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E9" w:rsidRDefault="007B0CE9" w:rsidP="007B0CE9">
      <w:pPr>
        <w:spacing w:line="240" w:lineRule="auto"/>
        <w:jc w:val="center"/>
        <w:rPr>
          <w:rFonts w:ascii="Arial" w:hAnsi="Arial" w:cs="Arial"/>
          <w:sz w:val="22"/>
          <w:szCs w:val="22"/>
        </w:rPr>
      </w:pPr>
    </w:p>
    <w:p w:rsidR="007B0CE9" w:rsidRPr="007B0CE9" w:rsidRDefault="007B0CE9" w:rsidP="007B0CE9">
      <w:pPr>
        <w:spacing w:line="240" w:lineRule="auto"/>
        <w:jc w:val="center"/>
        <w:rPr>
          <w:rFonts w:ascii="Arial" w:hAnsi="Arial" w:cs="Arial"/>
          <w:sz w:val="22"/>
          <w:szCs w:val="22"/>
        </w:rPr>
      </w:pPr>
      <w:r w:rsidRPr="007B0CE9">
        <w:rPr>
          <w:rFonts w:ascii="Arial" w:hAnsi="Arial" w:cs="Arial"/>
          <w:sz w:val="22"/>
          <w:szCs w:val="22"/>
        </w:rPr>
        <w:t xml:space="preserve">No smart combiners?  No problem. </w:t>
      </w:r>
    </w:p>
    <w:p w:rsidR="00AE066A" w:rsidRPr="007B0CE9" w:rsidRDefault="00A70927" w:rsidP="007B0CE9">
      <w:pPr>
        <w:spacing w:line="240" w:lineRule="auto"/>
        <w:jc w:val="center"/>
        <w:rPr>
          <w:rFonts w:ascii="Arial" w:hAnsi="Arial" w:cs="Arial"/>
          <w:sz w:val="22"/>
          <w:szCs w:val="22"/>
        </w:rPr>
      </w:pPr>
      <w:r w:rsidRPr="007B0CE9">
        <w:rPr>
          <w:rFonts w:ascii="Arial" w:hAnsi="Arial" w:cs="Arial"/>
          <w:sz w:val="22"/>
          <w:szCs w:val="22"/>
        </w:rPr>
        <w:t xml:space="preserve">Monitor the DC side of your system for </w:t>
      </w:r>
      <w:proofErr w:type="spellStart"/>
      <w:r w:rsidRPr="007B0CE9">
        <w:rPr>
          <w:rFonts w:ascii="Arial" w:hAnsi="Arial" w:cs="Arial"/>
          <w:sz w:val="22"/>
          <w:szCs w:val="22"/>
        </w:rPr>
        <w:t>subcombiner</w:t>
      </w:r>
      <w:proofErr w:type="spellEnd"/>
      <w:r w:rsidRPr="007B0CE9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Pr="007B0CE9">
        <w:rPr>
          <w:rFonts w:ascii="Arial" w:hAnsi="Arial" w:cs="Arial"/>
          <w:sz w:val="22"/>
          <w:szCs w:val="22"/>
        </w:rPr>
        <w:t>recombiner</w:t>
      </w:r>
      <w:proofErr w:type="spellEnd"/>
      <w:r w:rsidRPr="007B0CE9">
        <w:rPr>
          <w:rFonts w:ascii="Arial" w:hAnsi="Arial" w:cs="Arial"/>
          <w:sz w:val="22"/>
          <w:szCs w:val="22"/>
        </w:rPr>
        <w:t xml:space="preserve"> data</w:t>
      </w:r>
      <w:r w:rsidR="007B0CE9">
        <w:rPr>
          <w:rFonts w:ascii="Arial" w:hAnsi="Arial" w:cs="Arial"/>
          <w:sz w:val="22"/>
          <w:szCs w:val="22"/>
        </w:rPr>
        <w:t>.</w:t>
      </w:r>
      <w:r w:rsidR="00E57FDF" w:rsidRPr="00E57FDF">
        <w:rPr>
          <w:noProof/>
        </w:rPr>
        <w:t xml:space="preserve"> </w:t>
      </w:r>
    </w:p>
    <w:p w:rsidR="001E62A0" w:rsidRDefault="00AE066A" w:rsidP="00E034BD">
      <w:pPr>
        <w:jc w:val="center"/>
      </w:pPr>
      <w:r w:rsidRPr="00AE066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B32A90" wp14:editId="5674C415">
                <wp:simplePos x="0" y="0"/>
                <wp:positionH relativeFrom="column">
                  <wp:posOffset>1060450</wp:posOffset>
                </wp:positionH>
                <wp:positionV relativeFrom="paragraph">
                  <wp:posOffset>339725</wp:posOffset>
                </wp:positionV>
                <wp:extent cx="4300220" cy="3114675"/>
                <wp:effectExtent l="19050" t="0" r="0" b="1000125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220" cy="3114675"/>
                          <a:chOff x="0" y="0"/>
                          <a:chExt cx="4300538" cy="31146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5" t="9097" r="12671" b="10994"/>
                          <a:stretch/>
                        </pic:blipFill>
                        <pic:spPr>
                          <a:xfrm>
                            <a:off x="0" y="0"/>
                            <a:ext cx="4029075" cy="3114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lison\Dropbox\_AE Installation Docs\Kurts Build Photos\DC Zone monitor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474" b="92974" l="9988" r="89982">
                                        <a14:foregroundMark x1="78676" y1="26144" x2="78676" y2="26144"/>
                                        <a14:foregroundMark x1="78493" y1="25245" x2="77819" y2="12949"/>
                                        <a14:foregroundMark x1="77819" y1="12255" x2="28493" y2="15441"/>
                                        <a14:foregroundMark x1="29871" y1="51144" x2="28676" y2="15441"/>
                                        <a14:backgroundMark x1="28156" y1="15686" x2="29534" y2="53881"/>
                                        <a14:backgroundMark x1="46078" y1="13848" x2="77482" y2="11806"/>
                                      </a14:backgroundRemoval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/>
                          <a:stretch/>
                        </pic:blipFill>
                        <pic:spPr bwMode="auto">
                          <a:xfrm>
                            <a:off x="989330" y="490538"/>
                            <a:ext cx="3311208" cy="23479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83.5pt;margin-top:26.75pt;width:338.6pt;height:245.25pt;z-index:251659264" coordsize="43005,311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HRC+wEAAA3DQAADgAAAGRycy9lMm9Eb2MueG1s3Fdt&#10;b9s2EP4+YP+B0HfHerNkGXUKx06KYu0a9AUDhgADTdESO0oUSMpOMOy/7yElp26SYkH3ZVuCSCRF&#10;Hu+eu3vu8uLlbSPJnmsjVLsMorMwILxlqhRttQw+fbyazANiLG1LKlXLl8EdN8HL8x9/eHHoFjxW&#10;tZIl1wRCWrM4dMugtrZbTKeG1byh5kx1vMXHndINtZjqalpqeoD0Rk7jMMymB6XLTivGjcHqZvgY&#10;nHv5ux1n9t1uZ7glchlAN+uf2j+37jk9f0EXlaZdLdioBv0OLRoqWlx6L2pDLSW9Fo9ENYJpZdTO&#10;njHVTNVuJxj3NsCaKHxgzSut+s7bUi0OVXcPE6B9gNN3i2U/7681EeUyyALS0gYu8reSmYPm0FUL&#10;7Hiluw/dtR4XqmHmrL3d6ca9YQe59aDe3YPKby1hWEyTMIxjYM/wLYmiNMu9bLpgNXzz6ByrL09O&#10;zhIE0IOT0+PFU6ffvTqdYAv8jShh9Ailv48mnLK95sEopHmWjIbq3/tuAod21IqtkMLe+eCE65xS&#10;7f5asGs9TL4AHh8Bx1d3KYkd5O6A2+NOYDp1868EbKXoroSURCv7i7D1h5p28Frkw899HHVHkD8I&#10;kifMHwJwo1jf8NYOGaW5hBmqNbXoTED0gjdbjgDRr8sIvkA2W9zXadFafycc/cZYFwbO5T7o/4jn&#10;qzAs4ovJehauJ2mYX05WRZpP8vAyT8N0Hq2j9Z/udJQuesPfKEblphOj6lh9pPyTET5ywZA7PgfJ&#10;nvpMd9B5hY5vryKWHEJOV6PZe7CD44UoS8KZ54YiLHJYjKU4y2EsKCIKiyJ1jsERq7ll9dErR0cM&#10;PjNIELfpWSkRxkWILPhmYNNFp419xVVD3ADYq74tnb4ecbofAa/KMWdp+Tkgu0aCuwAAmc8GnWHv&#10;uBejo0hvipKidFE0QFFt11IP0F35H3+NqWnJh9X5LAw9WUKO0X67B9acypGtk9YqJ3fAf1jhnodH&#10;lTXfSdiB+CJb2ev3FJEVxTmko06swBBzdxOKSHmtzDKIh2kpHApeCVIKOGiWYps/BFaZROOEygpV&#10;aCvhw6+S46j6iSY+sQan+SHybHAkBv8ZCkkeUggWSm4YAFovbj4Z1OWblRRGtTcbrbqtur35bXVJ&#10;XrdIYjlkOUHym5ufem0NueiFLMl1rawyN5s1+RUlmzSqFVbps89d9a/nJ1Dq/5CfcrDRMxmIbA9v&#10;VQl6pr1VPokf8FExL5IE+YWsSYvQVVdPbcdinaBAx+FYcuMkzYvIVyWk/VHQkUa+j5miLMtyd+c3&#10;qelZLKJ6y/WHujx8IZE8Qz+I8PdMkcxBCW6CTMgdhbjZwA72CXZ4xIL+RDiQrexqOrCg55xR+VMW&#10;vNdmKDandGcYb3lSugsYuitNR9iUtrUa+84rrVBKvR+kqGr7XlRECzR5DOuaGovGdrRl4H+QG0H2&#10;+oYLbbV/a76HSwGBM3Vk31HYwNRfFDFdUno13qKSa+EKZifdNcwbvOV7Lj+Sg+NiR6wBqUHRkevj&#10;gqPT0SLc8hI8wkfFnaqq1ygjj7AsMvc76nS6z9USqOIOPNVDzJIsRQ+RTVarTT5J0818cnGB0Xp9&#10;WaRJlKWzy/sewpUqdXi3NQyNVPnP24gBQGg1eHTscJ6sGb4JRXfud44ede3/6Rzj0/93zv8C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nnhqe4QAAAAoBAAAP&#10;AAAAZHJzL2Rvd25yZXYueG1sTI9BS8NAEIXvgv9hGcGb3aRNaonZlFLUUxFsBfG2zU6T0OxsyG6T&#10;9N87nuzxvXm8+V6+nmwrBux940hBPItAIJXONFQp+Dq8Pa1A+KDJ6NYRKriih3Vxf5frzLiRPnHY&#10;h0pwCflMK6hD6DIpfVmj1X7mOiS+nVxvdWDZV9L0euRy28p5FC2l1Q3xh1p3uK2xPO8vVsH7qMfN&#10;In4ddufT9vpzSD++dzEq9fgwbV5ABJzCfxj+8BkdCmY6ugsZL1rWy2feEhSkixQEB1ZJMgdxZCNJ&#10;IpBFLm8nFL8AAAD//wMAUEsDBAoAAAAAAAAAIQDz13REgfMCAIHzAgAVAAAAZHJzL21lZGlhL2lt&#10;YWdlMS5qcGVn/9j/4AAQSkZJRgABAQEA3ADcAAD/2wBDAAIBAQIBAQICAgICAgICAwUDAwMDAwYE&#10;BAMFBwYHBwcGBwcICQsJCAgKCAcHCg0KCgsMDAwMBwkODw0MDgsMDAz/2wBDAQICAgMDAwYDAwYM&#10;CAcIDAwMDAwMDAwMDAwMDAwMDAwMDAwMDAwMDAwMDAwMDAwMDAwMDAwMDAwMDAwMDAwMDAz/wAAR&#10;CAOrBV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dTQ4NeOftb/tueCP2PPCLXviK9+06rOh+waPaYkv&#10;L1vZf4Uz1dsAe54qZSUVdlRi5OyPZc5ozXwt8Ff+C9vwl+IUq2viKz1jwnfBtjhlF3Ep+qfNj/gN&#10;fTHhj9tP4U+MPDdxq1h4+8MyWNrH5s7SXqxPAv8AtI+HH0IzWca0H1HKnJOzR6huHrRvAFfk5/wU&#10;Y/4KJa58TvjNo0vwp8RalZ+GfC8JC31mzw/b7pz87bWwSiqqqNw67j6U34Jf8FvPiF4AMdp4y0ey&#10;8WWcZ2tKn+i3eM44YAqeOeRXO8fTU+R/edP1OTjdb9up+s2aK+ZfgX/wVj+DvxqeG1l13/hFdVk+&#10;U2msr9nXd6LLzGfxIPtX0lpmsWutWcdxZ3MF1byjckkMgdGHqCOK6oVIy+FnNKnKPxIsUZxRnimk&#10;kVoQ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H/AOCiv/BQW8/Zsu4v&#10;B/hOxWfxdfWYunu51zb6dA5ZVfH8TkqcDpxk5r8uPiP4j1Lx1quoa5r2pXOr6xeAvPdXLmR2bHQZ&#10;+6PYce3FfVf/AAWJ1E2/7XSqvT+wbRWGf+mkxr438TatFBp8yO2NyMSAfb/9dePXqOU2ntc9CmlF&#10;e72R+ep/abk8MfHbXNP1C4WG1ju5FSQ9hk8Gvoj4Y/tIW96ytHfRXSDqN+d2M1+ePx+uPO+L2v8A&#10;zfN9ukPHuxrD0HxjqGgTB7W8kiaM5G1yM10exUoozcm2ftR4K+POlajBHDJtVWGNv93PPH0xXYQn&#10;QfFce4iHdJg5XHTpX45/D/8AbE8UeFp1865+1RKBxIecf4+9e+fDH/golai4jW886xY/eYNlT71E&#10;sOmrFRqOLPv7VvhNFdyM1tNuP8K9x1ra+G3xo+Jn7Ol8snhXxFrGmxqQfISYvbv9Y2yn6V87/Dn9&#10;tLT9et4RbajDOSM4L/MPqK9m8M/HSx1cbLgoGbpuPHODXP8AVmtY6GyxSbtI+0Pgf/wXJ8RaE8dr&#10;4+8N2+qRKdr3dgfJmx0zsOVP4Yr7E+Bv/BRr4TfHnyYdN8T2um6jIQPsWpkWsu7pgFvlY/Q5r8jx&#10;baH4piO3ylbrlfeszVPhEv8ArLGYZ4wM49cflVwxFWGm5n7OlPyZ++0VxHPGrxsrowyrKchh7U/N&#10;fhr8Jf2pPjD+zSy/8I/4p1aOxj5FldN9qtGwf+eb5A/4Dg19Y/Bb/guiYPKtfiF4TeM9De6Ucgjj&#10;kxMc9+gY12U8ZF/FoYzwsl8Op+jNFeT/AAX/AG3fhj8eoY/+Ef8AFenSXUgBNpcSeRcLntsbB/Kv&#10;VkkVxlTkHoe1dUZp7HPKLW46ik3UtU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k3/wWUuV&#10;i/a/k3ZATRLTn1/1pr4L+Ol3Lpnw/wBW1dZjGtjZySRquR5hxX3h/wAFih537YV9kf6vSbPH5Mf6&#10;18C/tTytD8BfE3f/AEGXAH8NeFUvzteZ6kdIK3ZH5LeLdYk8Q+ILy7lLebcTNIffJNZG3B5z8o9K&#10;mu3zcyYzuZjkmo1DBPmbcDz+FetD4Tn3epIjcj5e3WnJI0efXgE+nWmyjcVA2jA5wc5pyjackdjw&#10;afoTvsaGkeLL7RZVktrmWFk5ypxXqXw9/bM8WeC2jVrpryJeWWQbv1rx1G5x7ZGe4pQ+Fb5T83H4&#10;1PKCjZXZ9y/CT/gpLbs8ceqLNZyg7d6tuU+9fTnwu/bM03xHDB9n1K3m3YUgPyDx2r8gkfygyq3L&#10;dh3rX0DxhqHhy6SSzupoWHQqxB7/AP16iVJM0ulHQ/c3w78adP1qMCbyyuQp6N2+tbraTofipPl8&#10;sNtBODjmvxw+HX7bXizwM8fmXDXUaDG2Q7uP84/Kvor4S/8ABTPTbmSGPVjNYyZUM4O5fxrCVB3u&#10;iVJn3bqPwdeKb7Rpt08LR/cZGKsD2x+NeifCv9t/41/s5zww2PiC8v8ATYfl+w6lm6hIHYbuV/4C&#10;RXzV8NP2wtM8TxQi11O3uFbGU8wF1BBIyPw/WvX9D+L+n6xGvnGNuMnNZezlHYPaXfvI+5/gh/wX&#10;I0HVzDZ/EHwve6FdMQr3mmn7Tb5zjcYzh1H0LV9d/Cb9pvwH8crBLjwv4o0nVQwz5aTBZl+qNhh+&#10;Ir8b7jw/oviuLcrRq7DIKkds1mS/DLUNA1EXuiX1xbTRNuRopDG6njoRg1rHFVIv3kJ0oPY/d3zK&#10;dX4//CP/AIKPfGb4C+Tb3eoN4i02FseRqaeYduez/eH519Y/BP8A4LQ+B/GLQ2vjDS9Q8K3jEKbh&#10;FNzaZz1JHzKPwNdVPEwkYyoyR9niiua+HXxh8L/FzSVvvDHiDSdctmAO6zuVkKZ/vKDlT7EA10Yf&#10;Patua+xlsO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R/4LDNu/bA1Y9l02zHXp+7P+NfA37W02z4CeJMf&#10;eNlICfXIr72/4K85n/bG15Vx+7sbIE+n7gH+tfAH7ZDC1/Z+8QNu/wCXVug7814VTWo/V/mepF+6&#10;vRfkfklcp5l03+0TzU1pYSXQKxo0m3BIUZwM0l1Hm6Zu+TwK+g/+Cf8A4ItfF3ifVlvIVljWEABg&#10;D1z/APWr1ZT5YnPGOp8+ywMhxt2npzx7VGR83zbulfof44/Yn8K+KrV9tn5EjKcNDhe3+fwFeJ+O&#10;f+Cdup6fHJNpN4JlG7CSLz+dZRrx2KlHl3PlxofMb8ak3fKq/d4ya7fxh+z34k8FXLx3WmXQ2kkO&#10;qFlIz6j3xXItpM1s+2SNl2kjkYz7VrzpkkUYw+SN23JH0/z/ACp5j3ysrM2OMf5/OnPEsIAbcu0j&#10;BxnNN2ZfH3ip544PtTuJ6bji2N4289M+nNKJdwbjlunXntSPnGPulupPJI4p3KDn5SBkDH8qQzU0&#10;bxlqHh6dZLW7mt5E4BVyMew/SvYfhl+3f4v8BTRx3F0+oW6YXZK2SB65/OvCdmNu3+9tz6Uq4UkN&#10;kbeOO/HSi1wP0K+Ev/BTnS7po4tQ8yxkzgEdMnjrX098Lf2vdL8XWyyWep29zuP3PMG716dfT86/&#10;FcTeWrfewR+OK2vDvjnVPDEyyWd5Pbsg4KuRg1DpK2hKR+82gfFjTNchEcyodxGQ2G3e1XLnwjof&#10;iQBoSoZufl7HP/1q/Hn4Yf8ABQjxh4IMUdxMmpQrywnzkjI79fUV9I/CP/gqRpOpy28WorNpcrKM&#10;srbkPr79v1rCVHsPU+57LwdrfgLVV1Dw9qt5Y3sLZjltZ2ilXn1UivdPhL/wVL+Lfwhkht/EH2fx&#10;Xp8ZwRepsuNo9JFH6kE18i/C79sDSPGFqrWupWd2uegkw3Ht17ivVNK+JWk+Ioo0mWPdImPm9fX8&#10;s1HLOPwibXU/RP4Mf8FdPhv8RfKt9c+2eE76Tg/ak32+f99eg+or6Y8K+N9H8c6Wt7o2qWOqWrdJ&#10;bWZZV/NTxX4uzeDdJ15BJbyeWxH8GMHNL4dk8W/CW/GoeGdc1LTZoyX82zuGjJ9iM4I9q2jipRdp&#10;oz9mnsftoGzTq/Mr4Q/8FcviL4BeOz8XaZYeKrSHhptn2W7x/vL8jfioPvX1X8Gv+CnXwx+LPlQX&#10;GozeG9QkwDb6kvlrn2cZU/nXTGtFkezZ9FUVT0jW7XX7Jbixure7gkGVkhkEin8RVytvM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I/4K4Hd+2R4kbni1sgQO/8AoyD+tfAH7bJ/4x18Q7c7vs5Ax7mvvr/grMfN/bJ8Wf7MVkp/&#10;8BYj/hXwF+2+239nTXm2/wDLtk46DmvBt+8fq/zPU5fdXovyPyhmZXc7uGyfx7V9Wf8ABMu2+0ax&#10;rUm07sRnp25Jr5TmbdcHG3O4gYr67/4Je2jG/wBabou5cnPQV6FZ/uzKnpI+0Lax/wBGUn5sjLcd&#10;PWp306OX7wUdcDHX3/Gp7cKU29mXB9DwP/r1YijyW3ZGBk+/FeWpN7mstdjndW8A2eqA+bCrRt83&#10;K5x7VwHxB/Y88K+NYszabBFJjIaMbSAfvdPTt+Ne0wRbIdw+bJyo9+9Oktd5f5ecbMEdR6/mK1jJ&#10;3M5nxH8Qv+CbWxJJdHv2XaCVjmX5Tn0PsK8L8d/sleMPBMrm40uSaNed8Hzf5/8ArV+qX2FW2r8r&#10;cYPsKo3PhW3vDJuhVmbnp3z/AJ4rdYiSM99D8eL/AMOXmlyMs0MkTKMMrjbjGaqy27LyysuMZz9P&#10;/r1+rfjn9l/wx42jb7XpVtJI2RvCANj/AD3rwj4lf8E1LK+nkk0a6kt2wSFb5lzzgf8A6q2jiE9w&#10;Phgtlc7doJ2n2pWkBi9OcdO1e3fET9iDxj4Lmlcae15GhLb4ev8A3zXlWteCdQ0edobq1uIJAclZ&#10;EK/z+tbRlF7AYyEtuX7rFeSfx/w/WkUklsFgG55+tSTWhi3ecu3nk/h0qJ48N/vHH61dxPYUMWY4&#10;U7eMcVNFMyH/AHegzz2qJP3Tt1C55/Gn+X5rr146inzCUrq5teHfHWpeGpBLY6hcW0injY9e1fCn&#10;/goH4y8APCl1cpqcMRClJjzj69e9fPiwsoXOdw4GPWnlMLjLe2fXp/n61LQLbU/SD4N/8FTvD+oG&#10;OPUJLrSJc5yPmjUe/wD9evqL4X/tfaP4vtVay1Ky1CNsFSkg3AcDp1/A96/D3ftZtr49efw/lW14&#10;b8b6t4Vm86zvri0mU5DRuVOal0ybJrQ/fTTPHujeJkw5jQsON/f+tTX3gWx1MGS1kC5G7KHg/wCc&#10;V+Ofwn/4KL+NfAE0cd9MmqWynLLIfmx9e/FfUnwV/wCCquiax5UeovPpMxYAA/NGeDnJ7c/zrGVL&#10;sTrFH6AeAPH/AI8+Cl+s3hvX9S09UbiOOY+WwGeqE7SDX0Z8Jf8Agrt4n8NmG18aaBDrMS8Pc2h+&#10;zzgf3tuCrf8Ajv1r4b+HX7WOk+N7ISW97aX6sAR5UmWORnBH0yfwr0TSvFei+KFXdIimTsxojzx1&#10;TDmT+I/UL4Qft9/DH4yNDDZ+II9L1CYArZamPs0pPsSdrf8AASa9ltrqO7iWSKRZI2HDKcqfxr8X&#10;5vBFveKxt5PmPOF+ldd8Ovj38RfgXKjaD4g1CO3XpaSP50De2xun0GK2+scvxC9mnsz9d6K+GfhF&#10;/wAFcZoPKtfG3h/cRw93YHafqUb8+DX098Kv2tPAPxjWNNF8RWf2xuPsty3kT59ArdfwzW0a0JbM&#10;hxaPSKKKK0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ff+CrL7v2xfGDDHDWgxjr/AKLFXwD+3c/k/s469833oh1PX/8AXivvz/gqeN/7X3jQ5wBL&#10;bY/8BYq/Pv8Ab5yn7OmtfdXMSsR17/8A1uleDL4/n+p6ttFfsvyPyuZcStnb1NfYf/BL1fLbWGx1&#10;dVOT7fz5/Svj1kJlYkFdwySD0FfZn/BL63AsNZY/89lwB9B+tehiP4ZlTTufaCDIzgKWxnjpV4DI&#10;YZz3qpbSBvl+Xnnp7VYt42AK7Vy3IA/A15e5q7JE9vGWtyrHv3HH4f571YG64TPfjp3FMs0IYrg7&#10;m4x1/D/69TxRs3XjjJz1qox1uZ7K7CKJRGW9wAPpmpEj+Ufez1GPbH8s0ixmQlsDaBznnvn/AD9a&#10;ljGwtxjPfPSrjsQ12GxQfORzjGW7E/l3pz2vnqeuOnXv/n9M1J5Sqo3Z4xg4z1//AFU5YS4y2D15&#10;/wA/Wr5R2RQu9DikBWSNZO/3epzxXJeMPgL4f8Z2zrfaXYzlk2bzEC3fnNegiMsFPDc/MBx9cU8R&#10;AR9BwM8duv8A9aq22Fa2x8mfEj/gmh4e1xmbS3l06ZmJAB3L9Pz7ivA/iL/wTm8WeHy7WEaahGpz&#10;8nynH0Nfpi1spC7sZbPUdPSoX0uOcgsOM9x/n6VpGpKJJ+Nfif4Pa54RlaO+028tSvGXjIHv9a5y&#10;awkhLbo/mXue9fs3rnws0vxDH5d5Y21wrEr88YPX1rxv4k/8E9fBfjdJPJsW0+Z8kyw4AB+mOlb+&#10;2XUD8xdjhST2xnHUmnLIuRz1xhsdc19efEb/AIJd6xphkm0XUobtVJ2xzDY3U46ew/OvB/H37MHi&#10;rwHITe6NeRqo++iFlyPcdquNRPYVzzxFVh268/TNPVlaQ5PHT6mprrQLi2Lfu3Ro+u4YJz7fWqrR&#10;vbzn+8vtWl0QvdJm+duB94Y49aFWSL7udzc0sd3jIkXnsQOlTwXEcg3M3XI+Xg44puxoanhj4ka9&#10;4Nulm0/UryzePlWikK4Ne+/Cv/gpZ4u8JRxQ6o0erQoQCX4kwO4I7182OQ5X+6uST/n8PypHjjZx&#10;jK98/jU8qM/Z66n6c/BL/gql4d8QNFHeXVxpNw/BExzGpx6/pX1L8Pf2ptL8YwLJDd215GwyWhkD&#10;ZB78f56V+EQhKybo3XjgDPTPH+NdN4H+LviXwFdLPpWpXVsynnY5wOR1HfpnB9qiVNWJlT1uj99r&#10;HxTo/iWA+XLGjHHBPtUsvhFTtkgkVTnzNwJyK/I74T/8FSvEnhwwx65aJqMSdZEfypPT0IPbr3r6&#10;q+DP/BT3wz4uEUf9qSadNLhfJu25GffGKz9iugLmjqfoV8M/2tPih8ExHHYa9dX9jD1tL7NxEqjs&#10;N3Kj/dI619IfCz/grBpd6Ibfxhodxp0zYD3FmfMiB6ZKnkfrX5+eDf2lNL8R2kbedDdRyLxJE4bg&#10;dx6ZrtbDWtH8TDcs0e5hu2/7VEeeOzByi90fq78N/wBoHwf8WLZZNB17T7xm/wCWXmhZV9ip5/Ku&#10;1zX45x+HJdNuPtOn3EtrNETh4X2kc5HuPwr1L4a/tz/FH4RNHEdS/tyxjI/0fUQZhj/e4dfwOK19&#10;tb4kS49j9OhwKM18o/Cn/gqz4U8SNDbeKtLvfDl0+FaaP/SLYHvyBuH5H619GeBviv4b+JVitxoW&#10;tafqkbjP7iYMR9R1FbRmnqS4tHRUUZozVkhRRRn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48/wDBUSTf+11407AXEK5+ltEK/Pf/AIKBTbP2cNWT+8i456j3/Wvvz/gpzc7/&#10;ANq7xx83S+jXjt+5jr8//wDgoS3/ABjjqfp8hIHbmvBl/E+f6nqbxv5I/LksXlZfUla+1v8Agl9A&#10;p8NatJyf32ST7D/P5V8UyH526/MTgevSvtT/AIJhr5nhvVOo3XA78D5a78R/D0M6S94+yo4tq/Kg&#10;CrjHzVcgOZV9xg5HSqlu4C7l6MMj/wCv+tWbMZXc393LHPJHpXlI05ddT1L9k/w/a+IfjNpdreRr&#10;PbyMQyOAR+vpX1n40/Yw8H+IYZJVt/7PYLu3xkqoH+c18s/sW/L8ddJXndhmH5Hj+X519/8AibQ3&#10;17wvd2KytD9qQpvU/dz1/rXqYWmnC7H1PkXxR+wXeSxNceH9Vt76EZOGOMkdBnp3FeX+Kv2dvFng&#10;4t9q0m68pf8AlpGu9e+a+jZPhR8QvhdZXSaPqT3ts6MUUsQy+nX0GRx7Vb0f4/a94FtLOy8SeH7q&#10;8WQEGYL6EDn35/I1q8NF7ClFnx09hNDJiWJ4m6bGTBHHGBSIMBc/Mcj8/pX3JYXHw7+N9tdGexhh&#10;uLVS8iNHtZFHfI/H8q4G+/ZV8E+P4JJ/DmtLbsBko5yq8gc596ylhX0I5T5fzj+7hQefTp1/OgO0&#10;xCqPvAjA9fevaPGv7FPirw1C8tpBFqUBGSYzzgjPQ/SvM9c8B6t4cuDHfafdW7R9d8ZGT9elY8ko&#10;6smUUjJZgh24+ZuM56+lSJFjOQOhH1p2GR2Xqq88jp1pyqAvY8j/AAH58VG2rM2NKZfdjjORz/8A&#10;XqQx7hj7vbB79v50IMHlf4doB71Njn12jHPfvV35g5Sq2nRzx4WPJY9T/L6f41nar4LtdSgZZoYZ&#10;F5DKyjn6it9IQ5z79fWpFXe7fKfmJJ/z+tVaw7XPC/iL+xd4N8f2rfatJhhlclvNiHlsDn2/Gvnv&#10;4mf8Er2XzJdB1Ihm6Q3C8fQH0+tffC2xaToeq9f1p0umLIVG0tzjkcgn+lVzMjZH5AfEf9jbxt8P&#10;2Ml1otzJDuI8yAeYCBnJ+XmvLr/w7cWMnlSRyRSdNrLtb8jX7g3/AIRgvIdvlqwYkYZfWvNfib+y&#10;N4R+IsJa+0W0eTn96kexmOfb1/OtY1Ghcx+P0ts9ry275sdB39KjW4ZfvKNrAZyelfe/xQ/4JW2t&#10;0s03h/UpLdsEeROm5Tj0I5xXzR8Uv2J/HHw7lZrjSZrmGMnEtsC6gdunNaxqJ6FJnkkVwBJwNuCM&#10;Y71YgLKGZSzqDzj/AD7/AKU6/wDDd1psm2aN45ASpVl2kZqkEaDjL7hk9OlVe+iKLss6yHlc9OB/&#10;D2/WktlLMrRyvGVywOcd+P8APvVJJym3cp79D054qWOeKZQu7HOMGlYl3ex3nw/+O3iz4b3KyaZq&#10;15CyHdtEuVbpxjp2/lX0R8Jf+Cq2teHWhj8QWP2pN+DLAdkg49OlfIMbN8zK3HHGamiumdtrRjjr&#10;6n/OafQXKrWP1u+Cv/BTXwr4xjhji1pbWZv+WF23lt07E8H86+kPCX7ROm+IoIzKYpvMUEPGwYH6&#10;e351+BFq4RV2M0Um4MRn+td78O/2hfF/wxuVbSNZu0Xg+WX3IT9DxU8qsZSjZn7yWzaP4mVmt7iL&#10;cR90kdemPXOaS30bW/CeqQ3WiajPZMpz50EpUr9dvPp1r8qPg7/wVW1bw6sMHiKz85VAUzwHa2OM&#10;8frX1t8Dv+ClfhnxsIkh1eG3m+79numCN279KzcSdUrH6BfDT/gon8TPhgI4dUaLxJZoQNt2v7wj&#10;j+MYNfSHwn/4Kg+AfHBjt9b+2eGbxjtLTr5tvn/fXkfiB9a/PXw/8edI8S2y+d5OCMhkOQa2xp+k&#10;6/G0trPExB+YDqe39aISlFaMfNFn65+GPGek+NNOW70nVNP1S1fpLazrKv5qa0iQa/HrQn8R/DS/&#10;+3eH9X1DT5owCJLadlLAdM44I9jxXt/ww/4KgePPAjpB4ksbbxDaIADIy+Tce+SOD+VaxrfzD5Ox&#10;+jGaK+ffhL/wUj+HPxK8qC8vpfD19IQvlXwwmfTeOPzxXvGj67ZeIbCO6sLq3vbaUZSWCQSIw9iO&#10;K1Uk9iHFrctUUFsUVQgooooAKKAciigAooooAKKKKACiiigAoo3Um6gBaKM0ZoAKKKKACik3Uu6g&#10;AopN9LuoAKKM0ZoAKKM0ZzQAUUZooAKKM0ZoAKKM0maAFooJxRmgAoozRnFABRQDmjNABRSbsetL&#10;mgAoozRnNABRQDmjNABRRnmjNABRRmk3igBaKM0UAFFJupd3P60AFFIWwaXdQAUUhbFAbIoAWik3&#10;c0uaACik3UBsmgBaKN1GaACijPFGaACijPNGaACik3UuaACijNAbNABRRuooAKKKKACiiigAoooo&#10;AKKKKACiiigAooooAKKKKACiiigAooooAKKKKACiiigAooooAKKKKACiiigAooooAKKKKACiiigA&#10;ooooAKKKKACiiigAooooAKKKKACiiigAooooAKKKKACiiigAooooAKKKKACiiigD8Z/+CkbeZ+1X&#10;46PPOqbT+EaD+lfAP/BQ4Y/Z01XIyCUz79fz/wDrV99f8FF3Y/tSeOmH/QXkHt90V8Af8FHJ2T9n&#10;q++bO5kyPzrwZXdT5npR+A/MKSMdB83cH0r7a/4JjLu8Ialu24+0dAM9AP8A61fEjBlY56bu3avu&#10;H/gmJb/8UfqGcbvtBAznkkDP8h1ruxD9wine59fW/O0fTAx681ZgQn+L7vByarWwGMN97AbJ9v8A&#10;6/FXIXXPy/xHsfyry9jfW569+xYit8d9LXBbcSfpx/8AWFfoRZ6za3s0iRzxvJF8rorcr/nH61+f&#10;f7Fa/wDF9dN6g7SV5xjHSvqz4h/BzxLcalJdeH9X+xu8hm27T05OPzOOR0r2MF8AW1PaFjjk2/Nx&#10;3GB/nsKhvNAs9Sh23FtG8bjkFM9/8/lXhNr4u+Jng7T777dbx3sdvbsYnRdzMy9Prmuw+Cn7RC/E&#10;i/j0u6068stUjiDyJIhUc8cZrrj2FK97Gz4W/Z20HwxfalNb2+2TUkIkBO4YPp6Dk9/X1rkvG37K&#10;zNpN9Dod59hFyhCIq42vkZOevOAcV7RM5WJsZ24IyD0FfNnhz9orUE8fal5V/wD2k0Mslk9oxwqz&#10;eYQmMcjGOTiqRHNdnT/D2H4jeF1udP1h0urWC2HkXKqGaR1Iz78jJ/Osuf4w3jeKJNH1rw9a6hGV&#10;8yN5I9jSLyMfkP8APb1jwj8X9Nvbm10vVrizs9fmj8xrNZQx/Ducg/lXTaj4W0u8lWa6t4QyqcOw&#10;GQDkdfx9aOVvczlK7ueC+J/gP8PPFmm6bcT2/wDYN1rRKxKrbcNgEj8hmuL8YfsB3lu0jaLq0N0o&#10;+5HKAGPpyP0/CvoT4p/AjSfi3olmi3DQjT2L28luw/u/lXlviH9n74keEJ/O0PX11CO1UCKOdyrH&#10;B3Dd1yc5447VEqMWSfO/i39nbxZ4JkY3mk3Mij+NF3quOvNcXPYTWUrLJGy7eoIIIr79svGPiqw+&#10;G0Nx4g0+1W/87ypm2ZVU57DPXA6+tYGrzeAvF3gabWPE2l2dqttMInlhXGd2AGB9Of0rD6pbYOp8&#10;ShGDqWX7w6de5/wqQBQWODye33sfWvp7Uv2UPBPjuBpPDniIWskg3rFM3XPoD2GRn8utcP4z/Yn8&#10;ZeFYTJHbxanbKcBoD8xAwBwfc1h7GSYHkHlb5B1bHykelSwrg5z8xyW3elPurWbTbh4ZFKSRttZS&#10;uSD/AJBpynn7w9eB61nqLlsNjQiMrwrHqfTrUj2fnbWzhvTuP8/0pRDhlU/L3Pvkf/WqQRHdu7+t&#10;HN2Fy9yu2ixzs2Y1bn1xj14rN1DwLb6gqho1VcdCvFdCvztwvzHjPpVpY/tLMeML7cf59qnmaYuX&#10;Q8I+Jv7G3hH4ixyR6joVpI0md00aeVIP+BLg+lfNvxX/AOCUNpL5kvh3UprdlUlYLld65HTDdR+N&#10;foQbZWIb+82fl7jrUUujLdDbtT5v65/xraMrkczWx+NHxR/Yb8afDmVpLjSZpoVJPnWw8xfp+leS&#10;6n4SutLuZFmjdHjJDKylSp+hr93tT8AQ3cTb4wwORz0IPc15f8R/2NfC/wARkk/tHRbJ3kyDIE2O&#10;DjOcjnsP1rRStqXzan4wSQSW4zh0b+LPT8KelyxDFl5HG7PJ9q/Qz4r/APBJmyvDNJoN9NZtg4hu&#10;QGQY6DPWvmr4qfsE+OPh20k0mkveW8R/19ofMDe+Ov6U41EPzR4ZBdruO7A8w4PbGKsxXTJH8rA7&#10;GGcDqM4q1qfgm80yVobiGWGVT9yRCrD14981QTTZFhbOQR0x7f5Na3Qct9y6dRkxtYKy/wCR/Krc&#10;F3HDKu2aSFl6FTjFY0V00cjKw3bc8jqakiv1upF+bb82cGpsDsj1z4Z/tU+OvhhcK2n6xcTW6tn7&#10;PMxeNscdDX018H/+Crb2YSLxFYTWjDKCa2JKj8D/AE/KvheCV3GVI+UE59ferMN8TEobd1/Oq0Il&#10;TR+yHwh/4KB+HfHkEa2mtWc0rgExSvtkI/4FXtOjfFrR/Fca+btVmHUHKkfWvwQ0/VJLG7WS3mkh&#10;kU8PGxUrXqvwx/bM8d/CxwlvqrX0KgL5M/zL+HpUuBHs30P2mk8J6frZ862lBfB5Dfl+NXvB3jbx&#10;t8Gb9rnw3r+qaa6/dSGdth/3kJKt+Ir84vg//wAFZrUzRQ+ILG60wn/l4gPmRg+4r6w+FP7c/h3x&#10;3En2XWLC/Vv4d+H/ACPPap9m+hLk1ufoh+yd/wAFO9Y1rxzp/hv4iR2KwX58iHVki8lkl6L5oHy4&#10;OMbgB1HFfciSrIoZTkHpX4pp8S/D/iSNd0kcMjDjJ6Htz6//AF6+u/2Z/wDgqz4f+H3hTS/DvjuW&#10;6mjtcW0GrQkS7YxwgmXOeBxuGTgDjvWkJNaMV0z7zorK8HeNtK+IPh211bRL+11TTb2MSQXFvIJI&#10;5AfQj/8AXWrWwijrfiPT/DFl9o1C9tbG3H/LSeVY19epIry/x7+3h8Kfh1HIb7xdp80kfBjtSbh8&#10;/Rc184f8FuNYkh8L+A7COaSPzLi8nZVbG8qsKrn6bm/Ovz4t1lnc/LuzzjIwK56lVp2LUT9Q7/8A&#10;4LI/CWydgqeJJgvOU05uR61lzf8ABbr4QwDmz8XZ44/stuP1r84rTQJrwM0asyswGAM7cdq1NP8A&#10;CErRyE2bscd16n/Oax9rUL5YH6CH/guD8JMcad4y64/5Bh/xqJv+C4/wnAyNK8ZNxn/kG/8A16+B&#10;08JSYcizYbhkAL1H+c0kvg2RT/x6/Mwxnb9Of1o9pUGlT6n3nL/wXQ+FSLuGieNGXPX+zx/8VUDf&#10;8F2Phbhtvh/xs23riyX/AOK9xXwkPBrMBts25BwSvTp7f5xTV8HtJ/y4yBVAwdnJxSVWo9h8tM+7&#10;JP8Agu18MV6eGvGzfSzT/wCLqJP+C7/w3YceFPGwHvax/wDxdfDLeEJOW+xydODspr+D5GbmxYYD&#10;Hbt/+t7Ue0q9/wACrUj7lm/4LwfDqIjb4R8aNnH/ACwj7/8AA6il/wCC9Hw9iVmXwd40bb1xBH0/&#10;76r4ffwbMW/48nbnrs496afBkv8Az5yYU9dmAaXtKu1/wI9y59uSf8F7vAIPy+CfGj8kD91Fz7/e&#10;qN/+C+XgZCAPA3jL5unyRc9P9qviiPwXKI/+PNySRn5QM+w+ue2aJPBtw4LfYW9MbO3+RR7Sr3/A&#10;doH2iv8AwX38FyPtTwD4wbjP3YuR/wB9VG3/AAX38IkfL8PfF3PQHyxn9a+M4/A0yjcuny4XOMoc&#10;sf8AP9acPA1yZiBp8vQHPl9O3Axz2o56vcHydF+J9a6//wAHA+j6e6/Y/hX4qvE25Ym4ijKn0x7Y&#10;qg3/AAcJ2xU7fhB4jYL3+3xf4V8tw+ALog7rGTOOT5fUZ47UReA7tDtXT5Hyepi6en8qaqVOrBez&#10;7H09/wARCm5Mx/B3XW+upRj/ANlqN/8Ag4SujHuT4N6tt6ndqqDH/jlfM48A3hOBpsu48ZVO4qSP&#10;wBePJt/s2XnHVeuOOOPwp89TuD9n2PpCb/g4O1JYlaP4M6g248j+1x8vGf8Ann7Ujf8ABwTq+R/x&#10;Zu8VffWP/tVfOS/Du9cFjptwU2jBEZH4/kDSr8NtSO0rp8nr9zp+lClUfUHKC6H0zpv/AAX7vJQ/&#10;2z4R30LAjYI9UEmfXP7sYqZv+C/MxD7fhPqR2YHOojk4z/cr5l/4VdqeQTpk3TgeWeR09OtSJ8K9&#10;WeLd/Zs2WzkmM5Oc03z9yeaHY+lJ/wDgvhqCnEfwlumb/sJj/wCN1HL/AMF8dUU/L8JZvXnVO3r/&#10;AKuvnWL4WaojBP7Lm+XAAEeQemKcfhHrTJn+yrhmc/8APM8Z/wAio5qt9yuanbY+hG/4L4a46/J8&#10;JG78tqp7f9s6hk/4L2+Ji37v4Qr176scgfTy68Ej+EOtxhh/Zsu1lxnYff8AxPbuKli+DuuS/d0q&#10;ZWcgnI+6D/P8Kr953ZPNF7I9yP8AwXn8Wggf8KlhUsO+qk4/8h02T/gvF40C/L8JrIsSB/yFGx/6&#10;LrxFPgprhUFdNkXdySR0x/n9acvwW1sIrf2ewL5JJx05wf8Ax059KLz7k867I9oP/Bdrx4Sdvwn0&#10;5VzjJ1Rz/wCyU1f+C5/xHkTj4T6R2/5ijnI9fu14/H8FdeV9osUYBiD869xnn9B+NTJ8FtcAA+yw&#10;ruOD+8Xj1xyKd5dyuaPY9Yb/AILmfEw52/C/QfTP9oyYP/jtRH/guF8Vpf8AV/DLw1t45a/lwM/h&#10;7V5h/wAKJ1tnI+x267cnAnT5sEDOc49MeuRVhPgHrzkf6PanJH/LxH79Of8APvT97uw9ouyPSH/4&#10;LbfF0ou34a+FdzAH/j+mOP0FRP8A8FtPjEQyx/DvweD1+e6nxjGe1cJD+z7rwnTCWKg5BVrqIZHv&#10;836/T1qRP2edcCbVXS/vbT/p0ORluf4qm0u7J5o9kdtJ/wAFpfjUHK/8IB4JV92ADPccD8+tNP8A&#10;wWX+OMq/L4I8CIzYwGa5PUj/AG/euPH7PmtTDPmaTgtjnUINw+vzY/WpYf2e9azkzaRux/z/AMPX&#10;Gf71VHm7sPaR7HVP/wAFifjw2P8Aikfh9HnjkXLen/TT3pp/4K//AB+I58MfDpGJ4Bgumx+Pm4rn&#10;F/Z81c8G40Ve+TqMO0D67qfD8ANWzlr/AEUbeq/b4z/Inp/nvinGTH7RdEdCP+Cun7QUi/8AIv8A&#10;w5Vs4I+yXJwP+/30psH/AAVl/aGupGH9j/DqPaBwbK5xz/22rGj+AGpRKG+36L8wJ/4/F5zj0+lW&#10;V+AGoMf+Qnop9f35wOx5x2x+lHLIhVF2NST/AIKqftESL8tn8O4/X/iWXH9Z6jH/AAVB/aOlOR/w&#10;r1FYlgf7JmO1ecf8t/b9apw/s+ahPGN2qaOoUHBDyHd+S9c8Y+vPFWh+zfqEbDGsaLkjlS8v6Yj/&#10;AE9qpRmg9pEev/BTf9o6Rvmm8Ax7lxgaPIcHv1mpR/wUm/aMYDOoeB0yeR/YrZA/7+06L9nS8KsD&#10;rOincSCf35Ht/wAsu3/s3tTj+z/cIDu1rRuuc7J+f/IfbP0460csyfaIiP8AwUc/aNfd/wATjwWv&#10;f5dE5x+MlSL/AMFDf2ipAFOv+E1ZlOGGiD8+X/SpD8BZLfiTXNFAYdluOvp/qqcvwMVUDP4k0hfn&#10;C48u54PHT91z1/Q1XLMXtEQp+39+0VMW/wCKm8Mo2QBjQo8fj8x/mOnvxK/7ev7QgGP+Ev0HkcY0&#10;KEd+/wCH6mpX+CsEDLu8Q6U3HRYrgHPb/lnjjn161EnwgtVU/wDFQaeuSMgQz9P++Kfs5vcftI2D&#10;/hun9oR1Zv8AhMtHjTHVdEt+eOuNtSxftv8Ax+3Zk8caft7EaJbc5/4B6Y/HNQH4Yafxu8QW/lgd&#10;BbSnd09V61IngTRFjG7xBt4Jwtk/H5ke9R7OYRqIev7afx+aNW/4Tqz+7823RrQKDz0Pl9PzpR+2&#10;R8epOvxCj4PbRbMDB7f6v8jUB8KaCg2/29cN0Jxp5wO3GZPTj8ah/sfw6v8ArNa1DuCV08cZH/XW&#10;hRkPnRpL+2J8dHPzfEI9eQmj2Y6Y/wCmfuc/hSn9rf45y7s/ERvlbjbpNmCfb/Ve+fyrJlPhS3Ub&#10;tY1bdnG3+zEPPrnzvpUU2t+CYAVk1jxAOei6TE3y/wDgQP8AJo5ZBzI2x+1f8bpFIPxGugc4/wCQ&#10;ZZ556H/VY/SnH9q340AfN8QNRdt2crZWajGRx/qv1rkZPib8PLViJNW8TNJgKCmjwbcep/0qqU/x&#10;z+G8BZlvvFTL3zpduMfMMj/j59Mn8Peq5WxHen9q34ygD/iuNWbtu+z2gyePSEe9H/DVvxgLbm8b&#10;6sV4wBBb4PPfEYrzmT9of4cwQsrXXitnU4ybC3VSAf8Ar47/AE4qrd/tUfDKzUs8vi3pxmxtxzkj&#10;IzMPcdPSp5WFz1L/AIar+MDf8zhq+GYjJWEY/wDHKan7UvxgmCq3i/V1O3BK+UM/+O15HeftufCX&#10;TGdZP+ExfaoP/Hra5P8A5F647VlX/wDwUK+EOluu6DxyzKhPFtbZ+n+txnr3o5WB7gf2m/i8eni/&#10;V8rwfnUA/jjNKn7SvxdyFbxdrDc5x5gGfbp/nNfOV1/wVJ+DOnJJGdM8eSMrE5ENqmeuesnXpx71&#10;mP8A8Fb/AIT/AGhVh8L/ABCuDyu4NZqW6n++fbsRzReQW0ufTN1+1P8AFrTonmn8YaxHHGCzfOuA&#10;PyqDR/25fippFzhfF15K2c7biGKbI/4Eh2/hXy34v/4KV/DXx7LpOk2+l+KtFJvY5J726uIJbdVA&#10;cBZFQZxv2MSMjC8+le0WnhGa/wBDtdUgmt5LG+i862lEq/6SrDKsozu247kYzx1qeZg1bc/ST9i3&#10;4s6p8aPgRZ6xrVyt3qX2ma3mlEax7irccKAPukdBXrVfNv8AwS/M0XwC1G3mXZ5Osy7R7NFCf55r&#10;6Srog7q4BRRRVAFFFFABRRRQAUUUUAFFFFABRRRQAUUUUAFFFFABRRRQAUUUUAFFFFABRRRQAUUU&#10;UAFFFFABRRRQAUUUUAFFFFABRRRQAUUUUAFFFFABRRRQAUUUUAFFFFABRRRQAUUUUAFFFFABRRRQ&#10;AUUUUAFFFFAH4t/8FCJfM/ak8eKCP+QxP19q/P8A/wCCktxs/Z4ulzt/eJkevBr72/4KAS+b+094&#10;6K/eOt3P/oRr4F/4KUygfs/3Hr5oH1zXhu3P8z0rPl0PzPZ+SoOQD+P5V9yf8EyIf+KJvmDcLPu+&#10;nof8+tfDZHkvnGW6nvxX3R/wTPO/wBc+9xwB1P8AnmuzEfBcmnufWsW2Jf7w56cE4Of8/WrscmAM&#10;qMYzx1/Kqdsio+3n1wf1/kf0q1GFIB/vLgA/5968uOps37p7N+xOd3x00/r8qsWPp0r74h8YabJq&#10;DW63cYmV9u0tgk46D8a+Bv2JCR8dNOOcfu3zjtxX1T8Rv2arjxh4ok1ODVLiB/PS4jQHAjZSM9Oz&#10;AGvXwekQ0PaFhjukxt3rxuz9OP6VBZeGbOx1AXUVtHHNjhwo3Y+v40ujQtaabArHcyoFY4GWP+RV&#10;wOCPmA25IyBXZuw21I9XWYafM1rtaZgQoY8H0r5h+IP7M1zFq91qFla3Vjd3G6TzIAZFeQ7uSBzx&#10;nrX1BdzfZ7OaQc+WpbA6etfPvi39qvVvh7pH27VLezlhv2BswPl2qScqTzluMAD1pmPK29Dh4Pgv&#10;nW9A1q81aSXWv7SjLGQlGQYO7Oe3GPxr1b43eKtY1qXT9GtY7q4DakglgVSvm2xB53DoF65PXGK2&#10;F+NPhfxFd6bb31jJv1CONvOkgPlxOyhgrMeldBofhvRPECSahoeq/LC5UvDMGRSCM5H5/TrRsD2R&#10;3fhXQbfwzolra2qeXFEvC+mef8/WteH5h8wxtB6dPX/D864u1u/EGlQjZJZ6pDuAP8DH0wenP0q3&#10;H8S/sB2X9jd2uOWZU3qB+H1q0QzrZ9PjvYzG8avGT8wK5BxWD4u+Deg+MPC9xpVzp8LWdw+90QYG&#10;7Pr/AJzWlo3iqw1cYt7yNtzcAttbn2Naisx3beu0Dr1piPnvx5+w6l9aM2haxc2dwqBUL+xyOeua&#10;9+8N6M+meFLK0uJPMmhhSKR+u4hQKvRJ5koX6E8VNO2Nu7+HqffijUGfmP8AGKNYvibrq/dxeyhc&#10;dvm9K50N8zbRjIw3vzXSfGYBfilrpI+U3smMe7GudQHGd3b8jXjTdmDHryDxuXqSO1SqufL5+blW&#10;46f5/nTU6quR/dPb8acrNIzf7RGMd+/+frUAkTqfOXtjrn0+tWLddqhRjAGD7c1BArI49zg5HPb8&#10;6lQfJ8xBKjGR1AzyKp7EsmhQSRn/AGQBjNTR7EQ8c+vpSbGKN0B9AKWLpu42vkdfu1K2Je5I6bgF&#10;4Hr7+38qYLbzR83zAEcDrTo/ude2M4yKmzsT0XJB45PrVKUkgluVp9NV0YNH83fA6jPUVi6j4Lt7&#10;9f8AVr2HTjB68/nXR43/AFDfeBoEQYbsdRjr06f4VUZJA4PoeH/En9kLwr8RYnXUdHs5pJRgyCMK&#10;wz1wR9K+a/i3/wAEnbG4lln8P3stmz5IjmXegzyOa/QB416DpzjPcnt+dV7mzjvGKlVLYK5I4HSt&#10;IyRN2j8d/iV/wT18d+A2aRdJ/tK1UE+ZaHccc5OOvavF9f8AAN54euWhvLa4tplGDHLGVYY61+8F&#10;94TtboruTvjgVwfxD/Zs8OeN4ZI9T0uxvI3Ughoh1PvVRm7j531PxFW3mtE3fvI14GecAZx/n61J&#10;HfTRj5079PQ1+mHxR/4JaeFfEKyTaR9q0ebBwqNvjPTsfxr5u+Kn/BMrxr4ReSWwhh1iBejRNtk9&#10;eh/GtlPuXFpnzFbamsk6nlWJxtPc1cg1EMd27ocnB61peLvgzrXg64MN/pt7ayqTgSRFR1xnNc3L&#10;pU1tJtG5Qpxx3/zzVKVw0tobkGq7vlK/L1OOmKsWfiWbRbhZrG6nt5c53ROV7e341zL3kkS7eG+b&#10;bjuKjgvv4dpXb09P8iriyJantHhf9ubxx4I2wrqDX0EJ+5P1/A/56V7V8HP247/4pW9zDNHJDdW4&#10;DMQ5OS3cV8T3gwrY3FcnBNer/sggrqOqyfNz5Yb6fNzU1DJJbn9Jv/Btn4y1Dxd+zH47+23Us0dr&#10;4kVIY2cssINtGSBnpk88V+jxOBX5h/8ABsBep/wzJ8SELqrR+JYnILcqptI8E+3B/I19u/G39u/4&#10;T/s/RTDxN430OzuIV3G1juFmnPttUn9cU4y01CzbsfHn/BbPxEbj40+A9HDf6jRrm7IJ6b5lUH/y&#10;Ga+UPDXh+3u7hBM0ka52ttHPb+laP7Vn/BQDwj/wUE/afh8SeCxeHQdF0NNLV7mPy3kkWaV3OOw+&#10;dRjviqugFiF2sdpO459OP6CuGprPQ1cdEiG71eWO+8m3ZoYYydka9h2z+X612XhfVphbqWkY5PzM&#10;T09a4G9ZotWfgBvMYnP16fy/Kuy8N/vNPVifvDdn2x/hkV2U4rqct2dlZ6srqF3bmxwPStOOZfLb&#10;btXIUEEc/wCf8a5DTJfMfIYsqk4GetbUdyXU4zyuMmqcUtiOZmxJ5ZfPyjBwOPzo4Y/wtz27elZc&#10;d+2Wb+HgjFSR32UZfQE59+1LlW4e9YvbvMdsglU4PvTtmW7HIBPPT2qidQ+cruyG49cU+2n25Ven&#10;POOaOUi77l6HEnoOcgA9Tz/9epF+WQqe/OfXr/hVUXHlhdrLt9u1TRzOqLu4VuP8/mPypcqNdepZ&#10;jVRDjauO/bNOCLLksq5PI9vaq4udr9m6cVMLtXPTnPUDpRyodyZipfaApLccDIzUYVicr/Eeo9ab&#10;NNubjbn0P5UO6s33h6/T0p8qMuaQ4qxQD7vOcg8UxkZhjcT2zu70w5Usdu48nHbrTVkVmbnjJIFP&#10;kQuaTJY/MZl+ZgBnOT0/zx+dKfMCY8wlh8o56dOKRJA7c7vUe/8An+lIF3Nt568ep4ojFFRqMewc&#10;ynczttx+dPMjBCN0nXrnqKZENpy27jAOTxinkrKnzcbhj86rlQ+ZjkEhRmLN19e9DSsko+Y7uv3q&#10;kWQIny/db26CkDLzuYc/NgDNFlckdBI0iFizZz0J6f5xVl2Zt2WbbjHPr/n+VUVI2tt25PcLUwkG&#10;1QeWx3ocSlKwSy5kzuYLkd+ntTTMw3ZJXcOOeopRgbV+VhuJJPQ1FcvlcLhcE/nT5UCb3CTc56tu&#10;wGGf8/54qO45H3uvGMdPSmtcAAK23BB7dP8AOKZLdDcuSwXrjsTScSua4sjYBHzLnn8eaQP5rFNo&#10;YYBXjkfhUD3m8NuG3auSR69KYL3JwGztJBHr0/xqeUDRgHO1tp2knOfXp+FaMC5b5l2k8gfy/pWN&#10;aTiLOegAGB04/pWpHcBzyTjPrwPf9apRA0I/3QZsqOcsT7YzTUGD/Wq/2sNE3y4Dd84J6f8A1qJL&#10;pUCsGIbp06VpGmjKUr6Iso6RqGZfmx2p7TJIflZvlJHA/DP86onUI9g/eDjJPFRte+W3VVPQDPX/&#10;ACaJR1FF6al7zAm5mX5mIzkcf561JDJ5y4+vPpyD/ICs432wtzhunqDimR6gdmNw/Pg8U4x7g5Po&#10;bCSDzNzbjjjk9DjpVqO8x8v8KgDIHUgn/CsGLUFSPavLZJx6HvTv7TUqccMx+UE9MVpGJKbe50wv&#10;CiDZ8v8ACM8Y/wA4NXIdRWNPlYNz0B6/5/rXJjV1UlQN3HfsemKkXWwhYK68DHFacqCUUzpJdX2R&#10;sOi4zz3qrPqhSP723nAJPvXOy67g7WbK545qvJruMruA2nH3sf570wR0FxrGATkFcgYPaq9xru5P&#10;4d2e5rnn19PNYBtu49D+H+fwFULrxF5fDMFPbI6dMfzo3HudJNrRdgxO7pz/AID61Sk1ogYbryCP&#10;TrXOXvigKfvcg88/dIOc1TuvEWHfY3Pr60ONhm9deIjEcE84z9fw/Osq61+NgwZiOD39xXOX/iUM&#10;qjJ3cY9uv/16xdQ8WoJeWGPvHnoOnSs5RJdzrJvE+XXMhbnrnr1/p/Ksq78UMJGO7buJ2578cVyV&#10;94wUAsG+YfMeentWHqXjDbG2W5I55+lYyNqd2jrta8ViF9ued3IBrldb8bZjkwzZ2AEbuh9/yrkf&#10;EHjXY0n7zdjgkHue1cfrXjhvnaR/uqSoB+91P9P1qdijpNf8epGT8+Pcnt/KuR1D4kQ4VRJuLcnD&#10;dMf/AKv51wPirxqTdS7X+VXyx6k/5IxXGat4vaB9oYPk7zt65Hb9aye9i1Fnpeq/E1riNh9o2rnO&#10;S2OOcVzeufEqRpmVpTtjGM5xg5/+tmvOdQ8W+aWVj2y31/zzWFqXiRpIT833T19ODRzMvl1udr4j&#10;+IMgZm8zcuwNye+fX6fzrkdX8ZXF1Kx3Fv4gSfpx+HT8a5y+15pIFXcW2jGM/wCe2KgaRixWRj03&#10;DHpUthFXZeS9kuw7Oyr8wDMegz1/rV5LtfLEdvuQOuC5PzN/gKzULSeWD8ygY644z1q3ZR/Mwb7p&#10;+96/WqtpY0lpoWrKNezLuPyjJ6df8/hX6sfssvu/Z98I425OlQNkc5BjB49u9flnZxs8ce5lbjju&#10;ScdsdOtfqL+yY7Sfs/8Ag/eo+XSogwHQfJ/iDWUtyZPTU/Rb/gm/J/xazXI/+eeqZH0MSf4V9GV8&#10;1/8ABNmX/igvESjtfRt+ceP6V9KVvT+FGYUUUVYBRRRQAUUUUAFFFFABRRRQAUUUUAFFFFABRRRQ&#10;AUUUUAFFFFABRRRQAUUUUAFFFFABRRRQAUUUUAFFFFABRRRQAUUUUAFFFFABRRRQAUUUUAFFFFAB&#10;RRRQAUUUUAFFFFABRRRQAUUUUAFFFFABRRRQB+Jf7d0v2j9pnx03HGuXQ/ESsK+Cv+Cl5I+AFwOP&#10;mmVsn6Ht+Vfdv7bs3m/tGeOG/wCo/e/+j2r4J/4KbThfgI67dxacYI5xwf8A9X4V4O9S3mepHSOp&#10;+bezauQPm7rX3h/wTOXb8OrhvWZjnuGr4PTB7e/WvvL/AIJplR8Npj8uzzjgk8f5/wDrV3YrSFjO&#10;nufVdoM/eKk4yOMlhzVuP76nH3Tzj61XtFxhl+Y9fTvVqEb0DHhjjGPWvJ1saS7HsX7ESgfHSxz0&#10;KNwe44/wP5195N8QNHh1CS1e8hhukOzazYJIHTn8/wAK+D/2Il8747WPH/LNxk9ewr6W+JHwu0X4&#10;l+OP9E1iSz1SGUO8OfvEEj6f3h+PavYwvwB1PeImQqpXDDHQd6mDZJXC7sEDHT/PSvIvinpni7T/&#10;AA5Yw+H5o57636vI23aMYwR1PSuUtfjr448C+E7e61nRprq63MJVVM9ME9PXnpXZHR2CMj6B1+2u&#10;rrTH+xzLFNj+JMqccnI9/avmz44/sv6z4jgt/slpFMq3guZSjk7FJydqk4yD05717r8IviM/xP8A&#10;Cq6l5It1kyVjDfMB0wff/GuvCeY2xhnBzj1A6/z/AJ1QO258afEZfF6eKJftiqugwQtHFaC1Ks8g&#10;TaJGb6k8fTmuE+G8Go/CDw8ZtY1zW00u8la5uYoyWkuFkcgDauMHCjOOnSv0AudEtdSjKywRyKxw&#10;cr1rnfEHwI8O+JRumsY0kX7pQbcVSlYjmXKfPOo+JrjSvgd4d1q21jVbLS7rUAto/mn9xG75Xf3J&#10;H3QDwCefbqF/a51jxLGmm6fa6bFeXN9Ha201wTJH5TD7x6DeDj5eK74fs2w6ToEem2ki3Onw3H2m&#10;G1ul8xY23buPQZ965zUP2f7hPFUFxdaWv9n292t2kOnsFDOpyGKnGfz6iiL6C5rnsnhbwILjSLZt&#10;Yjt5NSX5nlhUx/N1BwK6y1t/KXuemCD1rnNB+IVhqE0NqfOtbh8FUljKEn69D+BNdMnJ7ZxkfN+V&#10;UZliNiq8VNNFuR9rdRwoqBVZH4/n61Nvcpnn5VOaOa2wH5lfGttnxU15duf9Nl6H73J6fWuaRjk/&#10;L9OcV0vxvIX4reIOvF9IABx39zmuZWQGNs9F55HWvHqfED0J4sJL8uc9akhGOvyqCMBe2BzTIWzt&#10;O7dtH5U6KbYM7cDGCR71mDsixE7IF3FvmOQcd/p+QqYDIKcZJA5/Pn9ahVcN976DP+farGQXX5fm&#10;yCf8KALC5HPGQc4I6GnINq7vvZ5x2z6fjUJlDDqeGP509RwoJAXJJOfQcD9KEr7kyJkTaudwOMki&#10;l37WPIXdnn0P0qPzWbedvJHX0PH+frTmUOvPfkccn6VUZWViXFssbhEy/N8vHb36f5FM3bZW2tnD&#10;Y2/lULliVH3lwGz3FHm7Ww235s89Oaqy5RXHg4K8fN354/zmmltz7fu7u/0PX8vbtUMk4kPUqN2K&#10;a8wJ28s3ODU8rSIvqSy3CR9SdqgnafQdaqTnYpweMY/M56U66CscA9uPpVO5kzvxnbjOfTjk/qK2&#10;p2bugepBdShWIx7cnBGKoXUEcyncuVbJAPtVq727jj5twzz1H+f61SuGYAtt4UcHP41o7dQ6HMeL&#10;Phjo/iu2aC/0+1vo3UgrJED/ADrwH4qf8EzPA3i+CSbSzeaHdMDjyTujJ4/hPQdfWvp185J3YI4x&#10;jp6/596SVWmj6dfXt3oBNo/Mf4s/8E4PGHgJJ7m0ht9bs1JO624kA/3f8M183+INGHhnVZrO5VoZ&#10;oW2PFIu1hzX7Za/Z70duAoHXHWvx2/bHGP2pfGe4/wDMTlXIHBIx27Z5rSndlRqX0OCulZY2z904&#10;x+Ir0r9mPWl0Z9S3RSSSSsmPLQtkAEnnt1FeZzMGt12q3Kjr617p+yJaf8UdesyqGa8ZckZONq9/&#10;yq6gvU/Qr/gkZ/wUTj/ZIT4qaT4otNUt/DfjjwvNb2htl3yjUVDJA23PAKySZbjGBXy74l1q71GR&#10;pbi4mmkLZLyNuZ/x/LrVi0X91Ft53enf/CqmqwbYJGVSzRje/wAvK+h/UdutckpO1jWO56d/wTaS&#10;S1OpLyokYuVbnORnHp36+9faOhybR0HzELjPXnFfFX/BOPX49duL37PlljxE+eNhVcEn8R+lfaeh&#10;MCYmwM7uR7ZqYb2JqMydafy9VmySf3rZwevJ/oa67wtqKx6IqyH7o649TXCeIr5Rq0y9G3tgD6+l&#10;JaeLPstusW9QOc5PJwTXbTSOOoegadqnkXjFW+Xryc10Ftr8bRYB5xjr/npXj8Xi9gCdz9PTpRJ4&#10;5ZMbZGJ/2TitSGrHsQ16N/Trn6nr/KnLrcYDbdq7l3Z7144vxCkI4ZsKxPPenD4hFHw0g7Yct0oL&#10;PZY9djxubavPOBxnNTR61GybNysVA7/Ka8Tb4ngLtE2V7kHI+tOX4nf3Zi2cjr0pJGaVme5LrEOF&#10;+ZfxHGakl12KQ53d8HnAHtXh/wDwtZgV3SdSD9RUn/C0SoZmmVeBwT0PPtTKdz2yPXo2f5mU44Ht&#10;/n+lP/tdYZCxf5ehwfu/SvE/+FoAQr+9XJ4ALfnT0+MCvhnnC9gN3WgHqj2pNZUs2592OM5/lT18&#10;QggKHX8RjPHFeJSfGKEswFwi8Ffvf5/yKcnxdUN/x8L0A+n+f60rdwie1JriqNxb2wTnJoOtIoUd&#10;mOcfnXip+MMSuv8ApS4xgYPfH/1qhf40wjbm8jU5xguOvXihIHax7gfECsQ27ocAClbxGjc9dvIb&#10;0rwZPjZb/wAV9F3X74yO39P89Kmj+ONqu7N3D97aR1xRyohI92/t+Nh/rMDGM579QRTm8RRRnbu+&#10;ZiTnsoPY/mK8Dj+OVqyOft8IxkH5sY7/AOR1ob496ezK/wBuiWPGcbhlupq7DPeofEYAUbgrAnI6&#10;+mP51J/bsJYHco4B69PXj0r59/4aCsf+ghDjg8N1HJ/woi/aE0/ZhrxWbnPUZ59COn6VIH0E/iKE&#10;ffb7vr+GeKkPiGMFhu2uF7818+L+0Vpki5+2Lt6jqT09vz5pkn7RmmMV/wBOLZP8Izj1oA+hG8UQ&#10;gbd/1OKa3iaMn5flY9Qece/+fWvn1f2ibNwyrJNIVyNwU9c9On+cU7/hfdsRt81pDnJx2NPlYX0P&#10;dZPESrEy7l+9x9Peq0vilBwzZI44PT0P0rxM/GyB5j++k65ZcZxjFQv8ZLUEFpGj4wfyP/66OVjj&#10;3PapfEqsdoOQvX3+tD+IlUE5jxndzzyBXiq/GWzlTi4zycd89TSQ/FmOdW/0kNuX+E5BHvgcf/Wp&#10;WGe6weJI1fOT0ACir0HiwQqoBj2r8uCevr6/5NeA/wDC2A3/AC2ViB/e5NTN8VWf7swXccDHb2rW&#10;MdLmd76HvJ8UL83zfL65/wA/pUTeLUKcyKDjOd3WvB2+KDbWb7QMY55/Gmv8TNkaqbhcZA6irJ1P&#10;d18Wxgcyblxjjt60xvGMabWyrckk598f5+teD/8ACzXUA+dwMg889f8AIqIfE7a237T/ABbuvJHf&#10;j/Pah3YO7R75/wAJdHIGO5ducAFqY/jKJpWVpF2446jHY/hXgf8AwsaSYMpk+6MAA00/EgtHnzvl&#10;bJ4Pt/8AXH4UR8wXme/HxisI/wBcrMzc57cf5/KmjxqrOFZwVzgkGvn8/EmVoyDMMcr156Zz+HAp&#10;snxKfK7ZWX23YwarmDU+hG8bxOuS6gdQPXjA/lUY8dxKQwk3Feo6cf49q+f5fiDKobbK27GME555&#10;qBfiDcJI25s9ic/XpS5itbH0B/wm8cIP7xe3Xjn0/wA+tVLnx/GY+v8ADknvn6fjXgcvj64Abax3&#10;N0y/XvVe48f3WwsrKW9s/wCf/r0+Yr2eh7vN4/jBb94o9SD+Of8AP/66V78Qo3ZY94HPPPTPXBrw&#10;W++IdzGh+Zdjdfm5HtWVe/E64Fw375RjqR26H+p/KtItrUnY99uPiDAw2s+4kEc+9Ztz8QVjgH7x&#10;fY4/L9MV4Hc/FO5IYechw/y4X36fXFZ2qfFidxtyAWI24bOe3Qe2KzlUuxxi2z3HUfiHmNd0i7gN&#10;3H5/h0/WsS88drv27t0hPJ9vz+hrw3WvipMsjszqV+YMueoXOO/fFYmofFCdWb/SCrDgnP3ff9O/&#10;rU83U0cUz3S78fJFJxJnKg5x396w9T+IKTDmRW3LwQev+HX2rw/VPijJJCN0zN3HPWsS/wDiYy/L&#10;5oYHdg/3QSOtYNmqjbU9b8SfEUSIqqxG3JPXJ6f5/GuT1Hxit2kmZGj2/Mu0dRjcB9SOPxrzPVvi&#10;DNcMrtLjd1CnGBx1yPYVl3njF2Rl84L/AAgHuMAfy71Mpago33Ol8Q+IfNnkkVuEHc89OeO/Nc7q&#10;mubzhsjtkcjuaxL7xLF5v3vvdMH61man4iVW44G7B+XtWT3ua8uhsXGrkozBtzMvr35x/Ss6W7a+&#10;+7yF54HHI/QCslNUxEjO42s3X1xzge9SDUftD7I/lVRlSoySD64p27l2VtC+Zmt5tq7Wx1xzz7VL&#10;BNvYNuYs33t3rmqtqchVZQobDD+daFlJubcF4xnkVBnsW4VbeNufl6ZrVtEYspQKvmYB4981nwTf&#10;h1H064/z9Ku22wkfwtGQBluvH/1xVahqnqadofMuflXGOuRwv071+n37Hr+b+zf4SZdrN/ZsZz6n&#10;n8Py61+YVqwFwq/fXOAcjBxX6c/sWziX9mnwbuJA+wKu7d3DMOv4f56VnIT2P0M/4Jqz7/DviqPp&#10;tuLdsfVX/wAK+nK+V/8AgmjPmLxbH3/0Uke/72vqit6exAUUUVYBRRRQAUUUUAFFFFABRRRQAUUU&#10;UAFFFFABRRRQAUUUUAFFFFABRRRQAUUUUAFFFFABRRRQAUUUUAFFFFABRRRQAUUUUAFFFFABRRRQ&#10;AUUUUAFFFFABRRRQAUUUUAFFFFABRRRQAUUUUAFFFFABRRRQB+Hf7Zs32j9obxq25Qv9vXpUY64n&#10;ftXwl/wU8K/8KH+X7zXCkD1AH/16+5f2r493x08YMzMwbXL0jnk/v3r4T/4Kgvs+CEZB5NxgD8v/&#10;AK9eD/y8Vj018Gp+cajJ3D7uOCe1ffH/AATZVU+Ej5X5jK23jrycH6V8DN8qbff1z171+gH/AATf&#10;gU/CVG4/1rHGeozXZiNYakUtz6dt33Ih+6OOcdsY/wAKswspVf4sYOQP896js2Py7jwOB71Pbx7g&#10;o5Xn+ZrzYyNt0e0fsPfN8c7BuPmjcE47V9VXfgXQbX4kSa3NqUlreLKY2Vm2qSQOlfKf7EC5+Pen&#10;t/DsYAY69K+w/ij8Brf4kRSbby4s2mk8wmI9T9e1ethfgA5TxL8O/FU3xBk1bSdWW4sJl3IofoNv&#10;69a2vhfqnizUdK1uz1mzRrqz/wCPZ3TCy5A71hat8IfGnhGC3bw9qryJZwrGElb/AF2OmQa3fgL4&#10;n8aaj4kuLbxTaLbrHGCrIPlkyfbrXUtdiToPgd4sjvJLrS5rFrHUrWQmZAoCt6MMeuf0r0dG3AfN&#10;8zdM9hVKz0qG3vWmWFVmkHzOBjdkev0rQRikf3c7hzz1xVRGopu5JAzMyg7flweD/nvVhfmRvuqO&#10;vTHv/Sq6jauT17Z55qaEb2znaQAfXOOn9aoyqWWxNbj5V3ZX+o/yatQybYwo+bkfjjrUKEo+M7gR&#10;jIHSlT9yw67c4x2xQZj10+GaT5o0ZoyG6e//ANar0T52n5jtIzz0/wA/1qG0UyDcyhuy55q2hEAJ&#10;PORwR34q47ATqCCo/hYfl1qQDK/h0FQ4beOCARxxipEYbGyuNy4+h6UrCbsfmb8bn8r4ueIW5/4/&#10;ZMgdB83J/wDrVywG5AcYJx07V1fx1ynxY8QZ+99tcY9eev8AntXKRAJjvj35/wA+9eRUerHrbUlX&#10;a0e71BBwOakjXb/dwpyOKjjfzJOv38jj68VL8x6tnJyTnGe3+FQ72CWpOjL/AAjoCMkE5PSrET7g&#10;Azf7QwO/GaqA5kjIO3b1GPTpU8Ts0m3J5OQMe/T9KfQLaak0UmwF85IHJ/DH9KlifDBsBu+PUdRV&#10;ZJlVdx6dTnGSfc/jUiuVGRzkAkDPXFImRMZCfl/vA5JHTOKcLjC5Jyqjkg9agEgLKF3YY5Oee3/1&#10;zSl28xiVDNjpnrQTqSM3ln+FgeOP8+1NaZsfd9+nK98VH57bemWHc8fj+tMMrSH737tcbcD8qI6F&#10;b7iqWyAvPH5imm4/ds2Pu8564z0/Koy7YKs33jgcVHModuOcDGBx9K6tGtTHqPabMatt2nPXHv8A&#10;yxVSZ2Kru46EZHtj/P0qVnDxGNgScc54yBUbSeazYIKgjI7njt/hSjpsPQqTHzRhvm9T2qrLuTcu&#10;cs2AKtyffI3YVQcDPpVZH8ssS33QAc96a13ERoojXzFPzNk4J68d6XaqbmT2wD3xT3K/w9PbnIp2&#10;75fm2+/v7VS8wl5GNrabreQbdoxxx096/HD9sRGH7UXjlv4f7VlOT3z/AJ/Wv2Q1knyZQrMvp+Vf&#10;jZ+1tdfaP2l/GkjLt3atcZHf7xrSnuSt7HEiPzbJFH8XP0GK95/ZHRv+EFn6bTeOM45+6v8AhXgK&#10;S7Y2OOq45HavpD9kJ4bT4ZNPJyftkuM8jouT/StKmxpdWsesRCMwrsZdvY9CetaXhOFJ9J8SAhMn&#10;SWdQTkhvtEC5B+nH41h2uoi8+9/EMDOOfQ/59q6bwZbNLonjDau5YNCZwcfcP2m3557YJFcUtNC6&#10;b1uyp/wSqm3zaqW3EG9kGScDp/n8q++dKkYIuN3cgfxH/PWvgb/glfpU2n3GrR3kLRedctKuR95H&#10;xtP6H8/z++tJdWtoWyy44JHfk0476kT7nlXj7xH/AGf4n1CNm+WOd1AzjHPH6CuVvfiRFAdyyDac&#10;ZBbjqK5/47fG/wD4R74l65ZbIv3FxJGDgZxnJPIx3NcE37QcBtmVoYdvX7gOcjOMY712U2ktTmlq&#10;ek3XxihgPyzDCnAJPUntWfcfGqNXYySKuG456/5/pXld5+0Dbhmb7PAd3GCoIwcdqz1+Ptukm9ra&#10;3Z+gyg6fSr5kRys9Yu/jh9kdmWRXJ+7nuT6+1Z138a55AdrfeXePm9f8mvMpv2gLZT81vbsGUKPl&#10;XaBmmv8AH2B5z+4t8dFCLjH+f6CjmVrl8rPR5fjLJ5UQV2CrzgH1BHP68Uj/ABjuFZysrIrDaxJz&#10;/wDqrzdfjrb5DeXEsYGM7exHJqI/HK1wu6KH5uVwAfw/KlzIPZnpf/C43MSqZpDtXPDYJpJfjFI0&#10;TBbiRm5PXP69T/8ArrzGT40wSSbHWNf+AAY9f61DJ8Yo5pNyrDuwAPlHA64z/npQ5xQ+U9Lm+M00&#10;PSaV8Nk447Y/pUC/Ge4ErfvGyCcDn04+h6V5t/wulVwyrCuTk4RR7nPfvVf/AIW7vKpGsKjGPlUc&#10;nHf1o5kHL5Hpz/GKWMBzNIFI4PP+elPX4uyOu4uzND0PIwDn+leTy/GFvKcbYVKqMEADPPXili+N&#10;E8fzeXG2/nle/Tp+f60vaIagz1aX4tTXDqN8yA8Mefkyev4Con+KM0pYbn2cYBzyf8ivLF+NUqEB&#10;UVWznhBjPP8A9enf8L7ui6qAOpyR1UY5598dKPaRFyM9Kf4izEMv7xecnKn5sHp/P8KefHcgkyys&#10;OoHy8YA6e3evOf8Ahf8AeSQEr5atnPCj5Wz1/T6VPF+0jdQSHDR9QcbB1xg/z5+ppe0Q/Znog8dS&#10;ENlZOvUofU/41Na+N2libCTYY8fIe4H+fxFebWX7St3HHuVl+YcnaATweM/iaen7TmoW+9Vk9yNq&#10;nnPXpTVRD9kz0mLxUzyMqrc4ySymIjAPTP51bTxEyRq3k3HykH5YmwB3H615i37U2qqP3c20qADh&#10;R0A4zxnjHrT4f2rtXiO1bptu7dyBwcYOPw/GnKUXsHs2eow+IRKfljusKMDETHoATxUzeM5oTIPs&#10;92FOTxE3J+teUP8AtZaxw32qTdvOeBjJ6g/X/Cnn9qrXJBI322ZtxJIODk46nj0HTp7cCrjJJah7&#10;N2setRfEO8idVjs7xsHtCzduP8Pwqs/xH1BkXOn6go+Y4Nu3OBk9u2K8nX9qrXpT8uoXCMq5UByM&#10;9en5n9PSnJ+1b4jtpmZdSvN3G7L5x9B0/wDrfjmlWTJ9melt8SNWkG6PTdRwDj/VMc9O2OvFVT43&#10;11yyrp+pYbp+5b5ex7frXn8H7TfiJgw/tC6yTnmQ8dRxz2/rVi3/AGpfEEAz/aVxsAAKhyFA9/Xp&#10;79aXtktAjE76HxT4gbbt03VNykfKYiM44/oenpWxp3iLxAk0Y/svUt0gJDeSfmAAbjjoM/rXko/a&#10;o16fy1/tK43Dqd2CCTz9Pw9BVy3/AGrfERjwNSuN3TIc4HTgenP8hVe0iKVJns0d/wCIpHyuj6pu&#10;THSM9RgdfxXjvmrUdz4oJZ10XVNuAxzEfk5xyPqRzXiv/DW/iIyt/wATK4zkDmTdkcZ5z6j8OKP+&#10;GtPEglZl1a8ZWGMeaQB0/wAPoMVpGrATot7Husg8WXca+X4c1bbJ9w+WfnPBP0x/KqjWnjO4jKr4&#10;f1RiCHHydAW25/P+voa8Rm/az8SSj5tXvPUnzj83v15696ry/tX+InWOT+2Lpdvy/wCuJzj2z/k0&#10;RqRJ9lqe5HS/G3mbR4a1Y88kodoJ6DPc802PT/HKXQVfDOqSOrYYbfmAwc8fhnj2rwlP2oNbYbm1&#10;SYNk5BuCD1BxnP0/KoY/2nPEBIb+2LofMC3+kNhjksTjOCR7g4zVqvHYv2TPfLez8eeYEHhy/kYK&#10;X4wSR1Jzn0Gf/wBdWG0Px7bCNm8O37K3ZSMY5yevTH8q+fm/aP8AEEx3f2leNuwHzMcgD+Q+neon&#10;/aB16QFWvrndkHAkO4YO0e/GP1o9pF7EOm07n0bb6B46yV/4R++3BQVLOq7gRnPJ7jFK2m+OLaTc&#10;3hyTzI8bv9ITPIOM84+vpivm+b40+IGU7brUJGXDAlmZjjg89ehqNvir4kuHZn/tJmbnhX5/zz6U&#10;vbR7FSptn0tJbePJAGXwzIcHJK3MYJUnGev0P4ioZ5fHMCRt/wAI00cbFQzSXce0Zxg9ff8ASvm9&#10;/HPiiQfLHqcnzZP7tz3Pt9famx+I/GF/Iu2116Ziu5cQzP6HI4pqpHsT7NvqfRDT+OoCrDQYY975&#10;Ae+iPJ6A89enNVGuPG1xA3l6PZQqVI+fUYxnuT1+tfPK3Hi6VkX+zfEG0YwDaS9B83932/zioZov&#10;Gk8jf8SXxFtYjdixm6k/T/PFN1I9EVGm9rnu08fjiFJM6dYr5O2M7r9PnD4x3yQO/pmsSaTxgSYz&#10;Y6dGykEhr6Pdkg9ecYGOvTtXjsuj+NJJ2YaD4kk3LuLGwnO4A/7vTn3/AEqvP4X8eJOy/wDCO+KN&#10;pJIA0+cEd+y1TqJ6JB7K3U9RvbnxLFHua309Y85Li+jK5G3jr/tDPtn0NY2sa3r8QaSRdPXyz91b&#10;tSMHOMYPPT6D2rzhvAfxAuXXy/DHijO3GBp03UHHPy+ueO34VWn+FXxEuVUf8In4t5bGf7NnXB6/&#10;3ff9aylPXYqnTae512o+KNVCYZrLrtXFyDzjkZHYHj8/SsW+8Z3yI7M1ryeom4ye3+fWuWuvgh8T&#10;JmyvhDxXJGp3/wDIOm7Y/wBmqEn7P/xNKyf8UZ4pZXJJJ0+XC/8AjtRJ3WxpynQXnj683/etuQT/&#10;AK7PHT8ax7z4izIRl7bpyA/Tt/Ws2b9mv4ll1Q+C/FOXBA/4l8mB0Pp1wRVaf9mX4kzOzN4N8SZJ&#10;5/0Jx09sVlYq3QuSfEKQvlng+bqQenGKWy8YNdXbDzIyHXcw3f55NZv/AAzD8SIABJ4P8QK3vZuC&#10;xxmrWi/s3fEKOaWVvCWvY2f8+rcDj29Kw1ctSnGJpPrMMhVVmTbk5LHAPHNTeJrf+yY0disvnEmP&#10;Yc78EZ/mK4nxRoupeDNcn0/VLe40+/tyomgnjKSRblDDI68qQeexFTSXksyW25i6ruHzdFxipjps&#10;a9De0m4Nxdl5DvbkAenX9AAa6KybZCp+YBjyT0I64/SuY8Ov8zfMV2/LnAPOa6fT7VpCON2zhSDk&#10;dOv/AOv1p3ZEtFZF6CXDf3c5x7mtKxG1yDjOccHPTtVe20h7or8nzKcBiK17DSPs7qyrjK4Pp61X&#10;qZjLOTfKyk7lO2tRIi5yv3QRnHrgD+WKmsvDvmSofKyxOCG7cev4dKvRaLIkZjZf3O7OV9AB370g&#10;vrqV7DcJt2GO3j8ccE1+nX7EMwl/Zl8JMcqfsrLgDkkOyn+RHPpX5xWPh6QxqZNrKxyTnrz2/Wv0&#10;Z/YgXy/2ZvDS9WRZkJ/7bOB+OMH8fxOb3CVuh9+/8E0Ztmq+LI89YbZiMYwd0n+NfWdfIv8AwTbk&#10;2+LvEsfrZxMP++zz+tfXVb09jMKKKKsAooooAKKKKACiiigAooooAKKKKACiiigAooooAKKKKACi&#10;iigAooooAKKKKACiiigAooooAKKKKACiiigAooooAKKKKACiiigAooooAKKKKACiiigAooooAKKK&#10;KACiiigAooooAKKKKACiiigAooooA/Cv9qd2l+NfitiQf+J3eE4H/Td6+Gf+CouF+DCbST+/zjpz&#10;jH6E19v/ALSj/aPiv4mkxjdrF2Rg/wDTZ+a+Gv8AgqUWX4NW/HBnyfTsMfqDXgR/iI9KK93U/OlP&#10;vLjB56dM1+gn/BN+LHwdjZh8olZie/X/AOtX5+gfL27fn61+hH/BOdP+LNR7d3zOR/49mu/FP92T&#10;Svc+l7aJiFXoq5PJq1ChXDfdIIxzVS3I8o8su7pu4q0qM393a3zBq8qJq32PZv2H03fHOz/65t+H&#10;rX27pnxh0LUdXvLIX0MN1YPtkjchcEenrXxF+w5IsXx0s/u/NCwye+cda+jvHv7O/hv4neIby+0v&#10;UGs9UWTZcsr4JP8Adx616+FfuWKR7rYanBqsKtDMsyt90jBGf8irSRqr52LgDPHfNfPHhn4AeNfh&#10;/c/8S3xNJc2fmKyK5ztUZ3Aeuc1H4i8afFvwz4i4sre80+GbYvlDdvjznn/J711bE6n0pCpQbuuM&#10;dO9TRt8wHATORXh15+2Pp/hjX103V9N1CC525ZliJVe/XAH+RXbeHP2i/CfiGCGaHVYIlnLYMvyc&#10;Lx3HsaoR6CpzEMLnn19KsBtwGBtYDP1/+tWVpeu2up2yyW9xDMvPzRsCp4Hf/PStGG5W5HLbip5w&#10;eh4/rVGPK2y0gUsuDz15p8XLgMuf85zUKsyDv3zx0+lSwEhDnO1hkDuR6UEuVlYsRN5aD5j8xORj&#10;pmpotpU/N8ucA46VXD5lO7AH86sIMA/MMcnk+lO4FyBOy8+/+fpUwYSJ/EVIxj3qrbDeVAblRngc&#10;irfypBt98DHYev61aKlGx+Znx3XyvjD4g+7gXsmB+NcmGwPlG4seR6V1nx/Pl/GLxD1b/TZOCMY5&#10;rj0fbKW3dP8AP+NeTON5NsksIuyTP+cVJG3lk/MpUnnA+7UYCo3PGc8H+R/z3oEisMfN09OtYjLE&#10;brkfeYEYx6cinq2E67cjnP8AEf8AP9arREFumBnk5/Opt7OBnIJ7dhQLrqWA3z/3iBzkYHtSNLvl&#10;wo2luOn3e1QZYlfp/wDqpxb7zfMOPm/2jn/CgJR1JotyDafut0APJ9f8+1CSbigI2dCTn8f8/WoS&#10;21flz0J64AzxijzNx9AmCBjoKCdmTsSkmAPvHd0/SmOcOuCTuJ496hSfAw3TOetG7y/m/i9fT3p9&#10;LBLbUkdC8gwT13En1pqS7Qytt2r+n/6qhR9zLtZcscYpUGVXLc5wc9uf8P5U9TETcyDcf4RgZPUf&#10;5xUZkyD83UZ4FSRnA++p4B46DpTJE2RL7nOM9vpWnN72oFa5by4xk5wMZx1/zzUDje3+zn5QeMHr&#10;VtlDsd33SOB/n/PNV9wRMqFbqeO1XzoVmRugeL5hwxySO/FNcbI+PmZeRRlgVHzZYDr9Kbu8yLpt&#10;8zkA1XqMz9W+VJGyNvJGPxr8Xv2oJ2k/aG8aNztbWbkr7DzG/kf0r9odV/dozDOOuO9fir+0XO91&#10;8dfGDAff1a5bk9vMb+mKun8RMTmWfzkVj/CMGvoP9mG33/DSJfm2tPIduerdP6A1898LC3GQwGPr&#10;X0b+y3hPhlZt/wBNpSO+eSP61pWloaximenaZZkyR7cLhgOnvVyS6m09JlhmmjW4jMMg+6WQnlTg&#10;8joeeMiiyi2TKvKkMPlJ6tTNQjYJwh2dWJ/OuV+8xxiey/st6fHp/iTw/tVVa48N6fJlV28+Xgk8&#10;nnj/AD2+qtM3JDD/ALJ7c5718u/s26ja6jr/AIV+zvFcNH4T0yKTymDBJAvzKcd8bcjqDX1DpgxB&#10;HwF9B+v/ANappvowras+CP2xrv8As748eJlVl5uyfplR/n8q+1v2IP8AglV8K/2j/wBjLw/8QPEW&#10;pa5Y3l0J/tkkV0I0BWVkGBg4G1MfXNfDP7dlwtv+0N4ijZvmadCMj/pmuPzGPp9Oa/Tj9hDwdrfx&#10;G/4IwWdh4feT+1mW8ktlQEFis7naB3P3q7qNOMpWZzSk4q6PG4f+Cdn7Ldz4r/s+Txd4oWaSYxea&#10;bweXvAJwW24H69vw9m0//g34+Cuq2MdxFq/iqaGQBkdL1drA+hx0/DvXE/snfscfEHxz4v8AAek2&#10;tlHbtq8st0s92UkjggW3dbqWSJ+rl/JUcblIU4IJI++v2e/AWpfDf4bnR9UkWRtP1C4hgKEsnlCQ&#10;BQp/u5zt7YFdXsad7GX1ipvfQ+O5v+DfT4MRnb/aHizpgf6YMZz/ALv+eKhT/ggJ8Fo9q/afFONx&#10;BLahk+/O33/+tX3hfSYVju6ABhnn61nXMxjkZGX72V/Dg9fwxR9Xp9g9vU7nxCv/AAQO+C8JC/aP&#10;FbjqP9P4zyPT6HFSp/wQV+CML7fN8T/uyBzqB+UdORjH198fSvtCe/K5C4+bBIPbpUZnLR/7xzn/&#10;AD+FH1en2L+sT7/kfGcX/BBL4GsyvnxO21sAnUic/p/kn2p3/Dhf4JRnBXxI27IJOot83v8Az7el&#10;fZkV7hP9nOatRXKsSfvMvdecelCw8LbC9tPufFLf8EJPgfbyqBB4iYKT/wAxJ/x9OnvnpRF/wQr+&#10;B8BUCz8QGRQOTqTkk/5z+lfajJ8oXBU8474yO1RpbqGVgPl4PvyelH1eHYI1pp2ufGa/8EMPgbIf&#10;m0/Xd3OT/acvyn656fX/AOvU0f8AwQ0+BSSZGm64zZ5b+1JcZHTv9evqK+zETeP7vJOB37fj60rf&#10;dZUOO5b29/8APap+rxHKvPufGqf8EPPgXD8v9j6x8hxzqUvJJ+vp60sH/BEP4ERSOP7G1Ngx6f2n&#10;Nx9Of55/Gvrq6uVRzgHaRyKrrdYJOegGPpinHD0+qF9YqLdnyzZf8ESvgLEX3eH9S69Dqcx6nP8A&#10;e/zir1r/AMETv2fY4H8zwvdSNkEM2oTlk45x8/ck/SvoPxf8SdF+HOhzan4g1fTdG021X95dXlyk&#10;MS9cZZiBk9h1NfNnxO/4K4eG9Lmksvh9oeo+Nr4MyC8dWtdPU5AzuYb5F+gXPrVewproT7arLZm7&#10;B/wRM/Z5AUf8IjcfvCR/yELg4/8AH/r+lY/jz/gl3+yP8LLGS68RWej6RGOT9s1l4+OeAGcHv7dq&#10;8K8RftJfGv8AaE1JrG/8STaLa3GVGj+HbZvPdT1B25c49SR0966T4a/8E9da8T3aX2peHVa4uPne&#10;78R6gZZn3ZJ/dqWbPJ4Yjnij2cOiKjKp9tmT4w8EfsN+FpZrfSfCWs+MLuMkGPSILht+cgkSSOkZ&#10;Hbg+9cLqXw2+GviuFo/Bv7LaxQg/Jc+INbmAHfJjj98f8tD0PI7/AGh4I/YVtNHVDeaxDaqflMek&#10;6elsoH++25j6dRxXpXh/9lnwLpmDcabJqskYG1r+5e45yeQCcfp6VXsl2H7XlW7Pyz179h7/AITl&#10;Ntxpfw38FxTfMYNLtnmkQZx1Z5pN3Hb07Vr+D/8Agk1otyqlo/E2tfNkNaaPOVbAz/FtGMfTnj0r&#10;9cfD/hDRfDkEa6dpem2bJtK+TAikc8dBnNa0urCLDLt+Uenr/nFL2USXWZ+V1h/wSWt7dFaDwJ4u&#10;kaM4zcQRQgng8Zk788H06+rrj/gk1qkg2x+A76Nc8eZcwKep4Pzd+K/UiTXFZdu5ew+vesy+1lGj&#10;Zc7Sclhnn6/z/E1XLHoL2zPy/sv+CVuqQ61apc+DZEh8xULm5h2IMgFjgn5fXg/TtXn/APw5f1bw&#10;gnmahba/qjRks8thr9oVfj+GKW2BwD2zxiv1a1jWxHBnuxx/Lr/P8K43W9ejcyfMu1egznnvWdTD&#10;qet7HoYHNI0LqdKM0+/6NH5waf8Asg2Pw4uVhk1iPR587hB4z8CWlzby46BriFsqvfPBP616p4K8&#10;FXnhy2Dap8AfhP8AEHTZME6h4NvkR2XP3hb3C7i2ecBwPQ19P6/cWurQNDcRwzxsclGUMrDPAI/z&#10;zXl+t/B7Qv7Ta80mS+8O3zPu8/T5jDlsEZKfdbr3FYuNSk+kkenGrleJWqdKXk+aP+aI/hh8Rf2Y&#10;dR1630nxP8NbP4faxdOEW18UeHks1ZyeFWYboic9Pn5+tfU2gfsf/Bm6sI5rfwD4NuIpIwyyJYQu&#10;rqe+QOR6Ef4V8t6qfFyeHbjS9c0nRfip4bZds1tcwrFe7Mdt3yMR68H0x1rivht+05bfsS64ur+H&#10;9U1LUvg+txHB4k8KaqW/tjwEHdUF1ArfNJaBmUMo3bNwIIHTSjiabdpaM4sZkdeEfa0JKce8dfvW&#10;6Puc/sjfCi2bK+AfCQ+Y5A02Ln1zx6jp7VHJ+zF8M7dVC+CfC0ZzkY02LA65P3ff9K8x+JH/AAUe&#10;8B+BvGMNgs2p61pFvDa3Oq67pNv9r0vRlusm3a4lU8CTGflBwMZ5r2KPxIuoRxzRyLJb3CiSJkOV&#10;dDyGB6EEEHPoa7ouD2PHqUa8EpSuk9vMzYf2evh7Zx7U8G+Gc9P+QdF2AA529aePgn4JiO5fC3h0&#10;85GLGMAf+O8ZAx+tXpNfWNfvDqTVSTXtsud21VHTFVGMb7HPKUl1JLb4T+D8Z/4RrQVwB/y4x57f&#10;7I/z+NWo/hh4Rim2/wDCOaCA2V4souBjoOP859ao/wBuqwVtwZuMhepNSQ6+u8bWJx/n/P0rTlii&#10;YybW5uWvw/8AC9vgf2DoihuCBZR85z7d81pWPw78MmIMND0nbkjH2NOcjnHH61zdp4hEUnzMVOeC&#10;f89q27TXQCvHy/3vWnyxexF5Lqbtp4D8OiMqNF0o8YJNomT09qvDwRodsN0el6YjEEcWqLjp7Ht2&#10;rP0vVQ0f5N9B1x+hrSivyWX7p2jHpt6/4d6aihc0ijc+EtJETY0zTx6f6Ooz39Pw4/lWfdeGdMKA&#10;fYbX5uM+Svv+P/661rm5/g+8o4weKyrq4YptzskPKjOcU+VBGUjKudBsACPsdqgwSSIxnHft71mz&#10;aXaeadtvGrKMfcHb9a07ucMWKMdrA4Hp61l3d0rP15OR9aWiKcmUrjTbdEf93FuJJ4Ucn/P8vesy&#10;fTY0X7o+XHO3HP5Vo3Uq7htO3J3ZHT8KzbmbYpBbK9uPTp/L9aze5XMlsYWq2UcattVVXpkrj/P1&#10;/pXPaja/KQV+U5JIHXnOK6TVjG8ed38RI685JrBv/l+ZQoyAeaLKxpTbZgXtsvy4TPytk9gfz/Ws&#10;DU7COYs23cpODx1z1P8A9aujvznd8v3R2rGuyuNyn0x9R/jXLLc6FJnxd+2X8XfFGk+Ibiw0O6s9&#10;Jt7XzI2uJnAlmdIy+yNSQCSRtA6s2AAa8a/ZH/bB1zXvida+G9ame+h1RGNlebdolZBuZGXnDBdx&#10;99vOODX3Z4q/Z58L+KvG82p6ta3l3a6oyHUYIJxGZIwsgZBuUgFmKHcCrLg9elfOHwP/AGAbP4O/&#10;EmHxLeTeZJpts8dnBkHbIyFXldsDLbSwGB3JySRWMom0WfCH7czvN+1n458xmy19E+M5x/o8WBz7&#10;EYFedXTtFBa7scZP8utem/8ABQCEWf7Y/jVdv+smt25G3k2cB/lXld2SkVuGzuYnBH8IPr/ntXLo&#10;nY647I6LwlKrOqFN3Qj3Oe/05rutCJVfvA5GTntk9Pw9q4fwau8HMe1uob06/wBa9A8PW8cx3YYK&#10;xHA6EHHP51OlxO1ze02NpRGsg+73HbPeul0mw80D5dxOdvG0kHoOf5VU0a1jlkUja/IVh6ev+frX&#10;T6bpIV9u0/Lk4Pqf896qMb6mImjaWiW5ZkbcpHPHqD079TWta6KpmLdNwC9uPb9B+dTaVa+YAG5+&#10;ZmHcE+n1rXtrdZnXbtzwBkD3OM/hV8pmVrHQdpRzj7+0Ej8M/rX3V+xWcfAPS48bVW4uIwAP+mzV&#10;8a2KZgOV2qAFBx/COufrmvs79jV2j+Cln935LiZQB/vHI/zzxWM9yuh9xf8ABOOTb8R9eU4G7Thx&#10;9JFr7Cr41/4J1y7Pi1qyt8vmaW5Ge+JY/wDH9K+yqunsSFFFFaAFFFFABRRRQAUUUUAFFFFABRRR&#10;QAUUUUAFFFFABRRRQAUUUUAFFFFABRRRQAUUUUAFFFFABRRRQAUUUUAFFFFABRRRQAUUUUAFFFFA&#10;BRRRQAUUUUAFFFFABRRRQAUUUUAFFFFABRRRQAUUUUAFBOBRSP8AdoA/B79oGTzviTrzbj+81S6P&#10;tzM9fD//AAVLkUfB+ADd80/IxwOn/wBavtr45nd411eRRjOo3BJ9MytXw9/wVQcL8JbMHlWuOPc8&#10;cV4Mbc6PUVnE/PTAx09sf41+hn/BOyP/AIs1akfMqu39f8/nX55t/By3r061+iX/AATvBHwVtVb5&#10;9zbvw7V2YnSBNHex9GwPvAx/FnqPyq3b/wAJX079Kr2ZCwruHOBzVjq+OvAwa8taM10R7L+w7Hv+&#10;O9iu48xsR6Y6/wA8flX0j8U/2btSnvLzVfDuqXFrqFxJuChtqnPUcfzr5x/YaXPx4s/QI5OO3T9K&#10;/QReVbvz1NerQ+C4z5xtvD/xd+HWnWv2O6t9WQLl45Rls+xrc0j9oHxZYastrrnh2SGONNzzRqdr&#10;gA8fofzr3Z5Yoj8zx7gc4bHJofSLa5kZXVfm9s54z/M/pW/MB4jb/tGeDfGnFxpbLJtZnE0AyB2P&#10;IqN/Bfw8+O3haCLR721s1MzSqsbBGBOecfjn8q9Z1H4ReH9XfdNpdmz7ShYRjO0kE8+5ANedav8A&#10;sPeGUu5rjS2utJmZcIYJDtQ5446eh6dq0TbRDMuw/ZmutM8NfZ/DPie6haO6Ejv5pbBGAV+nH606&#10;TSPit8OfDk0lrcR6teeYeGbdvX5sH6/d46dap2H7MXjHwGs7aL4muZLdv3ixOxU+YAOe4yQoHTFW&#10;B42+Lnhe4jhvtPtb63kdd0sabmT5ufw/xNWmPmsaHgP9qbxFolxbaZ4s0OWG6nRisq/x7QMj/PrX&#10;UeDv2wNF1+9hjvI5tLhulYwSzDAIU4P+P41y+pftFrpFhb3GveGJlmtrtrdnMedoxkuOO9amoeJP&#10;hv8AE7SIfOsY5Ldl8yNvL27QcZ6dPemzOUVe57NpXjfSb3QzqMN5by2Oc+cr/KMYyc/jWrYatb6h&#10;FuhmjmVgCNr7sivJ7L4K+Htc+FupeGtDunt4XRoWZG3NGW5OfzrlNG/Z58XeB9Qs2sNW+2x2iiPL&#10;OVyFB25HI9PrzVGfKfSlvIxO37rY4PqOtXI2yv8AtAcH+9/nivlzRfiT8VPCvjy30+901pNCklCy&#10;XZHmOg56e2R/48fw9V+H/wAf4/Ffj2bQZ7ZobhVcpLghZCpGVwe/I4p3FJPqfCv7QTE/GbxEeN32&#10;2QscdDn/APVXGxybXDNzznI/vV2n7Qp2fGXxIx5P21yQec81xIZlVj2AHb9K8l/E7iLIk80f7R5y&#10;fSnkKF3Z+bgE1XRNpx83Jx1x605H+bsm30559KXLqBYOUdvqf8/yqUupLbmZ1J6+2f51SIYAcn5j&#10;ycVIT5ZKtycjvmjQV+hYWXCfNuG05A9acJMndgeh/pUIkD5JIHAOPTp+dKHK8ZyxwenSlIcrkpfC&#10;feUqeRjtzTY12octndxkHp/nNRquRtx064FP83IwuAzA4Oen+eacU0Z6krsVIIHfnjrWx4b8Mrr9&#10;hcTM/lLHwoA/H/P0rn0c/f8AmALciu0+HO0aFdfMvzuRjp/D/n866sNTTlZmdSeh4roH7SXhLxJc&#10;XSR3c1sbWeS3MlxbvHEWRipw2MdR1z3rstG1e28Q6d9osriC8t2/5awuJF/MV4ZqMviP4ZJdaf4k&#10;02+0uOG4meC4sYku7W9h3nbujIypKjB9znisDTfH3/CG+A9e8ReA9P1C3EmtrBNbNCyRPJJbozMi&#10;H7q/JnjoS1dksMmzPmtsfTQO0/NnjOAB1prz4HDdcMSOprwTwR+094l1XVZJr6GC4tWtjfpbm0Ks&#10;ySfMiGRcBSMj7wPFeiaL8aLE3V5p+uR/2RrFl9nEsIkEiSGaUxpsPU84+lYzwb3WpXMdlM2VxuUE&#10;MDVcsEf1wccHqec1m2PjvRtbs0uIdSs5IZFyGDhc5ZlH5lG/75NX/N3grGU46jrg/wCf5Vz+ycSu&#10;a412ZmXG08HBAwRTWXdEp/ujPX+VPl/u7jn7o9hQQqoy7VLKevpzVAzI1WTYjH5umTz0Hb/PvX4o&#10;fHKQT/GfxOwwwbVbjH08w1+1+ujZayt9/gttx19q/Eb4sS+Z8UfEUijG/Urjp/10aqiFPcypG2r7&#10;r0HpX0t+zEvk/DLTT93mU9Ovznr+lfNcgUxnPVR09a+nf2Z4FPwx0tmX+Fhn+787H/CqqbFxTuel&#10;2AT5efu5Ye54/pmvRPhLo9nqPg/4kPNDDM1r4baaEsNxRzc24yvvjIyPWuFtgsmcL8pbJPc/56V6&#10;Z8CIlPgP4qttClfCmWUk/wDP3bj/ADiuffQuJ5D/AMEqrnzdU1QN80i3JTdu6Drj37H8K/RKyAeK&#10;Mbfuj8/pX5z/APBKjzItZ1QSKysbjcqlcbiQMH9QBiv0Z01sCPrjIJOPb+VUtyZn53f8FBsp+0R4&#10;iRuf3sWTj7uY1P8A9f8AKv2I/wCCEg83/gm94UXt9ovAD/Dj7TJ/QgfhX48/8FDovJ/aM8QZ6M8J&#10;I6Fv3MfPH0xX7Af8EIp2/wCHcPhRct8tzeDnnBFw4HP0967sP8RzVvhPsDTdEsdC1ddStYVt75VK&#10;ebESjYPuP1/Co9Uu2l4z8qgYxwMDsKknLLu+7nGc/Xr/AErLv3Yn73yjnnv/AJ9812XRyLTQq38u&#10;yVu+9ePzrFuLondknjIB9KsahdYHyn5Tyec5/wAK5+/v2+b1Gcgnbj/OaC9Ei3Je7hgfxc47imre&#10;ruGflI9+4rCudSIP3vl3HHfuKhbWfujHU+vp7VO+xJ1EV+vyt0IOPr9KtwXgdBuz8wycnrXJxarw&#10;OVVTgdc49q0bbU8Ku1jwTnP+fpWblbQuFzoftiuP9rO2pY5FaXHRSOOPf/636VgwagzZ3DHGfw/z&#10;/nip1v8Ayj97JY8cdKFMlp7mwbiNYugGBhgO/qKp3V/xkbh6+hNZ9zqOxcKAM/zrGvdfAdvmzt6H&#10;PT61pGVyYyNS/wBYigjaSSRY40Us7McKAATnNfF/7QH/AAU9utQ1CbRvhbp6Xs235tevAfsa56NC&#10;gI8z2JIH8q0P2wf2nfEni/xY/wAH/hP5dx421GDdrOrbQ9r4Wsn+UyOeR57qSEXHA+bGcVz3wA/4&#10;J4eG/gVpMWm3mqXfiGxsmEtvbzL5ahio3hjkllLZIXgcnOc8ZSq+9yo7o4Zey9rN+i6nj/hv4E+M&#10;v2pPEq6x4kvtU8W3WTtnvpNtnbg4zsX7i9uEH6819J/DL9hvR9AjjOt6g1wVwTa2Y8iE8Ywzfeb8&#10;MdK9ETVIdNiS3t1SCCNAFSNAoUDqOMU6XxLsPytubHHNNMy9DuPBmhaH8P8ASza6Lp9ppsTffEEe&#10;1pDxyW6sevJJNdFZ+IELKVkVt2AQfXr/ADryqHxC0i7t23HrWhbeIlHCsW2kHHbNbRkjDlkz1GLx&#10;Cm8NnoeOcHlakGssp28txxjnFcLYeI9hz8u7qMH/AD3rbsNa+1H2yF4PbvS5kLqdPa6yyJydo6ce&#10;varD6qXQ5bGecdqxLT/SIv4tuOp/l/8AXqWRGdGPvwB26VPMPZEmo648JzuZmwe/p/8Arrm9Z8YN&#10;GG/efdx1PJqbW3kii3N04P8Aj+f9K4nxJe4H3eh3euKfMCiyfXfF3nq3zY2+h71x3iDxT5iMFzu/&#10;vZ61T1zVWXdJyF+6x/z/ADrktb17YGXduyM/j0odSysaKBp3/i9mOWbnrx6ZrJuPFSTbo/MDYbjn&#10;pXI6trLQsWye+RWHNrbx3fJ571xVKt2bxjY9H0b4jNo12iyOVAAPA6+v6cV5N/wUI0TR/jVN8IvD&#10;N59msYvG/i9NDvdRWENOIHs7pvKB44MiocH0rzj9oX9pK98P+NtA8D+GY1uvFGvsHDYDCyj+YByG&#10;BXoCx3ZwEPHNcJ4++MPib4l/s7alcXSx3Xjb4Ta5Z+KbQCIL9qFnMWbgcZEXnqQOoxxUe0hL3Zjw&#10;+YTw9aKoyab7HpH/AASNj8OeCbT42fBjxDcRX9w2t3Gl3MUqjF7bW5ntmAH/AH049NxPbNfWn7FP&#10;xKvIfgrH4b1SZ5dR8C6lc+HLiRzlphbOURvoUKgeyivyi+Avjy8179tP4s/EbQY7u3s47i78S6a8&#10;isi3MX9oq7owJ5PkSu2Op2kdzX3/APAX4iQzfF74iyWMn+g6q2mapbqMciazVnOcdyQSOxAqKeMh&#10;GrGmpL7z7yvlE6uVVK/I9k3dPSSau15NM+t7nxsq87l6c+/+ePyqK48Xx3UvDcY55/z6V5SfFjdV&#10;k296b/wlbQn723dnHPWvZ9srH5xKieqp4yVE+829en+fwqWDxhiZjuPUYFeTp4nbzVO/lRz/ALP+&#10;fSrFv4mYsD5nXjr7EjH4kflT9rcj2Vj2Ow8X/KATkk8ED1znNb+j+KWYqGZmXA+orxfTPExYZH8I&#10;6k/Wuq0LWJJpl+bAI5x/n2P604VNSJQfQ9r0TXlm2kcLyOe3QDFdCt3uQfL2AHHXj/8AXXm/hS8/&#10;dL6HBU9x1z/n2ru9LJmtOMn5tuPQg5/oP1reMkZuOhZmvGKj5Svzc4PVexrMvLr5m28bSefXnNW2&#10;g8+L5uwznGOeao3lq53bV53ZwT65x/OrFdW0M+8uGO7aBt2nB+o/z+dZV1cY9GPK57j/AOvWjPas&#10;n3eQCMcfrWfNat8o5+Ykjn7tS3oHK2UbyVvMyF2qoz9ao3lzg4+bB/Q1oXVk4YfxKOmOOTVObT2U&#10;/e285BxyR9ay5kmact9DJuX8tWJ5jU557YFYl4NzMW3Ltwce9bt7bcEsx6HvkGsa8Xy+p7dhTuaQ&#10;i0tTGvFLhgvAxtPbNYeqDPy479fU10V5b/L8y9O/X/PesW9tlmOCRnHHP61yz0NYo5nU23hty/Xv&#10;3/8A11zOrMZT8y9sn8ua6zVY9jM3XGMc9PxrmdXi80MwLDcQcmuaTZrE/I3/AIKRw/ZP20/FxX+I&#10;2ZUnnP8AocIP8jXjOoAutszt8zNyB1/GvdP+CnaLb/theIOCGktrN+PlyfIQf0rw/VLYvZ27bv4h&#10;gDvxn/CuWStLU7I/CdB4JTzGZc/Kp+U46jNekeFW8tufkHv/AE/xrzvwZtZAvPPU/wCH5/jXpGiQ&#10;b0VmO7dhunH5U42ZnLXU7rRZFjtItsfzNt+62N2OldTozMhaRvm3DByvBPHT9a5rw2f3SthVC4GM&#10;DPrwf89K6qxgVyvpH0578f4cemarmtoJRbRraWCsI27SGAJwenrWjYLmXH3RjOQenb19DVCxhyi5&#10;3cDIYnrz+fb9a044gZt/P3duFzhs8c81UdWIv2oH2VdqhTncQRz6dfpmvsT9jGfzfgxGy7WT7bMv&#10;TpgJ2/E/lXx3AzGOMN91jnOc5PrX1/8AsQ8fB24DMqhdSkAAA/55Qk9ves5q25m0fbP/AATzAh+M&#10;91gbfM02QKMdtyV9qV8R/sEN5Hx2QfN89hMi/Thj+or7cqqewBRRRWgBRRRQAUUUUAFFFFABRRRQ&#10;AUUUUAFFFFABRRRQAUUUUAFFFFABRRRQAUUUUAFFFFABRRRQAUUUUAFFFFABRRRQAUUUUAFFFFAB&#10;RRRQAUUUUAFFFFABRRRQAUUUUAFFFFABRRRQAUUUUAFFFFABTZGxG30NOpkv+rb6GgD8F/jRMs3i&#10;u/dejXk3Q5zmQ18Pf8FUT/xaqzH/AE8dPwr7c+L5z4iuO+6aTr67zXw//wAFVTn4Xaf6faecde3b&#10;8TXgxXvo9Rx0Pz/EnB3fdH/fVfox/wAE+EB+CFmQNu446HntX5yrnbxz6e9fo9/wT9+X4Haeo/3s&#10;nt04/WurFaQJo9z6Dt/uquR0+Y9/WrMbbpI26hcgEdTVeHdJ937y5NWI41ZuQWIOT2615uhp1PaP&#10;2GowfjrZ4XaBE2Tnnt2r64/ah+Oq/AD4bTalDC91qV0wt7C2Q/PLMfujHpmvkn9hdP8Ai/NiFzny&#10;35x06V6N+3/4iY/Fnw/HLhrXw9p1zqpU/d8xV2qcexOfqM16mH+AdjwP4jfFf+xLxb74mfGDUtD1&#10;q6xItjpT4h0/J4Dcc47n1B6V7Z+zH+15rXgHWNHsfEXiC18Y+CvELCHS/EcX3oZCBtjnA+6W7H14&#10;r5/8L/APwN8Uf2DPF3je/uNP17xT4gQ3VzIXEk1oC52oO67cgcd813X7If7P2iXGp/ErwPaDyNLk&#10;0qzurSIt8trOYzhkz0O5R07g/h0LcqUnsz9HLedbiGN1+ZWAO71zjv8AiKvW0JIUttwefx4/+t+d&#10;eS/sVfEK48e/A+xW/YSahpbPYXJz/FESpP47R+dev26kRnJCrxjtzxWxk9Bj27bW4+XO7A+n/wBe&#10;mpZb8blDBuOncVaWTL7Dwcc47CiFWjjX7uOvPfOKCZbGZqPhux1a2Zbi1t5VY7huTOD3rm9W+AXh&#10;/VII1W1W28tSg8n5dqnqPSr/AIw+Lmi+AtYhtNRmkt3kQOGK5UA+vpXQJ4o0u4AZry1XeAdrOBuy&#10;M9Pxq9GTd2Ob+FPwih+Gd9fSW11czw6hsaRZm3YYAAMD16V3SEJgbvvYqvaPHKvyHd6YPUd6sKpj&#10;3Z6ZApgpK2paW0jkj5C+vI6VHbeFNNe8W4FrCsytu3hAGB+vvx+VSQREldwxnrV5JQsPuGPbr2oM&#10;5H5kftGnb8b/ABInzEC8ftz64/PNcZG3mt5eRwc+5+tdl+0mzN8b/EWdvzXrc+prhRIMfKe4P09q&#10;8mp8TAsCU7N25VGDjHeheXyrcNyDUcUu4YC4wec07fsRfmbaV7H3/wD11Ou4EyNsTo3J9enan44Y&#10;qcMwIx+OBUG7B2t/EPz/AM+lPZmM3XC8c1oCJQcj5j97gqBzQJT5fdTyeR6etRoGU7u+epFLE2ep&#10;IZuce3+TQTfuSg53fe64wO5pzHeuBt+XAz0/z+FQ+YS4Un5s/kKcpYKo78d+M/X0oF6Em/Lt8v3e&#10;Mev0rQ1LUW0v4fzSLb/a3S6UBfmH8v8A9XvWaJvnBHXkE+3Fdt8OUWTRrhdoO58EHkdv/rV1YNfv&#10;UZVI2ieOeLvHWkXei51Q6pbLANp3RfaERjzjjkDj9O9WdC+GsmteEvM0WSO+0+Z/PTy2KfvACMlW&#10;44z61tftRw/2fZ6P9jsYdt1dlbmVUGY0A6kd1GckegOK0vBNtYXGlWcOm6s1ldSxCZoFkDLnHYHq&#10;Cc9K9a3vWZzy2ujxXUPhbqNhqdxPJLNCpi+x3EMX7oToOzY3LlcAj3zXkXxB+B2u6tezar/a11Jr&#10;Ulws8YaPbHIUdWUEqSBgjI96+j/G/wAEfEWha5qWuWetTObqXfJDv2KzH5AcHgfwmuZ1yw8aaBqN&#10;v9u0eG8sY0CzSpDmRvlOeV9TRysakj5n8UfCrxJp+m3FrZ6gt1FZ7bF2tmIMkTedIJVTqCkjsD9f&#10;Svp79k6z1j/hWt9deIlkXWmv54LkuTh/LcKrgHHDAZ4/ve9XtI+Hfh3x9psNxHe2tvqwQC4tjIrP&#10;A5z8rD73QHk1H4T+I3iiDxN/Yup+HfLtpJHRb2M7Uwqkh2+uB9c+1VKmuRtkyqapI7rJUr8rbSfT&#10;p7/yppAPzZba2PrUmfMG4/ex096aV3LkZXpntmvFOhmP4gZlt5s8blIzntivxH+KMvn/ABJ1qT+H&#10;+0ZiAe/zk1+2Xid2WxmkX5gsbHgcnAP+Br8RPHEbP4+1AN8rNeS557lzWkRxKjN83B6dPevqT9mC&#10;Rz8LdM+7wGwW7fvGr5fvFXaykbto/wC+a+ov2ZYdvwm0lflUskmAccHzCQfyoqGkT1Oyfe3XaoAH&#10;TmrNv401Lw1ousafaTeVBr9p9hvMqCzxbw+zPbkDpUNihjX5d3cbj39qq6qVSPb93cc5x0rkehpE&#10;9h+Dfh2x0HXPh+bWCKGS+8FaVPP5aYWR8OhfPc/LzX1DZDzI0/u4AGTXzT8MLlY9V+GZHzbvAOlk&#10;ZGSnDHHt0/nX0xYMoWPd/dyCT0q4u25NS3Q/Pv8A4KKW3l/tC64r9dkPPofKT/H9K/XT/ggkit/w&#10;Tk8NnO7bd3Yz64nk6j8Otfkf/wAFH7fb8ftW2kgtDA/Xp+7X/wCtX62f8EDHZf8AgnPoORjbfXY4&#10;9POeu7C/EclbY+y7ojLfdXjGD1xWRfL+7OR93Oeeue1at0uVbkHnHsKyNTlzAV4VevSuqZx69Dnd&#10;V6N8oHf2Y/jzXK6xP8zDaO54HuDXUarMGznhuhDf5+lcX4guGRmZv4j68dKzdy4xMq8u1I/u854z&#10;zUDakvmJ9flxVS/uSkxH6gdBWTc6mYm657YxWblY2UTo11YKV/u55+tW7bW1iZW4boPl/DPFcU2s&#10;7V5YZyCB6fjTovERVlyy8tg/jWMqpaiekQa1Hjdj7o5A7Vbe/Vo1PzFl6EnrmuC0zXd45br/AI8c&#10;1eHiVkj+VssvByetVGYnHsbmq68sC7R8vGRnsa+VP24/20tQ+H2r6X8OPh7DHq3xR8YOIbGHAMej&#10;wn791N6BVBIBHYk8ABu//ab+Py/Bn4aX2sJC19qTEWmmWa8td3cnyRRgdzuyceimvkT/AIJheC7z&#10;xS/i340eKp/7R8VeLr+eztLmT5hDaxSlXMZ6APIpXjtEB0NEqzvyo6qeBtReIntsl3Ppv9mz4FaX&#10;+zL8N/7NS6k1jXNSk+2a5rVzzc6tdty8rnk7eoVcnaAB710+qeKWDfum2+n07H/PNc/qOszXM27c&#10;yrn04PpVG41Hyi3zdcg+9HtEcvLfc2bq/kP3mZSp5+br64oGsi3TapZj1B7iufudYYhj1Pcmqb6o&#10;3zKGOGyOO1ZyqGkYnXf8JCFkVW4BxjPertj4mEYX958qtnHrXBjVcysGbOzGCe3b+dJ/bLLnnb1J&#10;GelT7aw/Znq2n+IVcjLHLYGeeMV0mg+J1Xb1ZupPGD/n+leLab4lBcfP9ff/ADxXR6N4s2Bfm+Ve&#10;Ac/WtI1kyJU+p7ro3iXzV27lVSCPpiuks79bgfN94YPavGtE8VKYwu5eRyw6H/PFdhpnifaw/efN&#10;nJ9iK7Kck0Y1LnU67axyRSt8uFXJJHTvn6f4V8Jft2f8FRfAf7Nml3Wm6DdWPi/xm0vlDTraUtbW&#10;W0fPLcyoGARR/AmXY8YA5rb/AOCi37UWseIdT/4Vf4SkuzNI1tBrBsn8u4vZ7kf6Np0bA5TzFy7v&#10;2QY47/Av7EP7N1j+0r8ZdFs9YsLOaG6ubrxJrbQr+5XSrSb7LaWif7M1yJS5PJjjU+tc8sRzz9nS&#10;6bs+gjk8aOFhi8W2lPZLc7Wb/gpb8afFXhy+u7Lwz4OaNZA1gfs91DJfRk8PCkjY2kYJ8wqSMYGc&#10;gdZ4I/bW8cS+F11rxD4TtNc0aEbtQm8P+Yuo6QSAW86zl5dR1LxsVwCQTivqv44fBnRfH2j+Tc2s&#10;ME1uubW5t0Ecttj7m0jpjjj0GK+TvHPh/VRrE2mWtwmi+N9MBlsL+AeVba3CMkpIBwJMc5/2c9K4&#10;a1SvCpaVrP8AA+gwOW5HjsHak5Qqx3u016pW2PWPCnxU0T4peH4Nc8P6nDqenXXKSxH7rDqGB5Uj&#10;uDyKd4g1WO0s90nynPBzgkdz+HrXxDpHxpuPBHjbVPEGgWf9neI7OY/8JL4bx5cOrohbzJo06JcJ&#10;1wOGA454r2741/HbTdb/AGZNQ8UaJeLcWupaa/2WRW5Bf93yP7yscEdQRiiUuaN0fK43B1MJU5Kn&#10;yfR+ZxH7GmtD4sfHvx58Q7n98jztpWmFxkxR8MTz/wBMxEOPVq7ax+HnijUPiX48m0TQ9UvNL1PT&#10;ru2NxDFmMTvCjhc9Cd0h4H94VxP7G+kTeDf2ctNaL5bm/im1Ij3kLFTjvlFT8692/Yf8RaV40+DP&#10;iK31rULJbhb6S6Q3TBiS0EYbKsQGU9MZGM965MZVlyWgj57HVqtHkrUIpyUk1fY+frX9nr4v2Fk6&#10;w+BvEEbTKF2/Z9rbdwzxkdsgdj2zX0B+yV8P/G3hLVLhvEGgappYW2aPM8eAeVOB16Be/HB9K67X&#10;vjhJ4h+E+h+LGh0q31xbUSf2ZMvmNDcoqzxwEA5XzCrqrc7HK5rQ8dfF6207xzo99YyaTfC/8vzG&#10;2gzRJJHLE5DD7rIAnX7ysQM4r5LD5S41o1tfdd9z72t40Z/icJPBTw9PlnFxbV728tdzsIvEwlVV&#10;EgzjOD1IqddeJXbu+9njsBXC2+ptFFGv8Krjj6H/AAq4NSO1fvdufbkf4fnX6B7RtXPlkrnWt4gZ&#10;myvRR/EevNOg8TGF9vmM2eR6VyJviI+WyeBz7mkN/sVssu0HuapVGJxuekaV4wjQp8/vn0Ndr4V8&#10;W+fLG25Wy2cZ6DBH8814KNXlgfdu4ReSB+ldF4Q8WvDrEKhif4Rt5BP+cVdOs+pPJofXHgDVBcsF&#10;yTuCjP8An0Jr1fRp/MteclcA8HvXz58LPEfmeQ5Iy3AyeP8A6/TtXu3ha6ElgzFtqrzmvUoyTRx1&#10;o9jWaYKDxu9Pb/PNUL7mV2UE7cj6/wCcVOLjaRv+U7ip9jWfPer5xZvu/e6dcnp+Qrrvc546asr3&#10;JU87cjb+dVJVY46dvm68cVb38/7JOarnKhW5bdjDGs6mxspXKdydsf5de+DmqbwFgGK/QZ7VfnKu&#10;cN6Z+lUpyw/+t2rn5e5W5j6tbqbfaRtOSMDoM9P5Vzd1DunYjtyCRwa6fVgZAy9OMYI6e9cxeMzJ&#10;15yMHHU8047FRM67Cu5UZ9TgcVi3kO8Z2hQeeDWzdbWRuu6M7fpWRfsPMIG0LjPXntWMnY2jqjnN&#10;V3TzY+6DkkDHHpXO6lbHB/hOTnn7uPSum1hd6dhxgnv16fzrnb+P5XyrfKeSOormkaH5Q/8ABU21&#10;8r9sHUt6k+Zp9o5A9kIP8v8APBrwPVv3Njar8o+cnv0xnrX0d/wVesjH+1ju3bPM0S2ZvX78ynn8&#10;K+dtdT/iXW5C5+chsnOD7+9csviOqN+VXNvwPICo2/dYHJI6Hjp+VeieGd0ZxnPOGB9O30/WvOfA&#10;2A5+X5l2gMvP4/yr03w2xYKp5Xrn3/zmjbYlJ3ud34aiEhjZfm2npjjp1+ldZa7pZgy/LgLx+fJ/&#10;KuV0DEcKgthlPTH3RjtXU6akjHavLMeufXp/n/Gq5dSuWxs6eNskQZSqsq9COBjP9a0YI49ihdys&#10;q8ADgVStsSR7u7Dn5eP8itKJRsI+Ze/Tke/8q0jJbmJZs5GlxlvUtgcj2/zivrr9h0A/DbUkLfc1&#10;RwpK5xmGI4+n/wCrsa+SrUsC3zI2Rk49Rzz7e/Svq/8AYXEj+ANXUjbs1Md+o8mM/wD18e9ZVZXZ&#10;Lb6n2r+wqdvx5sMtgm2uE2nnkoT/AENfcVfDP7FL/Zv2gNH4+/HOucdf3Ulfc1XS2JCiiitACiii&#10;gAooooAKKKKACiiigAooooAKKKKACiiigAooooAKKKKACiiigAooooAKKKKACiiigAooooAKKKKA&#10;CiiigAooooAKKKKACiiigAooooAKKKKACiiigAooooAKKKKACiiigAooooAKKKKACob1vLsZj/dR&#10;j+lTVW1htmk3TekLk/8AfJqZbAfgh8S3L6gzbvvSMST1OSa+Jf8Agqsob4Z6enrcDOe/4/56V9r/&#10;ABFc/aIt/wB5v8Tz+tfEn/BVyQp8P9LUt0myfc4//XXhx+NWPU3V2fAc7bnjXp06dK/SD9gCMr8D&#10;NPCrjjOfTgV+b5GH2++Qc1+kv7Ai7fgTpq/w7c9ec4x/TP4114r4ERSue/REb+WYk9OeDVmM7t2e&#10;3cVWtACq/wAPcZ5HSrMZwzHkcdMV5mzNb6ntP7CgH/C97NjkAQtk556dc13P7dBtfGnxJ01rVmaH&#10;VNPutHdiCMSkFh+e39BXE/sJKrfHO1B53RPgnvnpX0v8ff2WF8ZfDfVItLuJF1SOYajYM7Z8mVTk&#10;BfQHGMe5r1KPwFHxl8CP2fvB/wAP/wDgn54o17QVntdYktvsWrW5nZgk8bENlScKScnjHpWN4g+M&#10;P/Cr/jhc2FjcKmra9JpEEEWPmlQsqtj2AJ+gNd/4c+El14z+H3xBk0kz6Tq3iC3+zapoNwdka3ik&#10;7pI88YfGcjr1rkPit+y9bfDn9ou3+KXiG8S4vLXSY7HRNJibc890QV3EZ6rnAHOOT9OjmBxu9T7F&#10;/wCCd0rvoPi7Lfu21iQxkDjJByPzr6TlDCBxGdrsDgnjFfGnwM8Z+If2YPA+n6ddaX9ouNYnF5cM&#10;yk7TKQx59iWx7Y+lfYuhX41LTYJtuPOjR+TxyB0rZ67GZ4L4z8VfEbwXM0ul215fBZTuikw8ci9O&#10;D198elQSfti694F8O2tzr2gymSZRuSNSroD3/Q16N8fX8QWdrDNoq3DHv5I3HOeSR7gCvH5fi54w&#10;sYI11zw7a30blo9klqd5C98jrkY/Wp6h5HRT/GbwX8drafU5YL6JrGLypJV4IBY5bj065qxrPw3t&#10;fHZgksfEETJsUJFKNpBAZeR9WH5CsjwL4+8H+IbXUGk8MnT2aFklSD+JRjPy8f3ga04vDPhvWLG1&#10;u9H16405lYnbcpnJLK67h17YGPU1SZMvd1RufBP4a+KPh147SO4vmm0so2R5xZSOMfKe/Br3LbkL&#10;j0Pyj1PSvB/iN4K1vxLcWeoafqlqskUKIfIuPLMrLhWxzxnn6dfamr48+JHg/wAxprP7ZBFGCp2h&#10;9/T8SeMZ9yfStLkyd0fQ0YK8fxLzntVtWkSPHVcZwfTmvHvhz+0Lfavq32LU9IktbjMSF1DBcODy&#10;c9wR09DXr/2lRER94Ffr9KDNn5kftIb4Pjf4kDMSwvHIJNcSiqqc/d9K7b9pEeX8bvEn/X24Pv0I&#10;rhSN+cYzkjnoK8mp8QEhjXYMemM5+tOQKv8AEpG3p6H0qMybW9SpOB60vlhN53fNnJH4VF29gJUf&#10;b8oP3+Mj6VKHURyYYN3yKghZcrzuXPbOacGyrNgdMlc/19KXUT2Hr+9Xu3Qg5p7HcVb8c+9Qh1jP&#10;zZH4dcVJlk3fN8vTn0681tcWnUeqq6txwPf6/wCNKJgHyPmbAA//AF01WVVZj8zYAJB/zzQrrn7u&#10;0Ke/apvfYm3YlVwBu5xwMn0rtPhvL5WlT/Mq/Of5VxHRsbidwyMdv8iptfuJLbwSZI2ljmiut6bH&#10;CsPl49j9DXZg3aqjOtrGw74m/ETSNYv5tHvLCPVIIWHmxs21ldfb8/1qx8PvE/h2B9P02CGa1mAz&#10;aiSPOwE8AN7Djj1FcrdR7/D9xdyfZbjULuJZLdbqHPlcbXVmXn1/WrXgrwrH4y0+ykurtNL1S0cB&#10;FtJ929QBgjIyPTj0r1ru5z2sj0jxwoHh6VtvCvHx6gMoquPF2l3M7xJd27Tq5QpvG5cHnPuMUvxA&#10;uY9K8G3M9xJtjiKSO5/hAdc/1rnL/wCH/hXxszTRrayXEjmTdE+2Qkg88c9j/nr0c3Q5pW6HyZ+z&#10;R4b1Kf8AbT+IFvq1ibpZXlNybhyNkZkLRug9xtAIwcH619O/8IPBo8rSW1xeRx53GMSlkGBjof6V&#10;l3XwEbw5qzX2i67f2tw0exxKRIrgZxuOMnGfXpVW1k8c6brUdvfLpGoaXN8s08e6OaHjrj7pBIHu&#10;M1LVqcr+ZXM3JOJvg7GUZbOckEmmspRSPu8dj0qeM5K4B5/iJpgOR8w/2Qe9fO+0u9Ed5z/ip/K0&#10;e4bj5Y3OfT5T+lfh94rYt4r1BvvSG6cn/vo1+3vi8qujXbNz5cbAEDrx/wDWFfiB4g+bxDdNn/l4&#10;bv8A7R610U9yV3GXJB3dMAcGvqn9mR2T4TaOu4/PGxx6jc3/ANavldzlH/vNk/Wvqz9mqNU+GGin&#10;+9EWOfdiP8KKxpHueqWpDFVkzvZc5HY11ngDwBY+MPBHxAvr7zGn0PRkvbVkYrslM8KZPrwxrlbK&#10;NSPmBDYA44BPPrXpXweOfhH8XmIG0+HIQQOSP9LiB9eh5965NnY22PFf+CavjnVvGXiGYapqN3qB&#10;06GOytDO+/yIk4RFz/CMn86/RKymIij5+Yjr6Y//AF1+av8AwSpbzPE2pEMVbzhjPTkf59a/STSp&#10;S1soJ3buOnWtbJmMmz4R/wCCj8Rk+Pt9lv8AWW9scjv+7r9Yf+CBAJ/4J2aHu+YrqN2QAOgMzYA/&#10;z6V+Un/BR+PHx1utyjBtICSB7V+rf/BAUg/8E8tIw3TULsDBzj96w/LjOOvI5rqw8mpaHPW+G59k&#10;3zgBi2c+vtx/OsbWpFVNpbkkge+f/wBVbd4uxjzuVgByO3/1qw9SjYSE4XjG3H1rrlpscmxzOt8/&#10;L8ud+cVxXii4Cn9364P1H+TXY61uBGOuew5PpXC+I59krdNrZyB24rKV9zeNrHM3l0d/zNnjkHtz&#10;WLqdyHDDd8w5q9qU7B2O5T3yetYF9MpdsO27HPHX6f57VjUZtHzIri6KHaG4H69P8/nVFdV/eKMd&#10;s4PrUV9d+VuKtyOuazXusPxjcM5Ncbk0zZao6iz13PKtuLdh274/rVm48TraWxkZlCqpYsTxxmuR&#10;jv8AyD1OQQR79P8ACuQ+NXipdN+FfiKYyBFj0u5kJJxt2xMcnsOn5U51nGDki8PRjUqxpydk2lfs&#10;m9TjvjN43Xx7+0HDGJozpnw/0WXVkYv+7fUZlZIcEnBKJhhjkE+9ZP7B0beHv2QPAmlyRSW81rp+&#10;biF8q6u0jsxK9fvH2618L+Iv2s7e6k2pfK0azxux38sispYfpX03+yR+0VoPj7XJrXT9Uhnvf7Ok&#10;f7Nu+cASRZ9vx/8Ar18lh8+xsq8YVKDUZO19dPwP2/O+BcnhlUq1HGpypQ92Omr3fXdn1Heawpf7&#10;3CsR1/Ks+bVMOxLMxXgjPUf41gvro/iIxuBA96hn1ZS5/M+/0FfWOR+G8psPqpz8rfJwB6nnNQvq&#10;yqWLt1547Vk/blw2Sd33RjjFQz3uev8AF1zSbNFHqbh1fcd24sFOeSew4H8qa+peY4O7JYdD371h&#10;tf7k+VtvYjPJ5Bz+lRx6p5t/bWatuuLjd5cY5Z9uWOB7KDWUpWTbJqSjCPNJ2XU3H1LYu5fmPA6+&#10;v/6qsaf4tkhcKWGR3HcYrL/sHVFZl/s+6ypyBsO3n/8AXTT4f1QFf9Buh2+4R69TULEUltL8TkeZ&#10;YS38RfejvdC+IBg2gsQTycds/wCcV3Xh/wAefadoRuvAweeSB+Z6V4VHomqIf+PO4LKMfdxznH5/&#10;4VoaZP4g0+5jZbO4XyiCoxjPf168VrTx1JL4kc8sywn/AD8X3o4X4UfCf4iaz8ZfGfjq+8Ia2rWd&#10;t4h1bS5LiLma/uN0FtGuTksIYwU9NxOck03/AIJdfsyeOvgFo/izV/F3he+8PrPpuhaTZPcouZDH&#10;aSS3Kggk/wCvdt2erDv1r32H44+IobNoY7G/ZZpELHao2gE8nnnr9ea0tF+MeqarZtp+q2159nUm&#10;cHaGAf7gGAfRic/41WFzDDQdnJHfmnFOHxnK5TiuVJJX7Gf411NpI5mZduec57+tfOX7QnhtfFml&#10;s1ozWuqWbi4spehSQHIGfRsD9D2xX0F4quft8MjRxzRDPV1GDnn8D1rxH4l2gaKRlxhsqVP8J616&#10;FWVOrC8HdE5XmCjNV6DvZ/L0Ph39pPR7PXdS0H4jAyWEktyuheJTENr2M/3Yrn6q2Ac9sD3rxH4i&#10;+NNc+EreJPAuoRrHZatdLcSQEYht7jduaSLsElGDx36Yr6G/aL0H+ztY1zSZl/4lfxAsZLMZA22+&#10;orhoGz0G9sc+pJwa8E+M2t2fxb+E3gXXLkD+1JYRb3E3Qu0ZMbA/8DVj7ZNcEb2PosfUpVFyP4ZK&#10;68n2/Q7jR/2h7+//ALF8O+H5za6Nptotn5m1fMu9sYG7JGQpwcAdue9fY/7Hn/BED4tfto/C+Hxl&#10;4fmh0fw/eO6WktzqU1ut2UbazKqNg4IZSfVSK/Pf4Txxx+JNPVT8sbOMAZwNvb8a/qo/4JSa5a6b&#10;/wAEvPhdb/arVLw6C5ihW5W3eRmnmKAH+Ese/wBTXXGhGS1PBqRS6Jn5c2//AAbIfGJxCreKPD8i&#10;zDhf7Zny30554HOKuaH/AMGzHxggniuLTxT4dkkgkV1I1eeRQVwy5GSp65wQR+dfqVF4k8SaRP4d&#10;eTwVZ3t5oIMVpM/i4v5ZnQSyZdj++OFKgfw5IztbJ6T9mTXn0vUpG1Lw1o/haO6sY/3q619qk8wy&#10;mQQFWPAHnnB6YAAyu3Gn1SnukZqVvsr7j8yz/wAEDv2lGnYf8J9oaxsBg/aTkEcZ+79fzpYP+CB3&#10;7SS8t4+0de5Au2+bnPp7/oK/aezvY9Qtllt5I5oX5V0YMp+hFWMUKmloUqjR+Kf/AA4N/aOlX5vi&#10;Jp/GDhbxhkg5Bz1//WaSH/ggJ+0QqbX+IdmB2xqD9MdOv+c1+qP7Tvxfh8J+HL7R7XXNS8O60bWK&#10;+i1C2037YIE87GNhwG3bHBGQQOcgkGvH5fi/d3TNbWPxN8UQ6uZ0VX/sCWWFl+0MhUrJhfvTW+4j&#10;BCxnBw2RrGgmrgq1nsj4Qtv+CAn7Qxb5viLbrjHTUJOTz7/SnW//AAQA/aFhlG34lxx88MuoScfh&#10;u9q+4bj4j+INHiS+m+KHitbR4ImRT4d8xZVZ58nO/Id/IctnGwHC7fkC/UHw3+Kel/FLQrnUNLa6&#10;+z2Vy9pKbmBoGV0CluHAOMMDnoc0pUFCzD6w5dD8k/8Ahyr+0l4Rs/tEvxnuNPt4eTOdZkiWP03E&#10;uB1x/k1cT/glF+0xbyJDH+0Bqf7yRYYo08TSJuc/wgCXrgEgDk4/Gvv741fEPxV4+ute8Mx+F9Bv&#10;vD4jkube+TXNslx9nVZoiwjKtD++EYzuIwyn+LFeX+H/AIe6p4V1N5fD/wAN9DkuNM1NGtni8XSS&#10;JLJHNi2kceZlY2Kh1Q5J8sJjOSvTTpvlvcz9s+iR8o+If+CQn7XFvpd1LY/GTxNeXUcbNFC3ie4j&#10;WU8/LnzTjPr/AJHz/wD8E+Pi38WtH/4KBXHgH4jeKPF11eaTaala6jpeq6rPdRxTxKDkq7lcgjKs&#10;OowRwa/cD4M/FXWPFwe38Vafo+h6o4j+zWtrqC3TTEoxf0OVKNxj7oBzkkL+QfjpF0v/AIOKPiTs&#10;UxLLv7jBZtEtSSPqAfXk/kqd1OzKlU5qbTS2PuiCXGF5+71ps4aVuu5TwAPwqjpuo+eX6bVBGcdz&#10;V0n7uPlBPfj/AD0/Wu6T0PJjqMu4gGZhgtyTnvWbPJ5C/d2knI56GtG7J7dSMnnue1ZV4PKj4OPQ&#10;fwjtXNrfU6YmXrUpaBsNj2x07c1zNy+flbpgdu/PNdBq8gCKFwNoxknrXNX1wY5P4QrYwB6iqXYe&#10;xS1GVXjbk5U84/h/zkfrWVeggbscZ61o3HzI3IGfvcdazboqyAFVxjCjdjNYS2KjEwtTVQihW6HO&#10;D35rn78BG429CRn9P510eqGPDMc/L6H2xXP38e6Niu1unB7Y9f1461zSOg/L/wD4K22uz9qaxd18&#10;zzPD9scEdCJ5x/hXzPrX+iaJbqPl2Phcfxfj/jX1N/wV9tfK/aO0OTa3/IvRjPOWIubj9Pm/+vXz&#10;D4nP/Ehg+VY23gYxnj/I/SuWXxaHZGT5UjQ8Csud3zBsAkbscnmvSvDbhHj3P8pGcE/rXmvgbajr&#10;uKnHO5f4/QV6R4dnQzBirfLjkH2/P/8AXTlJozlJp2O88NyZiDMoY57V19ofKgG7OVGOB19PxHJr&#10;kvDZ+5kfLwOB6Zz/AJ/+vXXaPiSRWb51LdCAMd8+nfFHM0Rd3sbdlFlMNncw79B3/wARWjDIyIrM&#10;RweGJ478Afr+FUrKNX2uQAPvBeo/H8avxRgjEcYboc4xn72c+3096fNqVJJI0NOkBhjZW2sUD+4P&#10;fn1zzX1N+wdOp8H+Ih97/iZRSKxONoMOMY/DP418sWEflt8uXSNR8qkc8Yz179a+nv2CJN2i+JI1&#10;jO9bmFsccHae/ttH5j0pSVjOV2tT7b/Y9n8v48aD8hVS8qrnv+6cf5+lfdVfBf7KMzJ8dPDrMQ3+&#10;kFSAORlWH5c8196VpS2ICiiitACiiigAooooAKKKKACiiigAooooAKKKKACiiigAooooAKKKKACi&#10;iigAooooAKKKKACiiigAooooAKKKKACiiigAooooAKKKKACiiigAooooAKKKKACiiigAooooAKKK&#10;KACiiigAooooAKKKKACqPid/K8N6g3922kP/AI6avVm+M38vwjqjHotnMf8Axw1MtgR+C3xFlEk8&#10;Mi4K8flXw5/wVY48EaYuMfv+ue/H+NfcHj1DEsEfysoUEdh04/Svhz/gq8CPB+k+plOc8jPFeHH+&#10;Ij1uX3bHwcfncAt8o6c1+lX7BKeX8B9NOD8ygAd+a/NYx/vh65zwe3Wv0u/YSUD4EaSu35ggO7Hr&#10;z/8AWrqxnwqxnR0ue6xR5K7iPlAyB6/5/SrELbm3d8dT0qtb/e6lVznA71ZXIbOPfivM3NrXPbv2&#10;Eufjtat1/cseDjtX2d48u7i48SR2en66NNvFhD+S6jbICSOh/GvjP9gyJp/j1YqvzM0bdfqO9fSn&#10;7TnwF1z4geLLPV9Lu1tY7OHbINxQ5w3Ofx/SvUw/wB6kHjX4Oa94peScWukahIrkvJAxhkZunJBx&#10;14rE8N/CXTfDviOy1HxJ4T1K9u9NYmCUOLoRe4HUd+tcjo0XxP8Ahzq7W2nTXVxHIzcq4mRiXxkj&#10;PXnP4VSvv2j/AIhfDG9vtL1C0udQ88mVJGgIYZJICn1Hy/XNdC3A+uPC+o6N8QrQtHaMVgOzZcQG&#10;Nl74AP5fX6V1lpAqx+XGFURjao9v88V55+zT8QH+JXwk0rXJ4Ftrq/gRpYwPmDdSD6816IFyNvTp&#10;zjrxVXuydh0iKw2nB7mobnR7a6j2ywxyHofl6+9SRBg5/veh/wA/5zWH8UfiTZ/C/wAG3etXgkaC&#10;3A+RcBnJPQfqfwrUm2tzyXWPiF4d0D4q3mh3Hh1Yp/utcBdiyIxxkcc884qPUbfwK7XVpa6rJpjK&#10;zQs55H8Q7+mcj616N4Ju9B+OPhy31ptP2tMTxPHtkjIIOD/iKh1v9nLw3rbSSfZRDJI4k3IeSfeg&#10;hy1sedWnwMa/8Mw2Oj+Io74W7SYaST95uIyBx0weenOc9K2V0rxx4E8Pxgx3l3LEh8sQOJNgHO0h&#10;sFsj+YrqvCnwAtvCGrNc2t1cbWuFn8tnyoAGMfl+denDg9jsPGarZC0ep518I/FN54s1Ga31Cz8t&#10;reFGd5LZovmB6DIGRwOa9MicHcq4wv6Y/wA/pVWCzjik3LtVscEDrU5j5bHLbc47Hii+hna5+aP7&#10;TChvjn4k52j7W2AB3wK4UEhWVui859e1d1+0y4/4Xf4k287bxj09q4N5iuWPzKvTntXkVPiY2rIe&#10;Pm/ibnBPHSlDKjLz3B9aarEZ79iBzj/OKD1ClSWz680LyESOPLIx6jn1p8ijylwy4bvnpmos8Afd&#10;wB/n86UMrDtznp1/Ona4E8T7hjazcAEkenNCn58bWQdMk9B0qNWw/wD4706dOlLH+8c/QZJ7Yqki&#10;ZRuS/ebj7vOf8/56U5W+XByOMsemP8/1qON8yH+JfTr9f5U5+nCqFwDkHpVJExikyYHDbv7x5xU3&#10;iGztr/4Y3C3UiwqLpQZDJswe2G9frVVJ8xjONxX5fatDV5Wi+G10Y/MV2uVHyEAnjkYPB78V0YX+&#10;Jcio1ayPMotPmtrJ5IZrpQoyjAC4j5GONhyec9u9S6Ff6po+sW15LHYu0bDypBIAx56FW2nv0BJ6&#10;1dtGjuplC2yxzwj+OEwjccEfOhx3P5GrL2n9t39vb7hJ58wQZaOeOPIPJDYIAJ/SvWjsYN6mvr/x&#10;J1XxT4VvNNl0ebzpIl3Oq7Pl3gZG75SeD/FVXwfaL4KS4utSt7hdQhV2tmaAoMf3WK5HJ/nXTQeH&#10;9X8O6O1nN9hk05djRmHIkBMi+vY5Nd1NArBiVwNuMEVtFPcxlI8V02xvfEestqFp4kmgt1lKtZll&#10;dJFD7vqMhiPwrttRfNrJyN+B83YYNT+JPBGl3xIls4WkfndtCsPfIwa5258EQ6dIZLe8vo41JLxG&#10;Uurdeuc8cj8q0nfkd+xyqV5oMq2MMRux3xmmlm2yMQfl6g+mP8/nSFi3zfiF70qJug6kYBI/z6Zr&#10;552R6ljn/GbMnh292j5vJfaSOhKnH8xX4d6w7Sa9cfN8vnNk4/2jX7heOZmi0HUGx832dyBn/Zz/&#10;AEr8PdXkA8RXJXcv758D/gVaQv0CJPcohtjt69PrxX1Z+zQmPhjo6sdwa3B+oBNfKV0QyZ3BW+7j&#10;05r6u/ZyUt8L9DC5DeTxn6/4fzp1Hpqbx20PUrN/OKsOdxyQ3Rcdf61uaN8SpPBHgPxppcdt5sni&#10;ixSw85mx9lVZFk3bccsSoA5/OsSyURj5fvAgnB53f5B/Os3W3xayHZxtPJPUj2rjkrsuO9z0n4C/&#10;BnQ/g94k8DtoVqbX/hJvCOn6pd/PuBuJFbewz0B2jj396+stMdZbdGJwwA4+v9a+edELx6x8J13O&#10;BJ4E0/A9DlmP9Ofxr6C0xybJRxtx+XP+FaxvuZTZ8O/8FJ32/HCZd27dY2+SoPHyn8+nb1Ffqx/w&#10;b9lZf+Ce2k7d3yahdD5uMnzT/j+n5flT/wAFJolX42uzbcNYW5GO2c/4fhX6tf8ABALav/BO/SP3&#10;aqW1K7GRjvM3euvD6ysc1bWJ9lXrZIXDDacc1h6o2N3+z6Vu6gNpb5cfTt6/yNYOphmDK3yFug9R&#10;612SijjlHqcprY/dv97hfyrg/ErYjk7EkcY/zxXea87MpyTubrz1rz/xcCpYD+HsfQjvWbi2aw3O&#10;J1idTO/bB6E+1c3qVx8jDglugHv2rY1yRgzLuHXnnpXL6pOJC3fnqe30/wA9qwqI6Eypf3zEv90b&#10;gSMHOP8AP9aypdQYSNkYbAGR36jFSai5ZCu7K85I7c8j8v5Vz9zdfvXB9Txjp/nmuWSuawZp6l4g&#10;8uFlXd8v68Cvh39uj9vC38N6p4m8Bql4t3dwfYAfLXyXSVFD5bOc7WYdOvFfVuveJI7dZB/EvQk9&#10;c/8A6q+IfF//AATm+I37f37VfiO48EQWMWn6G0LXt9fTeXCjtGCkYwCWc4JPoMe1c9WUYNX0R1UY&#10;3vY8R+I/7Pvhnwr4c8L3lj42sbwastiL45VvszTo7ysoBJKw4UHPPPIGRnufHdx4V/YL+N2n634F&#10;19fGGn6lYSwmJbpPORCYiHYqMLuYN8pAPy17fZf8G3Xxmu4la48YeE4Wk4MYEr4G7g5x+Y/CrEn/&#10;AAbQ/Fi+iZX8Z+FcqBlRDMcevbtWbxlF6OR0e+1Z/meLw/8ABWDVp3VU8NSSsE3EC+HYE5+4aiv/&#10;APgq9rsco2+GIlkZA4JvSw59flHt+te+6F/wbJ/FC3mVZPGHh1I9jZkS2mJJJPb6Vetv+DZL4lOu&#10;/wD4THQN3lp/y5TcEMS36AfrUPEYfv8AmZujM+af+Hqnii7jmePQbFVjfBBuHOM8j0qnqX/BUbxr&#10;KxWLR9MRvucyswXI+o6V9MH/AINZPipeXFzMnjzRfnOYwunz7SdwB4/OtKH/AINTPiLd3at/wntn&#10;9nMq7h/Zs+9l/i/4F6emaf1nD9H+YKjLqz46v/8Agph4/wBRspEMWmWvnoWVkDbkXPByWr2v/gnv&#10;+1PrHx2/a28I/wBvSRmOC3vMfZ1O0jynOcepwOR6e9eyWP8AwaYfEa5iAk+IVqmUZSqaTPgcfLzn&#10;pnk16t+zZ/wbH/ED4A+KLPXI/HUVxdWSOFVdKkUNvVlxyc8BqyxGIoOm1G7foebmWDq1aEoQtdru&#10;e5Wms6TqHxGmU3Cx+HRDFJC/lsHL5fcuDjI4X5umW68HFDw7fra61qkd9Na3NrHdt9gkKNiWAqpC&#10;sFB+bcXUED+Acc1fb/gj/wDEye4uI4PGdrNPZuFlQae7NExXcoIDccNux6EHpVi1/wCCRHxI1ZHM&#10;Hja3njSRkZ49PdtrKzKyE56qeCD0Ixwa+dcVfSB8R/q7i760ovW+5im9t5vC+pSRr5N8VkayD8Fc&#10;FthY4I5+XORjrmobTWEj+H0TXvkf2x5aeakROBIVXJDHgorbsg44GRzjO5J/wST+Ij6P/aDeOrVr&#10;GOHz2uPsLeSExndvzjaOTnpj2qw//BIP4g2MEby+PPJW4kSOPdppUSMRhQCTySeAO+eKcVKy9z8C&#10;Y8M4tST9nDr1OQ8V6pdTXWgnSfsyxR3DLqSSSjE0OGHy+jBtp49MetJNqWqR/EbS3WSy/wCEfWyk&#10;W8G/5mmDIIyinpkb88+nA4rtG/4I9eOrN7dLnxzNHJcSNHEp08qZHKlsKM8kKrHA5xk9qkf/AII+&#10;+MxeR2snjy+juJg7pF/ZuHZF+VmUZzxuXJ7Ej1FHs3/L+A/9WcY9OSO1tzifEM1wfE+oTQ3cc2hy&#10;QQmFCcyrPlw/GTxtKcevTvXkvxFufJVnbcsbfK3HQnOT+HFfWXgr/glB4g8Ma/cLd+MdS1F1tQXt&#10;f7PCsgfgPgHOPkYD1KkdjXz7+118F7z4GeMDpN5NFeR3EbSxyr8uQGKsjDsysCD/AJFfS5ZXiqXI&#10;1Z3Z9RleBq4ejy1Elrstj4x/ac0KLxr4H1Cxjjb7VEPNtpAcHegyuPTJwPoTXwePEksvh6TSX3K1&#10;jqU1wgIxhJQpwB2+YN/31X3V8Tb5bO+mRju2owDE+1fE3xx8Pf2B8Q7yaMDyL5fMXB7HkfruFdvW&#10;59JrUw7p9tV+p1PwjnVda0xmGW3sPplep/ziv6jP+CU3wA8K/ED/AIJy/CPUNUsPtVwdKyT5hAJS&#10;eZAeP9ng+1fy9fCFNmu6Sp43O5OOrDYcH8zX9Xv/AAR6uWu/+CaHwjkbbzpDjhdo4uZgMCu+MtND&#10;hqRskY37RXhf4V/Ayeys7Pwvb32uxqZYofPfZbKyPHufk9VdlAGOO4wM+SD4tadqerWs2o+F9HuV&#10;tX/h3Ru42RpgsDlvlhj656ds1q/thWV5Z/tBa6boN+/eOWA44aPy1Ax9CpH4GsHwD8NofETWZuLx&#10;Y5pXWZrbGGe3DAM2exJzgf8A1q/Gc24mzqvm0sJgpcqjK1u9tLu5++ZHwrkOGyWnjMbHnc4qTer3&#10;V7K21j7R/Zp8WeGvEfwws4/C9smnWFizI1iGybV2Yuw/EsT+NehbsCvlX9mH45/DOD4pfFJvC/iu&#10;1utH8K2CX+q26wyIthGhlzKpI2vGRHIQyEggqRwQT7L8Ov2q/h/8UfAWl+JNM8VaPHpmtQfarQ3t&#10;ylrLJFvZA+yQhgpKnBI56iv1rL/rLw8Xil7+ztt6/Pc/D82p4aGJl9Tb9no1fdXSdvlsd7JpcF1u&#10;NxHFcFsjMiBsAkHb9MgH8BTptMtpYyr28LjO7DICMjof0H5Vjx/FDw0/iA6SviLQ21USGE2Qv4vt&#10;AcdV8vdu3D0xmvOfhf8At3fDv4yPcSaBqGo3WmWt1PZ3GrPp8sWm28kSlpA9ywEagAYyTjJA6mu6&#10;zPN32NjUP2kPA2h3MVnfXiWbXOrw6JDHLakLLcyyyxoBwRtMkMvzHAGwk4yCbQ/aA8LrrWjaReST&#10;abdeJtSvNKsbe5gVftMtqSsx4JAUMvlgnGWZQOozesPGnw/uNO1DULXVvBslraP519cxXVsY4WkO&#10;N8rg4BY8ZbGTU0XxU8C3GnLqEfiLwm9mtx5IuVv7cxCZiZNm/djeSpfGc5XPaq07E8pwet/DL4W/&#10;CnVdZkl0uO1uv7MaW6gj6TW8xSEqFJxjNtHnOAojDEgZNef6brXwP8I3l0tno97bzMlnqu0IF82S&#10;3li8gr8/PlveJ8/+r+dvmIU49E8QePPD114zt9Tb4neDYbHDS/ZpNRtT5lu81qwIJbO3ZDcJwcET&#10;k9RXcv8AFLwSjzb/ABF4VX7NLHYS5v4P3UjhjHC3zcMwViqHkhTgcGtFPTXUXKeD+FP2gfhfo2v3&#10;XijQvC+v3c32i2ge+trSOURiexmvd6gOSsaxGQMcAbpNozk4/NX483AsP+DhvxyW9t2euToFufb1&#10;HrX7b6j4g0fw5qFraXM9nZ3GpHy7eNiFa427V2qO+Nyj8RX4Z/tmX39hf8HAHjI+YyiRos49T4et&#10;+PpjNVTleSZcbOEkux9reFdd8+9bk/Nj5T6gc/yNdfbjcrMw7cen1rw3wN4yE1+qtIqtkfQD/Jr2&#10;2wk8+0WTs36DH/6q79JHnwi0yO8nZF+UD5SMEVlajP8AvHUsw2rnjnPU1q6g6rt/i3Yz781jaorb&#10;Xb+HpjOciudpuWppexgazqDDurbskkc4H+f5Vzss6zBVVm+Y4GBnGP8APX2rd1ePCswIxjOT9f8A&#10;631rm7xtrbt2xucH19jSn2LS0uJJcENtx8vrnj61QuoyUO0fN6GpTcEMqtn5jjBHQc1BcYDnnscY&#10;Heueb7GkXcx7xMIy7e3JrEv4yF3bdwbt3P4etbl85KfKvtzWLehVHB+VDuGT1JrmnqjTW5+bH/BY&#10;GFX+O/hmQfM7aHsbnrieU5x+I/OvlLXQF8MQ91EgLfhgEfy/Ovrr/gshalPi94MmBX97pk6t6YWZ&#10;D9P4vyP0r5N8QyeV4ZT5V+aQAjt17/pXM9GdsW+VIm8CJ5yhmXjgZI474z+lejeHTh13bs5xgDr/&#10;AJ/lXm/gqfdx8yqo3fh2P4GvQNA3NJGykRru2jPGOv8An3qrESktj0rQZFNv8rN0wOM4Ndbpx2hU&#10;2/LnkgdB2/z9K4/w4dqruX5QAQT3yO9dXpG5gq8q3QkHvjp7iiz2FFNO7NyGUQBlX0IH4cdce1aN&#10;nOY33b9pxxk/Lk/r9eKoWqblZpArMD1xn0/mM/nV6Jw0ysedrHA+uP8A6361pGxFTRmlpLKp24bz&#10;F5YnIx0r6c/4J/yb4vE0fzdbRzkcE/vv8CPxr5gtVMaBMBNwwQeeTzivpv8AYBvM6l4sVQysFtHz&#10;jP8Az2yM/gPzrOb6CqbH2p+zPOI/jV4dG0rtvYgPU5bGf1FffVfAf7PHHxY8OyFvmXUIiV/4GOv4&#10;V9+VVPqZhRRRWwBRRRQAUUUUAFFFFABRRRQAUUUUAFFFFABRRRQAUUUUAFFFFABRRRQAUUUUAFFF&#10;FABRRRQAUUUUAFFFFABRRRQAUUUUAFFFFABRRRQAUUUUAFFFFABRRRQAUUUUAFFFFABRRRQAUUUU&#10;AFFFFABWN8QpPJ8Aa4393T7g/wDkNq2awPipL5Hww8Rv/d0u5P8A5CaonswW5+EHxEXLWzKSAEBB&#10;9eOK+G/+CrpVfC+j5OD5vGD0GOa+6PiQzLNbBQv3F6etfCP/AAVgmUeGtFUK3+tPNeJD+Iket9m5&#10;8LynBVju9DX6YfsNJt+BekDLcxAgdhX5nuWSderK2Mfn/wDr/Ov04/YkRV+BOirtPEeD78Z/r/Ou&#10;jGaQRnS2Z7bgKh5+bHHPI/zirEbFwo9cjrxxVeP90c87V4/pU4OG+7j8eledFpI25rI9b/Y78f6f&#10;8N/jNaajqkghtVjZWYD7pPSvt/xT8WvC/wAVfBN9pun+Ibe1lvIwFlDgFeDj+lfmXavi5Vt3f889&#10;qv2WrXFmd0c0qHOOCex4rro4jlVmB9o+Ffghr2j6rHcWutW+pRrgFo5yGUBgd3X0BJ9yPatq+tfG&#10;GmeNtNt57Fb3TmMQMxQSdAp5Jz/tEmvjPSfitr2isWttSuo2xxiUjFdt4c/bC8aaFt2apNIEGR5p&#10;3D06fl+ddCxSE2fpJoHhuw0TSY4LWCOCFAG2IMAEj/6w/CtN4Y2hC7l4J+mePx7Gvg3w1/wUh8Sa&#10;cY1vrO3ul6ED5eP8+tekeFv+Clmk3Me3UNJmidMAmOXdnn6frmtI1ovqM+p/IWaMsyr/AHcDjj/O&#10;a4b48fCVvij8OdR0mGZY7mRS8Dt90OAcZx25rlPDP7cngfX9q/2g1mWwQJEx+eK7jQvjf4Z8RJm0&#10;1qxkLdvMH8q3509EQtCH4GeDtW8P+Ara01xrf+0Ihh/IXEZ9hnnjpXYQaS5Lc7TnAIH09KhtNchu&#10;h+5nhkXb99HBzVmK5ZVaQZPU9auOxlePMLNZmYwpyrHgkd/rTjZPFEwZuemPT1pzTMZT87ZU8ZHH&#10;Wi5ndo1YD5WOMf1qhSVmRKflJGM4yM9MVIwwmeOFwcdcCouFnbGdvb3qSTkkbdrc5IPX/P8AOndi&#10;srH5nftLtj42+IxnlrxiTjuQOa4JTtLd8Hp2Fd5+018vxy8SYHy/amI46DArgwcKf8a8ip8TEx6v&#10;mL0znPvmgghefl5+pB70wShdv3uevt/n2pwKkbR9717flU36CHZEoIXd16envTzIXjLKu0dM9x/n&#10;mmD92F+YAvyeOg706Ft/U/dHIquYCQ/MvP3hgH1HHFORCBux7kHoPf6VHHtCbtytuOafyyd9rfLz&#10;+H+f8Kr3kAsf+rLDIUdMH/Jp8brKVVumcZx1pEVQmB/F6dh1p2SFwo27R9cf5zVJ3QCx/IFZf4ec&#10;n+X6Cuv8EQR33hi8VrdblTIWETAfvDjpz16frXIs+8Ar9M4/T/69afh7xNP4dMnkqssMhBIP3c57&#10;fSujDVFGacjCorrQv6Fd6ZoMt1cyaDcaW04AmIj3q2BnJxnOOakuJPB/iaWEyCx86RSV3Dy5AOnG&#10;eavQfEuKRFWa12qTg4IPt6f5zXmvxS/a6+GPgHx5HofiT/RrySISrM9tujRWPcjkdM19Dl+HrYyp&#10;7HCxcpdkrnBiKkaUeeq7I9I1TQbTQfCUyWTO0Mk0ci5kL9XXp7cfqfWtqU4HX2Hsc4/xrhfC/wAV&#10;vBfjjw6tn4e8QaTOodCsa3AymGBxjrnIPFdz9pjlh3KQ3HY8Y/8A1V0V8HXoS5a0HF+aZnHEU5L3&#10;WZGqxLGjY3NlflGeg/8A1VhazlrV2BXLEbfUjj+ufzre1Jup3K/BxxjOK8w0L436L411240e3S8i&#10;1C3Dbo5YWQDbx948Hp2rCp8DbM6cbzujViJT1yCeh4P0pFbK4DEdyOufzpsTsBuOCucj3pQoi3Zw&#10;wbPbpXzrir3PV6HNePiU8L6kqfeNrIOR0yhH9a/EC/Qy63M+7aTK3fqSxr9vfiGwTwxqfzbV+yyH&#10;nv8AIf8ADvX4h6iS2sTDjHnNnHYZOK1g7bCiTXrgWjYG30wOfzr6x/Zyi2fC/RVbc3+jhTlunJ5/&#10;mfxr5Ku49i85+6CPpX1n+z1x8MNI5/5YKw+meP606itoWpHqNjtjiXa3Lg4boD2/z9K3NG+GbeMv&#10;h7411pbiO3XwvYpdhSu4XBeQRhc/mfwFYFnF5ZK/3QW6Y/z2r034ZAH9nH4yLtb5dGtTgngt9pA/&#10;DOf0965Erm2p5T+xN8d9a+OXi7TI9YFvt8L6ZBolj5KFcQRD5c8nLckkjFfeWlvstos89Og+Ufnx&#10;X5q/8EwLhB411XnGHIUH/d+ntX6V6U3+jr/dOPlzjiru7mU9z4h/4KWBh8Ysttbdp0JHtjcfz9a/&#10;Vb/ggM3m/wDBPTR8KoX7ddEKOMfvnHH5V+VH/BSsgfGRTjb/AMSyEE+u5mx2+v8AnNfqP/wQM1+G&#10;x/4J86OrYX/TrvPPQmZj6cjBFduF+Mxq/CfcN3H5qMAT9BwOvP1//XXP6zGyg/eUHJ647evaprnx&#10;jDIT8yjjsaw9U8Xwys3zL3DAnjP0/Wuzms7HH1sZOuJuGfu5OcZP+cV554rcNGw9e+eldTr3imNI&#10;/ldW5zknj/P/ANauB8VeJIJFf5vwHoaiW4cvvJnG+JiGct055Ge/rXH6tcZK8t1wPb/J/nW34l8S&#10;Kpfa2OetcNruurESzSLnv7f55/OuWtLsdUSS+uiIJF27ip57f5/+vXKa3qvkJM3HOWB/unnirMvi&#10;Vd0isdyt7/56V4D+2T8fdV+D3hizutJW1kkvLgxS+epYqMZyo6dh+VYJG8fI6bx34na006Ziw8wn&#10;GMn6dq+2P+CEEVuNS1Ftit/a2pzvICM+YUtIwufpg/SvxK8Sfty+KNV3JJDahc4O2I4weM56+vHv&#10;X7I/8G8XilvFuiabdBGcS6peB2UEiPNpu5PTjIH1+lYYimrxv3NY3sz9L/iZoVlF8TPAt3JcNZLa&#10;3lxtRIv3Mzm3fiQ5A+7uxuB5ORzg1Zh8MW83x/8A7WjuGfGhmz+zrGTCB54fdnO3fnjGM4I5xXK+&#10;Ov2Ztf8AiP8Aal1rxhHqlv8A6Q9laz6WgispHEqxOCG3nYrqpBOW25yMkVz3gD9iXW/hjqf23RfH&#10;bWd40bQSzLpEQeeIkNtb5tvUA5UDqxABxjT2cb/CZPbc+hZII4487I+B6V+cNlH8Vvj3o+g6R4Z1&#10;zxXDqreFfFyWmpf2ncQ20l7JqMlvZ+a4bYfLiRiu5SVG0gggV+iGhabdWvh21tdSul1C7WERzziP&#10;yxO2MFtuTjPpk496p/Dv4caP8KPCNpoOg2a6fpVgCtvboxZYgWLEDJzjJJxWrpp2sKMrI8F/Y+1j&#10;xBfftMfFLR9e1ie9bwrpXh6w+ypdPLawXDWbtcMFY43M6qcgA4bknsy6/Yp+Iw1e4vLH4x6lYtNr&#10;T6zsTTVaMO0ofy8MxOzaANpJXqdvOK+j7PQrPTr+5ure1t4bq9K/aJUjCvOVBCliOWwCQM1ezirj&#10;TVtQ9o1sfOq/shfEKz0Wx0+w+MWrWdvZ2M2nnOlwzO6yyF2bcxznG0AkllCcMCxNd58Ifhf4u+FN&#10;jqk+teLrrxxK1oiWsEllDaFGj8wqqmMAfNuC5bJ4yTXp1FaciE6jasfJvw3/AGrrrRNU8T69N4Nu&#10;7PUfEuq28s2nXGq2yylI7TymkU7yCw8mJNvy7gykc7jXon7MHiHUNR8I+KIP+Eb1nS4ZrmfVreeW&#10;aGRbuW8L3DLFh253OHJbC5lGABwM343Xt5onxK3Q6x4L0fSbZkaaHVY0jkYbAzsj+W2Mgt97P045&#10;k+F/ijxfrelava3HjPwbdakLZ30ldJY/Zw8aKzecTHkKBJF90ZCt34rPlW43HS5X1zVdO+HP7G11&#10;4Q1S3Wx1e38LTQf2LPcjOGjdVtfN3HgjEYffnHO4HmrvjXxQvj34S+D10OH/AISDX9L1DTLpdPS8&#10;VGMsSq8m6T7pKJvfuCyjIxXL6Z418ZeJvE01jdeJfhzqEkcUAljW4mEgUyhHPzW5+9uwq5645IJx&#10;F4c+J19c6ReDTvid4Am1BYJp7bI8hbbZyWdNu5gIgS3II2jHB4kVuh7t8RvBreKvEXhG6WGaX+xd&#10;W+2b43VRbfuJUMhBIJyrtHgZ4lbjuOL8VfFfwdH8VNL16bU5lk0UXejllRyod2j3x7cchmWM5xyY&#10;1wRyDwvhr4r+ILvTtQ/tD4peBJri1CnzLOWURReWS0+/PIBTockKeoYcHa0n4haQdT2al4+0KZIr&#10;m6uLqK1mYSm18w/ZmHy53qu1XzwxyQR0qtL6Ctbc7jwvpN7f/tB3viOHTc6DrXhu0SPVPtK5ndZZ&#10;HSAxY3AIsjurcDMsnc1+Tn/BVO7XSPirdKuxP+J7rsZGO5ull5/GUn8T61+t/wALvE+neJbqO60T&#10;VrzUtJubeZF+0M3yyQz+S+AwBGCGX3x3r8Wv+C3K+ILL4u6BqFra3cdjq3ifxDNtj2uJbcHT0Vjg&#10;5X5klwDg89KwxHxQS7m1DW58QfFy9WXU3ZZFz8ox169f8/Wvmr9oCFLqDTbhk5jn8vgdc84x9FP5&#10;ivc/iJqDQahNFNDJCyqXKy5VgOccde4NeGfG8pd+FNysFa3uY5BznaVYA/oT+VVyt6HRRqOErifC&#10;6Xd4y0wJ8uxicjsMZ/z9K/q8/wCCNe3/AIdl/CPb93+yZcf+BU1fyZfBW8Z/GtiG+b73GeQTX9Sv&#10;/BLL4UXPxD/4JxfAW6h8Q6tosWj6fdGaCzYKuoI93ICsnt8pwQM/OcYzXXTjpqzlrO59QfFD4KaH&#10;8VmtZtStY3vrHcbW4KhvLYjjcvR1BwdrcZArzvxN+xdF4j+Ft94fXWvst9rl2n9p6vDaCO7+yBl3&#10;w22DiByqhVcZ8sksoBC47b4e/CfWPhpZXUNr4im1b7RKhVtURpTEixxpgbWGeU3fV29a6VLbxGfv&#10;Xmi9e1nL0/7+1z/UKHtfb8q5u50RzTFRo/V41Hydu3Wy8r9NmfHXjT/gjtJB4p8c3Hgn4g3/AIe0&#10;vx14Jj8F3NtqFu+oyQQo0Sh1kMicLDEIlTHAYnNcvqf/AARL07wv8SND8Xf8LHvtD0fwqmmLdQWs&#10;Eqi5sdPt44hC5MxHzpCC52kZLHbknP3eLbxF/wA/2i/+AMv/AMdqpqWg69rOnzWl3daDcW90hjkj&#10;fT5drqRgqf33Pfn9K7IzktDjlUk9T4H+H/8AwTE03RdV8J2i/GXSbu+8M61qHiiyuE0XZfajqd8i&#10;C2muJGmIbyWkgZY1C5DDpuzVTw3/AMEqvD3gH9l7Wvhbb/FTwrp76oDpT+IV0OSPVZZDfQvMjSNd&#10;GOQsTHBhUGAwBzyD9ryfs56fKI2/s3wnHJEkccbppsqmMRmMptImyCPJi564jUdqkv8A9ney1SQt&#10;cWPhSZvPNzh9LlKrIZo594Hn4B82NH+oz3Nae08xc8tj4k8f/wDBMvwL8Xb7xlPY/GLTtLtfHE2h&#10;S6dY29l5cVtpumQXKJbbRKrusotzIzgqd1szA8mvSdA/4JE6B4g17whrLeIdNvNHtfFQ8X61bQ29&#10;3dQ+J5I4lS1V2uruchUzNnGVdZiNuOT9D6P+y1o+h6xpuowaX4SXUNJs2sLS5bSpZJYIGEgMYYz5&#10;24llAz2kYDGTXaaV4e1zQ9LtrOzvNBt7WziWGGJNMlCxooACj9/0AAqZVHsmHMz84Pix/wAEp/iH&#10;8RPjH4ih03Q7LTfBPjvxnp2qa19oa1jksdKsmdUs7XypTtiKSMdnlLnCBicVpeEf+CZXxQ1n4+6K&#10;upWcdv8AD2++Jc3xK8RSajcW5vZZ1BNvbL5MriSNcsuCigB81+iTWniYH/kJaH/4LZeP/I9NNj4o&#10;P/MS0P3/AOJZL/8AH6PaPyFKozz/APaP1WXTvHXw9iV9q3GsRrt2r+8YSwtgsQTjCscKVJOCSQCD&#10;+K//AAU51htA/wCC63jG6VmjdXtDuJ+8D4ftxj6dR/nn9sPjD8OtW8V+IfAt5Jbx6nd6HqP2l5rd&#10;fIjt8yRAsFaQkfuvM/v5IIwCwK/hD/wXH8Yx+Av+CwXxA1JtzLaDS3wG243aJbDr6f1oqStBWHht&#10;XJeX+R7B4I+M32bVYSZsbmUjntx/j0r7m+H94da8KWt4Pm86INkV/OZo/wC1L4q1jVb66m168jHm&#10;ZQRyGOOJB0AA6AAfjn1zX0P+zr+2n8StO8SeFdUuvGHiKbQ4b+3uTD9vYxzRJKpdSmeRtBGDwQSO&#10;lbYaq9pGNai90ftvfoFVhu+Zc444xzxXPXo3Iy9V3ZAz93jqa8f+Hf7f/g341eLl0PQf7Ya5kiec&#10;SXFoI4gqjOWOTgkZwCOtdnfePo/LOXXkfdz06/8A1vyrq63OJ8zsi7rYxE3OS2Qcdvrzz3rm7s/O&#10;B83zYPLcfXH41T1bx/EsGBJuYH/65/lXPTePlf721gBng4OP85rOodKudHMd0JZTtwQOp7nuPriq&#10;04y+e2cKQcVztz4/hVWZWHQcA9KoXvj9QzlnXbnAweR+P61zS1RrHQ6C8kCQt82P7ntmsW7UFWB7&#10;Hp2+lYt58RI0j++jHb654/x/w96yL74gKE+8dzDsc5P+FcxofD3/AAWVgx8RvAcitkfYr1eeAcSQ&#10;n/2bp/jXx34sv1fwpuG8bnGPm4Bzivrj/grZrq614o8Btu+WGC/BXbnBzbkHp3GOfYV8e+K4v+KW&#10;+Tks4I44B4/x/wD1Vz1LXO6HwaGh4LkM0CMxK8YPpx3+leiaD89xHhdxPOc8En+navL/AAAxltEP&#10;YHPI7j/HmvS/DEvkeXtVlK8KMZz9f0qtWrknpXhp8MVDFto3Z9TggY/XpXXaX+5UuV2FRghhwea4&#10;PRL/AGRqdkfAxgE8cf5FdPpGorJAqyFguQGOf5cfT86mTM56uyOtsplaTdu+VSCuT09eP1/CrqMo&#10;k5XfuAB4zuPpXP2+qiN/3g+UfLgjgHHf/PrV6DVFkZjGzfMdpx29z+tVG6Dk0OismZlbzCxxx16j&#10;nH6V9I/8E8J/N8ReKF+80cFttbOcHdJxz6cV8sQ6yoXDE/McH5h25z/n1r6W/wCCcF2JfGviWNef&#10;9FhPX/bYH+fX3oqWaJcfdPur4LS+V8T9BYldq38G0k8j94vSv0Er88/hM3leONHbhtl7C5GPl++P&#10;04xX6GUU+piFFFFbAFFFFABRRRQAUUUUAFFFFABRRRQAUUUUAFFFFABRRRQAUUUUAFFFFABRRRQA&#10;UUUUAFFFFABRRRQAUUUUAFFFFABRRRQAUUUUAFFFFABRRRQAUUUUAFFFFABRRRQAUUUUAFFFFABR&#10;RRQAUUUUAFcz8Zn2fB/xY393R7s/+QXrpq5P47y+T8EvGLDquh3pH/fh6ifwscdz8M/iMm27t/4d&#10;qjjt0FfBf/BWE7dE0T5eDIx49f8AIFfePxLyb63zy2wHk+1fBf8AwVhbOk6KmT/rckDsK8KD/eI9&#10;XpY+HHILRsG9z7V+oX7FSbPgXovHHljqa/L+XHnqf72Aciv1G/Y8jaP4IaKC3Pkrwew/yRXVjvgS&#10;Joq257ADujwdvXgVLC5d/l+ZsYPt9Khj+bH91uvFTqvy+mRketeXE063Y6JsSKu7nsAckGrsXKrj&#10;c2CDjH+feqka+XLzngnIz0qw4wnofrWl10FazsiQj5R6cZ4+lTKgKDj06frUMXJVl4HTmpECqMDk&#10;tx1/z7/nV30sD1JAQSAvcDg9zinLMAjAFgxPDdgR61GiAp1+9xg+npT1+VG+X0x+QqtELroSxXPl&#10;p97gjPXpVy11q5tZV8ieRGHA2tg+maopJs+Vd3HPtTi2wZ5G044q+ZkvQ7DQfjd4m8OlWtdWvY9u&#10;MASHjPqPzrvvDP7cvjnQpEDaibhR1EgzkYx/9f8AGvE84XczfN3/ADxz+tSGRlfu2Pz7/wCFUqkl&#10;1Jlbc+rfDX/BTDWbQhdQ023uFHVl+Uk9f/rV3/hz/go74a1VY11CxurNg/zEcr1/P2r4XibG07sr&#10;kgj2qQHkfKGK9vTvVxxE0Pc/R7w5+2F4D8TNHs1qG3ZsAib5cc13mh/EfQ/EC7rHVLC44wNs65J/&#10;OvynWQgt82GXHTt0/wAKuWXiC80757e5mhbORtcrg59q6Vi3bUxlvY7T9piZX+OfiBuGVrtjx6Yz&#10;XBpuK/3cEZyPu06+v5r67luJ2kkkb5i7HLN+NNDYZsLyRk+9csneTYdB6nA699vFIZctu4UEAnn0&#10;oj+UHjcGHT0OKRo1Py9scg/WpE9dh7thlPRkGDnt1608IWUj7vY47j/OKYeVyevXPvTiv3tpGD04&#10;qoiWw5V2MeV44qSNtqqAfcmo13Kw6HByeetPKnHHoMCtN1oCHjbltvApySKJT0O7uP8AP0psY+Ve&#10;nI6HuakEwPG3huhI6URihSHB/LXvyOw4oj2lM7v4iT6Yx0pWJZcZyC3X8B/hTz/Cq4bbngDr/nNU&#10;S2NklBQ/w9sEdP8APWvlf41fADWP2mv20YvDlncCx0u3062ub+8aMMLdMsowO7EkAdBwSelfVTxg&#10;bfl+mPp/9auk/YR8MLq/7WPiiS3mmivPItkmSOIP58XkuFVuQVALOQRnlenWv0Dw7zCWCx88RT3U&#10;Hb10PHzjDxrUlGe10fJVx+zHo/wg+PXiD4f6b8O7ab/hD3iGseINY1eXbmQKUZTFgAvnIUDgelW/&#10;i7p+rfDzVrbR/Dvi/UPA2vaopbSkv9R+2aJq2BjYk74aGQkYw4wCRzgg113xV8TXs2u+IpI7g6Zf&#10;eLvH2oR3M5QyB0tpGhjgBOTysYHYYNc/428SaL4obWtJvDD4gn8AeIdP1iG3mh3RgC5UPAc8MNhI&#10;JPBz7V+/Rk68Y1sRBS0169N9T4/mcJunB27Hkvws/b2+KHh3496b4H8aaerXk2oJp93DLD5c8Jcg&#10;buOCOcgjgg5FfZUksNzCGW3jjmOQXxg8nmuX/bb/AGYdFm/aB8L6/wD8JNp/iLxVoetreXH2az+z&#10;Pb2EpcxQSqPlLRSYVSP4XA7V0iRGRNoYbs5B/GvxjxIxWBdWjLA01Dmi+ZLq72PqMmp1FGSqO40P&#10;ye2054PX2qSYLyp+8cYXPTpTXiUfeU7fT+6eOaHVT8wO5j3HWvyxSu9D3Dl/iO2/wjqu3gLay8+n&#10;yH/P41+Id2W/tibbt5kYHHsTX7dfEdseFNUyf+XWU56/wGvxFvI9+qSfe5kY9fQn/wCtXRTavqTE&#10;mupC8B4zwBz2wOlfW37PLbPhtoZK/ftl9OD7frXyTfFjEzFTtznHSvrX4EfJ8NdD/uLbKFAPOMf4&#10;80VV0KuekR5Viy7sEbTj+H/PFd54N8faT4a+BHxM0u+uJrfUPEWnwW1mgjJDukpkbJzgDA6muGsx&#10;+7PAMmccf4/561m+IiXsZ+f+WTYC8buDXNLTYtabnX/AD9mux/Z58b+FbiwvJ7q38X6BZ61Is5G6&#10;F5fvKMdQOoPbPevsfR5cWy4DMvT9K8JvAP7V+DB4x/wgVmBk/wC9/PmvdtJcG1hXHy4BPelGLbux&#10;T3PiT/gpZJs+NiZb5RpcDcderZ+vWvuX/gj98Z7PwP8AsQaTazSlGS6uXGD0Hmtj8wf0r4X/AOCm&#10;k5/4XHDu/h02Ltzj5sf59q2/2KPGusW3w4sLOLxBpen6bHJK/wBluJxGzbmJGPl9Se/auqnLld0Z&#10;yjzKx+rtx+1PpaMy/ad209cdRn/61Zd7+01pbNn7SfnB3EHjFfD8/jHanPiLR32/L8l6vJ5/wqxH&#10;4jUMFfxBo69MYvuCT6cfT86qWLa3Jjg79z681D4/abcJt875SSGycE8gVzOs/GWyl+7PuIGeP89u&#10;K+Z211Hcj+3tJIyzZ+1A5HB9PcCrCX8crK51jShG+et0f8Kn64/I2+rS7HsPiL4j2sisVmVc9w3b&#10;/P8AI1xeu+OEb5fMVlzyAfWuQuIrQx7W8Q+H0wpODf4OcZ9P881mXdvai1aRNa0O4XaV+S8Jx0yT&#10;x7/oawlWXVj9izX1L4hrZwsGkXdjIz+VfOH7YvjP/hIfDyQyMGZSWUA+hGMH35r1vUV09ogJL3SZ&#10;D0Ki6YBent7AZ9hXgfxs/s+/8aW+nfa9PuJGBZre3nLsq7c5PT/Jp05Xe5fLyq9j5c8XW02nzrtu&#10;JFjJwPnxmv3b/wCDTzVJNT+CWpLI25rfXbqPcWzuH2aNuo/3un41+QOs/D3TbuTa9vJt6/K5Xjpz&#10;j6V+xX/Brrptro/g/wARWdorJBDr8nyFifmNkpJ5/AVnipax9UafZbPtD/gpx+0j4p+BPjDwNbaL&#10;r2oaHY6vaaizm1sZLr7TcxvamKNvLjd1HlvOwO3BKVyH7I//AAUvbT9V8SWvxEv/ABJfw7bEaTNF&#10;oV1NyYH8/diJWUh1zhlBxyMjmvsr4j/CHw98WbGC38QabDqMduxaLeSrRHjkEEEdBXjOs/sIx3Oq&#10;301pN4bhjmkcw+Zp0ryRqFMce5vNBLLG8ibupB+tbe+noc8eTls9zwLxr+258Yj+zVDcabN4dj1C&#10;81e8i/tP7SzalYQR3U7xNLa7duHjjSPOcKJAx4zjhfH/AO138Q7zRPhpD4F8ZfEabWNYvrG18USa&#10;3pP2WzsIpXiSV1lZAARIWHy543YBxX1Jqv8AwTyOr+I4rmTVdJg0+C7tp4rSGxkXYkLyMELeZlsi&#10;VwSe+D7V3fws/ZE0/wAFzeIbfVF0jUtJ1zYTaxWjQ8rPLcZc7juzLNI3GBlj60e+9ilUikcF+xH4&#10;t+IurfHHxtp/jDxFDrGi2Gm2b6b5U5uobhnaRnmWXYoXC7UMZ5+VW6NX1MRmue8DfDXQvhvayW+h&#10;afDptvKV3RQlgnyqqLgZwMKqjj0roN4zXTTi0tTGTT2Fooz9aaJMirJOM1CbwyvinWIdcbRVklMb&#10;BL5osshjVeA/8J2n8qsw654NtIzHDf8Ahy13BkBhnhjIDYzgg98D8hR8a/G158NfhbrXiCxsRqVx&#10;otubxrbJBljQhpAP9ry9+PU4qPwx8ffBvjPxEmk6X4j0q81KSJZlt45wXdSobjsSFOSByO4qeUep&#10;xekfDj4ceCtfvtYtNch+33EbIfN1kSKBvVgFUtx8yKBj0xXyw+t3VndWMd1pks0D2lrYXMv2dWYr&#10;JdKJfmS6Y5EfVgv3TySDx9Z/GnVfEfhe41LUI9e8M6Fo5iihs5b9BuEuTJKWY8cRo+Bznr25464+&#10;KXibVAW0/wAQeHZI21Q2SNFas0e9YZ2ZCdpARcQlucnY+Dgij6u5WasWpWV2ZHwf8fab4Glk0mzi&#10;sbfSzaLctLciBnknaSeNkLF9xwiQsc8bceuK9I+EfxfsdV0zUW1yfTbW5s764hilVECzQLIwRxtJ&#10;4KFOuOtZPw7+LV5458XaJZ23iLRblLqBrpIbaMpLeW+7as4LJjadk3yjBBx2By/Xdf8AE3hPUdE0&#10;258aaSt1JMIGjnjAuLyaON7mYKAvzKINpwoByR8wPBr2LuRdnd+GvF2k+KfGS/2TdR3UdrYyiTyk&#10;O1C0iEc4xk4Y/nX4z/8ABwLq83h1fh7JBeXFpt1bXlLQyMgcefDgNtBPOT26mv2T+C2leKtK8KeX&#10;4q1ix1y8dkeG6t4PJDxeTF1XpuMglbPow6dK/O7/AIKQfDjQfH95pA17SdP1ZbHVdWEH2qBZBEzT&#10;IcrkHr/SuOtB+3hbub0ZKKk2fgN+17eXia5oeqw6jdXB1jTU83FwzOJo3ZCCNqkfKEwCM9T0rwHV&#10;NSuvNaK4muvlb51kdjg+4PvzX6b/APBR3wnofw+1j4Tro9rp+gxx6veQRyDbBDbvJFGB8xBWMbsf&#10;NjggHtXwn+25psOi/HO6sxq2l65epbRyX15YSLLDNNKokIDKNpIDBTjjKnmuypG0mhRqXVzN/Zzu&#10;mXx1a72ZtwIGT1I/xr+rj/glJ8LLf4hf8E6fgNfzanq1kND065kWC0uTDHcu145Uygfe2smQDwdx&#10;z1r+UT9np1XxnYt94q5G3v8Ah+Vf1Yf8Ewfg3pvxX/4JmfBBr/VdU01tN0q+WFrG5EDEzXE0ZbOC&#10;Qy/wsOQSfU5qOiFUeiPr2a21xrt/JutN8jd8oaBywX3O7rQLTxBjm60nP/Xu/wD8VXL+APgnYfDW&#10;GYaDql811JGkbzahcvfHaCzDILDBIfGepCrnO0VX+IfxJuvhk1uup65HuuBlfJ0oycl1jRT+86vI&#10;6IvqzAcUMxOuNp4gxxd6V9fs7/8AxVDW3iLdxeaT9Ps7/wDxVed6h+0DDpt1Y27eIBJdanGr20Ca&#10;OfMlYtIvlgGQfN+6lOOmI256Zdrn7QFv4f06+vJ/EUJtdPSKSWVdLO0iURlNo8zJyJVPTpmldgS/&#10;En9m2f4sa9/aWpeLNc02X7J9jFvpVw0FuwDOyyFcnLjzHBOeRj0FdF4P+GuofDzSmtdM1ia+WaVp&#10;Xk1MtcSZPocjjrx2GB2rzT4pab4Z8efEBNN8Qa/4gXWmaCxt20z/AEAYlSWRCGyScEOSM4JVMq22&#10;tLwl4n0L4YW82k6LrGpZvNceAteoLjfcSGV3RAWUryjE554wARjFuWm4HqRtPEWP+PzSc+9u/wD8&#10;VR9k8RD7t5pP/gO//wAVXn+pfHmDS/EUOmz+JLeOe4nS3i3aSVWRmmEAIJkGQJTsPcHPHGa71dH8&#10;QF23a1Y7eNoGn5x65+epUibaEjWniBv+XzSv/Ad//iqY9t4j3fLe6Vj3tn/+Kpx0XXj/AMxu1/8A&#10;Bf8A/bKP7F14k/8AE7tcnoP7P6f+P0A79DQs2kgtoo7ya3a6cEnYNofHXAJ96/mx/wCDkDRLvWP+&#10;CmXxIs9Pt7m+vJrfSZEt7WNpJmC6Vb7sKvJwEY8DoD6Gv3w+P4vNI8WeAZprzSri7/tNoRJPZoMI&#10;xiZhHu3bZMJgEHOSOODX40/8FfNA0HV/+C2PimPxT4sh8F6D/ZNrLeaxIrN9mRdDYgIFIJZ2CooB&#10;+8/pwdHT0XmaYeVpP0PxH1fW7hdQaNZJI0bh16ce4/z0r2L4Ia+bvwn5UkgMtrLjg/dQ9PzO78q8&#10;n+L2sWviT4m6pqNnCI4b26eVUByNzHLYJ52lsnnoCB25+sP+CRdnDe/GDVEmjt7j/iRS4R4w+0i4&#10;t8Nz0Odw/E1NOL5rIqo7HQ/su/HBvhJ8b9DvkmuFbzBbMmS2+OQbSPv55znAXtge33qP2lFdCxDd&#10;QDgnjsappolnbOWW1tAzDaxEK+nI6eua9e8M6N4JXwXpLX2heJZLiSzjMrQX9kkTNgZ2KxDBQxJA&#10;PQe9dk4zta9jnSi3dI8X1v8AaTito5N08KsPlG6QY56D61yWqftPRwBT9ojjZRzvcLnDY9enNe/+&#10;Kbn4c6baNLJoXi7y8YwNRsedwzgAZ/yK8Y+JPi/4Om2mNx4d8bMUzvWK+tctwM4Oz/HtXLJSjvNG&#10;nsm9kzkrn9qOzjHzajaqc45nUY9M5P8AnFZsv7UdvOFaPULNhnOBcqSex7+36Vx3izW/gQ00nmeH&#10;/iRu5w32+22tx/uZwTj8K4TXfEvwbS4D2+h+Po2Vc7W1KD7wGOML9ai195I0jTlbY9dm/aTLgbb2&#10;0+Y8Bp14z+P4/SqM37RbFlP26zVckr/pCt25714PrfjX4bW277DpHjIM2NplvYGK8d8L6/pXLap4&#10;/wDCTAra6b4mVV3GMS3UTbducdueD+lckkk/iNo05/ym9+2544Xx1c+H5vtEdx9iW4jkET7tm7y8&#10;ZIJ67SOa8W8ULu8FyLuyVYZKjjsKveLPFVnq8rW9rZ6hE7YZWmmUr1GeAOf/ANdVtShVfBdwpZlW&#10;MhQMcgUqltLFRbRX8EKqRwhjtOSDnueoP867zSJ1jtV5ZschyOa4Pw2yxIu77qjdnHTrXZaMZNnL&#10;KzKRz6ZNXFWA7TRrhnC5kyu3Jx0PA9K6PTb11I8teeGY9V7f5/OuV0basJbdwAMJjG4cHmuhs51V&#10;mYbuQc+i8gVnJ6kpuxuWV+yzq2G5LEn09avw6o3zYZlXBB+bHHesSyudsGCGUYxnHGD6n1q/HemN&#10;N26RVXoM+uc/nildrQa2Nm11Dy2ZuHXa2FB6HA4r6m/4Jh3XmfEbxJGv8enQqMdCVkxkn054+nQd&#10;/kdJ2D/6sbgcsB0z0/z9K+pv+CXlyH+K2uKuEEmmAkMen7xMY/KnKVxVI+7c/QbwCVtvE+nfNuKX&#10;MeB05DAV+hwORX51+E8QarAysFbzFKjpnHT+VfolG2YlPqM1pS3ZzMdRRRWwgooooAKKKKACiiig&#10;AooooAKKKKACiiigAooooAKKKKACiiigAooooAKKKKACiiigAooooAKKKKACiiigAooooAKKKKAC&#10;iiigAooooAKKKKACiiigAooooAKKKKACiiigAooooAKKKKACiiigArjf2iH2fAPxs2cf8SG+5/7d&#10;3rsiea4X9p6ZYP2dfHTt91dBvSf+/D1nU+FlR+I/EP4oAi9tx8u1Yx+NfAv/AAVjOdO0NV3fNIe/&#10;X1P6Cvvr4nfvryLnb8ij6CvgP/gq+5W00NRnd5hzx7f5/WvDp/xEeottT4hIzOvoccGv1N/ZFhZ/&#10;gnoathR9mUkfh0/lX5aIitKpOduQAx7Gv1U/ZRiEHwZ0MKML9mTn8K6Mc/dRNPZs9QUqWB8vPHTN&#10;WFi8v5Qf9o96hhCsvyrx61IhZ9v3vTJHWvNdzZRfUkVQmOp54P8AdqzGNzdeeB071Bu3MPl28/Nx&#10;kGrCnG1ue3PrVRuSSB8/MfXpjpStw52+vPoevalWNs7TyV44NOHztn+I8gY78/4VUQ6ixrkYx3zz&#10;z+lPBL87c8jnpTVYuQfc5z+FLGmwbeep79qomXkOVdmPrnn8KeVyqhjx96iNPMDNu3YP509BuG7I&#10;HY1oT6isn3QOdvX2/wAinFt/RBz0OfpTYC2CTxk446/hUnOdq/iP7v8AnNAug3YgHynqx7/59qlj&#10;PP3uT1zUfMascnapPBHf1qWLkjPbgcd+P8KbFEdLlOQFzuOSecj/ACKEBdv7p5zSLEJBjaemMnpT&#10;imW6DDDGQetCYSir3Ho/y/3myAccClj3Mmd3zKemOtRq/wAg+mcetL/Fjjrg+3pVmMiV33dvveg/&#10;z/k05T53cfw81HHwArHbn1/H/Gnj55OvqDximgHLJk/e2/h6U5H3DkY9vxpsj4HzN6jjtSth1yGV&#10;R1xT8gJlGXb5c45H+FOQeay/eVjnFRAxuv8Ad3A4561J/qxkfd9zn9avRMCTIULu6e3uOakRcLt3&#10;EqCFU4qJjnG3dnqT2qVGx94n0Ix3qr2VyZaoBHuZcDC55/8A1fgKmjtzx24xxx6UyKNY1VdvTk80&#10;4Fg7fXPtT0ZnLzHxo0bj+HbkjB656fzrxf4dftXSfsm/8FG/7Y1AyJ4e1W2tbS8mwWjtHALRyNxg&#10;DJYHP8LE9q9rjOGXO3Hc+nSr37Hv7OfhP9qP43eNvC/i7TY9U0m61G0E8B4bMdlK6kMORk44HWvu&#10;uAa1ChjKk8TG8OR3+dtTz8xpynTjGDtqeR6zPbeOPjV8QLGxs5LP7F4gufE+iLeHd9uguIvneJwD&#10;uTzCX4ycMOTjNZGl/DMWtvpVrJ5Nl4g+I97pWmIsSr5mYXR5ZBkgP8sbtk47CvuRf+Cdnw/+G+uW&#10;+m6JqHiKC3WA3NnaXoF/DBtTc/lZIlQDcoIVsZYcV5j8cv8AgnRq+o+I7XxF4TtPBPirxDpvGn/2&#10;xql3amBlLYKROCgOVJGSM8dQa/VcPxdl017GnPlVra+h4dTKKqftN3cr/wDBRD9q6xh8W+DfD8lr&#10;oqtq19DbaZc20hM97GVDySyIw3JtKqmMn5icHiuFyuX9OvXoK+ff2yv2X/Gmm/tueCvF3iSRbK1v&#10;tTgsYLCWfzZYWigE7su0bBGxLFSGznPFe/ouAPu7Tz7+/Ffn/iLg8LQhhJYaXM5RfM+m56WU1Kj9&#10;pzaWY+Vsnd0ZSBjHWo/JxEcdTnBHHWnSuG2dCOWPP1p0qqij5mHtg8fpX5gpW0PYv1ZyfxJH/FH6&#10;phetpMM4zgbDX4j3/OpOOdvmtj6Zr9tfidIv/CH6uW3DbZzNxzyEP+FfiVej/icSfeX943GPc11U&#10;/MmIaif3bc8YB6V9efs+W+74b6Plvm+zIRgcdOf1r5H1EbbfbnnA5HXHpX13+z6klx8M9DjjXdmB&#10;DtHoeev506z7G0Y9z0G3DFT82xicEBeo96uXvw81LxF4E8Q6xZwrJa+HbYTXrZC7VkbYn15z06AV&#10;FNaLZbhJJufDbgvb869F+H3z/sqfGJm3ZktLGPBHQCZj/iD9a5b3dg23OP8AgJ+0rH+0J4v8I21r&#10;YPYx+DdAttCYyPua4dAcv7Dk19j6MFa2Xj+HAHrj/OK/Nz/gm5hPiBqC/ePmEs3tj3/Hj3r9ItJm&#10;22se3hiBx3/Gt7WJqHxL/wAFNVMnxjjZWZW/s2EE4+vU/iPzriPgLp/2/wAM6arruhIYEE9Dubr9&#10;PQ967n/gparH4xLtO1m0yHIII6s5/wAPpivrL/gjz/wTK0D9qD9l238Xalrd9Y3QvZbZYY0Bjwjn&#10;n3zQ6bmuQIz9m1M8G8P+Dbe9iWOOxaTd+PJ9ufYVtz+AY9L2Lc2McYYArjtyffsP8a/Rq8/4JHaT&#10;4b0Sf+zPE92twseAZrZdpx0yRjHJr4S8bx3Vj4qvrG4YSPp91LZnb90MhKkj1Hf6Vw1svUHeZ3Uc&#10;wlUdos5aHw3aony2+RjA/E46+mOfwrYs4Iw5JDbkzyXO1v8AP07fjX1B+xn+w1pv7Qvwy1LXNW1O&#10;8sXhufsttHBs2nao3M2eT94AAEfjXWfEv/gnDovgfwfqV9aavqVzJaRGURsicgAHHAz27etc9TKf&#10;aR91fibf2ooPlkz43upMy7mducDhvbn/AD/kQwxTIh8qaVC3ON7Ac+nYfh6VwOp+P5NC1VpdUa8a&#10;y86cQx2iqm4RA4zubqePXHP46Xwh+Js3j/xP4m0ma0ubWbRJFaESY3NE+du7HBYdyOCOlZxyXkV5&#10;6hLNIv4DW1q51DS18xLq8h4JzHIc8enoOnSvmj4zao0PxHXWrxJrq+hjdWkkcmRlGMDJ6AA/pxX1&#10;HHcyeK/F9xpMCwxnT40mvJZfvEOTsVB74JJPt+HkH7VHwgUPJ9nuljaZGgUsnPIJJJHPGBj6iuvD&#10;YKEJKcTGeOqVFyM+XNQ/am0x9UaFLOYsjbQ3mDav44wa/a7/AINUvGA8YeG/FN15JhH9vuNpYHI+&#10;wpg/nX4h3H7Mc1hbzQRX9vucbcNH9wZPPXrwfzr9rv8Ag1G8LN4N0DxTZvMs23WwQwXHW0/+sK6c&#10;U17vqjnjH3Wfsb8WtX8QaL4SuLrwvo9vr2sW80G2zmmEPmxGRRNhmIAby9+M8ZAzxXntz8Qvihon&#10;hOK7vvC/h2yuIbeF7lfMHkQSmMb1VzMuVZ8ruOPLGCRJXtUKZmlz3YY/IVneOPBOn/EPwvc6PqSy&#10;SWV5tMqRuUZgrBgMjnGVGfUV6VO1tTkueb+FPH/xA1e6uxceE9Ia3Gp3FtbzQTjaIUnVVZ/nPzeW&#10;JSccbwowOau+NfHfjLw1+zDrXiAabptj41sNOuJ4rV4zJbGSNm2ZUPkqyhTjeCN3ODkV6HoHhmz8&#10;M2UlvZR+THNPJcsPWSRy7n8WYn8ao/Erws/jr4fa5osU62s2r2E9mkxXcIWeMoHxx0JBona1kKOj&#10;1PkfV/25/ijYweCYfsPheG8t2mbxkz28ioiwXSLcLbjzPlMdud5LFuZFHY10Fv8At1eMPBOteKte&#10;8T+G5r/widQi07w5YaRZH+0JdyNM0kzvLtwIhESABzKB1U1nn/gnJ4yn+EN9YXHjnS5PF9/qhuX1&#10;BtOkNr9leJ0lgMfmbiZGkZ2YtyQOOBXTfE79iHxjrPg/wnpfhzxtp9m+l2hh1aXU9MN4t/MXWRp1&#10;XeMMzjBU/wAIUZGK5Y89rmvu3Mrxr/wUR1nxp8Hk1H4ceEr238TTSFjB4gtT9ntoFjEpkby5Bu3J&#10;0AbqGzio739vHx83xD0uW38B3cHhOxjaDXLe4smGqy3AgaYvbjzdqxAGM/MGbG72qeb9hD4gr8I9&#10;M0uH4jaavibT7wM18dJb7NParDFEkJj8zdkeVnJYg72BHPFjxb+xr8YNV8XLrGmfGDTdNvL7Tktd&#10;Smbw+JGaYxxxyyQr5oWMMIlxwSvPNVeox+6R+LP+CkWl+IzrWi2HgXxhNbyWNykWoz2iraMwtHmU&#10;uu7d5ZUcnHGa+ffg98MbP4Mfs732u3r2MPiC5057rRblnLXWnajbLG9updiSczeehK8OjgHknPp3&#10;j/4PeN/2WvBMuveIvE2n+PNYupY9D8LeG7DSfscOoajcRyW8Mcrb3PlBXaR8YAWNic4ArzX4mfsD&#10;fET4Yz2upeKfEVnrfw58FwWNxdsg8u5ktNyrcxbQB/qUjz5jMco+cbssD3uocq7nuvx0/bO8O+Jm&#10;HhfWvhZ4g8Y20aWd46i1hlszO6QP1Zs5RrhIySuCxIr3j4MaF4Z8TfDLS9Y0nQ00yx1xf7U+yTR4&#10;aCSVGD/LkhWw7g7eOT615pqX7Ini7UdL8aGz8fW1rc+IdQhu9FlGlbo9GgS8NyY9vmfvCx2AtkDC&#10;DivcfAPhf/hCPBOk6P5xuTpdpFamYjDTMihSxHvjP41rHmMuhB4b+Fvh/wAIm1bTdJ0+zezTy4Xj&#10;hUNGvzfKDjgfO3/fRq1qXgjSdZn82802xupPMMu+WBWYMY/LJyR1Mfyk/wB3itXNULjxNZW0jK8y&#10;hlOCM9DXNjczwuDjz4qrGC7yaX5jjTlL4VcuJEIwqqoVVAUAdAK/H7/gtP8AtTab+ytF4RutVhdr&#10;HXPEWr2jyiNnWEq6nLYI4OfQ1+uLeLLFQczrX5Ff8Fu/2UrD9r7wxoenXurXGk29jr+rSpLAocne&#10;U9eP4TXm0M8wOKxEIYOrGpJa2i09PkdVKjJRk5qysflv/wAFP/i//wALn8R+DPDNva239mLZnXFv&#10;YSzM4m3ptBLEBdsYb1JP5/DHi3Rv7E12aHazKuCN3JIPP6V93f8ABQT9ndfgv8NfCf8AZesXEmoN&#10;aR+Hbd5YwvyQb5QxIHBbcy59hXxF4x861hhsbwrNfQ7mkmB4ORwua+grS95tmNOOlkbX7OMSzfES&#10;z3MQpJBx24P/AOqv6sf+CX37Pnh740/8E1fgbca8up+doenXv2R7S/ltcCW9kY7vLYbv9XGRn7rK&#10;COQCP5Tf2bto+I+nqzHDOTjHfHH9K/rZ/wCCR9lfa7/wSY+G9tpd9/ZuqXGh3sFpePGJfskxublU&#10;kK5w21sHGecYpX00Cpsj6A+GnwS0b4RvJ/YsmoJHKEVo7i4a4JVIxGq7ny3AVeSSeMZxxWr4v+G+&#10;h+PJ7aTWNNs7+S03eSZk3GPOM4/EAg9iARyK8W/Z0/Zo+Kvg74M6LpfxJ+Llx4y8WaYLsTana2Qs&#10;4rwSShoxIN247EBXIIJ3HpgY6zU/gR4suxIYvHl1GrLDtie33Rx7JI3I+9kgr568knDpknYM3a+7&#10;MXo7I6u++A3hDVYrWO40HTpo7GEW9sDH/qEByApzxjnkc8nsTUmrfBDwnrSzLcaDprrcIEkAj27w&#10;MAdMdlA+nHTio/h18P8AVvBFtfLeeJLnVvtmoteAzRD9xGVA8heT8oIyD15Iz0rm4vg34tt52kj8&#10;Zs7fa3ni8y3dlRSdyxkeZhgejZ5IAxtPJnlV9wOu/wCFPeGRqX2z+xbFboTR3HmpHtbzETy0bPXI&#10;X5fpgU1vg94a+0eb/ZcKyC5F4pVmXZMAy7xg8Nh2yR13HOa5+3+FHiJNR1y4m8WOy6ospgRYnAty&#10;zxsF+/8AcXY6jbg4lbnpjIt/gH4uttViu28e3EwN1bzS28lt+5CRQ+XsQBsjc3zEknnGMc5rkTWr&#10;J5mdjP8AAzwndav9ul0OzkuhIsm8g8ENvAAzgAv8xGMFvmOTzW1qujX15d+ZDrFzZx4A8uOCJlz3&#10;OWUnn61wHhH4M+LNE0owXnjia7kk017NituVUS7CqTL85IYEljg8kLzxzr/DP4c694O1+a71LxNJ&#10;q1rOkg+xmNgkDN5O3YWckKvlyAZyT5g54JK5UtmFzoD4Z1Qj/kZL/P8A172//wAbpD4Y1YDjxJfZ&#10;x/z7W/8A8brdEmacTU8zHY5PWPhNp/iu70a51uS51S+0G6N3Zz+a1vsc9MrEVVh7MCOtfz0/8HGH&#10;hpfEP/BT7xvZMp3XunaUBlyvP2FQvTtkc/Sv6P2+9X86X/Bx9pH9o/8ABT3xDGl1JZNcaPo589CA&#10;yYgbOPfC/rT5m0b4eK5n6f5H42+KLWXT9baOZXWVZCHXbtZfbHbvX09+x38UbX9nD4ZXXjSxtLzU&#10;PEl002miGPYyR24Ebk4b5evJJyRgAADOfnL4n+IP+Em8Y3OouvlG6lDBccgYAH8q+i/2Bfh5p/x9&#10;1n/hCtaaaPSnhl1CRoCqyMyFAFBIJXO45xz15qqLaleO4VLW1PqT9kX9u3/ho7xjNoU0f2XVEcKI&#10;jEgUjeEJBA7FgPxBzX0Vr/g24lQ7nmUSHPHGR+HA+mK8M+DX/BPbwn8AfGza/oGueJINW2MIp2nj&#10;LQHbgFcIOfun6qKwPjv+0P49+FvjjTbHw7fX0g02aSKHWEuDK9zMsHnzQ3SsNrsFw20DDKx98b1l&#10;OaXOzm5dbxPSPiN4OuIIJGWRo5FBIGSDgdPyrwHx7pV9BIyS3M21sk4JGAevP1r6a8K/E3Tfjz8N&#10;rXxE0a2Nxd4jmhCHak6pGJkXA5QTGTYTyUK55DGtX9mP4P8AhHx18dZV8ULb30NvYG6srOYlYrqU&#10;OFO5c/NsXB29Pmz2Fecoxc+Rl+0mo6nwdr9lun2tMWkZuME9v8k/lXOXWlyOBtb5ueSeBX7hy/CX&#10;wS6ru8P6CY41wP8ARIu2Pbv/AExVG6+E/gm3k8w+HfD44+UtaR/KemenX/Cup0I2CNafQ/DifS7m&#10;YqduGUk8cZql/ZUm5d2WZQd24feP+TX3L/wVh8BeDvDnjDRdQ0G1srHVL35b6O0ULGRjCllGBuwg&#10;/XPUV8//ALL3hnw14w+N+g6b4olVdDnuGExkbYsjeWxjjLfwqz7RyRkccZrD2KOj6xKx8/a7p8ll&#10;qMbSKqtJGyntjkVa1J93g2ZWZAegI619pf8ABWD4ZeE/CXw88G3HhzSdN02RtRkhka1UKWQwEgHH&#10;b5fXvXxTqw8vwpMOW3fM2OuMcZrCdk7HRG0o8xU8Mxt5Efyj5+CeeT27122iy4WNdw3EDkDpyAK4&#10;PwfJm3w2VWNcqP7xrvPDp/fqpK+30FCu3YzOt0i3Z/LCqrEcgE/mK6Cws2Mix7in8WMcDNZ3htYw&#10;ysNzDrlRkjOf1/wrpLLZGFYtg/eTDYJweh9qT3JWhJaWCuFVVYlhk7hnFX00wMF3ZVWYHAO3Kj/9&#10;X61Y0sKsylssoHDY749PXrWhGVZpOI2xjA689KXK3IopppuZsg4WQbWJz09etfSf/BMQ+V8ZtTDM&#10;SraUwAPQ4ljIP4Hj/PHz8F8yNcqvmKQcD2z/AJ/CvoH/AIJujyfj9NEu1PO0uZgARx+8jJH5+vrT&#10;atuRLbU/Qfw1GsGpJ95mUrk/xZ/ya/RDT5POsIW/vRqf0r87dF8z7VHtba2RuBX/AD7flX6F+HZf&#10;tGgWMn9+3jYfiorWluzCRdooorYkKKKKACiiigAooooAKKKKACiiigAooooAKKKKACiiigAooooA&#10;KKKKACiiigAooooAKKKKACiiigAooooAKKKKACiiigAooooAKKKKACiiigAooooAKKKKACiiigAo&#10;oooAKKKKACiiigAooooAQ/eFcB+1U239mvx6f+oDe/8Aohq74HJWvO/2tZfK/Zi8fN0P9hXf/oph&#10;WdT4H6FR3R+KPxXUtrMTf9MwMe+K/Pv/AIKyAiPQRnC7yMdc+9foJ8VY/wDibxqrdEBIPfivz5/4&#10;KxnbLoS4+8zdf4RzXh05fvUesvhPi2Nf9Ij/AIfnAxjvX6t/suIqfCDQwq7f9GU4A46f/Xr8qLQZ&#10;v4s9GZRn8RX6u/s2wqPhDoZVdqi2Q5z7VtjfhRUbNHocI3r2PJBHp0qfdmTr90AYx0qMfLGMDvkj&#10;/wCvUpDMV6YPX/CvPj2ZV7IdH80ikdfrVhW+Vj8pXPTFQoMvywXnOBVhXAQfw7QCcCqI23HIrFR/&#10;Dz1H405MNNnPGCfcY/8A1U1V82QEBmOcdelSL8vH8OBwOp4qo2EORWLAj58AGnLw3ynGOv4dqai/&#10;P8pOOvPf1FOWMxtxjkYP+FWrEvUcIwFGSflHPPTPTNSNExY+mQcnuOP600IqIpPcYp6J77vUdz/n&#10;FPYkPP2urMVUcAHHQU7CksV6Kc49RSKFcKdvDcY7UBAsnBHYgfWncdtCRFbjPLc5qQ/Kjbfugjmo&#10;ZDtBdfl3fMDmpEPzqfu4Y8djTEOxkqd2F6k/5/CpN/mfeHzZ5I69aYp2heoXPHPINB4xt3BTj8aC&#10;JKy0H5/vbl2nj0/OnRfMOPz9ajPzbQWX1/lUrKypkjnsP5VoQP2bm5645ozt9NvNNQZxtFPD7wuf&#10;uk8H+dJXDoKGAiI9qkTau3n5lHOe1QmThs/Nz3Pb/P8AKpDtZV9W9fwp63JJQu1cKcMQc/1pYyRu&#10;6b85AHTFNR2bDfxD/wCtUsaDPzLkN2zjbTuxajxuChi24sdxBHvUiR4DHPy8jNNR2Le2Mg9eKdD0&#10;Py/MuSQfpnP5/wAq3i+4ySNlfa3zfMaejKDxnGQDmmIcKu0bRg1MGUR8qPr61L0Znp1FMYUqBzwM&#10;/hXMeAfiL8TP2ZvjHqnibwbY6HrFtqUqXMlteMySbhbmAqD06Afj+NdQrCRzu9uKcCoPRvlwMjuc&#10;f1r1snzipl9RzglJSVmns0Y18Oqiv5nQx/8ABUHW319L3xl8N9c0maGFbc3mlul3HEdqq+F+8A20&#10;cDtXpGhf8FJvhD461K4hm8SWehXWpkNLDqUclk20MCBzlchUI7cyHsK8WkjWUkbR0544zWN4o8Ea&#10;P4jBF7pen3UajpNbrJ0Iz1B64r3qeeZXXdsRh3F94v8ARnP7KvH4ZXXZml/wUk+JHh/x58YPg/No&#10;2sabqkI1ONN1pcLIoYacykcc8DqfWs4HYoYH5h6jtXB2/wCzB4J0jxrp2vWWh29jqGlyF4Wty0SI&#10;xUqfkU7TwccjgV3e1tzL1Hqegrl4lzLCYlUoYTmtGNnzb/gGFpTg5Snu2JHIUXdtXZ3PvQy47Drz&#10;9KVOAFO4gnPv/n/Cop2Z1+8OOMjvXzFN6nT0OX+JEm7wVrGFDL9jmyPX5Gr8S79jJq8nVWMjZPvm&#10;v2z+Jrf8UVq2MbvsU4z6Dy2/xFfiZfHGqzbfumZuv1rrpocXYm1MedH3r62/Z3v2sfhppEy8SeQo&#10;6da+RdSJCNu4zzx6Zr6y+BEzR/DjReNv+jAdPY80VVZD1Z3UNxNf3rySMzD+AHjaK9U8JarYab+y&#10;j8WoZLiBbi4gs0t4ncCScq7khR7e3pXmtorScZjAJByPlwP/ANdVfEr+XpF2ufk8mQkEdsH865Y7&#10;ll79lT9n3V/gF4802TVpreSHxNpsGr2bR9DFMuQDnoR0+tfcmiS7YI92VZgBnGf1rxHxBCP+En+E&#10;a8ZXwNYfKB2KkE/hnFe26UhFspJztAJwcc1pGV9CZ9z4p/4KUy5+NC/xf8S2HAJ93/r+Netf8E4P&#10;+Ckfiz9mz4FW/hPR47UWq3ElwXkTcQzuT0/CvIP+ClreX8aP7wbTod3uMt0rzX9n7xDJBp3kpbtL&#10;5cjcqu4s3NVzOK5kEaam+Vn6Vax/wVR+IXizw9Na/bobfzFK744/mQHOQK8Ik8RG+laaSR5JppDN&#10;I7nJd2OSxPrmvONO1a6htlkaxvgNoI+QsTnH+fzrTttda2RFNjqaqcf8sDnNcNbFVJP3k2epRwtJ&#10;K8bH0X8C/wBrnxL8EdIurXSLxVtZ2DtFKNyK+MbsfgB9BXbX3/BRPxlqkLwyTaeUmVlP7kMHBGCO&#10;tfLNnrE07qx0zUlG45Yw8cf0rYtbiZU8xdN1RWYkDbEep6kc/wCc1j/aNWCsosHgqTd20eq/A3xl&#10;4H0Lxpp91468H6d4m0+01RtTCxARyJubc0WDlWQsMEdxxWZ8bNb8H698dPF3ijwj4fj8N6Xrk8Yg&#10;sYvuQRxqFUAdBnDH2zxXAo9wq7v7N1TuM+Xhc+/P0qjqN9OsEinStX/dAjiIYb9fb9aP7Tm1Zpkr&#10;L6e/MR+LruZdc/tWxnksbzy/JmK8rcIM7Qw6HBJ5968a+KvjjUvEfjLT7O4uo5InbcRswcqPWu58&#10;Uaq0FnIi6frA2lipaLPr3/CvHrv7RqPxCsdttdRxoZFJlXByc9PyNdWGxPNK1rGNSgqa0kY3jG+t&#10;PDU6yXt1Dao7AbjzjOSO3tX6yf8ABr/q1vqVz4qa0mjmi/thMlCduTat6/7o/wA5r8iPi001tffu&#10;3vIzJL8zQvGDxk/x8Hnmv1l/4NbruQxa9NcTXUrXmuJHH5pRjxazd14/gNaYyOsfVGcHeLb7H7dF&#10;RTlRR29q5f4oa5/wjul2dxJfT6fbfaf38sRUMYxHI23kHqQOnJ6V5D+zP8b9Q+K914lXxBPq+hjT&#10;tWvLWzWWdAZIbcruLfL94KVbjghj6GuzmSdji5Xa59DnpXzpcXPx/wBO11msbPw/eWti93Ey3l0A&#10;t8r3E7wSLtXKGOH7OhBzk7vrW98TvG7Xei+b4R+IGmwywh2m+1TibocAAKARyGGT3rxXxB+034x0&#10;vR47lde3SQWkn2xY2RmjliUKzj5sFDI4HXpgHnBEzlcuOh6pqWtftCtBYrb6Z4PWTyZluC0rHMhh&#10;DRMOOFWRihHJIjz/ABcWNM8SfHy3mtTc6H4RuIIbhBdBbopJPE3lkmPjClAJRg/e3qeNvPiMv7XP&#10;i7QtW8m616XUIbh7X7LJabcSDJ81cM+dzZUD0PWt74Y/HbxZ8QPGE2m3nji10H7Fnz0u4dm7Y+GU&#10;MHb5hnBBoi9Nw+R694/8J/Fxfipq+veHdctDoqw28Fjok4UxyZVfOlLbflZWyAMkHPbisx7v9oZd&#10;WkX7P4Ja0iubUI6SNuniYfvzgj5SvYc59q9AsPGeh3mu2NrpfiY3979oXzbf7b5hZDkHK/045Fd/&#10;s56mtFG/Um/keG+IPh/8UfHPw68FyalqtnYeKtK1h7rVFsHVLWeEJP5YG5GOd/kZIwcF6xL3Sf2h&#10;dZ8PNY6hb/Dy+ivLZra7hl37ZsJKj5GMFZN8Zx/CImBzu4+h71porKZreNZJgjMiM20O2OAT2z61&#10;wcPiL4jT3Mf/ABTeg28W0F2bUi21tpzgBem7GPY846UOPmClbocPZW3x8s44wq+DzHCskaws5G4b&#10;CsRBC8bXwzDuowMHmm3umfH+e+22994Thh8iMGRhu/fee3mFVx90xbQoJyCTnNXNd/aT8SaP8RLL&#10;w+fD1u0+xTf485xGwhEjhHVNrYPAyecfSsGf9r/xHbRwySaHaskzODHHaXhf5M7sExAHGO+M4OKN&#10;CtT6MAbZzXxd+1joHiZPil4outN8eXnhuyfTobjyorOW7e3EMysWjVePnYBWGCSrHHANe1/Dz4wf&#10;ED4lWVzNY6PoKR2+0FpzcQHcVJ2hXQE8jr0x7122n2XiK98SW39oaXoo02RSLllkJmRvLVgVGMMu&#10;/cvOCBzzX574hcIYjiHC0qGGqKDhK75le6O7LcbHDTcpK91Y+QfFXiGx+J3ifWJm17XkhvpNONt9&#10;ntr6B7XZPbJJGgRgrRyEsS2CR5rZOAK88/b48y18KwT+XPJHaareylYUaaRwBkKqrlmPB4HWv0oP&#10;h2xP/LrCec/cFfmP/wAFcPF1p4dtfFGlqI7WPTNZWEyyalJYCU3FtbzYE0Y3xlfOKgr7dycfL8B+&#10;GOK4dzJYurWU42tZJrsd2MzaGIounGNj8rP+Cp+qy+O/h/4F03SbXWrfWdQ8QPHZxX2nS2SuBCyO&#10;waQBSAXToeN2a/Ofxrpmp6L4kns9Wikt76H/AFiydfTr/UdRX3F+2R498O2fxj+Hdvr017NoNja3&#10;1xdGx8QXGusnnBUjcC5bClTGpIBG4Z54FfK37UfiHwz4t+MupXHhKTVLjw9GxSxub9Al1PH1y4HA&#10;yxY47bsV+4VPi1PEjsY37P0ePiFppIGN+foOQa/rc/4JF6XJ4l/4JO/Dixtb6402W80a+tYryDHm&#10;WrG7uUEiZ4yp5Ge4FfyY/Agwnxrp/wDyzl8w5OMcYI/rX9ZH/BH/AEQeKv8Agkn8N9MkuruyXUNH&#10;v7Q3NrJ5M8Ae8uk3xsPusM5DdiAaXQc9kdJ8Cf2J/EPwm+DOg+F/EXxd8U+MNW0qe9mfVb+TE13H&#10;NIGEbAMMrGAACeRluQDXrl94DF14FbQZvE10rSWMNgJzIFk3jGJAc7tzbfX1615J+zT+xP4J+Avw&#10;a0fwvceO/EHjr+z3v5bLVde1lbq4xNKkkoTJKlEKKNp3KMtkYYiu58PfBTwBoOvteRapHcXs13b3&#10;LCa+iYNKPKaLamAEz5a7QgUEHAGMAa9Dnl8TLmn/AAWuvD1+00njHUj51rJaOsr/AOtDDJcZbh1x&#10;wR0A/Go9N+AlzZeFtNsYvF2qNJZTeaJy5beNkSjjdkn90TySMyyHHTGv8Qfhb4X8VaTHaaxcpDG9&#10;3c3CN9oSOQSTQSwyhGIyPllY/LgggHtXLD9nnwGkWF8RagqzBDGf7YU4UK8cQXOeAjyoP7wd9248&#10;gU79fwDlQtv+zA1qkiweMtc+zNHFCge4LFAlw03XdyWJ2k+igdq2IPgIuo6L9nbxVr1xbtei+ieO&#10;6KsuLfyfL3A5ZN+ZMev0rK079mPwTZ6lpf8AxNr64kt5UltYZL2NhM0bysny7ctt8ydf92Vwc8Ee&#10;neD/AAlZ+BfCun6Pp8eyz02BLeEEAHaoAycADJxkkAck0Sm1swSPLk/ZRmtdMmtY/GfiPb5KRRSS&#10;XDM8W2dpQ2d3PXbz2UCrMH7McqQNC3i3XmR1ljkHnt+8V0uFX+LIZWmDAg/8s1HSum+MN5Dqnw58&#10;QaXPcWayXdjLbSRi78qQb4W4BxlSexxwAT2rwvw3bx6bFJHqmo3c1rqVm8ENld+NXurW6WTzRuVZ&#10;BgFWRMFfuhjx8oq480luT7p9R2sSWkKRqDtjUKMknge5/rU9fLOga5cR66upC+1S3ksi9xaRS+Np&#10;biK9lLqVRohlTEVUjngL15Oa9S8DfHTW/GmrxWsOl6DcbpR5v2TWUmeGENgylcZI5XAHriolRkVz&#10;dzS8a/Fu+0DxlNpsMOl29vDB5hub2Zh5j/L8qqvPRjzzypFfz+/8HG1jqXjz/goJrEmn2dw2o614&#10;Y0aeG1+68Za3YsvOMYww+oNftF+3JdX9j8ZPhdqVj40m8MTaJrtgY9O+0tDa68Lq9htpoZQOHxbm&#10;XYDnDHoOtflv/wAFvPE/g/wF/wAFlbXWPH2k6nrHhWx8P6ZLf2VjP5FxdIY7pQEfjbhmX3xu5pSh&#10;ZK3U2w8vefofhf4z06az1mSC4Ro5oJWhkQkHy3UkFeOOPavrj/gkB4dk1T4z6lfhmWHTNKlErYzn&#10;zHQKv17/AEU183/tCalHrvxI1LVILVbK3v7szLEDuK567vVjkknHJJr7m/4JC+E10n4Q+INekU79&#10;W1AWyMe6QpuwP+BTMOP7tXho3qCrXUdT6u8SXN/pwha10HxFq8ciljLYWkTxrhtpBLyqc57AGu/+&#10;JHxE0P4h/snaP8MIdFsrRodUk1jVNTdQbm7lKvGo29VKo4XJJxt4rwDxr4dsPih8Xvs0em+CdQ1O&#10;18uC3e+t9QW7HlKXx5qjyh+8LEY459asah8HPiNEWKjRlGTkfaWGRxg9MHjP5+1XjG0vcRjC3Vm/&#10;renWHhjwrb6fpkENpY2MIht4o+gRc5/E9ST1JJNeDfEbxebR4zHJcRzWzkwyIzIYzn7yleR6V2ni&#10;j4K/Ey7tZlZ9G2lD/wAt3yOmP6ivKfGfwP8AGlusjX0+nrHjLfMzAEgj+X868SOHqc12joj7K2sj&#10;k/EX7UXiWxXbD4i1n93wQt1J8uCcZ59zWBJ+0/4tkfnxNrMm8/Nm6cjBPPf8KoeI/BF9Yysk1xZ7&#10;16r5bDOM/wCFc/L4bmMe3zbX5cA5jYfh9ev5V3R57WsPkp9yz4n8Z3niu++1Xl1PeSHJMkshc9PU&#10;nNUhqjabltw246Z5J6c/zzTX8D35LDzrf5hx+7I5zUP/AAhV9GrmS5t24JIMZ4P50c7tsP2cL/EZ&#10;/jDxnea/c2kd1eXdxCpLiOSVnUHGOAT15NRzxfafDF8u1VLLn16cfzrP8U+G77RXjvCbeRYBjaqn&#10;oTya0rRlPhu6VSVBQgD0/DH41zyk27s6aKSjyowPCEREcbbeAN2fUetdvoUZjZWC7ecdPr/n8K5H&#10;w6MwKyfKwwwGPl6dq7fSVLlV+bJ+ZiWOGqo90ZyVjq9HkW2ViqsPMI7/AOfb866DTLllOGXcGH3f&#10;8B+Vc7o9gzxK38XXJP0rorTTJI5Fjyyu/LEKBgY9fWpjvqEfM17a7xJjcV2DIIPp/j0rStZ8NGRJ&#10;+8+vUn1+lZllp8hJ3LuxjqPvD/Oa1LLTmR/mVlZ1xGQO496qV76AWbC82StuPBGXOOv0/WvoX/gm&#10;7O3/AA0SoZfvaVcAHGARlO/rk4/E18+w6Q8aqDu2kHoemTzXvX/BPe1Wy/aP03cMrJZXKksfQBh+&#10;q/pWb1Jlsfo5o/zXi/xPkkfpmvv7wRJ53gzSGP8AFZQn841r8/dCYiVccKGx/ujp/Ovvv4cSNL8P&#10;dCY/eOnwZ9v3a1pRl71jnkbdFFFdBIUUUUAFFFFABRRRQAUUUUAFFFFABRRRQAUUUUAFFFFABRRR&#10;QAUUUUAFFFFABRRRQAUUUUAFFFFABRRRQAUUUUAFFFFABRRRQAUUUUAFFFFABRRRQAUUUUAFFFFA&#10;BRRRQAUUUUAFFFFABRRRQA1f4a8z/bKm+z/sq+PmP/QFuB+akf1r0wn5a8n/AG6H8v8AZC+IDZ5/&#10;seUD2zgVnV0gyqeskfjT8WWxrEY+UBowM9x9P1r88f8AgrNJtvdAUFirA/yP+fwr9Dviu27XV+79&#10;wHPoK/O//grJJ/xMtD+UqTuxjtxXg0Y/vEerKPuux8aWu5r2HuQwz6YyK/Wf9nFVHwk0NewtYyeO&#10;+3p9Olfk7YJ5mrW3ytkyLjH1xiv1o+AVv5Xws0dVO7FrGNvqdorbG/CkKivd1O6jXA+8OmMdqmVu&#10;nzDg9+1QtLlRuyp46ipkGW6HbnrXn8t2bWuh6Yd1G0LkdSKtIuSoXcOMnPp6U7R7H7fqlvC2QJJQ&#10;hP8AdycV92+Ff2KPB2q+DrJp7NjNJCrlwTk8f/XrSzYKOlj4TAbIjHrz6n3oGUHAw3Qg/wCfSvtj&#10;Wv8AgnV4dvwzWt1eWpzxlgfwrj/EP/BOO4j3Gx1bcOwlT/CnylRpp7Hy220kHP3Rxjp27U4lgnyn&#10;dg8fSvbNa/YL8YaXu+zta3Qz8oD7S3+eK5fVv2WfG+jEltDupFHeLDDr25/yKUZRexMqMkrnnmMq&#10;rN/DyB6//XqUZmf5R8245z1H+f61san8Odc0Rj9q0nUINpJy0DAZ/wA8Vly2kkTNuieNu+RjmtDO&#10;Ubbh1flvunp096JG3vn5SV4wP0oG1G+ZfmbnH4//AFqWKTeWKqf8eT/LA/OqiZio5chdu7jcOeRz&#10;zn/PrTlXCt69R6UKNp4HzAd+9DFgr8lc+2ccZ5qlqA0xfKv0OQTUm7Odw3cdu4pJI8S8/KeQAT3p&#10;WjYRn5cDHXP+fT9aDOURAqoPlyPQmpYJt27uvHbkGmqhDbj83oKeis6427c+tXcmwu5SDncdvQil&#10;+8vLd8Yx0HPNIq8fw/Kep4zTjHtfBA+YbuD+lMLWDqcY7YwO1OAbd+HGBUaOW+X16ds9qkHzfxKM&#10;dTnrQSSA5C8Z4H4f54qTeGPyj5myB6EVGGYcfeUDPHf2qSLaAPb1960AmUbXY+3OT296eDmJuPu4&#10;wc9aiEnlgfpx+P41JG7Ffm+8eoojuBMJ953L8vGRxUgH7n0bHfvUJ2l853DqT6VKoyBnGQcDntVM&#10;zkSIyiIbs84yf61IHYA/MRxnPWolXjLfKT83tUgO8qrFh7AUcoRTFXckbkYXbjO456enrUUj8Lj0&#10;6GpphtHy7eT0FQTsoTc2dzdOPapKsrFOdSHJHLZIx/n8arscD0Hv9KnnZlb+LJ5HNVZDuXv0OPrW&#10;l76sxAtkYAw+cZP+FEkREXbdjj0pcFzycKMjNPJLx7v7uMEdOtG1gOQ+JX/Ik6tuwB9imPPGf3bV&#10;+KF1k6u/Hy+axOfrX7XfE5D/AMIZrDN/z4zj7uefLavxPvh/xNZ9rFt0ze3euymEY6DtX2kEjcec&#10;/WvrH4FBo/h1ou5mH+ig59eO2frXybqXMbLn7pxkelfWvwHbPw70XzPmJto8j8O1FbYqO56LYqA2&#10;3Z/tnuR06/rVbxPpV1N4T1C7WGZ7Wzg23EwT5YyQQuT0GSf0q9ZuFKn+HHBYffzn9K9T0uJU/YV+&#10;LEm1R+/skBK8niT9CP1rk5nc0toVPC/xo0H4s+NfAkOg3gvB4d8L2Om3hGVVZ1TLr05IPBP419K6&#10;S+63TbnPv+lfnB/wTbkx44vtyZXzdo54+v61+kGlcW6Fe6556EU5q2qM5bnxL/wUvi8z4yoN3zf2&#10;bCPT+9/n8K+vP+CLf/BNLwf+0F+zcvjTWLzUP7Wa+ngARl8tQpIBAx9etfIf/BSoeb8a12hv+QdC&#10;P0b/AAP61+qH/Bu0FH7BEIOONRuOueRvb27c/wCea6qUeZ2ZnK6jzI7KT/gkr4Okdcatriqp+6DG&#10;Onvt7fSh/wDglB4NJx/amuMVAx88YPH/AADv/WvsIIuMj5uck47YqOdR6deuPQ8/pXUsPTfQx9pU&#10;3PkuL/glx4PtiQuoaz16GVNowOcjb3p6f8E3vC0USqL7WD8xI/epx6A/L68dutfVnlh1ZmHC5GM8&#10;8VWaMMW+X8ADWn1el1RHtpHyvff8E8/C6wbY7rV1CkgZdc/Xp/k1yfiX9hHRbWH93eamdoxkyKc8&#10;Z/u8nIx9K+x7m0+9tX7vXjp/n3rmvEulrNG3AUEc/lS+r0+w41JN2bPzl+Nv7Nn/AAiFtI9nJcS7&#10;eDvGT3Ppjoc18mfFbQW8Darb6vfeZNDHuDeXGM5ZSOM49a/Wv4p+Ao9VgkWSNWG08kf59DXw9+3B&#10;8F3XwNJFDaqpadQMKfc9vy/Gud0Yxkmjopy0Pzj+JXiLw34q1iTzo9U+UsVV1Qjr0479fzr9a/8A&#10;g2r0GHw0sUVvzDc6qtynG3G63usfzI/Gvy78X/s9X7XEkixvJ1J/dnOa/T7/AII1W9/8LtOit1ka&#10;xvrFba8QmMcukLq6MG7Ylzn/AGfrXNj2lFS7HRT25T9nviD4F0/4h+GptP1C1ju4W+dY5GIUuAcZ&#10;wQcc1438AvhPpfiPVNQuL/wXp+geRH0t78zSxzu0qTRSbWxnYsZJB5EhHasI/tKeJwvF9a7V4/1Y&#10;yp5PJ+g/Cub+HXxM8R/DzVPEEsesW1z/AMJBqUmoESRj9wWVV2L7DbnHXkmuL+06Dd3f7jRYKvbR&#10;HqPxU+Cej/DfRbe78OeDtP1APM0d6XujCbWIjcZeWG8ArgrkEll6DNaHws+Avhrxr8NdJ1DXfCml&#10;2mpahaiW6toyXjQvgkZyc5wvcjjvXlvxA+OfiLx34J1rRZNVsLeHVLOa0MyIC0QkRlDDnqMgg/j7&#10;1c8JfHrxJ4W8KWGnf2ppsw0+1jtg/lgFiigZwD1OP1qv7SoX3/APqFd6cprfEv4Sx+F/HWn6Xpvw&#10;/wDCt1o815ZQ2s9zPtkkiklX7QqIWG14lDyDqGLoAMg16xH+zX4HhuJpl8O6eJbh/MlbZzI3PJ9+&#10;TzXzz4/+KPiLx7rvhi8/trT7eTw3qX28IsYxMfJki2N83TL7seqj0rqv+Gl/E+Mf2no5K9SEHOee&#10;m6q/tCgncr+zsT/KzsPh94Ot9P8A2g9WsF8H+HbLTdFgWex1O2ud12WZYwFkj6rnMhB6EAdDzXs1&#10;fH+kfE/xJoPxV17xMmvaSza5aWtq0DxjZF5LTHfw2ct5gB9kFdFd/tReJ4Lv7NJq2gwsq/MzYUg5&#10;x0LZGeTyOOPxcc0oLTX7jKpg6kXaat6n0veNKtpKbcI0wU+WHPylscZ9s1ymneOtQ1v4WTatax6X&#10;/advEdwa4zaNIgHmfMDkLkNjPoM14za/tA+J9Qh3x61pzK2MOkakDvjqfp9c1yvgK78TeDfhrdeH&#10;08TJPa3017M0rRRhgLmWSXaM+nmYHsBVf2pS8/uMvYPuj6H8RfEy9tfhhD4msdPswvnJLNDPcrh7&#10;fzNpZJB8u4qFZc8c4NTfEj4gah4P03Rb+1sLO8hvrhYJ7eS5WKTLr8nlsflJDdc9R0r5k1XTNY1L&#10;9n9fh7L4wkTT10iPSRdJ5PnFERU8wEjG75Qc+tafj+81f4jaHptld+LJIY9L1K11CIxeSD5lvKsi&#10;A8H5SVwcckE1n/adLzD2L7o+j/EPje+8PfEfR9Na1sn0zWo2SOQz7LiOZcs3ynhl2bcY5znPao77&#10;xzqWnfGS38Pizs7jTb6xFysy3ISe2ZWcOXQj5lb5Nu3kFXzx0+c/F99qHizxV4d1i88XSLdeGbmW&#10;4tdkkK5eWF4CCMcgrIcD1UGlv7u7vPiPYeKG8WXDapZ6fNpqkXMYRopXjkPA6tuiGD2BOOpo/tWm&#10;ujBUX3PrwdfrX5If8FpPG2m/D74keIrrUdJk1ZbrxBbrHGl28G1l0e3Jzt+9nHfp6HFfaEfxC1S7&#10;Vtviudwgyx+1qu0cHr7Zxnp71+fn/BSzxb4T+LN7b6XpGq3Wv6xcaoNR1K7jzPCHWBLdFVjw2FU5&#10;K5A29TmtaeLVaceRPcpRUU7s/I79snxPH8dPG+navpvhLXtDht9OjtZohGbvc2533eYzqcDftChR&#10;gKD1JA4Gy/ZD1LXNOS8j1OOBJYxIUlgZWXjJ3DJx/n6191+LvhHDHdMsUAXA2jHQA9R061zlx4Lj&#10;s4Jomj3bkYEAdD/n0rvqXvdCjI+C/ghpzW/jKzkk42yYPr/ngV/WN/wR60u18Q/8EmPhzY37f6Fe&#10;6VqNvdFXMeI2vrtX+YH5eM8g8da/lv8ADPhttK8QWcpC7fOCt79a/qM/4I4afYal/wAElfhza6l5&#10;R0240zU4rvzG2p5TX12HBPYbScmqjew6uyOi/Zh/ZT+CPwC+DWl+HfCeuNq2jwXGoXFhe3mtm/lS&#10;SSSNpykhOPkZIxgD5cdyxJ77QvAfw28P+Iprq3vrOTUru6t5pne7DSSzb4niJHYlkTAGB8xGMECv&#10;PP2WPhN+zf8ACf4FabpXwy1Lw3ceC/P1E2VzZ6r9th855IzdYmDEbg6xDGcg7QOTXo2iaX8NNA1+&#10;ZrW4t/7TuJ4ZZmLu8kkplhZd3HDeYsORxgsAcZFbLbqc099S58S/BngXxfpTw6xqEcMP2u5Adbwx&#10;mO4wssuD2YLHnH93d2JqhF8J/BElpp7R64zQ28sd1CftUW1nWNwrY24OY4m4xjEZIwdxOlrGn+Ab&#10;fTLqz1C/tWhm1W6M4nuCxW6liMcqE9h5c4XB4AdMdqxT8OPhXPbMv+jt9uAYAzSF3zlUwOvyqzAA&#10;c7XJ6MSSLdt2To9y9oHw18C6R4k0/WtP1VVmsG8uAG9WWMhlCbAGzjLW7t8uCW805OTXoVt4ot9Y&#10;0W3vtPkbULW8/wBXPbYdcc/MPUZGO/JFec6f8PvhquraaLeeGa8lm32gS4Z2ZklLDgf3XLAZ6B2A&#10;6mvRLC1sfBegWdjb7be1tY1trcNkqAqnAJ+gqZDscn4ve8TQL64hbVpLkQK6A6WjuWEDHk4UE568&#10;jB+XIzx5fKmqRPpbTN4hmt47iNUtR4TtWbglpv4gQrDI3gfLuHOSM+xeNdX/ALW+FmpzRyWMy3mm&#10;yMjNHI9u+6FiM7fmKH25x7kV4TIukxajp8Gn3HhfVZdTsJIrG4e8vE815F2tyoIRS8fqDhQRitqc&#10;naxHum82k63qOgWvly61psyhbaaRvClszsznIYruIAQBVOMqdvfIx6BoHwpu/Dt3G1t4lt7fFlJb&#10;SCHS7aNpJWbiTKjIC8DYODtGTwc+QQ67o+nyaw1pq/hOTQrbyyZX1W8PkLG8cRDHkBgX5Oc5YE8V&#10;reH/ABR8PfEGllvFWreHLd7UzwWn9m39yA0fVwS2Cz85AGSeozVu9v8AhhaM9P8AFX7O3hn4lafo&#10;r+IIG1zUtBaNrXU5mAuo2SeObIdcYy8KZ9QCD1Ofwl/4OWNLF/8A8FLbqNeBceFtJViBk/6y4HH5&#10;Cv6CvDmg2nhnRYbOzVltY9zIGYsfmJY8nnqSa/DD/gvD4XXxZ/wWO8Kaa0ZddS0jw/bezb724Qj8&#10;j+tcmrdjqoWTfofnF+z5+xnpf7S/xBl0rWbnUtNgghaYvAieZuVlwMtnrk9u3evt74UfADwz+zR8&#10;Mo/DOn2s2p21jJNK1xdkfaJS5LNkoApHTHHbGaufCP4A33wf/aH8UXUumX0Ol27tFDMkOBKTtxtz&#10;gEfeyRkcY+nrmqeG7rxsv2O10fWrqS4BURxwrucnIJz2x69q9zDQhGHvLU86vWnKWj0PRPgn+x34&#10;f0tfDvii1jjs7xI7e/RYoAvlsUBADZJwAa9yuNId2yzSNuxjJBPNXvCWgDQPCmm2eObG0ihPflUV&#10;euMduvT8K0Ps+6LbhRx8v06/nWdRmajzas5G78OrHE3Tb/ewCB05PftXP6j4Utb35ZrWGT5duWQd&#10;P/1H0r0S9t1VWwv3hnGOPzrn7uEs3l42qMjkdP09h3rKNS4OFjzXUfg94duJWkl0XTS2OSbZSf1H&#10;pWHqHwP8MXAk/wCKf0fOSxJtUBbr3xXp97Bzu/u9Rmsi4gDKy+gxnNZVJHTTueX3/wAEPDqltug6&#10;Up4PFsmc5z6dP8a5/VPgl4dMh3aHpvBK4Nsvrn09q9d1G3+Q+/HT9a57U4Fkbjd6gnp2H61wyk3o&#10;zoSR8K/8FTvhrpPhr9n2zurDTbOzkGuQK7xRBCVMco25A91ODkflXwlDH5GiXW0/MqZB29Rn1/8A&#10;rd6/R3/grVaFv2XBIrbfK1m1JJODzuHQ+nNfnLpo8zSbiNdrSKhzg9fb/PeuOo9bnZR0gYnhN8xI&#10;i/eJweO3QV3+jIzqin+7ncR8vf8Az+FefeFnWFE/56M2CMkYPX0/D8a9D0VV3L80a8AH0GQefeqh&#10;sB3Xhy0zEd2DtwDgZOOenPfP+eK7XS9Jjfg7mZWyHI4U/wD6sZrkvCkartLMPmH8WMHgcfy/GvQd&#10;CKvcLj75X6Z+v5/pVSXUmSui1YaMk0cm0bGYYPy557EfkKvw6B5TRsFLM2QAOmfy/wA8VNZIZjhf&#10;mYfK2B8ozznp0HrWotu8S8soaPkKPvdePz70lJ9SLWM8aIVnbafmbkYPUHt+vU161+xXYHTv2ltA&#10;YqAJFukOGxn9w/8AXA4715/Bb+Yyr8yiTO0jofTHtwa9N/ZWDQ/tDeFWb5v380Sjb8zE28w4Hckj&#10;/PSnPbQUpXPv/RpP3iD5lz1Ld/SvvD4TS+d8MtAb1sIR/wCOgV8I6TxMoX5vlDMc8df5V9z/AAVk&#10;8z4T6Axbd/oaDP0GKzo/GzE6miiiuoAooooAKKKKACiiigAooooAKKKKACiiigAooooAKKKKACii&#10;igAooooAKKKKACiiigAooooAKKKKACiiigAooooAKKKKACiiigAooooAKKKKACiiigAooooAKKKK&#10;ACiiigAooooAKKKKACiiigBufkry39tnQ7nxJ+yp45sbOPzLi40xlRfX5gT+ma9TJ+YVyvxwJX4R&#10;eIiP+fCX/wBBrOp8LKh8SPw8+L8TR+IlXA+RADx3r86v+CsxH9taEvy78HOO3+TX6P8AxtjI8Zzc&#10;Z78jp7V+bv8AwVnO3xNoasuflb8fSvBoyftketzPlsfH+m7v7WtsE/fDfXmv1s+AkW74X6KSV3fZ&#10;E59sYr8lNIXbrlmvCt5ijr0ywr9bvgRFt+F2kDduxaock9RgEfzrTMHoiqeqsjtgmfujkc8e1Sxb&#10;j1yM96jjTGP9o46/59amiAEeDn5vfvXnp6Fy7Gn4NQy+J9PA+VmuY/8A0IV+qXgKBU8Iafyv+pQY&#10;9RgGvyy8Dweb4s0v1+0x8nr94f41+rPgqML4asR/F5CcAdtvFdEZe7Ycdy3dBbOBpmYKq5Oc/LwM&#10;182/tCfte/8ACPajLpuj7XkQkNIOdpr0z9qn4kHwJ8M7l4W2zToUQnrXwFquoyanetNMWaRySSx6&#10;88/lmvy3j3iuthLYTCu0nu+p/QXhFwDh8xTzLHx5oJ2in1PQY/2pfFTaq0y6hJ8vIXPevc/gB+2H&#10;D4jvo7DXtkU0rKomI4J96+RljL7P4m6jB9PxqxZXT2dzvjZsqdwIPT/P+NfmuWcXZjhK6q+0cl1T&#10;eh+4Z74f5PmGFeH9kovo0rNM/UKPQdP1a0jk8mGSKYZyVBABrH1T4FeGfEG43OkWUv8AFzCOfxx7&#10;V55+xN8YpPHnghrC7kMlzYYUFjksvbt+de6xuVC8DPAPFf0bk+Ywx2FjiKW0l/SP4p4lyOrk+YVM&#10;DW3i/wAOjPIdc/Yj8Ca0xZtHjhb/AKZ5XHI/+vXG61/wTY8K36sbS4vrVjyNr7gP8jFfSm1o5M4y&#10;BnGeuKkhZQ+O2MDjr616tux87I+N9X/4JhzKW/s/Ws9lEkWT+f8AnrXH67/wTm8Y6erfZ5bO8APZ&#10;ip9B1r7+igBbnt7EYqwII2UDg+mRyalpImTPzK1j9jH4haMJN2hySbM58lwx/D/PeuS1z4P+KdAk&#10;K3Wg6pDt7mBiOPev1gNoJJAoUHv0p0/h+1vAyyQQybjzvQHP5/55quVWuDSPx/u9JuNPO2SGaJsZ&#10;IdSpqERGPj7vc44zzX64at8IvD+us/2vSLGdWPV4V55//VXJ+Kf2Mfh74rhxL4e06Nv70MflNkjH&#10;VcdefxoWhDR+XiZX5W/h6fpQ68bQvQ4r9C9e/wCCZ3gXUzutl1CzLDOI5iQRn0Ofp+PtXF+Jf+CV&#10;doZZJNL8QXUPHypcRBsY6fdxnpnpRHyB7HxWx6D1/Q0isd3Hpwf519Na3/wTA8X6du+x6hp91s55&#10;JQnGT05FcZr37CnxE0LOdG+1KvTyZQ2epzWhjseOyAsq429Dx+tOhZUUj09/XFdfr/7P/jDw4WN3&#10;4d1aHaeT5JYH8efaucufD99p4Zbi1uocdPMjKnr/AJ/Oq5lYVneyI2kZj0yucEfzp0W7KZ5PI56H&#10;jr+g/Oo/ut93aJD+H14qdVLfe+8wxt9cCk7dA5XsPPysRje3qOtSI/7wFuvao1Unjdj8cGlRtiDG&#10;5ueuevFXFozZKP8AV/549qkTrjH0HtUKSc4bjngkipWIYt2HUY7/AOc1WlyoikFCOBk9MDv6U15R&#10;JF8vzKBjGevFSNI0m0Z3bTn8KguZcHc3Ck/w9vepDQpXH3S3I2gc478VWZ1O3PQcBuvrU92RsK8Y&#10;4z/Mf59qhdlQsvOevPb2p7GfKxFb5TjnjJBpZceX6ZwTmo2+Y5PcDj1/z/WnPLsVmKKGxg55/H+V&#10;WJxaOS+J4ZvA+rso/wCXObn/ALZtX4p6gfO1GRWUfLKwAP1NftT8Uzs8Da02Mj7DNkZIz8jA1+Kl&#10;0Mam/G/5z15xzXTSdgi+iH6of3IVvvNhiAOnFfWnwLLf8K90Vh2tkwTz2FfJesYMZbuR0HHavrb4&#10;EyMnw70f5hzbpnj7vGKqo+w0tdT0eyjG2M/MeACBxx/9Y16jZbU/YN+KbY3L9qs0CseFO2Tv+Oa8&#10;vtcTojdCp59xmo/FniTUIvh3qmjxXc66TeRvcTWwb93O4jIDMvTIwOa5o6bmnkjmP2Avh7rfgDx3&#10;JHrWn3GmtfIlxbrKu3fC4G1x7Gv0F0kYgiVv4eQPyzXkXju3W1+Inw6Cqq7vBdgM7fmYiPjOeT0z&#10;/OvW9DcRwxn5VwBgYzTl72i6ETR8Tf8ABSVsfGplbb/yD4AF9OD/AJ/H1r9Uv+Ddz97+wRAv3f8A&#10;iZTjj03n+or8q/8AgpYzD40sdx2mwg4wPlxkf0/lX6n/APBu1J5n7CEP3sf2lPjJ6fvD/MV10fiM&#10;qj9w+/E+cMFYLyO1EgyGG7BXgc1HDOq8YDbeAf5Uof0+ZevP8sf5612cxzuzWoS9GGPl7+/+TVWd&#10;dyemeOD3GePyqeQ5DrjPXBPf29PWo5fkHRWYZP0HejVmL0dijKhc/wB3K55FUNUsY7mMqw3cev8A&#10;n2rXdNgBI69PpVe4j80cDHGSe1VzDPOvEvh5X3blHfOO2e1eNfFz4RxeIrSRZrdGQElcjp6fyr6Q&#10;1XTl2twFzgjIBH5e2a5XXtBhukk3Lx6Yx6/4USSaLjUsj4/j+AmnxTMx0+33blOTGOcdfavkf/go&#10;X+1n4u/YjtbRfCa2af2xdywzGRCSu3bjbzxwfzr9RL3wVB5rrjscivyZ/wCDgexh0jSfD0SgiRtT&#10;ujjPIG1MH6cE15eMirK53YOV5nyfpn7cHxg+Ilhey6EsgktWPmJZQzSy/OfmIAJOM96q3vxZ/aAh&#10;sLW+aPxDILgcBNPkZ06Hnjg8j9PevQv+COmvR6D448WXkgsG8uy8tRdqrRqz5QEg9cBifrg19W/G&#10;34Lat8SPA0Nn4V1a1sI/NJJL7ldWXn5h6EE/nxXzuMxio1vZxgrdznzLirEYSThGfVK2p8NS+Nf2&#10;hre/t4NviKRLgIPOWwlaNTyRk44IIz+Gaks/Fn7Qd9rcmn/8T9So4kewcRuflGAfy/8A15r9EvA/&#10;w+1C3+Fen6CdXXULqzhjF3eO255tqFd5APXnr1964PxH8A9ck+PGl+KG8WwWuhWbrM9nnDSAJgxs&#10;ehU55PXt71wRzhTqOEYrTc463GuOhThNS+K/fofFOneI/wBom9gug8XiKE2i7RE9k2Zlx0X14H5V&#10;seEvHf7RiaYl9HZ6vcRxPs+yvZ/NjP1Ax/8AWr76vEsvG9/qTWWrWMNxeR4V4nUyRsY/LzgdVHBH&#10;fI6isn9kT4Ea18IfHOrbfEw1nWNakzb21sgPlAI6swQg5ZlYg8cAD0zWv16onaVNfczKfG2LdZQj&#10;UunbXXqfPnjj/goF4x+AvhnwbNrPg7wxealfwNeRtd2brJayI4H94hm3EnjjIBrj/FP/AAW4+LF/&#10;BJ9nj0O1Y/MWW3Zieepy30/OrH/BXz4YzfC/xf4V06eS6kuv9LaVLg/vYCzRYQjAxjgjI7n1r4vv&#10;rdWhZFDbsY5zyMV7mBhCpT53FJ+h7tLGVcTC9STl57H6F/s9/HD9pn9tX4cXGteDvHUGiyabffY7&#10;iMoscbR7dylflYk5DHr/ACr0TXfgz+1df/Yby2+Lkq6SqI16z3KHPPIQqmMbcjn0PpWL/wAEQrEx&#10;fsweIJbq4t7GHUNVMULyyBTuRDll5B43du+a+5tM+GUr+Avs9nqF6dLspTNc3IAk5JJbe+MLncc9&#10;sGuSvUcJ+XofB47PJ08VKlCo1ZtfDfY+K7v9nX9pi7163up/jBdQ6GpVWiN3tlY5KZDBMDLnv7d6&#10;Lb9k/wDaStvE1w+rfGDUo9Pv5CljHFqDpICCSBu24OFyeOT+FfZ2t/CyLXvBNmZrya10WGXyy8bK&#10;scsZ6oZDng8Z57Vc+IPw/WyGi6lrVxJY2VvIb6yE7eVHI4U/MGONwCv+ozmualjI1E+R3t21OGWf&#10;YpRvKTWl/h/r7z4f0z9kT9pS1jvLPUvjJqz6lNGG09odSlRNvTkbfmx8vQ8Z55xWj8c/2pfj1+wd&#10;8D/D8Op+K9D1i8j1J7C7ea28+dg8TSQMd+CMiOUZ6HIxX1/oPhrS/HXjezudPvob/UxE9va29pOs&#10;jLv2sxVVPLHaDn0Havi//guhNZ6F4J8P6PeXO7xNe6ustzBJtWeGC3inUblzn78+AWz9eAK7Kc5c&#10;6jNfgd2U5xVxGKjBSbXnG3qeyf8ABLf9v3x5+27qHjnQ/GDaNJa6fpKTQpaWQgkdzcRKSxz/AHc5&#10;H9OK9w8cfDS3t0LLAnzc8L17V8Gf8G92sRwftF69pRkXzNT0mTKgDcyplz+RAP51+onjzw8FVsBe&#10;c+/TpX0WDjHlfKfZV7qZ8deP/Ci2t5Jxzjjjp2Feca9oyxxTfd2vGVYHoR6frX0L8W/DnkzyMo+Z&#10;eRnuO3HpXiPiGz3K8f3fMUgjPXrUylZ2LjsfC2p6Stja6fNu2f6XEP1r+l7/AIIr6Xb6z/wSn+Gl&#10;heRJc2txaanbTxSfMsqHUrtWU+oI4r+bnxpY+RoVpJ630OM4PVs5/nX9I/8AwQ1n8/8A4Jd/C842&#10;/u9R4PUf8TK6Jz+JrSL90cm7Hrngv9lb4e/s6/CG80PwR4E0u00/T4by4tdOtlIaWWYK0gV2JYNI&#10;0cY3ZyAq4wAKw/AvimCHV7Zo/hTrOn6neI8l9cnYypLFFHcgPJuLOxmVVBOfmUnuSfVPH3jC98GW&#10;1nNa6HqWuLcTtHMtkFZ7dRG7byCckFlCgDnLivCRpC6h4rvJIvAvxKjVtQuJJUS9WG3mae4IaQqC&#10;N6hkLgtkgEZyAm3WntqZvV3Z1UU+n+ILuzt9S+GOuNHe6lM4nlKzC2kcbnnJL7kVvLUAj1AwBxWV&#10;Dc6PHpqwt8K/FkdvHeR23lrP8gZXXE/+swVAx855KqB04rjPDuiap4c8VnTbfwX8QppNOR44lfWi&#10;yokhMEkkblAo2wTSOm1gSyDgHBqVfhncNbLZ2/g34o2trP5WnXVvLrbvbRW8UcsQePdvLHYQMnBY&#10;Ebj97Oui/r/gk2Oxj8Y2DeJLK+h+FHipLq0iju4rjhWjYIiiMYfBIReRnbkc5LGu1v8A4+31nHuX&#10;wL4tlX7JFdHZBHkGSNX8vG7l1ZtrDsVb0rybXdAl0mwuHk8N/FbT2QnTopI9UEkas8aETLErbGVS&#10;uASu0bORgite18LXdm/h+F9F+KWqyaRcHUo5Zb1VjlldI5xHMCdpWMxrGFHAIb1yZ0e5eh2qftMT&#10;XsusWkHg/wAR/wBpaXYy3iwyQbUmZIfNWIPjbubKLgE8sR1BqPRv2hrzVNbtbGbwB4ltZJCEM7wL&#10;5KN5XmE7s/dGdu445PTrXn/hP4EW/g7xzpTW3hb4gEX1qim4bVkaKzaRRHKJhwPlUg/xB9pyDyDV&#10;sPg/b6M02j2/g/4mSw3lnc2b3D6hFtaJjbr8zjks3ljCvkAKxxkg0+WIj0DxL+1bZ+FFi+0eDPFk&#10;izRh0MWmtIGPlCR14BI2k7TkAErxmu6+HnjGP4gWd3JN4f1HR1t53gVL+BUadVON6gZ+U8Yzg8nj&#10;ivn/AMN/Da38IarJqkfgr4tNdaOZDCDqCTeeZIpUynOSQs789QygkkklvVvhX4tvfDN1p/h9vC/j&#10;g29zKTJqWpyLceTlWYb33cLlVQADA3DgDJpSire6Rqj1ULgn3r8Qv+C1FusP/Bbz4YSMgKyWXhsH&#10;/a/4mk4wfz/Imv29zk1+JP8AwXQufsP/AAWO+FLbY0b+yvD8pYD5iP7YuByenG3ge59axhK0jeju&#10;/Rn2PD4ZhwGaGNWXp8uNuSeK0rHTorfiPhV6BR1PbP51JC28dCwIG49MelTg/d6rgZxu4/z0r2vU&#10;8cjMCkN/dpkwVSpXHXAJ71Ymdct3HUcdBUTBSBj7o6dT3rOpsaRvcoXSqIi27Bzxx71z+p4En94t&#10;nI+p6f8A166DUn3puz359v8AOf0rnr51SRh93bkAY6+/5muXTdGhjXrliSynqSTnn2FY99+9B+Xq&#10;M5PpWxfSiWJiR2wPT3rIu13M21fcjpn2/wA+tEvM0jcxr4b1+UgFfl/AVj30alW/izwcjgDH+TW1&#10;fqoJbcrYyfrWHd8N93/ZyDwO39etcNTc6IHyf/wVijkk/ZRvNrbduoWgPbP7w4/z71+auiR+Zp8w&#10;A+8pHPX/ADx/Ov0y/wCCq9v5v7I+ssdv7u8sifY/aI/X64/GvzK0eQvbTfOrfL29Mdf8+tctRHo0&#10;rONjD8NxxyIrFWXDk+uc8f4fnXpOikeXH8o+bA56V5p4YVlkUj7u/aAOpI9v616VofypH94lgM7h&#10;znFaR2Mj0Pwgih42ZlUFc57Zx/n8TXfaO2IYyucsvGTjIyOK8+8LyMip0cDjGePr9cEV6HpiBoto&#10;UAKoUE/096iVydXob1i7K692YDrzjnt6dMfjWlZhgY97APjk9uB0981nW6eWvy/Kcc5PIHt25JrW&#10;szGNrMqtGvHoPf8AyauUrq5MYvqXYwBcBW428E57HOPw4r0T9mh9v7QnhWRtzf6WQATxzE4P6Zx9&#10;a8+VlTC5ChiBwfuk9j9a7n9n+UW3xy8IyfMGj1KMBj7qwP8An6Y5xU9DN3sfoZpRLSxhRv3Akg8Y&#10;/wAk19u/AJhJ8HdBP/Tuev8AvNXxJphCAbWXZkduxNfan7OcvnfBrROnEbrx3xI1Z0Pj1MzuKKKK&#10;7ACiiigAooooAKKKKACiiigAooooAKKKKACiiigAooooAKKKKACiiigAooooAKKKKACiiigAoooo&#10;AKKKKACiiigAooooAKKKKACiiigAooooAKKKKACiiigAooooAKKKKACiiigAooooAKKKKAEP3hXJ&#10;fHh9nwc8Rk8f6DJ/KutP3hXIfHw/8Wc8RZ/58nrOr8DKjufib8bpdnjSYbecYORwe1fmr/wVhkJ8&#10;XaLuDfcbOf8AP+TX6VfG4k+NplYD0Ir80v8Agq827xto6s23EJOfevBo/wAVHqbo+S9JIGvWrfdX&#10;zV6/Wv1x+BRB+G2kED5fs0fUdsfWvyP0VFPiC14/5arn8xiv1u+Bw/4ttpPzD/j2jxjvxz/P9K2x&#10;/Q1opqJ20KZUbju9fbPap1X7vy7s+gxiolGdoB+Zj61JEzKCV43cnJ5rzI7lysdB8Ol/4rjSRxj7&#10;VH26/MK/VDwf8nh2z4BBhU49OBX5Z/DJQ3j7Rlxx9qjH/jwr9S/C+5NEs+R8sK/jwP8AP4VvHVaF&#10;bs+cP+ChupummaXBuYIxBIPr81fJcZYZbB3ex+lfYn/BQXw5Je+GLO8VX2W74c447/418cktFM+f&#10;urj5h0P+cV/OviBCazaTl2X3H9reENSnLh6nybpsf57Kytt+VgMH3rp/hj4HPj3xNBpsUgVWUkP7&#10;joPx9fauB8U/FrQvgloq614j+ew8wQrHkZOe/wCo/WvYv2VL+18RftDaGulyeZp91b/bYx6o3K/l&#10;giufIuE8RjJUqs1+7k2vuPQ4s46wuXUq1GnL97CKdvNnon7F1zceCvjfdaTK5+YvG4PT5SQK+2kA&#10;3KcL6ntjivlvV/CFl8Hv2jbHW7q6t7TT9UJJeVxGA5I4/KvpHTPEdrd2Ud0k0bW7gMsgYFXyOxr9&#10;m4Ly+tgsPPDVFpGTt6eR/MXiZmmGzLF0cdRd3Omr27rubMfI5AOBgE1N91wy/Kfc1n6bqC3UG+Nl&#10;YbsZByBVpJGcde+QK+yjc/MZFpJMx89Pb36VIqNvC7tvvVcTeVxxtbBPPUVIlyJdrE9eh9qdjLTq&#10;XFTeM/KvPr3qQMJXU/N8p+9/n8agyWK9QoXPPapBtCjHGRkgenPFNbByltUZwN34/wCH6dfepgm9&#10;Mfj0yaqq3mHczHaoz71Mjsz/ADbiMgZxQSTLtIVmzjt7090yeOOnI70xRmTn6j075/nQhO4g8E9v&#10;SqiTLbQd5SydtxbqKd9kjkJ79t3vQCCAfTpTk5XA/H61RmrLcjk0qCVcNHG6+hFZeqfDbQ9b/wCP&#10;rS7KX2eFWz09q2lO47tvQ9fUU+Nzsb5l5GavlvsF9dDzbX/2RfAPiIMbjw3pzMw5ZYwvOc9vrXE6&#10;7/wTe+HurFmitbuwbt5UxwD/ACr6CXoMH7x/KgruyvTPb0pqN9g5tbnyVrn/AASt0ebc2na9qFsV&#10;HCSIsg/PArite/4JZeIrLc2m6/pdyvRRPG0ZbjOcjJ7193Mvz+xyQKBDuyP4ex9KtUiT829d/wCC&#10;e3xI0Unbp9nfIp+UwXPzH8GArj9Y/Zj8eeHB/pnhjVVC8HZDvHsflr9VFhUqo4AXGKJbON+WRfTp&#10;nFNx6BdI/IHVfCWsaTKFuNNvrf1DwMvp7dORWXcROeHTbz1PT6/596/YTUPCen6jGFntLeRTwQ0Y&#10;b2rlPEf7OHg3xCG+2eHdLkUkkkwKpHPtU8rCVrH5LXkRi+VvunO7mq0rAgcdRznv2z/9avqH/gop&#10;8BvDvwhv9AuNBsfsMeoJOsiLkrlSnzY9ea+X7j93u9gf1/zmjb4jOWwEbZCG9c5Hr0onGY/9pfmO&#10;aasJULn73p60rbCfun7p4Hc9qEyb23OQ+LO1vBOs/KxAsZ847/u2/wAB+dfirKuNTb5m3CQ9vev2&#10;o+LhY/D/AF5lyf8AQJ+/Q+Wa/FeQY1Fh383HPfk12UyYfESa42FUenGcdT/hX1t8FYPJ+H2j9Btt&#10;I+AcdV/WvkXWuh/h59elfYPwSg2eBdHbdlltYyQR22/4VVXRaFLVneWakRAbvlU5bA7ZznP4VQ8Z&#10;5Xw1qD5YhbaUluMcIc4rUs064VtxBH1r0LVvB+m3v7CPjvW2t0k1K31KKGGcr86qYXbAPoeuPSuW&#10;Ui4x6nb+LdZtNU+J/gGO2uI7r7L4O09HKPuCExkhSOx9fxr1u0DJbrkfw4xX58/8E37251LxRdyX&#10;E0kqxuIQXYsQo7fzH41+g2mXTLFFzhVXnng0KMlImTPiX/gpK6t8cSpb/lwhPI6D5jj654//AF1+&#10;pX/BuuV/4YUjX5tv9pTckerHP6fzr8qf+Clz5+Nsn8KrY25GeM4BP8+Pwr9S/wDg3XnU/sNKq7iw&#10;1OcMW653c8+4rso35jKorwP0DDLDtx/d+UH1p2G3HDY3ZGR2qurKzYY/dGMjtTmm+bKt23EGul6u&#10;yOeMSw7KqjuME49T6df85qEH5B97pt5PU/570E4z825c7uPb/wDXSJPuzu9cjmkm7WHyoSdM4xjn&#10;tnp7VWUkxZX5cjGT2/yankf5VZfvMeeOtRsqum37vt/Oq6ES3sUr6AyQn9fYVz2oW+Hk/wBng+5F&#10;dU0bMM8/eIGR2rB1eHZL8v8AFk469felGRXKjkryz2OyhR97cTnt3ryP4yfsU+Afj3dzy+MfDun+&#10;IQDvt/tMYZrfO3djPYkdB/Kva7+LbKfXoDTYbfzNoxlmPzc9RWFelGqrSNoS9m7xPyj/AOCif/BM&#10;7wn8CPgF408ZeENBsfD0OmwxOotpSjHM0ajgY7P0969z/ZC/YP8AA3xH/ZS8P6xqWm3kuoataNO8&#10;gu3jDFpJMcA+/HoMCvRv+Cu9szfsEePo9pd5haRgDuTeQ/1wPxr0P9hrQvsX7GPgmORTFImmbZAe&#10;gO9sn8ev51ySy6jO8JXsTXtKKnJK/p5HPfsCfsgaH8GNa8a6K1nHJaeJdMuC3nzNNJEMbPlZuR8p&#10;IyOnFeQfGT/gkV4L8YaXbrpUOrQyeYokaXV59u3nOFz6E8e59a+1vg1ZrD8T5On/ACCrp2+m5P8A&#10;P/6qbPCp+UEMuwkcfXmvzrhnL6P+seYQd7Jw/I9bHRj9SpNxV/Q/J/8A4Jc/sVeE/jnq/jLSfEy6&#10;tNH4TvJ7a0+z3skLYN7dIcspBb5Y169Pzr7X/Y4/4JxeG/gL+3t4O8W6DDqCW9tI9uEutRkuM742&#10;z8rZHB9ew+teSf8ABHPRG0n44fF+0kj8uM6lOyrg5GzUbkE+/wB81+i/wt0pI/jZ4bI5xdPj8I3/&#10;AM/hX63nGCpe1VRfyr8keBRjFStyrfsfJH/BQX/gmT8Cf2l/2pPGvifxufFza9d3AVvsl+yQxFYU&#10;QBU6AHaDx/eJ9a8o8Lf8Ej/2XrTwTptvc+C9W1DW4bOJLq5bUJQk020B2A3cDcCRx7V9h/tGWi3X&#10;xj8USNznUJBkD0OP6VwNlp32ecfLtVj82ee9eNHCRve7+89GVeVkkfkn/wAFAv2MdG/Zl+OHw1sf&#10;CMU+laT4x1Ke3/s5L+VlC74Rkk9M+Z1APT2r9eP2Rv2Q28Df8EyfjF8PT9i36xcTpGTdSyxqJtm0&#10;GQqHGM+ma+F/+Co+mf25+27+zro8ahgt3JOQRnYDeWqehr9ZvhKi2f7LfjOTos+oxwgjJ6LCP64q&#10;q2HiqT/roQoRU07K/p5nzbc/saL4w/YEm+Flt9hxY6hHGHnd/L/dy7icgFu/pznFaP8AwWU/Y7b4&#10;8/sPeDXWaztYfh34Y1LU3eRnV8xWMZCptGDu8oj5unB9a9t+HIMXwxvJmzGs2pXBH0DMOfb5c1pf&#10;8FE9tp+wp4wVG+WPwBq3zcEEGwfr+Rr808KcNF0cRVbb5q0/wloeznnL7SEeVfCun3n5nf8ABuj+&#10;y1J4iuvh/wDFia4s92n61e6V5bFzcy5tIyCeNoUDdxnPJ4FfpL8Uv2f/AAL4o+KHiLVNW8JaRqWo&#10;XV87vPNCrs23CnO5SR90dD1FfL3/AAbe6bIf2RPCKyJsZfEl7cccZUWMfP5sK+0/F0ZudX1GVWDC&#10;a5lfI/iG9ufxzX7Pm2EpTxk4tabnzlFqnG8dNzzWP4V+EPBpabQvC+j6VdMSrXMNsizbTwQCB0Po&#10;Oo+tcL470fETNt4UbsfzzXsWpW2YWIZVY/pXnfjjTt6uD84A57571FCjCkrQFKbk9T5f+LulAGZm&#10;UHn/AIF1r528WWggvGH8OeuB1z+mK+pvjJahUY88qTnH3v8APP5180eOoY5Lpl28MT0/lXPWSudN&#10;O7PiH4oWTW/gdZGUK8d/CMHsC3/6hz61+13/AAQ9/wCCkvwn8H/sS6J4D8WeLtJ8J+IPCdxeh01S&#10;UW0VzDLcyXCyRyNhWx5pUjOcqTjFfkP8VPhRr1vY3EEOm2l9bwut2HeXarFG3D5cfpXqH/BPr4Qv&#10;+1PBNJrk2k6PbPZSTWwgshIykTmEgjv90nisp1VFXZ0qPPofvv8A8PEvgSd2Pi58PztOG/4ncHB/&#10;76rlPiT+3t8O7u+sbjwz8cvhTYx2sdx9ptr7VIHS9lIUQruDZRVbcWIyegwea/nJ/Zc+K2tfHP4p&#10;X2hXNj4d09bPUzp8jCEBlVGOfzCnH+0fSvryT9nfw+PEE0c1veQ6dp9rG95L/ZkZkaUhywiH8QUh&#10;eT2b2rNYummaPBaH6+eD/wBu/wAAb7eTWvjd8JJf9KaSaKy1WFEaA24GwbmLBlnDNnPKkDjpXZf8&#10;N/8AwQyB/wALZ+H2SCR/xPLft/wKvxM0j9nTTbjTNLLWl3/aGoSRiGGLT1ZI42Qs5lbkhsrjjuAO&#10;+K+bfGuseJNK/aI8Y+EbPT/Dv2HwxdHb59pid4/PWI7lP8S9ecdKTxtNuw6eBb7n9Iq/t+/A92ZR&#10;8Wfh6WUZI/ty3yB/31Sj9vr4Ikn/AIux8P8A5eP+Q5b8f+PV/Kx8Tf2ztR8Da/NY2+m6HfpJGjq4&#10;tFC4JHy/gQK9O+D3iXxz8Xf2d/EPxCtdF8Lx2OhSSrIstqm6V4443JA9w4GfrVzxFOMeaTIjh058&#10;iP6Wf+G+/gjkj/hbHw++Xr/xPbbj/wAfrmviX+3N8O7izsn8M/Gj4X2FxDK8sqXmq28sd6vlttiJ&#10;D5UF8EsvIA4B6H+dn9jP4iat+0Xrejw6lp+g2drqE8nmGC1BIAPIH+1gLj69+lfVX/DNvhY6r5bf&#10;bFtbVI1mYaZF5xkOSwjGfmAOznr+IqfrlNMqWBkfrFo37dXh+W5sXv8A4r/B3Z9tjku1s9cjVRbb&#10;ZA6LvDF33eXg5j/iOcDDegD9uX4RzFdvxK8D/NnGNatz06/xV+LOk/sz6HqcFlGy3Ml1eurJHFYo&#10;yBShLhj2cMoGB/er501DQvGh16+mtNP8PjRl1rVNLt3a1/0jZZyqjuV7H51wMYyTmtI4yk3qT9R0&#10;3Z+/+j/tieGbL4izzXvxg+G954b3TS+UuqW8U1upJ8tD13BVAy25eT0PWvyN/wCCun7UnhH9p7/g&#10;qR4N1jwPqNvrWi+G4dG0ebU7Y7obudNQkncxN/EirMq5AwSGxnGa5b9hz9k3xB+1p8GIvFzJoFvb&#10;3F9PbBfL2lRFsVgRtJOcnn0NfSvgb/glX4f029tbzWNQS4mt5opxHaWqR/NG4dfm65yOoxXdGm5p&#10;TjsckqlOk2ru59ZRtg9vvcnPWrC53feO4ceo/wA9fzqIMpnbau3aCQB06j/GpYZAvZvm9h+FekeZ&#10;Tt1JM/d4y3Xn3qK4mCBtu5mxzhR7/wCFSrEyD8O45PX/ABqvPD5cm5vusTjnnvis5ST0NLqxTv8A&#10;5g68L3Axngkn/P4VzuprmX73y+vcV0Fwm1G3N8wHGe+a5/VSzTMuR1wckc8//W/WueMdS4sx735m&#10;ZuhGQBn8wfb3rMvNuMZA52jPOfxrTuBj9APr3rKvgQxP3lx0Pb8KzqamsEZV+MhsYOCB1rD1EbHZ&#10;sNyDnnitrUvvt/s8/wC/9aw752jLAnr2PauGdzoifMX/AAVHiL/saeKWC7nhls23dh/pUQA/Uc//&#10;AFq/LzQpNnmL91TEev8AEfp6Yr9Tv+CmsZn/AGLfGhUbsLaNzxjbdQ//AK/wr8pdBumlZ227tyEA&#10;A9RjvWM7nfh9YlDw8ZAztgEtIwQ+hznP5V6XoIyqtu7rhc+oz/h+VeZ+H9y3EuF+VpTz+Oev+ele&#10;kaDJ8sfyqWx1HQkUa7GVS+p6B4VDbo92duzAY9uM/wD1vxr0jw+skUafM0nzZYYx36D9ffnvXmnh&#10;ObZAW+Xco4z3PX9K9K0N+Y0DD19cUpErVG/bNtyuzLKc5I+bp0FaUGFwvzLuGSPYjH8/5isvTSs9&#10;1+GSScfl78/zrWsixDP97jucA8n/AAP5VrHawK5e2bUyvzKuFwRye/OPx9+ldp8ErhovjJ4Tctt2&#10;6xaxheu4lwvQn1Pf+tcZZIDF5jMPmz909McGuo+FjeX8TfDPLLt1iy49P9ITj8jUuS5bGMr7H6Qa&#10;cytIu9dytzjb3/z+tfZ/7McvmfBjSf8AZaUf+RGr4ysnY+WzfM2dgK8AdOn5g19jfsrS+b8G7H2l&#10;lGPT5zWdO/OZno9FFFdQBRRRQAUUUUAFFFFABRRRQAUUUUAFFFFABRRRQAUUUUAFFFFABRRRQAUU&#10;UUAFFFFABRRRQAUUUUAFFFFABRRRQAUUUUAFFFFABRRRQAUUUUAFFFFABRRRQAUUUUAFFFFABRRR&#10;QAUUUUAFFFFACH7wrjP2hjt+CviQ/wDTm3T8K7M/eFcT+0a2z4IeJD/06N3x3FZ1fgZUPiR+KHxs&#10;lV/G03zZb19a/NT/AIKtMJvH2kr/AA+UxA9OlfpT8bFz4zm+XLZ79BX5m/8ABVFmHxL0tWJx5Rxj&#10;v0rwaP8AGR6ytY+WdEO7XbXGdvnLz68iv1w+CnPw40fov+jR9c9MCvyT8OqsXiKxBz806dOw3Cv1&#10;w+DibPAGk7uWFrH07cVrjzTDu8dTr4sR49T0NTByrfL8o6YIqJNp2/49Km83ce+4dQe9eZG7YStY&#10;6b4UZb4h6PyebtOvfkV+o3h793pNrt+75a4HpxX5dfB2Hf8AEvSVxhftcfOfcc1+kGv/ABV0n4e2&#10;FjHqNz5DTopQbeuB1re3Y0joif43+BY/iH8P73T5EVmljJjJ6g4xwfxr4Duvhhc2niW6s76SHT4b&#10;Nj5s0+FC9cYJ9R/KvvG1+PfhXVBhdWt/T7+M/nXgH7en7NukftZfDa6sdE8RLouqSAkT28o/eY7M&#10;OuP15ODXyWf8I0c0rU603blevmj9O4L8RMTkOGq4eCupfD5Pufll+194U8QftWfGtvBXgn/ibaf4&#10;djE11cQDcmSPbqc7uK+/f+CUXwN8S+CNUh1PxFY3Vpa6TpiWVvJcDazBV2k47A8nHvV7/gkT+wNc&#10;fso6Z4gk8UXFnqGraldEi4R9wlTovXpjH619d/GjS9SuvhjqFp4YW3j1K6XykZuAmep4H+fWvqcD&#10;gaWFoxoUVZR2Ph84zvEZhipYmu7ylufmd/wWc+OUnxj0bXF0XxBDa23gWRXMUU4E00ueuAew/lXp&#10;XxS/akvvB3/BHDStftb+4h1a60+OKKdZMOJHVQCD9WzWt+1X/wAEl9B8Wfsy6tJpujfavHd5btM1&#10;wkpV5Zzk5J6EZxXgfxM/Zo+KV3+w/wDDj4cXHhq/eax1aBdUEYDokCsGPt/CK7o2PHc76dD6Q/Zh&#10;/wCCmuh/Ar4Z+E/B3ie61TWfFk2nJdXW0+ZJyNpyc56qfyNfREP/AAUq+HWm+DLbWtW1JtJt7iby&#10;ES7jKO7jPGP+An8q/I39tL9le+u/HNx4o0RvGGk61ptlFDFaDTWaKQopPyyL6k+n/wBeODSvEmh+&#10;MfgTpfxLhvodLsXOoXstzG7KvyjYr9em4jn/APVenQnlufsW/wC394F8QeDtavfD2v2N9eaTZtdG&#10;APtYADPI614B+yt/wVb8c/tE2Vrq9n8Orifw9NefZmvorgbUAcqz7fTAx+Ffnz8RPHNv/wALO+Pn&#10;jrw+vkaDDp6aZZPCm2KZ2TBKjoeSvT0r6D/4J1/Cy/8AhZ+y5p3iSx+KDS2f9nS3t5oAMZjjZkPA&#10;43Db/PP4TbawOMUrH65eH/Hmn6rZQSC5hbcpJTeDt9R+BrXTVIdhZZF5469K/A/TfHHi3Qv2HNX+&#10;KieLvEdvr2q+JHh0mOO8dYQpm2hdnQjnv6iu41n/AIKVfEbW/j1/wjreMNW0LT/D+gRyTPZWX2lp&#10;rkJkBxg4Bx196pQYvZ+Z+4cd8oi+Xbwvr14z/Op1vcr1G7OFxX4p/D//AIK5/HOPwP4BsYre11bx&#10;R4o1me0ihu7cw/aYVZgGYcFeADn2r6G8Sf8ABT74wfCzx74V+HureDtGvviB4kM07QR3JS3hgT5g&#10;xPbgjt1JqeVdCPZs/S5LlWPDDap49+tSibILDORjNfmL4a/4L1pZaD4ivNe8GXFq3h7WI9FmjiuV&#10;kMtwzKp2nGMZZeK+qfAv/BQvw74t/aP0/wCGP2S+XxBqGkpquAMpDG2PvHsdxHbsafKZyhJI+lQC&#10;7bhj5f1p6fKe9V45N0Py5GB3GanWTeO/PTmn1M42erHh88fd9RUhfP4YI96h/h5I+UduOlZ0XivT&#10;5dZ/s9buBrtRloRIPMAxnOOtMmUexsq38XHFCN8yszY78d6gW42j5doGP8KlEihdvtkc9DmtYNJk&#10;kqsFT73Q4z3wKUvuUnH4+3vUQZYRt/vHmnibcevUcjPAH0/GtG9QJEcrjvn9KfnD/wB4Ln9arrIS&#10;x42//Xp2dxOOFXGR1zRICZHClvl9xSjG1s+neogfm+9+FORiF6/Nn5RjrVQEz4k/4K1/Pe+EU24C&#10;pcMR/wB+x/Wvi2ctI7Ej5fX1r7P/AOCtc2Na8I5O391cdO+SvWvjCXdJK2fu56k8+mf0FYzk3IjY&#10;QSblxub0GT/n2pGDBOflZefr/nrTZU2MT/DweG6UOeMHPXPXp/nipUtbEN3ON+L37v4fa8w+X/iX&#10;3GSrYI/dnnPrX4uRfNqBb0kOM+ua/aL408/DjX1DBS2nXAAHb9039P51+L0Kj7b3bLkn8+tehh+4&#10;Rjrcdr5b7NuHfgDPQV9ffBst/wAIVpfy/N9mjyf+Aivj/W2ZlX+7nbjGa+w/g4T/AMIdpPyklraM&#10;jPbgfl1NFe492eh6WFRMlfMYgruKjg5616hfyF/+Ccvjzb97+2ETd7fZm/l/WvLbEYjVuPLPGD1B&#10;zxXRa58ZJtL/AGcvEXg0WVq9rfSSaiZ2z5quikD25H864kbbxPJv+CaKtH4k1BtrAeccAjBOFBz+&#10;lfoPp6q0Sj5go7Ada8t8SeDdM8P/ABh8KTafZ29m2oeFrG6uTDGqeZKYwGfAGMnB/DivUtOBKR8M&#10;xwAPSrcncxkfBv8AwUxnYfH+4Rui2EG0HoRz/n8K/Uz/AIN1pVf9h/arMNmq3Ax6nf8A4Yr8rf8A&#10;gppO0Xx9ulPX7HCo46ZH+IP51+oP/Bupdsn7EzK3H/EznGd3o3Tp+ddVB3dxVv4Z+isM20FsbeTx&#10;j1p0UwUFmZjkevWs5dRSSJsHdnp/n2p/9pIe/DDgHFdBzF+GTK4z93OR0x0pFlyMYG5v0/zxVE6k&#10;sS+q+3YY/WnRampJHzH+tNStqBeA3Pk8LjnHfvRJJuPO3pg/4VTXURgbpDtHX6U430bYbdtxyfc9&#10;/wCdK9wJCd6lWOMcf1rH1qLL/Nj5eTnnvWpJeq+D8q8ZPfisjWr1DE2Ac8Hd65/z+lAI5rUTgblJ&#10;DYO7Hbk0Wtz5qfLt9qq6neKtuQfoSe5qlpetxqGXHyqM80FSPnj/AIK8X62n7F+tRt8q32qabbf9&#10;9XUf+Few/sgae9v+x14CEg/eS6JDI5Pqy7s/rXgn/BYjU1k/ZY0+3Bb/AEzxVpURAGePtAbH6dq+&#10;lP2ZFjX9lnwLGp3BdBsxxxx5KH/GiO7YVH7kfVnT/CYtb+P9QcjPk6PO3J45Zf8A6361lWt5vZfm&#10;x1HTt/hWj4BuPK13xbPztt9IEY56bpGx+gH5VxmjeIFaeMMxO3jgYAOBkfrX5zwu3LP8xq205or7&#10;kezmCawdFeX9fmfMv/BP2N/B37d3xV0M7gjavrARG5UqZbe4U/isx/M+tfoR8Pl2/GbwzgDLTyAE&#10;9gIpP51+efgXUW+HH/BXHVI9zLb+IDZ3e0njNxYSxNjpwZLVOvUkV+hHw+uFb40eGgF6XTKCMf8A&#10;PGTr/Liv1XMHeEJeS/DQ+fjG0zy348jzfi/4lZcjdqUwx77jz+tcX5Oy6jZf4s8Cuw/aAufK+Kvi&#10;Rtx/5CEuAeMHcf8A69cPp2opPcxhvvE54P8AnNeQdTVj4+/a0i/4SL/grp8INJGwrYaNbXJX+4X1&#10;Dd/KHP51+n+mt/Y37JGSu3+09fbIPKsFJ/pEfyr8x/GVwPEP/Bczw/E3zf2foVgoPuIb6T9Mr19/&#10;Wv0h+LGpnQv2TfBsWfmvru6ulyef+WpHp/fH/wCuuXMKypYWc3sk39x006blVivQl0lFsfgFozsr&#10;br2Ga6ZQvLBtx/r0pv8AwVD1JdD/AOCdvxCnXCrF8OtQQFieM2ZVffjP61a8fKmieF9B0cMyNbaS&#10;qMAfuFkxn69a4j/gtj4g/wCEX/4Jh+PVVlaS58Jw2CHuTPNDD365318d4V4flyqnP+aTl98mdmcT&#10;vX9DiP8Ag320P/hHv2S/CPmJs8sardMfcfZYif8Ax0j8K+n9VISNFC7uB14xxn/62K8T/wCCS2lJ&#10;4Y/Y+t/m2GDS7qNZN2z5ptTu4xj3PlIRjrx7V7fqcu+4+6OvFfquMlzYqcj59R9wxdQtioZSzMMb&#10;SexNef8Ai21yJPkVv4QoHUEdRXoGrXisCFH05+6a4fxlIqxSfLt4PJ7elZIFa54B8VtJFykh3btq&#10;/n/hXzV8TtNWHUCY8J8xIOPcf4ivqX4msn2WRh8rZI5r5o+KkqnUOV+bowzx+f4CuDEXudlA8N+M&#10;WNP8Ba1coq5t7KaXPoUQn/61fO/wn+Hfx1kvLWT4X3OsW9i2kAm3tLxIQYmJlc7WYdyxJ+tfQHx9&#10;+f4XeIv4vMsZsg9wYzn+tcD+xz+0v8Nfg18G/Cn27xpd6H4whbxY+u50z+0FSweyX+zkBkBVWF0o&#10;I2KSVdgcda8/Euq1y0km/Paxth69P2/s56aHy3N8ZNf8HeNL/TJr7T49WtJGa7Nvb2sy7mw53Mql&#10;WJJ5IJ610lj+2R8QtMud0Pim4iZv9ZttbcHgHGBs9x+VfNHw2lc6zdSSbmeUMHwMknI7fgf512U8&#10;3mSL8hVk5yAcjHrXoUorlTkVUrtS0Z7nZ/t0/E+wGYvGV0qA7gDaW5xx/wBc/wDOad8KPij8Uvi9&#10;44m0nwtJpN5rV5G00hfS9Mt5LnLAnMjxrvYsQduSepxXhaFkkB2sFbA6fX/P4V9Kf8E+PEPwz8H2&#10;XjrXPGWpSaZ400+50L/hD5hYteG3Zr1hfSiHISQCzLjDnG4rjDAE516b5W4K7NKNaPN7z0Z5T+15&#10;8LfH/gDXNPTx1Z2NjdhJooIYVslkUq2XEgtsYI3KMP68V3X7KXwe+PM3wq1Wbwzb6hdeELpZZr+z&#10;YWslrAoUBpXjnyEGAuWIHGOSKf8A8FDfGPhL4w/tU/EHxZ4Mvn1Twpq2qXcum3Rg8hpYfMwp2kDB&#10;xwTgZ25xXs/w5+Nfw3+EP7G1taab4ttdO1rxN8KfEFt4je405r57jXftjJpduGkjfyt1qQhaPao8&#10;tTuB5PI5VnST5U5dV0DD1qUq8ld2R882vxx13wD4vudPtbjw7b6hoU7RzLbaJpriGRXwQrpCVJ3D&#10;7ynnHWuqP7bXxHnC7fEsqBvl+WxtV3Z7HEePSvlX4Jktqt0rEswXcRj+LPf8efwr1BEUQktzlj8u&#10;MDPtXoU6NPlu1qZyqvmaue0WH7b3xL062aODxM0ca5+U6faMGJOST+75OT1NXPhD8Yvi98aNfh8N&#10;eEbjSLu6tfNuIbNNF0m3VzIVE2wPCqs7FlLActgEg4rw2O4859u0qxwRzxk8Z+nFfVH/AAT58K+A&#10;tJ+GviT4geIri3tfEHgjxv4aliuWhuJlsNKmmkj1BiqHYd8YUZYEgoCvOBSrUlGDcI3YU6nv2k9D&#10;7Y/4I5+BPi54A1vxtZ/EKzutL0O3iiXTbWGG0t7JboTyi4Kx2oWPzeIwxI3AKB7V9zk7T0IGe39a&#10;8S/YB8ZaL47+BWrat4dvDqOhX/i3XpdOvDH5Zu7Y6jN5EhXA2lo9nRQe+M17g864O49P8ivUwqkq&#10;MfaKzsjx8VNSquS2EWTEjEY5qWF2O3gdelV/tIBVVU7lx36U63n4bLA4JP0Oa6ObUwLRI2bm2sSO&#10;v+f88VBdxfIPlO4KCeelEt4kcnzfMOh55H40x7wSOG/h/izzn0rGejubWVivejzUzngAcVzOoL+9&#10;fcDnP3upOTzXQXmoqkWeOeh7iuV1DUzlm2/N97G7nPp0/wA5qY3ZexR1A7IuOR156msm7hXPzYwc&#10;596u32or5oHp3P4jr/nrWVfX0YVstuB6fn/9as6luprC5n6h8yL8v3sg/Xn/AOvWJqDb42bjnvmt&#10;G/1BWUR/1A9cD/PpWHqN6q5XjA4wO9cUo6m/S54D/wAFIYGuf2NvHSk+Y6W0bjnrtnjP9K/Jjw1O&#10;HPy7d0ilDnt9fzNfrb+3xIt7+yP4/T+JdHmkXB6FAGz+n6GvyN8NS7LgL8ucdu3cHmuaoehQ+Er6&#10;Ezvf3HzbdsvKn7o5wa9H0Bw0C4VfmOAxGOe+BXmWkT79TuFZcZlPUdPm/wA9q9I0Zt1qinjPzHnp&#10;1/zio5mZnoPhRd3ltgbo+MHktyR/hXoug7Qqsw5bGO+SORXnPg996quB8wBBPTnt/wDXr0PQ7nMc&#10;O1kTJJBUZx07fhT5mTGNjqdNKRiPO4kYXH1OPz5NaUKrNtfPyKcZ6HNY9neLG6sjeYu7JBHPr/U8&#10;1qR3gZFBHEYyOeT9ff2qo3vqHNpc1YZBOuIwc4OP4s8A/wBP0rc+H04h8b6DISokXVrR9oUdBPFX&#10;O2VxvVF+TgDv145P/wBatfw5Ns1rTZgzblvYJEBYLjEy9fYAflxRKxnKOtz9PrEFFXaqtxjO3b/n&#10;pX15+yNKZPhDGD/yzupV/wDQT/Wvj+wO6KPt945J685/lX1v+xtL5nwlmUZ+S/kXn/cjP9amnfnJ&#10;l8J6zRRRXUZhRRRQAUUUUAFFFFABRRRQAUUUUAFFFFABRRRQAUUUUAFFFFABRRRQAUUUUAFFFFAB&#10;RRRQAUUUUAFFFFABRRRQAUUUUAFFFFABRRRQAUUUUAFFFFABRRRQAUUUUAFFFFABRRRQAUUUUAFF&#10;FFACH7wrhP2mm2/AjxLn5f8ARDye3Iruz94VwX7UBx8B/EnP/LoR+orOr8DKh8SPxT+MzbvGdxt9&#10;cZzxnFfmV/wVKy/xR03+75JwPSv0y+Lr/wDFZXC8Lg5P97NfmV/wVJkY/FqzBUfLEfw/zzXg0P4q&#10;uexFaanzP4X3QeKbDOP9co69siv10+EOJPAult8qs0CD8cCvyJ8PnPinT93zYnXII5zkV+vHwe3R&#10;+A9JHLbbVDg9fuj/ABqse7WKo6XOqiwu3PODzx1qTAJbGOfUU2PBjHtyacqgOv06GuCJpNKyOr+D&#10;UG74naL2U3KbR6192+O9Hi1f4gaJDMiyKLXIDDoQD7V8M/A9W/4Whou/JzcKQR1HBr721SRT8VtH&#10;Vtq/6KBz9G/nitYvQqNnoeI6vqGqeFdcnsbnwj/aS7iyziPAx8vGR+PHtWLJ4/0GIyNqPhO+tFYA&#10;5iB+UkjP8z+VfT/xh1yPwV4DvdWS0W7ktUL7QMlgD/Pk14X4F/bB8O+Mba1i1LRnhup9olQxg8na&#10;cfgSRXRF3J5rO5xWrfEjw/4W1bSx5etWNvqKeaHjmb9yAAw4z/tAV2eh+NtO1rUBb6X401vzDG0i&#10;iTJycYxz6dvrXSaz8T/AMmoSR61Y2dvBbgRo7ovQgdu3Bz+FS6Fqfwnvb4SWM2nwTSIQhX93jPP9&#10;aa0J5ro43SPjpqc/iFdJTxZNHdSbtiXVoOQO/r0IP41vaV8Z9dvtSuLWDWfDN9NasRIrxlSGBwRw&#10;euf0rTf4V/DrxH4jt7231G1W+sgQGEw2t8qqw64PRf8AOarxfsn+B/EOs3t/pupL511L5kjJOMZ7&#10;/gefzp+aI3L8/jPxLbWgur3w34fvIVAJeO7AGPU5HoR/npHrfii18RpAutfDmS9QKFQx+VPgdOM8&#10;1i2v7MN3p+ralpaeJP8AQdQtSturybnRhxuxnkd/wovP2VviFa2kK6f4sJ+z48vcD8oGD0781W5C&#10;RX1jS/hPremXPhnUvANzZxXI8+a1/svcjc5ydgOecetZei/s5/APSrXUILOxbRV1K3a1nTyJoP3b&#10;dRjGBivbvh14fntvi5Db6n5c95DpKrM+3IZsrk49816xc+DNNvmKyWcDdc7kHv1qeaxVup8W+Jf2&#10;G/gr44+D+g+CLPXYbLQ/D98L22t47wDEgbcM5688/gK5dv8AglZouk/F3VvGPgn4gzaPea0iLOn7&#10;q4ibau0cHI98A9zX3LrPwX8M6on73R9OkJ5OYV6//qr5K8aajb+DfiTq2nz+B7i4t45ysUttE0ah&#10;QOMMOD9aqLBSdzM07/gmbqmqftNfD3xtqXiSw1C38FwsskItxGbh2XHmcHGfYDvXjX/BQ6y1L4d/&#10;tzXHxR0HxF4RupPDuhSWMml6leGCeEnktGOhJwB+Jr3TTPiX4fv/AC1gsfFejyzXC26f6XIq7ycd&#10;Cewwa8/+LH7P/wAK/H/iO4uPFdxqDalctgSSKtyzAf3yRu4/qKa0Yc13/XU+JfhT+zt4y+Ln7K3h&#10;3xlpulxapeat46fxHqOnfaEilmgSVsbd5GQSi4r62/4JK+ILj9pL/gpP8TvHV9plzpqeH7C20aOC&#10;ZgxiI3FhuB2n+E8Z6g1a8U/s+eAfiDa6RoMXjI6dZ6OhislERhVBg8fIV6dSO3HrXpH7F3wt079j&#10;y61TT/BuueFbqXWJ/tN3LOzLJK5AHzOTydoHHarkw01P0ahfaOqrz905FWN29cg8YzwOleC+H/jB&#10;491O2WaDQ9I1SHIDPa3vbHuPrWuvx98TWPF/4F1YDIJMMiScHv1HeszHkPX9Rfy7GZxu3KjEDHOf&#10;8kV8Y6hb2vhbwXa/EeG4b/hLF8QPvbzDumj+0GJ4SM8qB7cda9t1X9rvTNBgU6zoviLTBJIsQMtk&#10;zZY8AfLmvAPHnw4+H3if4p2/iKPxXrOkLb3ZvRp11FJHZl3GHJVlA5Bz16nNUiYRsz07xR+2ELNt&#10;BmvrWaFTbw6i/kSEZLb8ofXO0cH9Kbo37at4fipoFjrWk32j3Gr28kMGmBhI13IXi2OhHBGx2J9M&#10;EV5tonwP8L6w8yXHxG07UEb5LVXlijNvEu7YmMjp5nX2FbMH7Oet+LPFuh+KL7xFo2q+IfDJB014&#10;WHlx7Wj3AYJxvRSD7mtB8iuei/H39ofxN4O+OtjoOj3GkxrHZR3y2F2Nsusr5pWRIXJADIvOOeSP&#10;Wun+Gv7anhHxhaW63mp2+m315qVzp8FvMGRnaGYxnqOMkYGeCTXm37Wvw28TfEfxXDbWOk6frGmX&#10;kcD2t68wjn0G5RstKhxkgr6Ecj0rxrx98LvHj+JrSw/sPUltbTVDKkttHG0dyBqPms8jfe2+WykK&#10;OeDVRkLSyR9teEP2i/DHjzxte6Ho+sWeoXVjareSmCUOETeUOcc5BXmsb4Z/tZaF8TPHT6Na22p2&#10;3nLLJYXdxbmO31IRHEhhb+LafUAkcjIrx79mn4WReAvGAtl0VtN1TUvBa7rgW+MzefIZNzj+PLqe&#10;eTxj28r1f40ahpOgeH9D02UW8/hnRbm21myayYXGkSW4w0/ndlfH/AlJI4p82hEopM++pPF1nHrB&#10;sWnUXUcBuSmD/qwcbs9OvFTaVrdtremQ3dpOk8Mg3RyRtuVwehGPX+lfCWsfG3VfHvxKurGz8UTW&#10;WhatqM9uuowSALHGjzlArH5QGaPb+OK0/wBiD4/eLtV+Ivhnw9KLq48Pw2UWls5VFgLLYRTeYDnc&#10;XZ36Yxg04zsRyNrUk/4KxuzeJvCa7WK/ZrggHv8AMv8A9evjmQljnnrye2K+vP8AgrDNjxn4VXqy&#10;2Uzj6FwD/L9a+QnLA+oXv6ioqb6GaV1YYF9ux4zQ3zQbugb0785p0hw3VupAP51HKCuB0K9O3Hp/&#10;n1pR1CVkrHE/Gxgvw08RDkH+zbjJ7geU3+etfjACRfcN/Hnnqea/Zn447ovhl4kweW0u5ABPfynr&#10;8ZI0Y364Hy7yM5rtpaJWMorWxLrLEHK4+UA896+w/g4ceCtN+Ysv2aMZ/wCAgdR718ea5wnb1FfY&#10;Xwnjz4M0ndt+W0jPHTOwGtKxrHZs9B0uTev97+IAjv8ASsrxwFXw3qG5vvWk3fkDYRn8P61q2DrB&#10;F8udrH7x9eK6bxx8KrV/2Pde8ZNJIt9b6i+nBP4WT7Ozk+316cVyaNlQvY9l8dOG+KvgeP8A5aL4&#10;P07cMDI/dEnGM98D9a9F0pt0caqWXbjB9cV8ZfsVfGbxB8cPFi6h4guGurrT7eLTYTtwI4oo9qL+&#10;A/Ovs3TlJjj+9ux6dPeq3ZnJH59f8FN7nyv2gNQTOdtvCBz/ALHt9e9fpf8A8G9+oNafsYzdVLap&#10;P1PB54I/A/yr8wv+Cmdwx/aQ1Qd/Kh3AHp8gx/T8q/R7/ggbqXk/sYyKGZQuqTr17FgTj+dbU9By&#10;+Cx+iw15kbc3YnABqQ6/wuWye2R0/wA8flXGx61nAZ1zgDNB1wSBcNncfyFa+0OflR23/CQEHO75&#10;sA4oXXmVI9pX8ec1xZ13DDvzgc9aVNe3v8vy8cUubQFE7X+3skgMPpmnJr+CAxz9RXFprgkTKt8q&#10;nrnnNSprfyBW3Z47dKakkPlOybXlHBY4JGOOuKqajqbTQsGOGxxj/PvXMjXE3qd3zA5HPT/PWo5t&#10;bX5trZ4OOapy00DlsR+I9U8pyeTtHT8//rVzFv4haC72s3DZP4f5FW/FGol4my2Dg5Gev+cGvP8A&#10;WdVa2vlfIGccZ6D/ADmsnKxUYnkv/BWLUv7T/Z60Y7tyQ+LNLkznBX94cfkcV9Tfsvawtz+zX4J2&#10;/dbQ7UjB6fuV4/Cvjb/gpbqn9ofsp6jcL/zC9QsL3B/h2XMecZ9jX0D+xF44Gs/steD2MnmNHp0c&#10;DtnqyfIf1U1UaySuxVIOyR7Zod8th4I8faiPlMr21mpz32bj+e7pXkei+IturOmcd+vau81zUf7P&#10;/ZyknVuda1y4uMnoQh2L+GFFeH6bqzDWS3TvyevtX55wI/aPF4v+erK3otEe3m0bRp0+yR5H+034&#10;sXwF/wAFF/hrqmdv9s6fZQBwD87Q6pGn/oFwfw56Zr9GfhTqfm/Gnwz945vDjnPWN/8AGvya/wCC&#10;kviWS1/aZ+C91C/71Zpg3fKrd2bfzU/Xmv06+AfiL7f8ZvCoDfevlAGenyMK/V8W19Upv1/M+fim&#10;qmpg/tS3flfFPxFuXy/9OlwM8/e/x5+leU6B4j3anbrn5s4PtXfftiajt+L3igD/AJZ3zjIHTmvB&#10;bDxH9k1ePc+5t2Afbv8AlXi81jotfY8f8Dzrqn/BazxFfbsx2Om2kQJBPK6XM2P/ACIT71+lHx7s&#10;/P8Ah98GdECq32y2Ej8/eDmHcfyYmvy++F15s/4Kf/EDUVbn/RoUyO50dsfXGwj6mv1e+M9mkvxf&#10;+Gun7cx6R4eFzjqB91c/X5f0r5HjzHPB5BiMR/da+/Q9bKqfPjIR7f5HB/HDx9DffE7V4Y2xDYol&#10;ucEDZiMH+tcB/wAF+de8r9iDTPD6ybZdfvNA0498hr1JG/SE/pXG6n44k8Q/E/WmEnN9qEqKGP8A&#10;CZGUA/hVf/gvl4na4j+HOjq/EPijSfMA9IrS7mP069vWvV4Bw/scBhKUv5Y3+epy5pG1adj6O/4J&#10;+QLpf7FNvI0n2YzWemLHjHzmVVu2UZ9fPPHXGTXfNqqgMGk3ZG31xXB/sxX48P8A7EfhyILIUuLi&#10;2gLbMqFgsoI+W/h+aP8AnV2TxJukbHPUg545r6+tPmrTfmzyeVOKNnUL3KseWXbnAFcF411MrEfm&#10;7cg9DWzqGv8Aylmbt1rh/GesKyMNzNg4xjr9PyNO+hO255j8Rb3MMny4XPft16180fFzU9t/uXJ6&#10;kgf5/lX0F4+ullgdV++xPHsRXzF8Zb1ba5difmYkL7nt/KuDEPWx1Ut9Dy/4q6ktxod5CNvlzoYi&#10;AfvBgQf0zzXzP8RvA1rqy6OdP8MafFHrziyiDQqM3AB3g4PClzHgnkBuelezfEjxP9j09pt4fyXD&#10;bOgOG/8Ar4rxj45/G2b4beH7O3s7zQbGbQbvzrG1S4a48ud0l3XJaLK7z9r3gq3y+SgxlQKWCqYd&#10;VX7e7Vlt6+Z83nGHxssUpYVpaa3ueQaDrNn8IfixrWnzaDY3U2lysk0FzEPLBz0GPmOQOoPT65r1&#10;rQfCD+MrGK4j0fTo5tVtGmtbODQJJ5Djy5FKspAYmNnJPTCkdSK8A034i/8ACSfFC21rWrvR75rm&#10;4EdyC8imSNmO4k7eTjuc9BwcCvVfF/xzhsNYkbT7Xw+qWsTW8LQIPL2hEt923AYuVTcRgZznHNay&#10;rQjU0Xu30T7GlTC1nGMp35ratPT7i78StH034ea9NDPYC+8uz/tHMmkmzXAbZtUFiSOQdxxg5BAx&#10;muw/Z2+Lfgz4ieFL5r7wl4XN9ZswjN3exWTCPLFcFwobapVeDnK8Dk4+Zvif8ddT8d+Ib5v+JOvn&#10;wraMUOEKrgjG7ocjH0GKsfD3SdH1DwJcXepXETTCUJHBDcYZmyPn6YxhQMZFZ1Kl7yjt2KqYKXsX&#10;zScX0aZ9DfGXQtI07xsPsmj6fYabZwhWsrba8JyuWwyfKwYg5K8VzviP4cal4s+H63Fv4W0yOFrY&#10;ahmJVRjAGSP7u7qGLZHbbnvWx4ivpNK8OR6tPBI6/Z7SQIRhpUkiQgjsc56+teZ+M/2ndc0fy/D9&#10;vqVja6YmnrprRNLI3lQq8OIyy8E77YOcZU+Y5/iroyythPeeJvtpa2/nc8DC08wqRi8NJXvrzX79&#10;PMm+B3jfw/4O1uSz1Dw3balDIWgIWJIpQehO4qT97PBI7V7hafCq3urKOKa30lL64tZZ5kbwrdGO&#10;0aORU2hlXMmd4JJQBcYGa+efgv470rXNbvF1yPSGVZRdveJ5izOSCCm4AjqQ3TqDk11z/GNv7Ol1&#10;C1toBFZxR25leRouFdAX+/nLOnJHGXJPYVhTrKM7X0PoK2Em5p6366nSfEOz0X4d2upNfWtrNdab&#10;MrMLbT5bfMUgJUbXQBRwSpUsGHpgV2n7OHj7wr8SfAU83/CM+HZrhittcC4v7e0LqMbWZXIGNxUg&#10;kn7rZxivlnx98adV+J/9pbm0OzXUMJKHm+Zgm7DcknIzz65HFXPAXgPS7jwHatcX3m3V452w2zkY&#10;wCXUnHH3QRyenaoqVpp3i9OxFXASVFuUnF+p+83/AATE1Cx0r9lyC0021tdOsbPWL6KC3tyDHGqy&#10;ZOMZHO489Ccnpgn6CuNWz8zMAq9z6Gvk3/gl3af8Ij+zEmkbZ0jsdTniQS/e2eXEyn/vkjn3r6Kb&#10;VSFVS/GCMZ7ele1QlzU1LyMMtk5UE27vz9TpF13BGThmJGCf/r/WpP7cHmbf72eB1HvXInU/4SQr&#10;ZHJ6H2obXFZP7vcmttD01B2sdd/bivC21vmXg5PU1Xl8Q7AignrwM/hXKz64NxG87f4cn6f41Xk1&#10;rJOGH3sZz0zyKmyNorQ6K817cPvjGDn64/xrlNS8RF9x3bih5x+X+FVr/wAQeYjdsYbH93vz+Ncr&#10;rHiXzJZACF5yB646/wCNTzIrlNq+8RqCfvL83I7jr/jWbfa8CWUn0z056/41z91riyKWzu/Htism&#10;815EO7fiTlsZ6deK55tPc1jfobmoeIFlYryNtYOoa/8AdGO45Hb61j6jrmY93mbdvUnvWJeeIFkT&#10;hhnIPJ/z7VxyaN43OO/bMv8A+0f2YviBF83z+H70jjpiFj/SvyZ8PhUuF+ZmxwMeuK/Ub9qDVRd/&#10;s+eO4+czaDfKPqYH7Dmvys0iUpMrFuc/h7Vx1NzvoqyE0m58vW5l34JlYnH5fzr0nQJvMt42LYHp&#10;kfMe39a8ktb3PiG47rv69M8/5Nep+FZklt12/MzKBz0zz0/IUKXcXLe7R6L4Wu1wu7LZAOQe/pXo&#10;PhyVY/L+VmYjPI6D0/CvMvDI2nB46ck9cYya7zQ75QseEK7SAB7mtNLaEpHaaVIqMu3+LqcHA+vt&#10;WlZzs0O0su/g8cknjt+GK5uyu2b+Jc4zvB/z6VqW15+6j3Nh+WyOTjPt+FF1uZ7HRWVxwrfutq8H&#10;P+etaFrcAX0IUr8sgbgZC8/55rnLS+E0m1G3NnGSPvAf/rFX0umEbSfK23OSB079PWlJXQ9LH6xa&#10;VDvgjYhfx6gjn6ccZFfWX7F8u74ZXy/3dQc/nHHXyf4fufP0u32htsir7jpxX1X+xc//ABQmqKf4&#10;b7OfXMaVlTk+axyHstFFFdgBRRRQAUUUUAFFFFABRRRQAUUUUAFFFFABRRRQAUUUUAFFFFABRRRQ&#10;AUUUUAFFFFABRRRQAUUUUAFFFFABRRRQAUUUUAFFFFABRRRQAUUUUAFFFFABRRRQAUUUUAFFFFAB&#10;RRRQAUUUUAFFFFACH7wrzz9q4kfADxL823/RSP8Ax4V6GfvCvOP2tm2fs/eIucboMf8AjwrOt8DK&#10;p/Ej8Wfi4c+Mrpgox61+Yf8AwU/bzfjRb8nLQfl0r9OviyP+KxugrBlz1x0r8v8A/gptKP8AhdsK&#10;A/8ALEd+nTrXg0f4x7H2T518KDHi2wPy7TcJjP8AvCv12+FTBvA+m572yYA6ngV+RfhNAfFunr/e&#10;uE/9CH/16/Xn4WlV8HaWf71vGSSO2KvMbaGlFJK50i/Memeox9KliHIX9KjjX+9nOcBvT0qZMHru&#10;PZsDmvN8kVN3R3HwFBb4raGOg+0Dknpwa+3/ABTpbaz8W9LiSaa3/wBDAJjOP71fEn7Oaed8XNFG&#10;3P78cE8+tfcOqwyXXxnsfs8rRN9kDHA7fN/h+tbxJjojotR8AXlxof2U6jNJleWcBt2f/wBf6V4V&#10;4r8U6HoPjeTQ7eG1uNYtXUf6hSWOUBP5mvpE6fqCw485SvqR26V5z4h/Zm0/X/FX9sNaQre7w7TK&#10;SGODnk9+QPyq1LQqJ5dq1/4T8XeIprG8tdJW6t2XzvPXYGHXj8x+dXrn4NeDtZuIbe3s9NZXY7mh&#10;uNrdOg59jXR+OP2bND8Y5WaFY52l+aSKXa7t938azfA37GFp4H8V2eoQyaiws5NwjeXcr9P/AK/6&#10;1aldWYOJU1H9j/T2vGjhtdStVlTBljn3KcY/zx7elZ2lfsmJYXzWttqGv2q2yDjOFYY9Rjkf1r6i&#10;g1lY0G60mGO+On+cfzqtb61bnVJv3UirjoVP9BRGVlZiaPlzxL8HNSVNJlh8VX9peaMHjEs4YSSk&#10;kc9fUE/jXuP7O/iKTw54B2a5rf8AadwzZ89wQcH/AOvz+Nct+1z8M7r4i6TDNoUnl31ukgT5jHkl&#10;eOfqBVT9jXwD4k8K2mrL4zure6WRlFsm7IUD8KrmRFrHpPhXV4NZ/aA1CS3lWRU09BkHpypFbXxM&#10;8Y6togmj0y38yT7OWj+Qn5h7/lWF4IsreD4/aw1uqoi2canbgdMelSfFX46L8O/EZtZtMubuERb/&#10;ADEAwufr6miMncnc4fw1+1R4m/tW1hv/AA9cLHkwPtUruf1NdRefH2xiv9RhvNJZZ7FTIRtB3jHX&#10;1z7mqdv+0toMtvG11pc0dw2WjTYD5hAOTnPH41csPjt4L1WRjdW3kXE3DhofvDtk/j/PrVRlrqEj&#10;NT9oPwPNHuk09Y3jAYb4QpD4wB7U6PxH8L/F+pyG60/TVm2bpXeADYec849c16NH8FvC/iS3huv7&#10;Ls5PMxIG2D04qncfss+FJ1k22McPmNubY2CTkn8eSafMiGtDzPVPhH8GW1i03WOmxTTASRvHlRjJ&#10;I5Hp0/8A11Lc/sYfDO7ha6t5jbhpfMLQ3h5OAOOa7/xR+yD4a8UwQ7o54GtU8qN432sq8dP0/KsG&#10;T9i6zgNtHa61qlvDAwJi8zIkwe/Hv69qfNcTZ1n7Ofwx0H4U6VfW+k6g15bzTFyHcN5ZHBH869Mi&#10;1C0nh3bomXrkH5f/ANVeNWH7MF3pF9qk9lrU0a3sDJGhG1Y2IAJxkenTr781yS/s1/EHRLFbe08T&#10;iRWJErSFjleMKBntz370luLqerftAQ29xo2iqioXOrWvTjo+SRXJ/tR+DfFTXGi3fhOyjuPsrs08&#10;R27HIHAYHqDyB71y8XhDxp4ZvdHXxPqCX8P9pWkMBRvvfvOcjHH456GvdfiCdcFnZto32Vo9zG6E&#10;gO9k2nGz3zjr6Yq46aomWmp8gTXnxEstTkbWPhzpuqWyxHMa2q9SSeo9F3D3wKt+LI7Tw7Y2N1e/&#10;C9VN1ZJNItmrR/Z5NzDblcc4C9PUV6xafFnxyovIZPDpAW0eaOaWM5ZxjCYHXv8A/XpP+GkdX03w&#10;1HNqnhSZZILkWsqDq3ybt6jHTdjg44yfQGlLUfNdHz83xo0XTtQkb+zfGmjRKqxqLbU7lcz4yQAW&#10;2456+3eupt/jjZQ+Er7ULHxr40jbS1R5opljnVN0ix/8tEOcF8+v5V6hpv7SGg6tGy6p4PmWVpci&#10;JI0kO3+8emP/AK1aGp/EHwDDd6laXGhxppyNHDdzG3AUu7EgEDk8gHNHNdgcPp3x8mhtY7m1+KWj&#10;zq6kIb7SVGSMAjKkd+oxWpp3xK1m+a5ePUPh1rjXSmKcs7QGYAbSpzuq/J4Q+DGrXtjt0+xSK4En&#10;lSGIpGGVlVlP+1nH1zS6V+yN8LfHHibULLS1kF9YwBJxbyt+7DNgZ5xuytVtuTKyOd/tiHxP4bXS&#10;5vh/4T1Kyvog4isbyLDqG3BgCo6MSfxrY8JN4f8Ahj4yt/FTfDbV9HnsrRbIXFuVkhghVRGDtVsc&#10;IACwGdox0FWv+Ha+iWAX+z/EHiC0xIGyJgSFAA2jIyBxXbX/AMK5PhD+zTr2kSajcap5Uc8kU8/3&#10;1RjkIT7DincxlI+ef+Crd2s/j3wv/EradI2PbzBz+lfJci4ZeMMo7jIr6o/4KkyMvxF8LrwQukHg&#10;np+8P+FfKsjsWPfdg/Sk2TEbncvzbvlGBUeRj0LHv2/z/WnAHbuZcnqTTXIdTx8p7042RnLc4L4+&#10;SKvwp8TsxO3+y7nAH8P7pq/GqDH25cNt2vkCv2S/aBJi+FHinbhv+JTdcsP+mTdfz/T8a/GuKVRe&#10;KQuWZvx68120lcUfIk1yRtv97aeGx1+tfZXwnH/FI6dty3+ixk49Nor401l/3Y6bmPSvsn4SS7vB&#10;ml5XbttY+2cDauf5/pRWvYcWd5ZqERdvzLkgdeM/yPSvTviFMjf8E69d/haTxDJuBOSNtnk+1eaa&#10;bHmDb/E3BA6e4+vJrpvH3xJsZv2OdU8JmOY6mNVm1A/KFieI24jxuznPFcsZXZrHax5p/wAEyQ0l&#10;zqLRqNpnZMn3/wAkV95achEq/wAO3Ck47V89fDL9nnR/2ePirDpuiPctZ6ppFnqwSWTcY2liVmAO&#10;OzEivoexfESgN8oA5x1qru+hlI/Nj/gpbdbf2ndaU/wrEV7dUFfoX/wQv137L+x8yhgv/EynXGeR&#10;hify5FfnN/wUlu/N/ao8Q7m+VTGFGPVB3+uf1r7T/wCCN3jP+yf2X2i+Vduo3C5zndyDW3NZFSV4&#10;n6OL4rjB+X6dc9qD4uVD977q/pXi4+I/lLje25fU9aQ/EvcVPnLn6nnjvxWftECpaXPaV8TLLF99&#10;huA/i6U5PFav829cMc9a8Nf4m458zryBnpigfFAsMeZhSM5PYcc1PtilTPch4tjO7a6szHA9qd/w&#10;mCnncnzDaCOje9eFr8TMPjzPvNknuP8APFSL8S/MUN5mOMjP+fWj2qK9jfY9s/4SsAct2wBnp0qN&#10;/GgzjcpKrxg14mficzn/AFhG3rnv0/wqJfiUQAA3zIuOv5Z/Wj2xPspJnsOpeKhPGfm3ArjB+tcP&#10;4m11UWRty7VJz74x/wDXri7n4l+XDkyfN14PH+e9YmtfEFbsbZPUc568f/WqnUT0D2bUjC/ahu28&#10;cfs7+M9IOJHuNKnaNR1LovmLj8VFWv8Aglt8bV1/9ma3s2k/faXcyqyBsYVwsq4Hp+8x+BrmfF/i&#10;ESwzR7l8tl+ZfUHqK+cP2E/ilJ8Fvit4o8E3UzrGzvHAGI+9GS0eP96F/wDxyuOrWtTl6M6o0eZp&#10;H6y/FnWf7A+AfgKz3tvuLWS8cj5cl3J/qfyrwXTfFwi1X5n+820Z6j/PP5VrfHz4vx6p4N8D26yr&#10;5dtoSLgdAc//AKvxrwpPHBXUmbcAFI3fN059a+Q8P5cuTwb3lKT++TO7OKTeIa8keefth+JP+Ew/&#10;bQ+Humht/wDZttC7jd90z30ZPPUfLAfTrX6PfsiePBqXxp8Kx+YrMNSRcE8kkNgfyr8g/hJ4zb4+&#10;/t1674ojkaTS9Fby7ZuqssEZiUj2Z3Zh3yn1r7d+B/xok+HnxM0PUTJg6fexXByeoD8/zFfpeOxS&#10;VOnS7LX5s8WnRu2z6X/bR1ZbT48+MLUt8yX7MVz2Khgf1r5Y8W+Kn0nURI0mNsmfbBGa9l/bs8er&#10;cftGa1fwsrW+rJDeIR6NGvB57Y96+Z/ibqgvbCZgy7s5+Xk/5/DrXlyldXNKdOzszj9J8brpv7cO&#10;q3m9l/tCHT7pH6bt1rdWmD6/MU68Zx3xX7LfFOdbr9p/R4d3yxeCEmBIyAPMfn9K/AP4sfESH4df&#10;FfQ/Ed7N5NveaZNp7yD7yT28ovLcE/7RiZAf9r8a/YXxF+0daa/+0r4E1K3uhNb6x8PYYRIrfJIw&#10;MhJBz3zx9RXw3iNRWI4cq0+9vzPYyeDjjdOz/I8I+D80nir446LZ/Mftmtwq468GYEn8jVT/AILe&#10;+LI9b+Pug2cckUi2fjSyscEblQtYSoP/AB5se2cVF+yJ4pji/aEsr+aTy7fQ55r2ZsfwrlcEnjrz&#10;+B618x/t+fHG6+ImneLPGTEzyaZ4hi8SJGG5MUd0hYD/ALZbvpivseG60IRw99ko/oefjqbc5vzZ&#10;+onwR+IMcf8AwTk+G97CR5Wq6lIzck7f3cjDn2+Xisn/AIT9Y2Vt/PfBr5r/AGPf2pdG+In/AAS6&#10;8MWdjdNIdB8X3NvahVK7YP3oTcP4Ts2kA98VpQ/E3ejbZGK/d6//AF693Ey9nXlF9zzY03KKZ73e&#10;fEAPEy71G4DnP8q5PxL4zwW+cZ7t2zz2/wA9a8jvPiY8eSXasrU/id5x5k6nPJwaiOITQewZ1PjH&#10;xdGUk+YZxuPPp1H5V8vftHeIhaqpjZdzbsjAIIGK9J8T+M2u4m2nDMOnrxzXz5+0L4i+0wx7t3zB&#10;x9M+n6HPasa04tGtOm7o8J+JHjCSeKZQ25mcAFvm4r6B/YM/YK+G37VHwn1LW/F0l1p82mALEbYg&#10;CYGNGyRjGRnPBB449/lDxRqcNpqNqbiRIbf7SoeR3CqikgZJP19h9O30x+wZ+014i0L4f6hoOg6R&#10;oN1p9jE7wXQWTdNc/KF80iRQycdgDgdT28HM8XChS9rUdkur0OOpkWZ5pmEMLlVJ1JtXstNvM9V8&#10;Lf8ABJH4Man8E9Y8U3ieJbPUra0Wax0/zv3lwQpfH3Bjdwo4znJxTNV/4JJ/Bqy8GWuoS/8ACRHW&#10;bqTizFwdxYyxIOdhwdkjue37snOTwfDj9sz4s+KvAni577wVokfiXTbxYNKjiE4splXmUOTMW3AE&#10;bSMDmvoey+F/7UOvfsC6d8WNL+Hfhe98SK017c6It1cfabiw+Zo5IYd2d6rtJXzCWGSAeBXm4PHR&#10;xLccPJSta9nfc5s54R4lymMZ5hhZQUr2u7Xf/APnLxR/wR6+CunWul/Zx4hvb/UpFaSNbnDIhjck&#10;k7OCrxjPTO/I6Yre1n/gjz8CdN+Jeh6DZ3/io6fcIJb+7WfcLWPzFUMMJhiyuTg8gxt2wa95+N/w&#10;P/ay+HH7N3gnxNonw08M654q1bbBr2mQSzytpck0kawOqeYp2gMRIN77SSc4BYX/AI/fs+ftWfCz&#10;xN4JXQvAPg3xFpPim5trK+lgmupJdJmckyCT50CoFHEmGAIweoB9D2OJ63PmZRzG38PovtfifBP/&#10;AAU4/ZV8E/sq/DG9tvB2oa/fWpurS3hm1CYSxktHOTEny9VSFSecBccCuf8A2D/2APh/+1B8P9a1&#10;jxhq2oaT/Y8qxL9nkRVdTtYk7lJ+UMT1wcdM9faP+C9n7L3xb+FDeAZvFlrYw+A7i7ukiurCZmhk&#10;vWgO1JUcgrIEEhU4wdzdTXnP7C/7SmtfDz4E65puk+DrS4kiO+wn3SbdTuOjLNlxhVG1QVFTisR9&#10;Wo+0rvl1PZynIs5zKqqOW4dzm7txj2XmeneB/wDgjz8H9S+Hmva5NrniW1XT4GntoxcRfv2Tdgj9&#10;0GKts+XGThgcVBdf8EffhOPhZDrA1TxR/ajOHawe5iV1ibavI8vmTc446cE8Yqj4a/4KA/ErVvhn&#10;qF5J4B0mPX4bxkt9NzcGNrdR8xJMu7cGUjaBgjvX0rF8Pv2pL/8AYk0v4qWHwu8N6hrM0bX0ugC5&#10;uftQszkpLGm7LME2sUDbiOg7Vz4fGPFSaoTUrdjXNOHeJMsjB4/CyhzXtzO1/wDgo+b/ABR/wR1+&#10;Dfhuy0eOO+8TXWpakit5CXMeQp8zdjEXy7CiZzjPmDrgitzxp/wSO+DvhvV/Dem6XfeJ9S/tK1kn&#10;vG+0IY7RlKAZ+TjcZMgHH3OmBmvfPjP8Jf2tvh98IvBfiHS/hL4b1nVvEHlW+p2UFxPI+izzuqpv&#10;QOD5YLDJBYKRzxzWx+0B8BP2pPhZ8SPA9lonw78J6/pvi6S2sru9glupP7LuOXmWUh12oFVyrlSv&#10;y46kCu108Q9zw5LMZRs6fRfaKfw++FWlfsu+Mbzwp4d1zXNa8PtZwXhkv5Vk2XD5QgPtzkJEnGcY&#10;I4FdxL4vWQN84PPbovv/ADrnv2h/gx8Qv2dbiK48Yafp8Ol6hM0VheafK7RyEJnY4f5g4UE9ApAO&#10;M4OPOF+JG4ZLbd3Iweuf6V9Ll9SdOilUep7WX0Z+zvOPL5Xuex/8Jjvkbcw67vpUT+LsPgMu1Ryc&#10;+1eTH4iYbdkdCRk+n+RTF8eo8e3P0JPB7V1fWInoKi7HrUvjDBXLDaSPfv8A/Wqi3i7942Gy2Dk/&#10;pXlbeP8AlW8zv19s/lUNx44KQriQ4x0HP+e1H1iPc0jSZ6Rf+LQQTvUE/ma5PUfGSkN83zNxhu1c&#10;je+MTJEzNIT3rktQ8dKkx3OgbGMFue3Wj22g1Td9T0W48YKFf5sMT+QrKvvFX313bm5VcmvO7vx1&#10;EX3NMvHJx+P+NZs3jyPdiNl3bQyjPzcD8vzrGVZWNo02d/feJ/kZjICM/wCNY994nCBf3n3uevNc&#10;DeePd0Rbn5jwB179vrxWbfeNY4wY2ba+M5z2zxz9MVx1K8VsdEKSuaXx28Q/bvg74piDbvO0i5jV&#10;fcxNivzL0hgZFCY2sMMCOlfeXxS8Vi48C63CpzusZz8pPXyz3z0/+vXwRo0qwldr4/i5HtWcZ8zb&#10;OuMbGRM6weJrgcqCcKc9BivUPA17JPErbuNny+2Ov+NeS6u/leJLj5v424/U13Xw+1ZWljj8z/WE&#10;YIPI/wD1Zp20Bq2iPYfDE6zJtALJnByeR2/Hniu30q6+TLPnPDDI+YcfN/OvP9CkWAr8oO9eMdvw&#10;rstOm2QIzb85z0py2ujltqddBcrIPm4wCv3uPTvn2rUs9V/fn5QvBxznAzz1+lcsl35rsNzDbkD0&#10;HFaNjd/uQu5cNwW57duOc8j86NOWxMlc6eCVZPmH8SgDPOPera3atFIF+X146ng1h297vdcq3T6Y&#10;Oeef6Vahu1ijb7vC5yecjp7e1LmsPkXLc/YbwO/neFNNkDLzbQucdD8g7dP/ANdfVX7FDf8AFL64&#10;m7d/pMbdP9gj+lfJ/wANj9o8D6PJ8y/6BA2TnnMa19VfsSsw0bXlb/nrAR3bG1v/AK9KEk5o52rI&#10;90ooorsICiiigAooooAKKKKACiiigAooooAKKKKACiiigAooooAKKKKACiiigAooooAKKKKACiii&#10;gAooooAKKKKACiiigAooooAKKKKACiiigAooooAKKKKACiiigAooooAKKKKACiiigAooooAKKKKA&#10;EP3hXmX7Ykvk/s7+IumfJA5/3hXpp+8K8s/bOk8r9nbxAf8Apmo/Wsa3wMqPxH4w/FTnxddH5j85&#10;P171+Xv/AAUvmVfjkvy52w8kH8v8K/UL4ljPiq7OQ3zcDNflt/wUpLf8L5kXcG3RAj24FeDh/wCN&#10;Y9hfCeCeDV3+MtN3NlftKZH/AAKv12+GS58Gabt+6LePGSOflFfkh4AgVvHmlqyqA1yn481+uvgB&#10;dnhfT+f+WCYOPYVpmD+E0orQ305RuG25/wAKmhXjH3WPrUMJyAFbapHNTj5Crbc9xxzjPSvOvd6F&#10;8qW56F+zVDv+MmhjgsJR29s//Wr7mQL/AMLstfu/LZjOT2zXxB+y3EW+NGiqzdJc/jivt2xlYfGz&#10;d0xZ4/z+daxloOy2PUIl/d7iG+Xrx/n/ACKc4CJ+pI7YpsYyO/XJzSycozbvUH3oTM7M8+/4RFh4&#10;p8+a9iWJroSRrnad24Ej3716LHArLuK/NivKLjwRrc3xAgmYQfYI7jzC24iTGeR/nrmvV7SbbAue&#10;dwBJ9arZFS0WhLsXG5tv9DVO2t4/7Um+VenXsP8AP9Kvggpz97HH0qpabjqUu7AX6f5700LdEPin&#10;T2GhXHkxq1xsIQ7M85HtUfhPRVl0O3a6jX7RsBkyMfN0/wA/Sm/EXVJtI8E31xb+Ys8a5Xau5s/T&#10;/PNWPAt7Nf8AhazluObiSMNISMZz3x681cbEdNTjfA9pHb/HrXvLVVVbaHOD7A/1FX/ih4rhsZrq&#10;H7HDcTQweapbkfl1xmqngrafjh4lkx92GEdOvUf5/CqPxU+Pej+CPHlvpN3b+bJIgLSEZ2gkD9Ku&#10;O5nbocXZfHjwnqVjDNfaHIsi4QkQDCnBzjv/AJ/PStPGfw+15RHDYxma4Ql0Me04A6/59a7PwhqH&#10;g/x1qtxp9vb2ssigO6+Vwc89a31+Bvhtbv7Qul2qSmPygwjCsFPYU+YdmY/hf9ojwnpmiLCl7HbR&#10;22EVH6hRj/69dYvxq8Opb2bNqVqq3pxExcc//qrl7v8AZY8K3Y3Cy8vgcI5Ud/8A635VDffsneH7&#10;7T7W3AnjS2DCEeZ9zJz1/wAaE09WI7+4+Kei2xjWTUbVWl5QhxzV+08W6fc2vnpdQmL7oIcY5P8A&#10;M+leOf8ADGumxajDcR6hfL9nYMquwZQOfb9aiuf2T7qw0LVIbTWLpp7uQTQlz/qWByMc+p601Ynl&#10;Pd7PW7W7JWGZGK++asR3cSvlmHPQcc5/ya+YvDH7LPjLTNLhZfEd1bXrOzTFJmwwy3Tn0P8AKtvS&#10;fhD8RbHUZpJ/EDXkMcTiBSxG1z93PHPTr9Peqswsj0f454dvC3y53a1bjp0OaZ8ffiF4g8CWum/2&#10;BpTarPcOysgU5Chc9e2f51zmtWutQaL4Nh1uXzNQ/tiEO3XcAa7r4oprgtrU6Otu6KsonLjLjC5X&#10;b2+9TTsSeTWn7RvjC3vWjvfBs8W0Zd1VyrHrhcA+3X2pNM/a1WXb/aPhm8RWAk4jPyL3zkDBHfPS&#10;pW+LHi7wxPa2N14fk1Ly7dDPMi/MXbJPA44xSeI/2i7/AELXprS48HXUqZIWRF3Aqevb8Koq+tj2&#10;jwpY6N4x0K11SGzt9t5GsiMUG4bgCP5/zqTVfhRoOs20yT6bbSJcOJJAUHzsOhPvXmek/tOw6Bp0&#10;63ulzWqWdqlx+7XCkMEOAPq36etOtf24fDUyxbrbUlM7kIGi5wCMn9aDOV0dpN+z34VurW1hGmQp&#10;HbzedGqHGG4/PpWl4D+D+j+APEWpalp8bJcaq5ac7yQxLM36Fj+lctpH7WXhTWJLpI7ibNqCzAwn&#10;kBlUsPozAfga2W/aG8KiwW6XUUmWadbdVQHc8hKgjHsGB+hNNbmcuZq53Y2lfm+8elcd+0K+74Qa&#10;4p/itwp+u4Y/z71oeHPihofi62jayv7WbdGZNokBKjA6jPbjr61g/HfWrTUPhPqywzRzcRK2xgcf&#10;vV9PpitXZrQmz6Hx/wD8FS5c/E/w6n/PPSASRz/y1fj9B+dfK7Z2H7q84r6h/wCCpG5/jNoaBvu6&#10;QuR/20bNfL33C2Oh5wfWs2yemggLMVVuVx+VK/7tCu1skGmo/Uex5H+f85oeQon+6cEihEaLc87/&#10;AGiJxH8HfFTKWbbpN0SO+fKcY+lfjbA++8J2DAOR7iv2K/aPAHwd8WFlO3+yLlm+nlN/Svxz0zcb&#10;3BxgtnI/z6V6FFWRMXrYl1rLIpXru/Kvsv4UNs8IaT0cfZY85HbavtXxzru1QnT/ABr7O+D3lxeC&#10;9NaTb81nGBnt8o7VVSRXIdpZOsSruHI6A+vA+vPNZPj6THhDU/mK7bSViSf9k/5/GtDT9QF60q5b&#10;apIXPqBz/n3q98Tvh5faf+z3eeLmZX024ll05ef3jSiLc2R6BWH1rj5b6Fpn0J4xVR8dtBG7Gzwn&#10;prYHp5Izg/lnHTFeiadlHCn0wB79v8a+a/gZ+0XD+018R4dYhtHs49N0200lEZ9xbyIlQkn3Iz6V&#10;9LWDsIo/XAP0/GjVMiSPzB/4KQTf8ZT+JFzwTD1HQ+WD+tfSv/BKrWfsX7O00fzqo1GXPueP6Gvm&#10;j/govbHVf2vPENun/LWSGMZGOqqB+Gce/Fez/swx65+zp4Am0Oaxa8ka4aYSBwoAYZx/KtlTlKPu&#10;rUfMlufZL+Kcj7xC5455x1qvL4r4GCOeT69q8JHxq1gx86TIu4dfOB5JHWiL4t6tJMWOmSFVOMCU&#10;cDJx+mKweGq9UzanVhbVnuI8Vs6sdy7uR7ClPiN16yKOMn/D0rxMfFjVosbtJbrz+9GSO9Tj4tas&#10;rl/7LIA5IEw46YqPqtboiva0+57T/wAJIWwu7b+HI7/pR/wkLmD/AFm7P3SOn4V41F8UdYDqo0dm&#10;VlJH74AH/wDXxUtv8T9YRtzaTjoOJhwQf8M0fVa3ZjVaC6nsUniJlH+sHTg54+v6/wA6jbXmI2+Z&#10;jjtXk58f+IHhTy9HBJ5KmYDABPt9KdN458QSr8uh5YZyTP6Y9v0rP6rW6pgsRDe56dceIP3+QeMd&#10;hwOKy7/xAXP3jtJ6HtXBS+LPEZ3KdHA6DicHPTpx2yP88VWudS8T3Mvy6MG2jODOBxn/ADxR9Vrv&#10;aLGq1Le5v674kkhIXdv3DBIPT/8AV/Wvlv8Aat8P6x4O8T23xB8Oh2vNPKfbVjyWKrysnHXaMqR6&#10;GvddSsPFGpRkjSI15+bE444zxx6/4elY8/gDxZfTESaXbsHVvl88bTnnGMfh9TUrB1r+9E0jiqce&#10;pe+CH7Yln8ffh1o/lXkY1TS7VbW6t5Gw6EZwQO6nAwfw61wf7Yv7TS/DXwPLpGmyM3iDXAbeNYyG&#10;aJTwz8c9OB7157B+wN478N/E6TxF4cuLXSN05kFurZjA4JXHcH06VuaD+xR40vfjGvi7xCLfWJoz&#10;5sULSYSNs/L+C8kD1qcuyGODh7OkvdV3b1dx4jHKrLmk9T0D9if4Y3Hwh+GcDXm0axq2Li5B6xjJ&#10;Kx/UZJPux9q9gvfEXzKPM8tsYyDzzXL6foHi6KMp/ZNq2085uAM/p6/1ps3gvxdMn/IOhbk4P2j5&#10;u/8An0roq4avUk5NO5EatGK3PUtc+NUvxP8AD2l3FzIZL7S4zp03z/MQv3e/+c1y/ibWW8sfNj8e&#10;COn58muN0D4ceNtFvbx/s1o8F4Vcxm4xtIGPT2/CtK98HeMbsqv9m2flgBW/0kcDGTnjtURwde1n&#10;Er6xRT0Z4v8AtQ+DJPH3w41PT4zuukX7ZYt382P5lA+uCv8AwKui/YZ/b5vvG3gz4f6fqVy39reB&#10;1/sOQs2GktsloG9eBlD/ALn5dRrXwT8Y65cf8edmnIdC0/zA88dPp17AV5H8Of8AgnT42+HXxTvP&#10;EFneWa299M0ptRJjb8xYc+2Tj61x5llNXF4CphZR3WnqdGHx1KnXjUvoj6xtPijJ4T8KaolvMVvP&#10;EDvuZGwUhYkc+mcnn615b41vY9QtLqzuF8y11SJraVCMKdykMM/Q/pWjZfC7xggjDWVlJsXG83WB&#10;gdO30qvrvwU8Yayu37HYryDg3IO3HTt6/oKWW5ZiKNCEJx1SSM8TjKMqknF6Hzd+wR+0refAnU/F&#10;nw91K5YW+m6h/aECsSNzwkxzKo9ZE2kA/wByv0B03xv9v0+GaGXMdwgkU56hgD+gNfEn/DunxlD8&#10;cLrxisunq1w3mJAsnCuVC5J7g4JP1r6V8PaN460vTFhm0uxmZcBQt3tzgD2+v5V7mKp16jU7dDhp&#10;1qKurnok/ieRvl3NyOmfas3UPEDNHy+1sdAenNc2NN8YYVv7Hs/m5O689OuOPTFVrnQvGzl2XR7B&#10;upP+mcjI6dPWub6viOkTX21HqyfWPFNwkLc7TnPP6/0ryn4w3r6rpe8KzNGfkI7npn+lehS+AfHF&#10;6+5dK09cDk/bRx69v/18Vz2tfBTx1qtpIraZpqh15H20fNgNkdPp9af1av2NI1qK3kfHHx8Jh8I3&#10;27dj5Tx1HzjOK9M/4Jm/F7SfBPh/WrbVJ3tV3jErgBMFl7kjpyx9gfpXSfEP9gPxz4z02a1iXS4l&#10;myvNznb79K89k/4JU/FeKxltrPWtPht2x+6W6IVge54+n61y5pkf1/DPDVloz6vgnjCHD+ZLMYat&#10;Jq3qfQnwy/4KL/DuxudQWS+vmku9Qd47dLYtJgRoCc5xgleOc88461+snwO/4Lufs8/Dn9i/QV1b&#10;xNq32nTtPh0eaKPSpd/2kxOBGu7AbATkqSBkcmvwS8J/8EoPid4cujILzSWkbAyLjoB17V2Wr/8A&#10;BPT4ua3HaLfapp9xDp7L9mR7nKQgcfKuML71zZLwrSyqbnhbvmVndnRxt4lY3ih0qOOjGMISvpv5&#10;r7j91fiL/wAHHv7NPgu1bSZvEWuNrSwQTFE0w7ULBHyxLDoDyMEjB4PGdn4d/wDBwX+z7+0D8XPD&#10;fw/8C3Xi7xP4n8SXsMFrDa6I+2DOHLSkkFFVR8xx8vOcV/PZ4m/4Jb/FfxJrd1eSappLTXTfvGE3&#10;J7+navbvgX8Bvjj+zV8JdU8N+B28J+Hb7xArQ6r4jtV/4nVzbuAHto7k8wxMM/cAJ555r6WMcRy6&#10;x1PhcVHBe1f1dvk6Xep9xf8ABwt/wVH+B37Vn7M+q/CvwrqGra3428JeLoJ4Z4rL/QVltjLDOyzb&#10;sOpWSQAqCCa+Af2U/i5ovhD4P3i6te+S+m3O+SMRlm2yHA2jv0OQOnFc4f8Agnn8SLO+Wa1XSY8L&#10;5ZUXPDAHpjH+eaun9hv4tW0DLb/8I/8AZ7jZ50b3HzOV75xjpXg53kMszo+xrJ2unppsfc8AcZQ4&#10;dxssXSs3ytK6vq7W+VztvD/7VfguPXrgrqjSeTOzGMQtvAYlgce9fsZ+z5/wWx+APgv9lvwxaal4&#10;ovLmfS9JtbK7+z6dK6xztEdsXzAEthD0BA9cc1+EUf8AwTj+JkXiS91CBdFjjvLURSQm7yA+c+YO&#10;Pbp7n1rb0H9hf4raN4aj0ma502aOGV5mP2rKl8AZ6c8YA/GsMj4Vp5VNzw923o7i498SMbxNTp08&#10;VGEVCV1Zd9Gf0GXH/Bar4AXuiR3EPie7mhmmECSrp0uxmXaznoDtUMDkgZHQGsM/8FwfgL4+s7GT&#10;w/r2qahIuqQwgpp7bVG8K5POcbGbgAtnHA61+Gb/ALLnxgXTvJs30WKTAJlafcF5AzjH3iAPy5qv&#10;8CP2XfjP8CPG2n6lY3mg3VnY6qmrfZLr51uWV1Yq+OisV5A5r6KMcRdpxPi8bRwKjCWHm3orp9H1&#10;P2N/4LCftm/D3x54FvvhvZz6hN4x8N6zb3ORbhbeJghDgvu7xzEdOtfnlB4mYr8rYYY79K5/xjpv&#10;xL+IvjPWPEWtafZXuq67eS311KLsKGldt7bRjhck4HYfSqMXhbxvas23RbPay5X/AE0AnjBB49QT&#10;WE6Ndv4Tlpzo8tmzs18WtHP5bScIOh64J4/kOKn/AOEleReG5HOQeD7Vw8mkeNB8y6Db7cgsDfDJ&#10;x6cex5pq2fjIMyr4ft8sTnN6MD36de1T9XxL2iNVKd9zuH8UMqZ8xlXnqOOtRy+KC/3S2Aep7H/O&#10;OtcS6+Lo4tjeHoduC3/H4vB/L/8AViq8h8XI206FCdxbOLtc47c46fypPD4jszVVqNtzsLvxTIo/&#10;ukgZBPTP+f0rhtT8TtHdybWPfYxH3h049e1QXM3ixsD+wExsOc3i8Ht259K5e/0LxdKJduixqF/h&#10;+1BiOOePU/19qccLiOqD22H6s2rvXfN34bbtPAxz0x/h+dUjr/lPu3blbBPHX8enY1hPY+Ko927R&#10;UZiMMfPXoc5x+VVTbeJEm3NoqodpRgZwcZPH5VX1XEdUVGrR3TN9taY7W3NvBxgnsOv9P04qCW/Z&#10;iu4rvUgFfX8PwFc/JL4it3+bSUYLxkTAE9cDH61RudT1u3fLaOA2CSonHy89axeDq9jWNamupr+K&#10;2a60HUI2VleS2kIA56K3GBnvXxJpUm2RBhdy856BulfWGr+KdYl024iOlkGRGVSZQdvGOK8Dj+A2&#10;uaaY/wB3GyjJ37hwOw9eta0aM4rVA61M8x1tc+IpP4BkHBHT/IrT8Mam1pdo/wDFnjHbJrofEPwH&#10;1YLqGoMY1S3tpLl8kkERxs7D8QMVyOkT7Cn881rblVmQ3fY+gvCl151pDJu6rgg+prtLBlbMZ+7j&#10;k/pXmfw9vWl0aE7s8bQT3H+c13lhqartX+L24K9s1D7Gelrs6i3Zd2GKrkDvzjOT/OrlvPtnGPu5&#10;Iz/tDp+NYOn6mpiC7fm4JyPbNaVvcNIn3V+brz1zn/61IIcvU3rCZ/vf6xs5UjvkHpzntWhp121z&#10;IQu3cRuUevvjsOh5rDgnYqnO3cxz6AYq9ZMxQKGwWBGSfu8ccik9ip22R+yvwVuftvwu8OSjodMt&#10;jwCc/ukx/Ovqz9ikqltrigsWxCxJ7/fr5J+AE/274MeE3Uf8wi1wf+2Kc/1r6v8A2KH2XeuJnd+6&#10;iP5MwrOjpNHFJs+gKKKK9EgKKKKACiiigAooooAKKKKACiiigAooooAKKKKACiiigAooooAKKKKA&#10;CiiigAooooAKKKKACiiigAooooAKKKKACiiigAooooAKKKKACiiigAooooAKKKKACiiigAooooAK&#10;KKKACiiigAooooAQ/eFeU/trNt/Zz17kDKKMn616sfvCvIv25JGj/Zz1jb/EUHP1rGv8DKp/Ej8a&#10;fiW5/wCEpveBjeefT3r8r/8Ago7KX+Pc3PSID69f61+p/wARCr+J7xjt2hjX5U/8FE3z+0PedCBE&#10;pwD0yTx/L868XD/xT2X8J4/8NIxcfEXSUOdrXaD3+9X66+BkCeGrP7wBhTgnp8o61+RvwrXd8RtF&#10;+XcftKd/ev108HPnQLP5QuYVyMn0FLMN0ka0tjcBVeF3Dng9ccVMUxFxnnPT0qDHA/u56+tSpubv&#10;tb/CvM5WtyudHp/7K0ay/GjSiedjHIA9q+19MG/42ScN8tqB178HP8vzr4v/AGR/3nxp0ltpbaTx&#10;jGa+ztAbd8arwsy8Wa84/wB0/wBBW0NhvU9PMmEPt+OfamT3C+WcNuwMjJ/So7yYxWTMvLqnArwu&#10;z8T+MI/Fl1HfRXkdusjtB5Y3KRyefbgD8fxq1uTY6RPEWuS+PLW3W3vBFHdfO+PkZfrxXr1tJhE+&#10;YN9P5CvmGy+PHjLwr4iuLa+0Ga4t42crMEPK7iBwPpn1rovA37Sevax4j0/T7nR5YRdSEebsPyqP&#10;X6/yzVNXG43Wh9CKMsDnkc5z97/IqnZKy3k/OGBBwM+/9RViM/Kvqwzgmqumtvu7lc7cEA5/GlEi&#10;OxX8d63/AMI94Wurry1lMKFirnqM5xVrwdqn9r+HbO62eV50avsX+Djp+B4rL+J2uWXh3wrdXV9H&#10;9ot41O9Nu7OTjp+Oa0/CN1FeeHLWa3jEMUsKuqD+AEZxVpiW2px3gJll+NPijLfwxDj8fWp/ilZe&#10;EZrx59atbeaW1AdiybiB2/HOPzqp8NirfFzxUfR4lyD1I3e3v/Or3jbw1oPiDUbiHULiLzJ4tjxN&#10;MBtAz2/Hr9Ka30JluVfBuo+CbXWI7rTbmxiupCOFk2sx6dAfqK7yHx9pc77FvrcupOP3gyD0rxXR&#10;v2X/AA1eanDdaXfSbrZ8vsl3biB0Pfqf0q3P+xza3wYtq2oxtI7SFlkI5Jz+XbHTAqla4o7HtreL&#10;tPFk0/2uHbH8xbf0Gf8A9dTaP4usdasFure4jmhxw6Nww5rx60/ZZ+y+DzpcOqXW3zjI7ufmcen0&#10;4z+OKgv/ANmbVYtPt7PTtbmtbO2i2BADgtxk8Edh+tXZBZHuUeuWrxFvOi8vO3O7OPpVr7bGH+8B&#10;nqBXguo/AXxR9k0m1t9ZCW9nKJJwcjzTuz2P+c0+/wDh38Sk1aRrPWoo4VGFBcnPIxxjjj/PSly2&#10;3Isj3xZY9ueM5yfmqVJI2Rvx4z0/zzXzedF+LEE6tLdRTLG5IWNwAw6c8c9a2tK8V/EzTdLuWuLC&#10;K6k8jMKDaMOCQATkdsVfQlnbfGgA+JfBynp/a0Zx9ASfx6/pVr4x+NNc8Ow2kGi6e101xFMWk2nE&#10;RVcr+JOBz7153a+I/EviDxH4b/4SSygs5otWXygmT5q7Dz/31XpfxX8U6v4ehgbTdN+2W7QytPPn&#10;mBghKnb1bJGDjnnpQmJbWPHvD37Sfi2GVbXUvCMsl1uIeRRsCADIHT/e7dMVreLv2nZvDcrNdeHZ&#10;9k0cbwFUyH3bSVP0yfQcZqHwr+0HqD67Hb6t4dmUSwMROsZHmlVzuwRwCM8dRn8Kvad+1JoviC1v&#10;Zn0G82WEayMXiGMMSOCcdAD/ACqyz1bwfZ2Xjzwha3lxp0S/alDFJEHAzwD+VXpfhrody8e7TbNt&#10;vQmMcZ5Jzj1FeWaT+2ToNv4TbUGs7+3t4W2sDDtVF2FsjnnoRjrx+NbPhH9rfw54h0ia9f7XbQwb&#10;VdpIDkltxXAHsufx70GM7nVn4F+GW+0BdJs1NwhjkxGBuVjkg8c5PP1rK0/9mTwnpgi8rT1VYbpr&#10;xPnb5XOORz04H5UWn7Tvg66KY1iJWk4VWRlLHkjGRznjj3rU0j43eGdclhS11S3mkuGVUQHDnOF6&#10;dcZIoM9Wc7pP7KXh7w5qpvNPe/tJHSWBwlwzBklBDL82e+Dnrlfeuf8AFPwJs/hD8OfEE9nd310d&#10;S+zRMLiTfgrOvI6YySf/ANZr3P76/kR+fSuI/aDmX/hWtxuPytdWq/ncRj/P4VpGOgn5nxT/AMFQ&#10;3/4vhpi5+7o8YHHT94/SvmdlC4PJJHavpT/gp3Pv+Ptnu3DbpMS4z1/eSH+tfNO4K4HXgk+9TIl7&#10;DVkyfmHQ9jiib99kbm5HOO9GVPRfUH2omfbEuP4m6elJMiztqeY/tMzZ+CnjBgP+YTctwcf8smP8&#10;v5V+PVpIyXW0buRtJ6V+wP7Uc3l/A3xgzD72kXO3HY+Wfcfz61+Ptt+9v12sE55X8K9Ki9FYzJNY&#10;HCDdnkjmvsj4ZIZfBOlr/ctIz16kKK+N9ayzKVHfP6fpX2d8L02+ENM+VTsto8e+ABRXfYqJ12mR&#10;CFvLXG5QcD15r1L41I3/AA7gVuF/4qK+Kn6Wa/hj5sfh+fm9lGyx7trN1VTxweteifGbVrO5/wCC&#10;fNpZrd2/2htev3dBKGkRPsyJuK/eClhwcc54rlctTTc8d/4JiQqX1A/Ju888j7wOB+nX9K+8bRvl&#10;XqG9j0/Ovkj9kr9nnXf2aPiBdaD4iW1N9NDFfRvbsXR4Z0V0IJA6r2I4OeK+tNPVjFGWbDbdzYB6&#10;UpO7M5bn5i/t6t5/7c+sRqv3r22U/wB7OEBI+pPH1r6o8WQ/ZdZuolGfLlOAF4wPr+P518s/t2KB&#10;+3rqTNkL/aVpkc5xiP168fqPwr6f+Ikn2fxRd+8mR+Pr+P516mE2ZjWa0TKtlcZ+bd/qycEqPXri&#10;p4bndMA2do5I/pWPY3+JBHvGUAwOQStXrG5UOxZW+XnGe/8An19q9CV0tTDfY0VnkKK38POCD/n/&#10;ACKfFfF5FbaMKu4Lt4PUdfyNU1uUeAru3OpPOfTqKdHKYJww3MrADGaiLHy2Nq2vsjH977p3dBV6&#10;O+aWBlwgLcL6/X9DWHaXcZbdhePvAHLfT09s1ctrlWVtvy7hnB/h7c1UV1FJm8uq4+X5gw6KB3Hb&#10;86u290zp1kw33gOhY9eO3SsC0l3TnLMDgqB7/p3q9ZXeT8rMrZwef85+v19qmy6Gd2biXW1Np6Jx&#10;tz246/nViC6UDI2hc/Nn6f8A6qx7aUJJvZg27gjrx/k/pVi1uvIX52yOCw7g96Q7djZW5yNy5zyM&#10;DjJHvUsc5bHzZCgnb9TWdFOkUSrxtUD6VYhfam0KuxurdMd/r3oBdi3FeNJKnyrjJyT3HNWl1FkU&#10;9emSVArPEyygcnp1z2qe1fzD97O4d/T/ADmhWDYtw3jREKQPmyCvH1/OpkvGGxge5HHTv3rPO0zb&#10;t21gcY/vVNG5kRcnPPOB3Pf61Wj1Bovi88pCu3AX7p7/AF/nTluyrMGQEYye2PeqCO2OnzFsAHpU&#10;3n+U23C8j1696tpINi4t+VXPTcevQnj/AOt+tTRTNIq+xxjpWcLnnayjbyeelTebtxtY+pGfwqWh&#10;vYutOyLjox7/AOe1C3Mipu5PONvHtz/Oq6XC5Vdy8nj9c08zKwXbyCfw/wA/rTFsW2usfeP5cY6U&#10;LcsWALMeMgkc1XF2HbfvxtPf/P6U5ZgW+UfNgGpXmR1uWhKyxqvJ7Z9/WpGm8vt8zHpxz/n+lVbe&#10;4/d8/dU9T3A5NO+1bt3IUqc7cnnp/nj0ojdsZdE5kGQN2TnGcULLk7v4jx8vt/8AqqosqjhfvNyB&#10;TjNgfe+bPvwKpxC/csCV2BY/Lz2Ap/2oqu0HbnjoKrefhD0bP45pzPuG3aPmHBz0/wA4NUkrajb0&#10;LMcoTBI5PB6Y/KnC5bb8zA7TkgY5NVvM+T+H5ievb/8AXQm5Dgr8y456den+fenElMnWWQkdNrEH&#10;p3HvUpkcRfezkdDjBNV2nVQ2W+bsM4JPOaDIdu4cbT1I71opa2HdbFqO4zCyryRwTgE470ISyfeI&#10;XuPU+1V/OVBj7uTtHvTorgDOeeN3tQ49Q16EgmZPl27VDY4xk0SSszt975TjtzzUJuAAG75yc80N&#10;NtUjnn8Mg+tPzF1JmmJi+bhegIxx0/D0/So3lcA/NvO0ZYdqa9xuVi27gDj8ahZ1AVQ3qDn2rNS9&#10;4LIJZy8nPrngAc9ahlkZlbb8uPp196JJRKGz34PHQdP84qGaYSN/d/iAz3/D8PzrbcShZ3IXdidp&#10;Hf72RnOOv5VBPc7iyjqeemPfrUpm3D1VvQjjj9aozuoO1sNu44/zmncHJLchupiIt2W3EdMgY/Cq&#10;d7cmOTBOOwA459vxqzO+0sOcAZGfbP8An8azr2fMe75cZ4J7Dv8An60kiiG/ufMXbtfGB0PB9P8A&#10;PtWZf37Rru2hiVO4sO3PcfhUtzP5JG7LFm28L0Jz/wDrzWfLdLJhd27jJU8dR0qidHqVri5x8yrx&#10;G+Tnp2P9axdSu3hj2oqttBweM5GTz+Oe1T390BDtOTHIcEgdDx+HYf5NZt9cxh5FP3sdR83TvVcp&#10;VMzdZ1Bni3Bdquoz0A6j2PvWDqWpldrLjnOcfwjGenfrWpqM24Y3+YrknPK4HJwT+fP86wdRdfL+&#10;Td8zZ3Yx2PX6frXHU7HR1uY+p320sFfcdpB9M+vp+FYeoTuV2hl27uD/AHwK09VbbuwFxnBwfvDn&#10;H+P41k30i9n+6NwJ7Y9K5Zm0TG1+BbzQtYhOdsmn3SAEDk+Q46fjivk2xuNgB3Acg89AevrX15Eq&#10;zXEkUg+WeCVG57MjAfzr45s5S7Lt/EH1x/jXLPc6sPI9w+G9yX0xfmHQYz74H+Fd7p54A27eOCP6&#10;/wCe1eafD5jJpMALLt7eueD+PH+ea9G0iVmRV5ZmHBB71i9NUVy23Os0oZjyxHzLzgZJPetTT99v&#10;Aq+p3DPfp+n/ANesnT2ZceWpfAAwT0/z/n1rXtp2AXruVRjA4xx/ifyojruNxVrov2km8vubO0dv&#10;8fxrW09NzhQR8vcAEEEA/T8xWLboQV4XjnPv0yf8K1rEn7QrNtwRgj1/z/jT5UQfsN+zHcvc/s/+&#10;DZM/8wa0OzAwB5S8ZH5/jX1l+xZNv1fVV/6dlJ/774/rXyP+yc/m/s6eDN2d39jW469cIAece2Rn&#10;J5FfWX7Gj48Waluxl7PII7gOP8a54v8AeI5ZH0ZRRRXeSFFFFABRRRQAUUUUAFFFFABRRRQAUUUU&#10;AFFFFABRRRQAUUUUAFFFFABRRRQAUUUUAFFFFABRRRQAUUUUAFFFFABRRRQAUUUUAFFFFABRRRQA&#10;UUUUAFFFFABRRRQAUUUUAFFFFABRRRQAUUUUAIfvCvGv28pRF+zjqvX5pIxx+Neyn7wrxX9vx/L/&#10;AGcdS6czx/j96scR8DKh8SPxz+ISlfE94RlsMeor8pv+ChEgl/aI1HvtRR16f5ya/VXx5tHiO8P+&#10;2e3X3r8ov2+SP+GitTb2GfpXh4Z/vj2NeWzPN/gyBN8UtD+VdrXSZA9c1+uHhKMR6TbL935B+AxX&#10;5G/BkM3xU0TjG25Q+3Wv1y8LsX0SBid26Nc/kKMx+I2p7GtGm4/7Pt2qbYCyqWI9PpUZLRx7fpz+&#10;tSxlQBydynA7+1ebFtlcumh63+x1+++Nuneqgnj8M19keGJF/wCFyak27dthTr24X/Cvjz9i6Pd8&#10;bLHHA2Nz+IH9a+rbLQ5Nd+LOsKt1NBtjX5kfB6DpW6t0KPXDMq/Lu9wCa85+MnxXX4d3dvuhVo5S&#10;WY45P0rhfjL8b4PhR4rsdHur26hSZfMeUHO1QR+Hf9ayvEPx08J+LkikuNa3C1IfDx/e4JOM/wCe&#10;KcU9yXF3Oxj/AGlfDtxbyNPbtHMuAEKgnnk4+gPT3rtvhZ4x0n4jRy3dnAEWFgqkrgn/AArwHWPG&#10;nhKXS/7ZhurW5jt5RDMiwgkscAZ/Ou1+HvxN0Pwvj7BremWtrcLvMWNjZPOTz9au2gPayPogS7FB&#10;x0PPFQaZHuvLjczdR/WuG8DeMr/xSks9nfWN3bqcKY+gP5/55q34e1DXZDfCRbVpVbCdeg6E1GqM&#10;1pub/j7WtO0Xw7JcakA1qDhgw/StLRHhOkwNb4WHywUUccYGP5VwvjHTNa8Y+FpLW4s4TIxBIR8Y&#10;5zwcfWtGz1DVtA0W0t4tP3LEFTHmfcUDGent+taFHmcGt+MbD4veKW0GxsbqzV0Dec5VtwznHsf6&#10;1x/xQ+Gnj7xvrs1+dHjjuplAJhuyu7Ax6V6B8OviA2j+P/FUl9a+WGuljBaVVzjJr0aD4gRS26SL&#10;auY2OFIIIb0wffFVzGd9TwP4LaX44+EuvT3Uvh27u1lRVZVuRzj2x9a9aX9oPXLFVa68F6yuP7jo&#10;2Qcfy5rqz47toTta1nXufk9P50s/jSzuLaRVimVmUrnZ9cf0o63B26HF2n7YFqJ5I5PD2vq8Zw6i&#10;FWb05w1Xof2vdFRF87TfEEOAGy1gxyM+2fSvKbv4O3NvbapNa3kdnqFwvlwXCRFWwWLZJ7nnr6iu&#10;T1L4d/Em4dtviGOaKZRHJ5hfIXJ7Yx0/lWiWoo7H0da/tgeEZChae/h8zkl7KXr/AN8+/wCoq9a/&#10;tW+CZ+f7ahj45Ekbrwe/Ir5c0fwz8UtGKkahZXC22IoUcjAXcPvZHPHrn9a+kfgjardeALdfFQ0u&#10;TVEcs5CoFIOT6Y79qdtRdDpLL9pXwRdSqq+JNH65+e5VR+uK1bL4y+FdQT93rujSA5IC3UZLdxjm&#10;qcngvwneKfMtNKkbr9xOfSq118EPBOor5cmj6PJ2H7lOenXj2qpWJsZvxJ8aaTfeP/Bq29/ZyL9s&#10;cjy5VOAEPP5mofj3+0FcfDC/0x7Sx/tKyukfzvKOSp7fr/Wq+u/ssfD+/wBXsT/wjuk5LE5WFR2w&#10;e1VfGH7IngZNAvJk0dWkhidkSOVxk44AwfXH/wBanYnlOd8UftSzeHZ9CW40OOSW+hLNJj5YW6FS&#10;e3y881taz+0RpnhuzzeabYyRy2S3TeUVIbO4hMd8YH0r5e0/xl4dj0uGPWPCfjO3vInw/wBmvJ9q&#10;vuOMfNxj69q3Ytb8Jai8kNpJ45tNQt7SW4CPfSFYtis2CST19qrlHofUOj+IPDXxT1e68MXGk26W&#10;81sZNxICsmFyB6Eb/rXcQ/BjwvFoq2K6ba/Z0AUAoOgUgfpXwxo3xf8ADvgo2N9D4s8WaffXQXzM&#10;LFJtjY4OCUyR8v44PpXXah+1TdaF4tv9Gk+IWuQyWP3Wn0+GQSfKrDoo/hfP0BoM5Rb0Pq7Vv2ef&#10;CeplN2m26yQ/MjJ8rKcYHT6U7Q/2e/Deg6nDc2lq0cltN5ytvJw3AA/n+dfPVp+0hqlpp9ndL8R9&#10;Pks712iimn0jau5VXIOCMHDdhRF+13ryPHt8YeE7iN0dmklspIxGVI4PzEgt29aEugOL6H2MHVVO&#10;T1OPQda4j9oGbd8PNi/xalYqB9bmL/6xryHwF+0L448fTRwaVc+CtUnZDIIknlSQqCvOMH1/Wr3x&#10;M8VfEC607TrbXNB0mLTZtYsVlnt7xnaP/SouQrKM9h1HSq5nsYyh5nzf/wAFM33ftEx9fl0yHA/4&#10;G9fOMjKFPPH8q+hf+ClGD+0jIv8AEum24/Pcf8f0r56fBG319aUtyOgi4Y/3cn/JpjAuhJO5vr+N&#10;OzuI2n8DUcp8pAPXO4f3qcSTy39qM/8AFjPFy7gGbSblTkdMxnP+fpX5AWUX+mg9CSa/Xf8Aap/d&#10;fAjxkVwn/EouBnOCD5Z5H51+RNooF6pPVWP5Yr0KOiSMyTXmxJj7q5xX2d8KEWbwlpZXP/HrGWyO&#10;vyD+tfF+tsEddrZ5ycivs74UFv8AhD9L7H7LGOf90cfyoxBpA7qyzGnz7Sq9Dn73GBWX8QJ1PgTV&#10;NxDK1tJiMHGfkOR9enFatmqrbZba27G0ev0rO+IkFxa/DfUrxo5Psxt5EEzL+7JwOAfUZHvXHIuO&#10;+p9WfFsbP2m9NO7ex8LaWMHp/wAeqgkfz/Gu2sz93dxnjJPtXk+qfFrQfi9+0LHqGgahFqVlb+H9&#10;Ms2libK+bHbIHX8MY/CvV7EGdI1I7c8dcUdSam6PzE/bvUxft4ak27c39o2oUAZ/uZ/Gvpb4jyY8&#10;SXnz7vnbkfxnAPSvmj9vy4+y/tzalNnb5d9Zv8h6fLGQf89M19I+OLxtQ8XXzSHmSdtxIzt5x+f+&#10;FerhepzVtbGTbP5MqsqluO3Q8E4Pp1Aq8l0yQEZBbcDyPvA1n2p+zhsDEjfeHX8f1q3DLmNiOWzu&#10;JI6emK7eZtHPysu+dkfd2njPPqD0/IVJZzsMfxK+Tn+6Kot85XbgHJI/2ff+f6VZSNkkjxxxnjr7&#10;/wBKDSPmXoJdzqVY988dT71djkIk4+Y8gED/AD9az7KXa0n8XOQB6f571btkwPlA/E5z3/pS1Avr&#10;H++yQ7DGB78f41Yt5FK/M3ovA4Y5zVKNy2B8y7j83t/nJ/KrUYKr2J+U4xwPpTUuouVGrbyiMthm&#10;3DJYdeOvWpop91xtX52xk/N0H+cce1Z9vH5yP5nytuwGA5PHX/PtV62Tfc+YzY+TK4z1OPz71XMl&#10;qRJa2L0Uubjy8sq5yQTjHIq1BdtK0mF+bgqD7VQQBGUg7GDZVvbPf+VWLZfkHG7aAm7vgnAodnsO&#10;yWrLwLNFuHBUYGOoPX/P0qUSbEVu4zg9hz/n86rrGzumGVWbH+6RmphuDHdxxgeoxUik1uWEbDrj&#10;d1JP4GpoZDHKcFt3XJ7+5/z2qr5XmIo45Gc/QcVIBtK8eY27bkccUEx0epPJKQy49c5J6ZqTztzr&#10;nLKpzjvj/PFQKPMLY78Envjt/n1qZflPscYxx+H6fpWkZWWpW44OplK/N+Hb/OP1qa3mDjevpnIF&#10;RxIXOPutySSeo9/0/KgE78p8wx09qqMk2BLHJ7djx/n86lWXZJ83y7eR7VAFy+NxwpHGPzp67Q6u&#10;qhW+7x0PSnGzIe5Y85g7Biee9Ojutr44H94k8f55quCPKU7eSOmevP8AjzTj84PyjHP0Pp/SnoVy&#10;ospcbiOf9ph68c/SgljJ8uQvHOetQI6hG2rgU77i7ty/KOO4FTa2otC0JBj5mwMbQalhkxt+9lue&#10;mcex9eh/OqTXKr3284+vpUf2zleG3cE8+n/180WtuLc1CdwbHpjaP1/z7U1ZmY7sN0zz9f8AP51Q&#10;h1FVcscEc8ZxjipoLjfLuGPbntnNF+4i6j/Mx+bkcEnryKcZd7dT0yRn6Yqv9oygwylc4z7+1Kbh&#10;UHysvTgZwTVAWXdsfgSD604HMfLdyetU/wC0F8o/N7sc/e5oS+WZGVtu71z1qddgLjOCd2fujjPb&#10;8KUN5oX+7j16jHNVlmWVxkjawGf8/hUzggBd23kHrTuBIj8MwzjHAB9qjaTcjLlvmPTutOT5v4sb&#10;Txjp/L6flUe3aGXnCjFLW4Ekhym1dw9fbjqKjWQyN/Eq9f8AH+X60jIqDbu+9znOcCoGVQNoCk44&#10;x2/zx+VaRtbUAuSVVjliMDjP+f8AIqu8gZDk/r0PpUk7KidGDYztz0qv5oiZiPmb72Cfyq46ICFh&#10;s5Viy8BcN071XnkUM21hydv49qmEij/ZY469uKqOjZJLNtyeM4+lOIaMgupdhHzMdhAIHb1rN1Cb&#10;EUig7VGG4PbP/wBYfnVy6ZZ5mZvmOPmHUE+tZd7KobO1cSMCMsc4496ol1LaFK6n2J/F8xJd92cZ&#10;54/LFZU86x4ZRnBIIP3vQH26CtO7ZlKssf3mA29do+9/jWJcxcM21mLdfX8fxqoq4GfdyxjDMT8v&#10;H3v89wKydSlwGHzM/wB4gnvx3rRu9qzGPb8ydGI6HrWddhzyqqrMwK5Xt7cehqpaFJmHqlysXmfe&#10;UMSQSfX1/wA96ytSLALndtIwpJxjgcGtK/8A3wYbmb5uA3sTn+dYl9EXds5K5BxjjPPJ/MVz1bWu&#10;zal2MnUpQrg52n36+v8AOsW8cAM+PlBxz26Vr6qrMrZ55ySeoz6Vjag2924AVsg5/L/69efM3sN0&#10;BvP162Vgx3OFI+o6CvjqKD7JKv3dwAAr670e7W0121ny3liZGIPUYI/w618zaroPlajPHHu3QTuu&#10;cdQGK1zy8zroo7v4X3H/ABKV+VX6E+3Ar0jTJmWX5i2SRnnv1+vrXnHw1Y2lgoyGaM53Eden+T+F&#10;ehaYVm253bmxwOn+f/r1zrVmk9tTsNGjaSIDdyuGB9f88VtaXBhuGXL8gL94Gue0ZlIQZ+YdwevT&#10;iug045uljyVXHAU8flUy7GafRl63OY449wXfnc2OuM9D/nrWlZZ3KflYfeGOgAGf/rVm27SPuGWU&#10;gDn9P84960LSMTHbtwu4fjVR1iB+u/7G8wuv2afBbN/0C4c9eOowPyr62/YzdV8d3oUnLWLA59nS&#10;vkD9iS48z9mLwcMMqHTwEG7gbXI4x/u19dfsgTKPiTIvO57Jxz9V/wAKxXxo5pbH01RRRXcQFFFF&#10;ABRRRQAUUUUAFFFFABRRRQAUUUUAFFFFABRRRQAUUUUAFFFFABRRRQAUUUUAFFFFABRRRQAUUUUA&#10;FFFFABRRRQAUUUUAFFFFABRRRQAUUUUAFFFFABRRRQAUUUUAFFFFABRRRQAUUUUAIfvCvDf+Chkg&#10;X9nG7BO3ddxD68Ma9yP3hXg3/BRl9v7O03/X5H/6C9Y4j+GyqfxI/Hnxxxrt2d25S5welfk7+3PM&#10;Jf2htWb5guQR7Dniv1f8cR41q6bPG/gDtX5NftrP5n7QmtL23hcj8v514WE/jHs/ZOL+BcP2n4ta&#10;IqtndcqfT/P/ANav1u8MkR6XbZzwi5BHevyY/Z+VW+Mmihm2L569O3Sv1p8Prmyi+821QDTzD40b&#10;09YmkFMzZ6N71JChxnHXk896AA/8S5BxhTnNLjBX05XivM1bsUe0/sSpv+MlqOuIzn0Ar6j0Wz1K&#10;++LetSWMqRqqKuCmc/54/KvmL9htf+LwxsvLeSw9c9K+tPhtg/E7xAcE5ZACPoa2jsFtTL+JHwHP&#10;xHmL6lFZ3LhNoLxZx0yTz7DpiuN8TfswaTo2keZdWOmxwpjO5SAD2H55/nX0aoDDJ4znJ9PrXNeO&#10;7nSdQgGm6hNCrXBwqE8kjp/n2q1LQlp9D5r8M+G/DGgedYJZ2f7+Xc6OT8xHIOOfTit5/wBj7S9d&#10;dbxdNw0nzpsnKgZPau3sP2bfD66i115zSTZB3F+mD0/XNeu+H/sy2KRwbZFhUJkH7p7Zp8xmpPc8&#10;++Evgqb4S+HF0+x01mjUnlpstnPNb+g+KdQSe5J02QgyHpIK7RVwuVUdMnjoTWf4ciVvtAwxxKSf&#10;yFDYSeupj6l8SX0G1868sZoY8jksPX+tWpvHjS2iyf2fd/MOoUdKq/FzwWPG+hx2vnfZlWdJN5H3&#10;sN0/pXSafaLZaVHGwDGNANwGc8UluSmzwnwn4Kb4jeKvEF3Ifssa3pRo5VzuA/8Arc/5xXQa78Fd&#10;WvbeKGx1j7LHHKZIwMgrxgc5/XH4Vn6d4X1bxP8A29Fo90LG4/tRvmx7Advr+VOb4bePoIVcaxl1&#10;IAUZ+6P/ANdaLzKlTsyM/BfxpLdW/ma4ssdu+SvI3+o6/Wr2l/DbxxZ2N9C2rxNuYNbdR5eMn3Pe&#10;ujfRPFv9rWMkc0f2dT/pChuX+XBx+Vc5rWh/ES3v5PsOoW3kySbsHqozjA/Cri9bA49jB1DwB8Tb&#10;iIql9bNtIk8xn5LDgdvT8MmtKPQfiVaaDtUWMt5JIFkJwAq4/hHbv1q9omk/EIx6hDdXcbQ+UfIY&#10;Y3buM9vrVifVPiJY+FYtlvbzXxdkIyMqgHB+vf8AyKvmZnvoZa6f8QdK8NQ7rW3urpp97ZVR8m3G&#10;M9K3LCfxjNFBBJo9orG1LvKUUfvD0Xr7nt2qrY+M/iJY6J/pGlwtdS3AjiQAN8mOWYg9+fyqOP4p&#10;fEOz1Rlm8OtJEyYBjVdoOev3ugzmjmZNir/b/i/RfD0F1Poa312twUmgWLAKkEAgjoOlNs/irrQ1&#10;VrCbwt5VxJbPPbsysM7eQMD3roPB/wAU/F0mrww6p4fkW3Z/3k4Tgg5xgAn2puufGrV9IaFpfDeb&#10;i6u3tLXKnJUZO7pwOB9aL9yrFfS/FV5rXhXUNQm8OzWd/pqt5MWWP2khc8DjrxWDafH6Z4it14d1&#10;GFhGPNxKy/MRyAMdBz+dep/D/wAVXfiXRY9Qv9PexeNph5LRlWIUEdCPauSH7QFzqayNF4Tuo3ih&#10;aYCaMruAJAz8vH41pzJ6EMw7T4g6XF4WbUL7R9VVo5hE3kksrZ53AHnA6VHbfFfwhcsJUh1YLImx&#10;yIg7R5IGCffOOOw5FdNo/wC0JZ6tIunzeG7y3lkjMhZ4/wB2p25wf5/SneGvibpNrayR32hW6sJk&#10;Vfs8YZJY3JIfP1PNAOxgavJ4Ns1ka9h2pCyxwk2kb+YCgcfw9s9OlZ1vrPw68a6lHFNLbtqsyh2h&#10;ksEMnKbeSF/u+47V22t/HHwWLqSxutJm8xZ/LVHtQA7E7VwfTGOazX8XfC3RfHz3zWscGpKpt8rB&#10;jOT/ALOfb6CmricWzO0jw58P/G+hx6TBJo8lvZxyT+TJZ7fJXALkDjoAM/nWH/woz4X6lZXUit4d&#10;aFXjeVtrKQQfkzhvVT+R/DrfE2rfDX4V+LpreayW3uJbZLpWRDtnWTepUY7bQSfar1zJ8LpdGulE&#10;UJt7y0Nw22Jv30UYfkEjGVw3Gcimtwd7aGL8KfAfg34Q+LjqWjzaPHebRAP9IdjhwMAAk9eP16V3&#10;HxK8fyeKPDlikf8AZ80a6tp4doLjcYwbuIg4x61y3h3TfhLrAjure+tojazC7CtLt8spuAJGfQnA&#10;qrYeCfDPh7UPtHh29upftOs6a9xHIS0Y3SpIuM+wz9D9MW7NnP6nzx/wUdbzP2lrzhdv9n2/fkfe&#10;B5+gr5/mHmkD8ODjp/n9K91/4KHSed+0zqmGzttbccj/AGP/AK5P414Qw2lvmXcuDyaUiJbDSBG5&#10;/vDsOhomnBY/eLYyePzpXdfLDH5u5+lMnG488HHr6Uo7kvax5D+13JGn7P8A4y3bj/xK5R6/wV+S&#10;NnGYbpW3NkA5B9a/WT9si42/s/eM2+Vv+JVNgHoRgf8A6/pX5OWBzeBu+MdOtejT0SMooTV3K/eX&#10;GeoFfZ3wtfy/BekvvLH7LHtPplB2+vtXxhrbgyLj6etfZ/wshU+EdNO4gR2sXbttFOo+5pyO53lk&#10;Avyg/M3TP59fqK9I/aSs0H/BN3w2yxqJZtW1fLhfmP7uEjn2z6c4/PzWzYSKzfdABGSOR2P+ea9M&#10;/aShlk/4JxeC1jjaSSbVdbVVQbmk4hAC49fT2FclveKieLf8ExDg3gcM3787cc8YA/w/Ovu/TFbZ&#10;GOc8DOcV8L/8E4dGvfDN/qVrqFndafdJOVeG4jMUo4BwVbBB47j+dfdGnFlK7s9iPwpu3NoTKPRn&#10;5ef8FIybH9r3xFLz+7kt3znhv3UeK+o/2ZPhnq37Yvgi88UaBcWtnaLcvbPHdkiQuFDHoCOSfX8q&#10;+Xf+CmqZ/av8SfKcM0OASTk+Uhz+tfdX/BDRd37J9/na27WJnG05/hUf0/Wu+jUtqTUiuW5Jb/8A&#10;BPPxcgffq2l7TnBVnyeR7Z57VYX/AIJ+eKUG3+2NNO4bsDdx0xnj1z+VfY0QwZPl3cY4POKd5G78&#10;vlB/X+tb+2MeU+PB/wAE/PFAxt1jTV4GSd7E9+uPw+gq3D+wB4oVV26tYCNRnB3Z5/h9e/6CvrtL&#10;ZVTBJLKD+PX/ABqVY2H3TnaD26//AF6ftkwcT5HX9gLxMkn/ACGNN2lgej8D04+tTQ/sB+IlRtur&#10;acdpGAxbI6+1fWmdiBSv046U+N1h4wrFevpR7YnlPlWL9gPxLIyj+2dN+U5wQ3PP0+n61Of2DPEk&#10;cSsNZ04N0wQxwPy5r6qS8UnbuHbr7Yps+o87uAoOcdh2qlWVw5WfK7/sPeIrdVZtYsG2A4C7+PXq&#10;KztU/ZT1rRomaTUrNl6DaTntntjrzX1Pqd6BC38XB5B61wnjfUN0LLu7g7cdBVe1iHK2z5q8QfD/&#10;AFHw/BI0lxG2fkG1uB1x29h+f41X8NeGLzWxtVzG2epcnPPP55/DAr0L4hnfCUXblvu98n/OKp+C&#10;YFsSrYXLc88kZrnqYjWyNPYrqfNXx9/a60j9mzx/J4f1Swvry6Rd+6CQbVG0cnJzyT+lfRHwH+GV&#10;18ffgpoXjbTbyGCw16382OKVz5sRBwytgHkEEfhXwT8e/BDftaftNfGLXLXfJpHg3SriVJYT8rNb&#10;RYCj2d0c+4Ffc/8AwRm+IQ8U/sP3WkiQvdeF72QqvJIjd9+Pw3n6Yoo4hyg5Sd2nqVWw6TXKrXNT&#10;U/hPqWkXjW7XMJ2nbv3sM9O2KtaF8Ir7U5lhW5hjYcl2dsH9P1ruPGN4t1dGRj365qjpHiiLS0aa&#10;R1RVzuyeijJJqpYjsZxo9zw/wp8QIfGn7VfiP4WaXDd3Wo+EbNrrUb+NwLOJVEZZf7xO+VV6dc9u&#10;a2fibq6/DNEa7Sa4JYN8j8Dk151/wRc1GT4rfHD48+LLqEvdeJYbhoJmHcyyTMqn2HlcV6H8c5F1&#10;xZnOS0RIwefUfTge9ZSxLsaxoK43wJ4r/wCE9mW3tLW6aS4dYY4tw3uxIGB+HNVP23PiJbfsPw+H&#10;/wDhIoLnUpvETP8AZ4LJhvAjxuJ3YGMkDOe9eg/sJeAP7C0S/wDGWoqGjsJBbacjD/XXEhCqR781&#10;4p/wXJC+Mv2+/gr4TVg0MVvZCRCMr++uUU9Ovyr+vrXyXD/EWJzPPauHptewpKz03lu9eyR7GMyy&#10;jQwsajXvS13PSLdp7mCF5IpY2mAZl3/MhI6H1I4/Wor3U1sINx8xV/3uQK6+805bP9/IOWyQMde9&#10;J4U8I2+j+H7zx34kXydLtSY9MtmXDX0/IDAd1Bx+Wa+2rVnDVHgU6VzAg0+5bT7e4mj+zNKoPkM+&#10;XUEdxjg59KxviR4+0n4Q6KdR8Q6pZ6bbsfkMs+GlIPRV6sfoO1Y3ib442fhfwtrXivV2Y6fpERmZ&#10;B96Vz9yJf9pmIUD1Irw/9lz4HeKf2+vHN14t16zuNSlubkwWNox2W9vED/B2SJMFSx5chvTnOniJ&#10;PVsuWHSOil/4KN+B7e/+zrHrM0KE/wCkC2k2EHocY3Y/CvVPhB8afDvxti3+HdYs7yReWtzOVmiH&#10;upAbtnp0NdtL+w/8KfAkMdn4m8UaJDfRptltNJ077V5QIxtZyOeOOua8S/aQ/YB8L6Zpc3iz4P8A&#10;jGVfEekg3iWnlta3E4UDcsQ6FuM7ScHp3zUvFu+mw3QjY9f1TSdQsmbmGQ5znzmGf/HfauN8SeO7&#10;zQWH+jqzY6G46A/8Brlf2bf2rG+Pvwumm1DYniDRWS31BYlISQsp8uceivg8dmVvasf4ieKpL64F&#10;rA2ZJ1ZmIOdo5xzUzxkkVHD9DQ8R/tNW/huB5riJ1WP5nxcZwOfbGTWJov7fOksiZ0LWuWwjF0BY&#10;Z64J4HOa8E1K6k+K/jW4trOUroumSZec9JW6bvQ8hsD059KteP8AQrfTdAj8lApikULjuPr+FY/2&#10;hVekSqOGhKZ7xrP/AAUF0PQLr7O+h647I2FbzI1VwSOeT1+tKv7fugy3SQzafq1n5xI3zuFVeD1O&#10;MdffpXy1qniePUdJCzQh7j5R5hPDfWus1PwpcWXhCJr5rOe2t2UHbITIQx2jOR2ziuOtnUqLtN2R&#10;97gOFcPmFDnwlNuS0av+J9U+Mf2hofCfwf1Xxp9na60/SFgmniiuP3jRSSJGHAxg4MgJ56Z61s/s&#10;+/FVf2hP2hfFHw105U0/xH4YNyrNdXGINQ+zSiOUwMqHdjcr4IB2tnHFfId7eX+k/CXWvB8lzHMm&#10;tW72UbE5VFzvXPPYjP4Cuy/Z1+LS/Cr4o+FfEVwp/wCEi03xfPr89zC3y3On3FrBBd2xPXc3lhlz&#10;kZz0rbD8RUHZzkefjOAc0pzcKVJvtt/mfoev7MHiiyt2ka40vYuMKty5OecjlPXH4U3Rf2fte1iW&#10;VFktVa34O65Iyc4/ue5r0n4SfHzTfjt4Em1rTYp7e2S4NriYDO8IjZ44/jH5H0roPCF0kU182VUu&#10;3fse/wDn2r6KjiKdWCqU9Uz4nFYSrhq0qFdWlF2aPnHwL4M1X4i2HjibS4WkuPAWo3Wl3Vo9ztku&#10;5YI1c+V8uDuBG3dt564qb4IeA7z9oH4Q6D420Se3bSdetftNus1wyzRfMytHIoQjcrqykAkZHU8V&#10;2n7HOojR/i/8erPjd/wl4uyo9JbWMj8CAf1rn/8AgnPqg8J/Dr4ieC1bbD4D8e6zplrGf4bd5hPF&#10;j2xKR/hU0anMk2a5hhY0qnLDsn96TGX/AMGtatJXjdoNqEgYuSAcf8BrjvGbP4CsLy51Bmht9Oge&#10;4mlM3yoijcSeM+o/L1r6Evbxb7Wdu7fHgyN6jHt6V8//ALY0a+I107w/Hkt4i1eCzYdPMg5kkH4q&#10;mMd81pOyVzzaklGLkzkf2c/iOn7S+r65p+kafqGm6hoKxPNbak4gldJclSBg8bRnJx95fWvYIv2b&#10;vEU3zbrONuSUa5ZWz15+SvCf2m9b179nD4xeEviV4J09buTUoV0PU9OUgDUwCGjiPo7IGVT1BiTt&#10;X198Af2g9B/aE+Ftn4i0Gf7Vp9zuBhk/d3FlMvElvIvVJUbgg+x5BBOdGo5ScX0PQxWDVOlTrw2m&#10;vx6r7zy26/Z08RecpDWW7cM/6Wdo/wDHPpWbqfwC8Q2q7i1r2GFuuuDj+5X0TrV0lq7RiRWjwrq2&#10;MeYjLlWHsQQRXGaz4hSMtlmEacqD3/ziuqMla55rctjwXVfhZrmk3OyXyWLhiP3/ADzgDPy+2fxN&#10;cv468L3ngbwm2ralNbwxuwjjjF0Xklc8BUATLMSAMfWvbvH2rR2WnveXTCHg72Y8RIMsT+AzXz58&#10;UPFV1r3wl1jx/dL5Sw2cyeG7VxxYodypOy95XJDew2gVlVrci0Kp0pzqRhD4paf8EzPhJHffGXVt&#10;as9Ks7qMeH0/02a6cJDFIf8AlnuA5fHOBwNp5retfgzr+q6ZDfR+VHDcpkK0+HBB7jb7V6B8OtJ0&#10;/wDZ6/Ygup7ciGS18Oz6rezNy01ybZpHkY8nO48ewFdvfW66bCLbaq+Ruj29NuCadGpKTSl1OzFU&#10;4U5uFPpp/mz58uvgf4gUSH9xtYZB87oeAM/L7VkXPwF8SM0hRoCmDndcfd9ew47V7/csobCr90Cq&#10;t0QUwq/ePPsTWjlY54nzxqf7OnihActbFWHa4xg57cdqyNS/Zz8Touf9FO35SPPGSBjkcYr6Subj&#10;fF97dzwSOcnrWXdyY4wWPO78ua46s+5vTPmHU/2ffE/mMMWxbpg3I7e+OO/NeE+N/i5p/hXxLf6T&#10;deet5pszQzYG5dy8HB79vyr701aRRJlcZZWYE8cDH+NfmP8AtQQGD9o7xlt6f2jIyL6AgN0981x1&#10;KljsowudPN8btLF6oBuOuOE64xnFcQJzqF/cXGw7rmVnAz0BJO3P+elczeS4uLc7dqn+8Oh9a6rR&#10;G3J8obdnewHbjNc/Nc6FTsdf4M00RwrtVj25HB9f1Fd3omhSOy4YbVG7I/x71xfg4SMy84PzdOgz&#10;Xpuh4hl+XnaPYck81Kdtwcr6l+x0aVVxsU7iOPf6+ntW5baRIyMpVVZM4J70umW+1E6OFfPXt1/x&#10;rWsE3SfMG3bd/B6cZodmQV7bTGeX+LlQcZyBjj+orVsbFo5VfPmKvQntyO/5c1YgWMvIv8LKOD+n&#10;9a0LZVtD5sihtxx64x2+tHMraAfp5+wVceb+y14TC/N5dtJGCAOgkYDj8/zxX1/+yU/l/FGMH5me&#10;2lBz24Hf8K+O/wDgnu3n/st+G9xVdomQ/LyoEz4A/T8q+u/2UpNvxdswHzuhlHX/AGGP+FYpe8jl&#10;kz6qooorsJCiiigAooooAKKKKACiiigAooooAKKKKACiiigAooooAKKKKACiiigAooooAKKKKACi&#10;iigAooooAKKKKACiiigAooooAKKKKACiiigAooooAKKKKACiiigAooooAKKKKACiiigAooooAKKK&#10;KAEP3hXz9/wUmlEf7Ozf7V6n/oLV9An7wr54/wCCmEoj/Z8TPe/TH/fLVjiP4bLp/Ej8gfGrKdXv&#10;OvDN0Ffkv+2VP5vx/wBeP3Qsu0dun/1q/WTxfzqN83Qh2yO2K/JP9rqQyfHzXSSrL5hBPY9q8HCf&#10;xrns29y5h/s82jXHxj0RfvEXK7iPwr9ZvD5zYRj/AGBnj2r8n/2bCD8btFVvmH2hBnpmv1f0N2Np&#10;Hlt3Ayc+wNTmPxo2o/Casabjwe5z2qaNt8uPqeKrxhvvbd1TiTZCv96vPND3L9hKDzfi3v8Au7YD&#10;x6etfSfhPxK+k+O/EDLbSXP74KQnPc//AKq+dv2CohN8UJ5MnP2cnHtX0j8PddtdP8c+IPOz804H&#10;Q4/z/Kto7K4tjrNX+KK6JBG9xazKkrBMnt9a8v8AjNps3jnxFZNavcwx7f3hVcnAwRk/h+taH7SV&#10;pN488KW9tpbKs0cyyncpAGCM9P5V434Y8OfEbSfElvJNqhmt45cEM7cR4xjH61oJ66nVDwTrcV99&#10;jj1K8WHlshT8pyBjP4Yr1f4Ja63hPQmsb5riedSzs5Q/P+Jrwj4leKfHnhvTHm0+RY47d2Y7TuaX&#10;8Mdev6etZvwk+IfxK8YeIYftFxHb2auomMihWYdT2/D9aroHK2fYUPxEs51mUCZVibaW2HBIOP8A&#10;Cs/w18S9NSyuLhpJFTzWzlCD0HGMfWrGm69pq6cgaaIybV3e5rxH4vW2veIPHGnf2Ffx22lxEm42&#10;MP3hIHb6A1K1I5bs9Z8d+MtL8S6FCEumWPzlydp6dR268it8/ErSbW0hRrtfmAUDnNfOHx1l8TXE&#10;Wix+H5l8mEqbwIwVpDgDGfyPrWb8R77xZOmiR6Qy+XHH/pzhx5hcADr3qorUXLY+gf2ebuHVE8QX&#10;CsrrNqThT07KDXqATJyfmz+nJrxr9jJ5pPh9cSXB/wBIe6YzMp5ZiFyT+teyx7dq/dz3P6/0octQ&#10;5WmOZAvT7pGQTXk72XjPT/G+pGJkm0190kSscljxxXrciANnj60xrfJ+o5J/A00ybs+fZ7/4mWV/&#10;9q8tWVSSY85GPT9a39b8afECCdltdNhkTbu+Ye3+R/kV7DdhLWykk27lQEkeoAr598Z/txaf4Ske&#10;ObQtQkaFiCY1zkDqf8+lXHXQm9zUvPip8QYLL7Q3h+PauFKYyxb8D061oeAfiV40vPEFnb6loZFv&#10;I/7+bGNoPTj8vzrldC/bu0vXms4U0TUhNdyBUUx42845/WtJv28fD9vr9zYrpmrNNZk+eywfKgGe&#10;c/XI/Cqkuw7H0TBaoRHlVz1PH86dPpENy0bNCrkHcGKj5Tjt/Kua+EHxFj+J/hKDVYbee2hmJCpL&#10;w554P411yPt24GT/AC70CfkZ7Wq2+uW6BRja23jHUHmrraNa5/1Mag9CVH+cVTmbPiO15P8AqyB7&#10;VwH7R3x3k+DdratBHFJJOwH7zPA/A+4qlqyND0aPRrN8yeTHuXhTt6DpXlutftAaDofiu40mXSbp&#10;prWYQ7khO2R+MAEfXr0FcVrf7Y134Y+Htt4gvFs/s95cNbbFU5UgZ/vc/wD16858Tf8ABQmz8P6/&#10;NFJommTcLIGyFZiyg9DmtOUhK+57D4q/aK8J6Vqcy32iv50Ejh2MI6qcHGeuTxWfY/HnwBrNxuut&#10;FjEwI80i3DN5vXA9f/r1xth+2fY+JdHtrx/D1rJDMgY7sDBOPX6j8quQ/tYaHA6u3hqzVpMtuHHp&#10;2C1dh2Ot8XfHPwS/jG3s7zRftUNqFje6MAIhUp8ox1/i24r03wb4N8I/ETRIbq00+2aGBZLRMx48&#10;sdGXHvk8H1rkfgX438O/G661CNtFtYZoVSSQNHuDrkgDOOvA/SvZ9G0Cz0C3kjtII4fObe2wYBPc&#10;4HfiouRKTRwsv7KvgyeCYLo9tGtwQz7QV4Ax29qp/EPwFpvgaw0OPTYRCs+tWSMP72wnb+QUD8q9&#10;UL5jX6ZyPyrhPjcCz+F13fe1uDp6fMf/AGWqML6nwZ/wUFGf2odb+XGIYFxn0jH+P6V4XuKYX+JT&#10;1HUgda9p/b5fz/2nfEB3dFhAGf8ApkteLj533ZbPTkZociZbDTHtRl5/Coro7Yv9psjHpUpZUdu/&#10;UZzxzUEzYgw2ckZ9qI6kcup4l+2vdNH+zp4yJ/6Bzg8fdHA/wr8pbPa16D8wYdq/Ur9ua4x+zn4v&#10;3fN/oLc5wBlh/Ifyr8tbAZuuv3hwfSvRo6ozaY7XGzOqqMA5I4r7S+GiKPCOnbQWBto+RxxsAr4s&#10;1V2+0qeN3+elfavw5Gzw5p8eOtvGAM9Pl4pVtUbJtnaWg/dY8wbQOOPvZFP+KHxM1jUfgX/wjE90&#10;0mjaK73dmmNr28jld21hzg9ceuKLV82uGXqPy+93rA+JJ2+DtU6rILckEceg/wA49K5dd0UtHY+v&#10;PjzYQ2v7YvnxqI5rrw5pU03GGJa0jyze52qMnnNdnZEN5eR8vp6dK4/48yxH9r9Y1PzR+GNIjI+9&#10;tItI+M49/wBK6+ybdErckld2DSjfm1M5LW5+Xv8AwUykV/2qPEx3fxQnAHP+pTA+tfdv/BDMrL+y&#10;hqG75v8AibzMAf8AdX/D9a+Dv+CkpZv2qPFXPy74gecnmJOlfUn/AAS0/aLt/hD+yNdWNnH9u8Qa&#10;hq8qW1moyRkD5j/s8j/Irp5lGOpnWqRhC8mfo1Pf2tgFW4uIYPM+RQ7hNx46Zqxv8yNcYw2DkN/n&#10;rXh/gD4Gal43tJdW8ZXUtzf3iMYot3ywBhgD6A1sfsx+OLq+h1XQL3e1xos7xKpbcY9rFCuTycFe&#10;D6EVz0sTNu1SPKumu/qcUsXCMoQ/mPXtwDbRnpziomky+f8Aln149OacZFIz/DwCKguJVVMNhmXI&#10;GenNdXMd3KE115Y7rgZGe5qhca3iXYPTcPTFQXt4Wdj78k9uv/1q5fXdWMYXbkKflxn3qZSZfLrY&#10;6SbxIq4+cNlsk+lRz+JcBlJ+Vm4rgLvX2jHBZdo6HuPWqFx4qdS2XO4HHNHtO5fszvtT8R4iK7uv&#10;pXH+I9cWSXP8WPqcH2rHbxRlceYcjnn1rG1PxCBE3zDLf5zmq9sT7BtmR4tv/PnG0/KrZ+p968/+&#10;Nfxcj+E/wr8Q60GUXGn2Ujw4PWTGE/8AHitS+NvG00N66xNGY88Anv8A55r5c/b5+INxL8K49L83&#10;/kJX0UUiqxw6qrOc9iMqv51zyqXlodcaOmp6Z/wT18Bxw/sG/EHXboK154luZbWWVxyyGKRcE+7S&#10;Pmuo/wCCC/iBUg1rR5pGVNSuXsZQTx89uGT8mR/rmtj9nXT18Jf8E87q1TEbxTW+8Z/iZF3dvU8/&#10;jXh//BITxs3hH416pZFjGw1uzlA4wdsssePyavnuD8ZOv/aCm/hqNL5JHfm1FQVK3VH2z4y1ZtM1&#10;G6sZDiS1mZH56FSQf14rzH4v+OBoHwu8SXat88WnXZGDggiNgPx6fnXT/tQ69/ZHxu8TWsR8tTeN&#10;ICTz843Y/WvC/jjr73/wl8RQ7g0kulTjOf8Apm3t7Y/Gvo41u55yo6HQf8EDtet/Dmn2bShQ2q61&#10;Pbyf7aNBEMfhg4+prtPj/pknhb4javoRDLNa6jJBtVuoD4U/ipBr5l/4JbfER/COj6PIG2x2uuq3&#10;HbcIxn69OfY19r/tf+H42/bh01Au2HXLe01L5eQ3BU/+g15ucYz6thqlb+WLZ0YOjz1I0+7Ot1C9&#10;h8DP8KfAdvtjkupl1W8AH3mz8uf/AB/8q+W/+Cr+qpqH/BaHwNHNnyrOHSlAAz/GxP8AKvbPF3jD&#10;+0v+CiOiw+Z+50x7WzVd3GFiLH9WP5181f8ABWTxHJpP/BXzQNQZmZYZNMIJOcgMuf0IH+NeH4X4&#10;eNHCUqsviqJyb83qd3EE+ao4LaNkj7P+H3gY/Frxda6SrMltJ81xIB/q4l+9z2PQfU15D+3N8bf+&#10;Eu8XjS9JLWvh3w/GbXTY4/uuBw0p9zjg+gFe3fADxKul/A/4ieIo5Nlxb6atpFKDzGZeDg+o3Dnr&#10;Xxx8a71Wlmkjx2AKNnr1/wAa+yxFTnm3c8XDxsjxP9rLxZJL8OvDehLIpj1K/a6mUNtM6wgME/Fn&#10;B+oHpX17pvjxf2bf2etB8C+HGNvqEllC2sXSHEjsUU+XnsPX6n1r4b/aJvo7r4gfD61l+aGOYmUc&#10;c7p7fI6enHNfS/iDWm13X7m6lkZmmkZic9AW6Yz9PyrOpNqCsbKKctSVfFkxut7NtZ8klufzqS1+&#10;ITJp8rq37y2bDEnoP8/yFczqeqLGNrHLAblHTp1rmvD2qfaGvo32yRycdOvLj/P1qaU7vUVSCtcw&#10;/wBl/wAdab8Lf279S0rUISfDPjiN7G4QqFSPfsnRgB02OpA9A+O9bP7Zuial+zl4z8Q6PPcNI0kR&#10;ayulPM8EoIV/94dDjoRXgWuazv8A2obVYz81vv34bkAW79R+PX2+lfRv7ZPij/hoL9ivw34wmxJr&#10;Hhm4GlXco/iQnZk/isZ/4EaqpujLVxbPknw3+0FdeC4ZNNtbWHyVmy0h+83QfoBivrX4dfsg+Jv2&#10;irFrPRrj7dcSwCdY4lC/8CJJ6ZYc1+fuqSNHqkhHyED19+K/ZL/gi34u+2+PtGyzf6ZpTpjOclo0&#10;f/Hj/ZrSVJPU56NRw2PjC6/Y11Szg12S7/tmGPwrdCy1hEsi0ls7StCCo/jAkUgleOnY5rute/Y+&#10;1TT5vCGj3uqalG/jBIZ45I7Myw20LkGNnYcKxXDYOMZ9jX6CfET/AIKe2PhT9ob40eDX8CwzXHwj&#10;0WbV2la9CjWIxcWJIHyfIfLnL5O7le3Wvnn9vT9pPxJ4s+H/AMN/GHg+xj0228SabDq7RpG1zLZu&#10;skojjAXAYExlDkY57ZrhxGFpVFepqfRZZnuOwbaw0uVPfzPlnVPgY0nhSbXPtHiFvsmpfYUtxpUg&#10;kYCPfvI2524yM+qkVNrv7OkvhzxL4hEl9rUi+GYAdyacxW7LyKnyHGDjK9M8GvUvjf8AHX4ladb+&#10;B9W0zS7GHUja27Xlotu8zS3EpdJoOu0Rbdrc/MuQQe1P+L3xn+IGj/H7R7bS7K1m0e4aJLiERNJ5&#10;0TA+Y0j9FaMr8pBGcjqDxxxwOH25T15cZZt/z9Zv/sy/tWTfs0eFbXwrJpl5qH9sOdXFxLC8Yg8y&#10;KJDGeO3lg9e9fY/wf8bX3jDwxda1Dp91Hp3LtOSGjjwec9/Svy/174geN9T+OWr2t5Z2/wDY7tM4&#10;jSAhUVf9VIJPVvlyv8q/T3/gnj4jk8V/sF+MfM+a6s3vP0gVx+o/nXt4Os6UVCPwrofJZlKWIqvE&#10;VtZS38zz74GeLF0D9rv4xWfmL/xOE0zVos9wkBhf/wAex+lYnwB8Q/8ACK/tpfHjRtyrBqcmj69A&#10;ueCZLUxTn/vtFrz9fHP9h/teaLqKuqx+ItGutKdj/EYWWYfq6n2xVabxkdE/4KJpMsm2PX/Aphb3&#10;eK7J/MIOnvXfRxCtbzNs0pXVOousV960/Q+obLXgNVum3D+4Seo9q8n+P18r/E34f3O7j+05YyM9&#10;C0LYP+emavWHi7ZqN9+83MHUde+P/wBded/tB+K/LvdBmWR/+JbqUE5Ofu7m2Zz/AMCP51dSsraM&#10;+fxNO1Ns6z45+DG+Jvw71TQYxuubmNLixKn5kuEIaPB7ZYAE+jV5t8Pfigfg14l8GfFbS5Gh8J/F&#10;C4t9H8ZafGu2K11N2Maaiijhd0iFZPXeCeTx3tn4va41u8YSN/o4jKnOMH730r5u+J+ted/wTk8T&#10;JC3l/Z9WW4gC8bf+JjE4xjGOp/M1lKslUTXVHvYen7TLpxltFp/efpD4g1jz/CdleRsu6KWWzlB/&#10;7+J+YZwP+uZ9K8/1/WvtFzDH/CWJJPoOv86u6D4rXxB4T8VQKysot49VjxzkwS4b/wAhTSH6D8vO&#10;G8UifxG2WbZGgUg9iT/hW9PEW0PF9mnqZP7ZPilrb4O64sLN5k0P2cEHGFldUOP+Au1cL+0lPGfg&#10;XdaRbqPJt9K3Ko7LEFI/8dUim/tXa6mpeAru3LyHdEZCq9AVYMPpgjGa5vxXr0fivTtUt0/1cmky&#10;wIpAYNutyCMdOp61FSte/odGWx5cbCXp+aO4/aG8eGD/AIJ06/ehm23nhGKMHPJ8+GOIj/yKPpXq&#10;K6/Nd6JptxcfLNfWVvdzDOAGeNXb8ia+UPjb4xbV/wDgmTqSq25Y9KtYB6hIr2FR+SoK9+1DxV9l&#10;8O6NI22NbqwR4+Rg7RjdlcHA6fhRTr3lF+Rtj8O6depDtJ/mds12pj3Mxwqg59az7q6w+Pusx4GO&#10;mev51Q0DXhq1mwj/AIRwPT61PqEisQVPvknvzxXZKV9jz6ce5Qu71gCvHzk5ycZNZmoa2sS7mXa+&#10;TtHTrUeqSmOTd83zYAFYOq6gzdWbaT97PT5s8DtXLWk0dFONwvvEG92Gc7hk59fb3NfnL+1NIsv7&#10;Q3iqRSpRrmN17YBiTj8P0r7u1zUdvmMztkZz2x9fT/69fB/7TcYf4/a9n+MxEg/xAwpyK4pVLnfS&#10;hZXOC1hfLa33bsYwD6e1dL4ak8yKNm6qpzjvzmub8Qr+7tyGdue/p/n8a2PBjny1Yt33Elj/ACpR&#10;fcdRnpfhWViyszfNnKjHA4xzXoujS5gjA27uj7u4BrzLwpceSrK27y2IUAL257/1969D8PXAaFfm&#10;b5R8ygZ/L86JXb1FKGisdlpTFhj1UHk/j/n61s2c6+Wq7uexX8ePfrXOae37oFR14weBwMf5/Cty&#10;yl2+WmWZsfNg5z781UTI6C0VhtI2/vDwB93g/wD66vxYZNiqPlJIYc5bjrWLZXcsabfm3cEADp/n&#10;1q9p0z+aW3Mq55x/CRj/AA5qbWTK5rLQ/Tz/AIJzTtN+zFoqj+GWcZ7giVh+fT86+v8A9l4eX8Wt&#10;NwykfvMY94mNfGf/AATRmaT9mXT9xVsXl0M4xn97n19DX2L+zZN/xdrRvm3bmYDP+4xrHqjje9z6&#10;3oooruJCiiigAooooAKKKKACiiigAooooAKKKKACiiigAooooAKKKKACiiigAooooAKKKKACiiig&#10;AooooAKKKKACiiigAooooAKKKKACiiigAooooAKKKKACiiigAooooAKKKKACiiigAooooAKKKKAE&#10;P3hXzh/wU5fPwChX+9fKfyVq+kMV8o/8FWdcmsPht4fs12+VeXMxcd8qi4/ma58U7U2aUY3mkflB&#10;4uH+lXjMR8zMPqK/I79qqdpPjhrx2/8ALcrjPQV+uHi12El5x3Yj261+RP7TMm/42683K4uT17V4&#10;ODf71ntS+CxH+zBbfa/jfoinaM3CkHPHWv1a0JMWMeSrAqPpX5V/so2i3Hx20TGeZxnPQc4r9VtF&#10;XFhHlcKVHSpzP416GtH4TSjk27dvBHXjOeeamB3Bg3+91+tQqucBc7cHmpYQRj3OOa8+7NT6D/YE&#10;H/Fxbo44EHUcn0r6X+EdjHdeI/EDNGCDd9cZ9c184/8ABP1P+K7v2O1h9n+n+elfSfwWcDVtck/h&#10;+2NnJxkc1rfTQDuZdCt2faYVJYgk46ZqN9BtIvvwxDnA4+laHAJXgk5xXI/EnWRpl1YiS+a18yYK&#10;qgcyZ7fr+lXcjqZninVNFvtWuNGEatdoNxAj47kc15Re6d4q0LxLfNY6bvh3Hll3eYewH5f/AK63&#10;7a/muvjpqZVWaOOJBuxnkDj/AD9az9Q8deKx4tktbe0untVlYSSNH90ADG39auLsL0CPxN4yv/JX&#10;+yRbxO4RzsG4cjLfl/nNdB460PVLfStPk02AlXcfaFUcnIORn61H4P8AF3ii38RNZy6e9xZqwXzp&#10;Rggcg/jx/Kus1+91e3kt47Ha0e0lvl3YPP8An8aOZ3A4v4kafqGn+DbE6dayNfTShpPLTIX5cEH6&#10;niub1+01qx0LT3tLOZriRyLkBMlQTkc+p4r0rx94h1HTLfT4bFZBJPISxEZYDHY8VhXnifWrFLOG&#10;2hy8wY3A8vIB2j8j7GnF22JStudb+yJE0Xw9kaRdkjXMgYYxg9P6V66owFy2eo4HvXmH7Me7/hBm&#10;Yj5jdybsnOTur0yFsknd/wDXGKJb3F7zkTou0rg/Ue9K3yE/xc9PQZ701G+6M9sGnEHyx8v3ucfl&#10;REUloPPzxEMv4AV518afBdvB4Fv5tPsrP+0GA8t3UAFiwJ7emRXoyS4AP3mGRXBftHJDc/C3UY5r&#10;w6fGyrm4H/LM5GDWkHYm10cJoXhrWH8HNcSaXo9rdJHJllUE/wCzg9Ac4Oea0vgR4avPE73g8QaH&#10;p8I8tFSVFDecDyTnnI5P5Vk6LpFrp/wuaG58UteN5UoSTzs7hj0HXHH5Gtz9k3SptL0y6aTxANcj&#10;kCmMBs/Z1AHB/wA8VTfUUUr6nsmiaRb6PaLDbxpHCnChBgCr+fm/3eOfxqtC/Hzde3+NSE8MeABx&#10;19f/ANdVcRVuHU+IYvlYYjY4J/lXzn+3P4C034keItNttUumt7Wzs2nyJDHk7xnoeeB+tfRD/wDI&#10;zqM/diPX6186/t1fEu4+E5vvENvoDeJLjS9ILixVN+9WkAJAHJwKqJLszyv4j/sw6LafBvQodJtb&#10;7xKbudz5KX0nkx43Hd14wo5/CsfWP+Cb8vjGa11jT9DguIL23jmX7RqtxHKj4B2kAHjqB9Bms+6/&#10;4KsR6BHZ6f4b8C3FwZoUkMJhKAM21SCB0HLc85x2r9APhtqUmveAtLup7ZbO4vLVJZIcf6piuSuO&#10;uAf5VSkxSi0fn/qP7IOk6P4z1Dw7/autWdxp9il40C6k7JGGRQVUnk4IY59/wFfS/wBk7TtU028v&#10;bbxLr0dnanZ5kl+x2j99689ofwr6K+MvwMs/F3xC8Saub57a+uYvs0AaJ9oG0YOQB714d8L/AAbq&#10;S+PL+x1C3voLW1lW2SUWr+VOvmY3c8Y25Oa06WIuz2n/AIJ5/DaX4c+MvEES6lfaha3VrFNA91L5&#10;nyb5Fyp64OP5e9fW8aZOQ2FBxg9a8R+ANvDY/E/Vo7YLHbxWMKJxtGPMlIwDjHOf1r2tX8t8M3y5&#10;zxWcnqS0OKCZduT1z/n9K4f4zN5upeE4+39tRNnHBxHIf6H/AOtXdNuYlun07f5xXn/xkbzfEfg1&#10;R97+2AQAOuIJjVRMpKx+fv7dEvm/tN+JmHyskkK5PtGmf05rx1maORvm3d1wa9X/AG2ZTN+014q6&#10;5a4UA9ScRrj868maT59v3TwcEYxVEBI/ybWCkjk46D0/yar3T/ulO7hR8x7/AEqWVwY277hj0yfr&#10;0qtfkLEy8/4imtCdj5//AG6rkf8ADOPjBWj3K1ngn0O5R/n1r8wdOm23nXdxt59K/TH9vKfb+zX4&#10;qI+bdEoIA6jeuP8A6/1r8ztM4vOf73Udq7cPsSpN6DNTkU3ilVAPbn3r7X+H8nlaLZqOdsUaqy+w&#10;FfFOoqDfr17Y/E19reBl26LbtnlYVyMdMAVpU1JjoztLFvtH+s+ZjyR/Cfw+hJruP2pfAGleFP2F&#10;vBfiK1tfL8Qa8+otd3Kt/rEglVEHOAPvc/h71wNnPtRTlVAOScdyf/116p+2X8n/AATm+Faliu6P&#10;WSAB94faox/9b8q5oS1szTdnlf7DHxW174r67da14g1K51LUmkWAzTt85WNQqD6ADH+c19jWGuwl&#10;0/eLu77j0r4Q/wCCdkptdPvs7dvnMCT16ZGPy/lX0F8TvHV9pFrixAaaZxHEAfmZzwFA9+eayqys&#10;yaklGPNJ6Hyt+2P4Auvi7+2f4isdNUSLNdRI7qOExGinOOM8Hv8AnX2r/wAEw/gH4b8N+FtRvIZL&#10;XULzS7w2rSRgFYZAq7hnPXp6dK+Ov2iviN/wojT7q1SQSeNdcQteSkhms0fBHPUMV/Q19Wf8EVPE&#10;Kf8ADMOqG4mbzH1uZizHJY7U59+tFOTqWctkeFhY1MdV9tPSmtl3ff0PuDzAcfLtC8Hn+teL/BaI&#10;2X7Rvjj5j5cl0xjAb72VjY8Dp8x74/x9O/4SG1V8faIvmxj5+pNeG/CvxrHP+1N4yjE0a20EzsGz&#10;wT5cX/2RxU4yU24Kn/MrnoYqNKPK5r7St6n0olynltu+Xp/KobiZdn8LHAwR6ZrCTxXZtGT9ohbo&#10;D81QT+K7Xcy/aIcs2AA3I4rt5kd8SxrE4VW28MoyQf4vpXHa9cqysw2k98E9PWtnVvEdu4/1q8jB&#10;ww4zXF65qyyK211UYzknjqaTsNGbquq7tu3/AFmDuz2HpXPa1r6wrwcE9BUHiLVlhR5A3H1+8f8A&#10;P8q4LXvFTROPmVfvcE9T7fyrlmux1wj2Ok1HxwscbHeQq/LnjGeQO/tn8a4rxx8ZtP8AC9iWvr9b&#10;eM88nHXt+nb+Vcv4m8ZqlrIvnfNt6Dp3A/GvC/jvr39oWSq7F1RwRxndgdfr8361nCN3Y0emp6Br&#10;v7Qfh+6uTt1OH72Qd3Bx/wDX4rwD9sfxQmtR+G41cOj3Msy7W6/Koz9OTXOajdNK0iiPEbAttzyM&#10;8VxvxT8Vrq7aLCsgc2e7eBzs6D+QrojRtqjOVW6ufoj4F8ZQw/sV6/bjB2XsKgA/L0Xv/P1r5c/Y&#10;k8Yt4W/agul8wRifUkOPTE6n+TE/hXbaB8ULUfsn687XCx27X0RznGenT8eK+efgt4rTTv2hLe9W&#10;Qrb3GpLhhxndIhA/SvmuF8K6E8bpbmm36npZlUUlR9D71/bY+L2n6R+0trkNxdeWzRQSnB7eQn+A&#10;rxbxj8aNF1jQ7qzTUIS11bvbhc/e3A9Pfr+dZ/7fGvLe/tQalJgMZNNtCcc9IyP8/wCNeD6zKirH&#10;Ky7WRwTjHOME17+Fpc0U5HDWm1pE7n9iXxc2k6Vf2+4brS/jm2nnnHP/AKB0r9If2l/G8N98cfhL&#10;rqt/x9aFHETu+/tcnHGezg1+SvwC8cWvhLxjrCzTBbe5LFS3Thzjt6NX3d8cvizanwv8G76W42s9&#10;sYY2J7Zi74x6mvK4kw8qmEqUu8X+J1ZVU/fRk+jOmvfF7Q/t0m7835jqkeO45jUc/mPz/GvDv+Cy&#10;HiXH7c1jrS52xm3cEjJwggf164z6dPervjv4m2mhftWWbPOFmub20dEJPzFto/l2rzf/AIKweJ4N&#10;b+O0aRT+ZcwojsAfuhoUA/8AQM/lWXCkXSw9CFrWj+lis2adWbPvD4FfFOOT9hz4qK1wo+yW8dy7&#10;ZHyqoVj9DgdfavkPXPjRperLNm/ikZshcscD3OK3v2MPipD4y+CPxM8Oifi/8OOHB7OYXH58D8cV&#10;806RdJBZW7PGZEkUHBXHPtXuRg3UaZwxlaFyb9oPxza6t468KSwSxyeSzbgDzxLGRn/x6vfNZ+NO&#10;k2kUkZ1CNZWBzn5evOc/rXyZ8eSkOqaPNCjIcv04/ujr+H6Vbt9Xk1XXbgu25tgyO2BXZKkmkYxq&#10;Xdj3TVfjHpfy7r5NvPzFxux6elZvg/4tR6/c3P2XdH5M2xuR2ye/WvDfEzrDbZU/Oxww64961PhH&#10;4gFgl8r/ANxZMEZPHB4/GiNFbjctTtNVGh23jS58QRtqzarIzRMGj/cqGAViML2XPevXPD2rW95+&#10;x58UNFaUMtmEukLN0PytngY6r+tfKv8Ab8hh8w7W8w5PzdT7/wCFekfDnxoLH4CfEiNl+a+so7cB&#10;RhSckf1NOtT925hGWrR4XrcLpevNs/cqdoJ9TX6kf8EWvFv2bxP4Gk3MPkkt88fe8p1/IMAPX2r8&#10;x9Qm+0aE6r/Eqvj1PSvuT/gkT4ybTNT8Nv8AMGtb9gAPQlgf0LfiKyjUutQlSSSsfanxg/4JreMv&#10;Hf7a3xg+Ith4g8PW/hv4leDLvw5DaSyzC5guJNPhgjkfEZTaJoFY4OcHIFcvef8ABN/4nXfhP4N+&#10;H7vxFoK6P4J02bSfED6fqM8M8qHUJZ45LY+UDvWKYjDFQSmOlfSGt/HgWRaMS5bHft+P6Vz9x8eZ&#10;pFPlvjnjk5J9qynWpt2HCNS58vx/8E4/i9qHgrUGj8c+GLrxB/aaQh01Wb7HdWexwwkAi/dzB/Lw&#10;Uz99gTkCr2tf8EzfiKupeJLi38ZaVFp8FgW8PT3OqyNLBKBEWjuv3e14seaoYbj9w+tbl34jkF3d&#10;x2vg29SNJn2smqeX5uJVRWAz0VQrjPOAe+BWhda5/Yd/eaba6DfahbS2K2q3ct+xjlSbMVwpGcqQ&#10;nOcYqFKkjd85xOh/8EpfGXibXvC9reeKNGl0nyN3iBLTWZXuLeUyygSWreX8yGPym2uVG4MMEEV9&#10;Yf8ABNj9lzx3+zX8B/GXhfxzdaNfS6sZHs5dPuGmDB4TGwO5VwemOo5HvXj3wQ+LFx4O8TyFPDd1&#10;oqXNijzztdrIjXBJ3qVznptORxweAQM/UnwU+P1r4o1e3sZZlSacgLGx4fPYH/DPetKdSF7IyrRq&#10;W1R+Unjf4mxwP4W1xJVP9m64R5qMGUwuCrjIznJRRjP+NYvxU+PunaX+1B8PNf8A7QT7Otrf2U8m&#10;fljDouzPfBZs/hXl3xT8TWfhrRPEnhvzFS40vXLiFEHPCXJA4+mf0rxf4q+LW1vVbGTzN/2diRg9&#10;Dx/8TVU4PnPYrVlLCQj2dvkz9C9A/aV8Ore30k+sW6hiWRi20fn6/iKz/HXxKsfGmg6pc6fd211b&#10;2cUbs8cm4Da4b8Pu/XpXyBp0ayafHuA/eruVvTIBrtPg54503wkuvWF9PHaw6paqq7iArBdwOCe4&#10;Bq5JqNkeVWpqUGj6j0Hxi2p6bqF15n+uG1G6ZwgPX6Hr/wDXrx34h69HL+wTr0CsW85hMpHT5bxD&#10;z39zwO/pVf4WfHbSY/h4lvfX1vb3G0qVEgyMcc857g//AFq8/uPiHp19+ypqGjSXkK3k0Uw8pmC8&#10;h9ygc/T9PWsI83Mmejg5RWBqU+r5T72/ZQ+NVl4p8a6Hpj3luy+IdNuLIRrINzGWxkHGTk4JXj2r&#10;zfwn8aNPvL28kk1KxaSRt2TKBwABn0//AF18i/st/G9vC37Qfwr1Bpvl0+/tY3DHGA+Imz/wEn6/&#10;lWHqttDpOs31puZUt7iW3+9/dYjt6kfyrVKXNucEaUT64+IvimLxha64sMkbbNNkWMq26PccnjGf&#10;y965Pw1q7S2SymRi0lpKhAOc/LhufoP1/GvIPgp4/tfB8fiGyurgQx3cSiJnOPmG8N9M7h+VbXgj&#10;4maYnhvTI7i8t43jZ45cuPk+YgE888Y/M1D502KEIKvGRu674lW7/Yc1DTlYASadORk91mZ8be4+&#10;TH+ePQrT4y/2v8A/BOredC3lWy2Mp8w/KxiSYA9eoYjA7L1r57t/HNlN8FRpM15brMq3EXll/mOd&#10;2MeoO6uV+H3j7+3fgTrPh+VVkure1hv7Nw3+paCba2PXdG+D7AelaUb8up24+KniJvu7n3J+zt8V&#10;7W68RXFrcXtuqyRKyM0oUBgV45Pufyr1251GG7iZ4ZY5lx95WByc57fX3r8optVkhRZI2bMgB4Y8&#10;g4P+favqD/gnv45CL4isZ7iTbIILjBb0LqSP++l/IV6WHqaWZ49ejZ3R9Q6x5Pl/MSq5zx1H+eK5&#10;LW5snau3+7xyVHp9K2NU1eORWYSDaw3EjnJ/ziuU1HU41lDB+I+Tu6+nf+dTVl0CjFmRrL7h5e7d&#10;uzknv+P9a+Hv2prXyPjtqmGZWZYWOckKSoH8+K+09b1L90T8oAA79OmR/wDrr4z/AGsBj40XjAj5&#10;rWE5B6nkY/8AHf5VxrU9DlsjznxCGMFuxI+Y52jr71e8OTBNzKcdVAHU1n+JQRZw9MK+CP8APtVv&#10;w4375RuJzwT6U9mTKLasekeFrxgi/K3XnPp616B4bulCg7nC53N6N06flXm/hS83TIcgp90/7Vej&#10;6E2PLXanPyjng54/z9Kv2hjyuJ12lyEnG75VbHP6/nW9YxKHYKp+bJJz04HI7/p3rmtJuFWReQxc&#10;A9M5PHStuyvDLuXdw3G707VMpN7Evub1qR5GVZdzYHJxlenGauWcuHUJ8ozzk4HX+XP6ViwzZRWW&#10;QbY2x8tWLa6MO1d/3jxzR0JP08/4JczLL+zbGp3eYupXCjIHJyB0/I19nfs/SqnxX0PLYb7RwPQl&#10;SMH86+I/+CUF/wDav2dbgFgzLqswHT5eFOP6/jX2p8DH2fFHQ3Ha8RQ2Pw69O9Y8zujmlpI+xKKK&#10;K9AgKKKKACiiigAooooAKKKKACiiigAooooAKKKKACiiigAooooAKKKKACiiigAooooAKKKKACii&#10;igAooooAKKKKACiiigAooooAKKKKACiiigAooooAKKKKACiiigAooooAKKKKACiiigAooooAK+Of&#10;+CuFw0Ph7weBnbvvCwH+7FX2KfvCvjT/AIK5S7dN8HL1GL0/pFXLjP4bNqHxo/LnxbKS1427lg34&#10;cV+Qv7R9wJ/jJrzKf+Xphx9a/XbxjOrWt/8AwsQ2SOv61+P/AMfX+0/F/XGPzf6SwJzgH/PFeHgL&#10;Oqz2J6RNn9ksA/HXRt3adcc+pHWv1S0b54I8D5eMgnivy3/Y3i+2fH7Rxw22QfT/AD1r9R9PLC0X&#10;qoUfT61nmUrVV6G1Fe7qaEJ2bfX6cg1LHNsQsF4B5qvGxlTLZOe+Kni3MRgZ5x09q4depep9Jf8A&#10;BPn5/E+pM3O23AGfxr6P+B5L3GsMOjXrZ5r5w/4J9Rldc1aXgfuh7/T9P519G/A3Bt9UkOP+P1+2&#10;O44rWwz0djuVhlsjHfpXlX7QLLe6roNjGfLkkuhIGJx0I6/yr1HzQ0ZUKFOAPqPWsnxB4T0/xJeQ&#10;XFxD501ucxM3UH607sDyLQLWaL406oWb5fLjG3HfGaTXPj5No3ieexWxSYeaYxtXPlAY+9+v5V0m&#10;n+Cr7R/HV/fz7PJupF2beSPrx+Fczr3xh0Hw747vrS60tVaM4eYLu3Du3T/GrVjM6HwB8YpNV8TN&#10;pl9bYl8slZUQ7c+5/A/lV3xl8S5vBdzawRwRtFcE7WY/xFiKx/APxq8O+MdcW10+2zLMOHKgH8fz&#10;/Wr/AI48YWehz2tvcaet1/GHbt24/wA9qfUbVhPHnxObwVpensIbeRrpiwD9V46j8a53XvjbN4X0&#10;q1/c27PfKzc/wkqK2PiJ4q03QbTT1uNPhvBJlk3nDJjHPfpn+Q71zeu/ELSdP0K1abSoZhcQmaFm&#10;PKfLnj6D+vpVaC5U9z1L9mG6834bwSeWFMk0pI64y55/WvTd/wAnXIHPT2rzL9mRw3wus3Cja0kp&#10;wc9DIxH9K9IjYBh0+YUS1JadycOGdt3Pr9O1Sq/LbVxjuO9Qq+wfKoX0GetLjMfpgE+u2piEixGd&#10;u5c9u/auL+PuhW3iL4Yala3EKyxtFjYw+XJOB/OuxD7WbccqwweeOlc38XopbjwDqHlxvI7IDtQZ&#10;ZhuGQKozUWfPWlaVeaRoS6LHJoq2MiP5kjbiIiQAR1616/8Asv8Awvtvhz4XlZF/f3Eg81lYlTtA&#10;xjOex/OvFyuhrrMeltHqzeefPkHlEMGLZxj0/CvpT4Vutx4XhZYpIY5BlVkBDEcAZz7DvWzC2p1i&#10;tz+QqTfuyrK2PY9RVZG6/LjBH41K7Y3c7uCGyfxqb62J3dimCG8RbflYiLBz9a4rVtKt9f8AjtLa&#10;3EayW/8AZO0gjK/6wV2NtL/xUzH/AKYjqc456f59q4+TVYbD49Xk1xIsMcWmKN7NtAy//wBf9KqI&#10;uVGH46+DXgn4N6LdeKIfDdi11p6iXcsI3de351zOn/8ABQLQ7a3kt2sbpbhEDpEvRkPXmvWPG/iP&#10;w74l0G5sdQurOW2mj/eRmQDePSvAJfCXhXxFq3k2/gmK6uFQxgxzxn5AS3HOfw960iRJnEeOv+Cl&#10;WnWH7V3hPSYVb+x9asriO+SaLJaWMjCoe+FLn8q+z/As+n+NfDdlqtrCogvUWaPcgDc+tfHviH9k&#10;jw7H4/0zxJ/wr2ZrjT5N1shmQfZ1bKyDHH3xgnn09K+wfhpPb6f4J0+3jthYrHEqLbbwfJ4xt44/&#10;Kq06BvsZXhCJYfjl4i2fKv2C1AUdvmlP+fpXoauWXt1496888ITZ+NXiVmG0CC0HB458zr/nvXoM&#10;UuCnH/1vfNBEtx8km3IPzd8f59v51wXxek/4rHwWqrn/AImrseOwtpufzIFd4rKecdT39B0rz/4r&#10;Oz+PfBu1Qy/bpTjPQC1l/L061UdzOa1Pzw/bEl8z9pDxccY/0w5Hr8oGf0ryxZFRCuTweST9K9K/&#10;aymM/wC0R4ukYjb/AGg/OOvAFeayOQnygKRwR1B5/wAKq5nysaWy38W1eeO2B0qrqkzGPK+mD7VK&#10;+DyM/MdxH0qlqsmy3K7mHXIzjI4FVEk+c/29Lnb+zd4p/wByJQzHPJkXOPwIr819OZmumVf4uck8&#10;Div0d/b/AJWj/Zs8RNt+WTyV4/66r/h25r84tHKfaNw68jH513YbVaEWQXS+ZfIv91hz754/lX21&#10;4SQDSLdR8zKq9R7V8UgZ1mBT1aRAQO43V9q+GQY7ReuMDAAz1zx/+uqqijHXU6i1nM0ICruxwQT0&#10;I/yfzrof2jvjVD42/ZX8H+E1sWjfwml6Zpnfct0LidZOAOhH3fpjpXMWrkIv3Qc56Egc9ay/iAv/&#10;ABRmo7tu5YcEqeBlh/8AW9a4/M3Ukj274i/s7+Gf2Wf2k9Y8P+Go5LfRVsbLUY4nkaQxma3idlBP&#10;J+ZiBnkfnXoXw2+FEWq3sfiTXoNs2AdOsyeYx/z0Yev+Na/xg0XR/ir+0ffeLoL+O50tdL0+2tCh&#10;/wBdLHaxA4yOcMCPQe/FdNbSSXUhlZt0mMccAYH6V4teNfF1+WDtTju+rfZeXc8+ValXvFe9b7j8&#10;q/8AgodMbj9qzxc7s3/H5yp90XAr0b9hb9o6L4QfCKTT5JJYxdX8si7RkE4H64ArzP8A4KCNn9rH&#10;xl91h9txjBXA2qelcB8Oba8uNKjWPULi2TzG+RRkZ9fx/pX0EaK5OU7Y7JH33F+2RDqIVor+TAXL&#10;blIx+H+Fcz8P/jumhaxrWsSXbRNq2oSsHILb8nHT24r5Zis9QRVC67elU6sIx19P0x+NdJqlveXH&#10;gPQY01Ka1k/evI6oMTZI/wDrmuWdPlaVzgzFSnVoxS+1r9x9V/8ADXUMrtt1BiBx909Bn+uKQ/tY&#10;xojZvpmfOPlBOen5da+Q7Lwjql9FtXxRfIcbv9UuD9O/r+VWj4I1JGUN4o1L+9nywcHHp/WtlQVt&#10;z2uXsfVq/tVrNPhby42qcZKnO3H+etNf9p1JUZvt1wo/u7Tz/k/zr5WXwhdOgL+LNSDPx/qxg+35&#10;Z6U6bwHfSzgr4t1ReOTt5B79/ap9mr7hGL8j6Wm/aHjvdx+2S7s8jacnn/CsfV/itatHlr5gzfx7&#10;TuzzXzy3wt1JwufFmrDP4Ee559Kz9R+HF5ana/ifU2TG4Z6E/nVSoxWrY4qXRr7z2bW/iRp0jN/x&#10;MCG345Q1xg8YWur68qpJHeeWzBgylVOVPPv0rxzWPAkkbMx1i4kUA4zn+Wau/CfwzcRfESzjhuri&#10;+e4WQLHnq20/nRTpq+hVRPlPVfEniOz0u2jm/syxbzsqGkfYAfXmsO11+HUNJhuzY6CrSeZt3WRm&#10;AIZl4Kg5+vritzxl8NvEl7p8C22nXTjdkiNUyBjPO7t06eoqn4f+D3iq68OwwrbXMcyySxvG1w0L&#10;EFsj/VjB6/kK7+VWOK/QtS+NLu30iO1jjsFt7hEkeFdNLKxIB6dBz+VNbxBHZ63CsVnoqL54yRpp&#10;3juPm24B981aufgZ4ujihRbB32xBebyZeR1zjr+PWnXvwd8YXOqwSx6fN9nEiSZa9kCkZXJC9Pw+&#10;lZRpqMnyo0lFys30HDx1ca54pWS8XS7z5GUA2bBt23CguQOBg8Zp3ifxLbaVBD/xLNLCyZ3eafL5&#10;/r1/SpLX4O+Lk1L7RNp1wtvCWYE3zyA54GFYYzyOO1TeMvhD4svdPt47bTLjzOp8poskH/fBHr09&#10;q2jHsZ6faMOw8T/atChuo7HQ/MdZAf8AiX/aPmDNyCB7d+eBWhr3xH1BtOtY5G0+SKGJfKV9OaR4&#10;gVH3TjC/QfTtUei/BDxfNowhks5o7iGZwUa5aPO7kEmLAx/hVjUvgR4yeKOGKwkkEcZi+W8mSMkZ&#10;7dwPU9e9Ty66ofNfZjtU8e3C+JoZGXTGkS5RXcWLGTG7AJcjHHHOabqHja71/WI/7Qh0i4kZHYs+&#10;mHnapUElh2HTHoMU7VPgj4yvL+OVdNk8jfHIM30oQYxn5MY4wRjjPOcVJL8C/GUesrPNprm13swf&#10;7XKx2kkE7Pu55xiiMEvhSHzO12yDwx4+vNKv7pLNdLtfMgyfI05lQ5bnI4yT/j1q7o2rLfSXTXlj&#10;p87bvlxZmBQAuOBx/k02w/Z68YDUdy2kkjNDJFg3MvIzxjOMZ9uRx1zWp4d+CnizTGllutJYmQiP&#10;Iu3kLHJOPn4XHXjkn8Krk6onda9Dm/F99p+pW2oaaukaKskltIIZDKBIpKnB2k5656V82XV9/Y+u&#10;xyQ3SShmAbaNuRnkfp+tfV9/8JPF0XiaNxot00B4l/dROo7H73zZHsfpXx3498OXHg/x9q+mTmTf&#10;YXkkJDfeGGPUVXK+pnzJbHs3jjSo4NP8+O3tSNoY7uOcZOTXD+GozrXjy206P7Pbm+glhDI4Khyu&#10;RnHuBXsWn+A9W8WfDPT7qHTbqaK5sopFlVfvDaMkE9a8x0LwVqeh/EXT7i6tbqLyZTkyKqnH/ASO&#10;aOV7BzXRzfji1i8NGGO3UxzRAiZHJySDgj8CDxXRaJL9v+HjPbbYtk6pOu1mzlSRkDtxW5+0B8IR&#10;4S+LPiOwXULiS2t9QkAJA24zv6HOBz68U34FfDa98WeBvHa2Ukk0ulyWMiLuKmTe0inkdMYo5bqz&#10;CUjP8HOINbs93lssp8tw0WRz7YyP/r19RfszR/8ACNeJ4zZloSHEoKqFKHd24r50i+HGraZIJHg2&#10;tE4kGZycjvyeeK+nPgvoN1YXFnfNtMMsatlX3DqMc9T1/WvksdU9jjYNvRux7GXx9thakFutT9Df&#10;CfwW8Pz/AAN8N+KNR/tm+vNcsLi7uBb3CxrCIWQE89c7wePc1zd3ZeB9H13UNOvtB8bRtp9++nSs&#10;lxA2ZkMmQDu5GI2APcgd819IfsafDDR/i9+x94Zs9W+1SRWgvbTNvdS27PHI0kUikxsuVZCRtJxx&#10;6jI6/SP+CfXwu0yyaGPw/K0MlwLqQSahcP50gLHzHy53Od7BifvALnOFx9DGjTavY8f2kk9T4mtv&#10;EPw7uWmiXRfHct1DI0bRxyRM2RtxxkfeDHB/2W9K9h+C/wCyz4L+PPgqXWNMvdatY7XWjpM8Utwk&#10;jDBVdw28YO4MvqCOhr32L/gn18JI9Pt7VPCEJtrZ/NjQXUyhG3M2eG6gu3IH8TdATXXaX8KtF+Dv&#10;gprPQ7V7S3m1O1upN87zPLIZYY9zM5LE7EVevQfU1X1em+gpVn0PFPDf/BODw5qujQ3L6tqnmPku&#10;Aw+Vhkce2R79SK2bH/gmz4b065WaPWdYjkiIkVvM+YHPUfkawv2j/jHr3wr8Twx2PjWDwvpv9n3M&#10;rwTWLXSgpc3ILZELFS4VFDgnYYzlG3irfhv/AIKIww/HLwj8O/8AhGNd1f8AtnSbG8m8RxuDCpug&#10;PKbZ5SeYu44dht2tn5cUfV4LZC9rUe7Pzs/4LJfsb+D/ANkTxtoOqaVp8WqXXjSK+vLyW8uI4wbm&#10;N4yWAPJ3ebk47jtmvkC71vR3tYpm0Pwmqtsl5tN0jKwBJGEIzzxz0r9P/wDg4v8AAmseKNC+E9xo&#10;+n3V/LFdapBKILVJ9odLVlPzdBlGAx179s/mX4e+EHjrUNB8iDTdat2t2aJo1kNuSnUMVUFRuGBw&#10;egrso07LY0U7pahd+ItPTUbe2/s3Q44PM2MkQcSYOQFxtAGDjv0FWydEjxJc+HrW+ZvlXdKsaxZP&#10;UluPbk1X1b4SePIAkK6brLL5alo4bkoqFcZGdvPQZPGc1tan8I/Ftzp7RxeHNSaWQKATBvVm+h4J&#10;/nitHHyJlLoc7Y+JNJRJcaB4cVYJNm2aQPyVBX5kVgc4Jx26VO2saOLKGZ9A8ITM2/cHVljLdOF2&#10;k7QCAP5VFYfCnx5YmZf+Ec1q1jkhOCLaO3w6nPBUcnB79hVmX4bePrG1LHR9dWSSUHeZo5HcEY2j&#10;cmMYwcYoa6tFRbSsmUotc0XTraGS38P+FYZodkkNwCyMh5O4Db6hiDnrirmo+IdN1e5nW6sPDyJc&#10;yiSRhM6zsrENlRtOCRjvVd/h541htN66TrMczyEbd0e7HryuMAkDA9am0/4aeN7u2iaHT9Wt5EKl&#10;13qW9mPyEEkcZ6cUuRBJ2WhW1HQPC10vmTaPcud2EWN95/Lj/wCtWRaQ6Fb3NzCPDmnrDaOu06gx&#10;jdkYY9+4Ix+NdDrfgDVrGJre40u+ZniyY3iZiQeMHAA7Ece+K47SdB1i18RRmLRp7X7RG0DyQ2Ei&#10;YY/dOZAy9eOfWn7NLoHNtqasp0N4s/2D4bkjjkKttuSFUYBQbj1OME8cVBpl3oel2zzWuheHVLK8&#10;bOt0V+8CGUHow2kA1oXfgjxdb2tw02m6k3lxqzHyoNw/3V2YJwepFZa+GvEjLJnTNU8wHKloLdcj&#10;PIGFI4684OeKLK2qG6jerYaje6U9msTaTovltAAsv2tk9srz26Z9q0vCOqWvw+M97pbXVu08YjZ4&#10;WDF0zkAD3IBrKn0DxAbfbJp+qRsvAzDAzuMccbSoA59OverKWeoLZql/Z3cLTZ+/GoZsHrhRgDBG&#10;MYo9EHNdanbaR8eL6OJjNdakF3ZAmj2Y+n+f51NcfHBULN502Ou0fdU9f/r/AFryrQ5dQ0DU54bS&#10;0SGRlKCSa0a7wCM5KyAqTjPbgjg1Q1rxDrEc0m7UdI3Iw3gaPbrkgem3p7DjpmuepTV7tmsbqPun&#10;q0nxusSQzTTKw5zg4yeAf514p8ctah8U+Mv7SgbzIZII4mZuGyM/yJqvq2qa1JGzNqFgAx52WMSn&#10;qe4UH/CuY1ya9ivvKmmWSPG/AQLu59vwrFpLY3je2pBrrFtMVlZvvD39v5VHobeUAW5AYKQD/ntT&#10;9XBbStqqPl4GG5/P15qrpc/lzqD7bjnGe/T8qkZ6N4duspw38PPHPHX8a73w9dCQBidy8cdMdv6V&#10;5v4euP3QURgsSe/+etdjokzeWFYZZhkE8Z+7n9KAaT3PQNOvtxH3OwyTxx6Vu294JZPl27iAeD1x&#10;61xWn3LfLECdyjn6469PrW5aTDy2OFO7uWOf8559eRQZySaOniu2MgU7eTlgOB6f1FaFpP5k52rw&#10;o4OfTgZrn7aRUbadx5wfm/OtG0lCoucqxznI64PGffkdetBMbrc/Tr/gkPepN8AdVXau5dXkDHHX&#10;92nf6H9a+3Pg5L5PxH0PJ3ZvoyCe3zAfz7V8J/8ABHe4WT4Ma5G2fl1hsZXbtXykwM8+h44H1zmv&#10;uT4YXCr490ctxi9hIB9nHT/Pal0OGXxM+1KKKK7TMKKKKACiiigAooooAKKKKACiiigAooooAKKK&#10;KACiiigAooooAKKKKACiiigAooooAKKKKACiiigAooooAKKKKACiiigAooooAKKKKACiiigAoooo&#10;AKKKKACiiigAooooAKKKKACiiigAooooACORXxb/AMFeX/0Twf8AN0jvT/6Jr7RY4FfE3/BXmXEX&#10;hJev7i8/nFXHjH+6ZtQ+NH5deMmxp+oEfL8rn9DX5CfHBhL8Udadfm/0lucY57/yr9dPHL+To2oP&#10;0bY2f1r8h/jAwPxM1ruq3T4b15rx8uivaM9Zv3Trf2Kk8z4+aWePlk+YevX/AOt+dfqLp4xbL83p&#10;mvzD/YZH/F+9PPy7mOSfTt/9f8K/TnSpSYF3Z6cH19/8+tc+afxV6HTS+Avwtgfn/n6VNHl+RnOP&#10;pVaPgbfvHnHPap4yN3HPbNefG63LPp/9gGINca03XEYUknHFe1/BqDUJLXUGt5VRGu36joM89vr+&#10;deNfsAJm31qTgfKFzXvvwGQNoV2eubuTHbjNdA0dIlnrATatwvr9z/Pt+VC2urM+37THjdkZHbpW&#10;8gwnynPXPFYOv+PLPQNWhs7gt5lx93A4z6GjqIx/Fyapp9okj3Ee1W3HCdutePtr+h6prV22oNbx&#10;3DyFZN0e71HPH1r1CTx9D4r1u+sWhMcNjJtZyc7/AF/SuPufDXgWYTsxLySSM7KM7id3OPyNVFoV&#10;jJ0fVNA8NavCNNmg+1SEhfLi65GTjjpW5411qG31G0t9QZGnlwY2Ke/FX/CvgbwdemKW08v7Ran9&#10;2C2GDYP+fzrX8QT+G/t1vDf+W98v+r3dRnGMfl/KqUle7EtGcT8SLqHQl0/+1Nsu4NsYqOMkgD6V&#10;z3inV7HSLG3ivdrNPCzW7FR3GQP8/wCFeleP5PC+n3FjJrCbrhkZYcj5fb+RNYHiy68J6fpfl6gq&#10;NeNDJ5BYcY5AOfbIqvQnl1PTf2bF8n4UaZu/hEje7fOe1ehbl2L8o6A8GuE/Z82L8MtN4+XDHA9N&#10;7f8A1q7gSYZueuOaLhypMnVtg2lW4HQev/16djeGDZG04+vSo9+D36/p2/z7U8/K687sDGR34oiZ&#10;7smjlzFgHBxjmkmRSjK2Mcgjt6VBc3sdquXZVVeoY9B0qG38QWsr7VmjZs8gNk4zVCs0eNXVrHJ+&#10;1AY1j+WNBhf+Aj+te726qkHAAXj2xn/9Z/KvCtNl839qaZ+oVMA4+78in/H8692ifK7VBJ4Ht/kV&#10;UibaE5yUYn+IdqVX3ksTtVgDk1EOWwBUnVcfL+dKOjBFC1+bxLP22wjGT05FfPn7WOg3/i678TWm&#10;m37abcCzgYzY5A8xflH1wRn0z3Ir6BtTv8QXAPVUA/X/AOtXzh+2v4Im1Ga+vYb7UrKaRYYlW33K&#10;roGyc44PatY7imea/EL4EeKfGyzafc63DHcaZpq3PnxRbPNU4G089cDOfr7V137IXwU1X4SeLNFk&#10;vtajvl1aE3jqyYZAFG1c/ieeOteVav4J1Jb7VtviHxVJI1gi5JfJ4wQeOnX/ADiun+EXw2lvPHWi&#10;Le6/4maGOxO8NI67QTwB7cgVvo1YzPpD4/ano2o3MlncX15aXTRqqSW0pVk3bsHjv8p/KuH+F9/o&#10;fhLXJmn1XWdSeSeNo1mmJVOY+nOP+WnI714P+0R8NnT4n3UdnqXiW4t440AKySNztbHJ57H864vR&#10;PhhftrtnEbrxKVeRcnzJPlG5AT68ZB4/pTSSVg2P0U+Hky3nxX8USq24BbRQAeh2sa9H8/dtPy/L&#10;nOOnWvJv2cfAtt4Mh1KS1N7Il48TGS5dmeRwuG5bnHb8K9S/1gLdc+/Ss0KUSZZMldv3cflXB/E2&#10;YD4h+Doy3P2i4bj0ED/zzXcMdm3afauB+I0v/F0PCY5IL3cnHciE/wCI/MVRB+c/7Uc3mfH3xceN&#10;39oygYHTmvOzJsZtuORuwf1rtv2jp/P+OPisr906lN27Zx/QVwTS+WxPy8j/APXV8pm5X2FljwP/&#10;AEEA9eTWbrUuLVm+ZtoPAq9cOpYfMV5xx9f8KyfEsvl2DKWO37v0pdCHufNX/BQWcp+zTrj/ADA+&#10;dAoXr1cdq/OvSgGuN/vjjtX6Cf8ABROUr+zheL8wDXEGOP8Aayf6V+fmjqXdsE/Mep7V6OH+EjQs&#10;QQl/Elmv96dMf3vvCvtHQW/cKmVTaQq/X/Jr4y0hRL4t09WZtpuowPf5hmvs3RocW29wRt/z/n6U&#10;6m2one+h0FqWdF/ibpzxnt/Su+8UfA9fCXhjwVrGuXVv/YfjS0ub8MgJa1htXZX8wH18vIxnggda&#10;4DTpvtTLGoVpM446Z9Pyr0j9qmy1z4efsoQWGuNcTyX2lSRaVv8A9XbW/wBqDSCM+hcMD9a46kvs&#10;rqeVmeJcFHDw+KemnRdX8iT9nT43r8ZvFcz6fEtpounyGG0iHYLxu+p/+t2r6VtHVl2/N83HTp/j&#10;XxF/wTNhxpkzDosjDOP9odP1r7ghXai/e2t/OqjTjG0UdGFw8aEFCB+TP/BQeZbj9rDxrtDbRqBA&#10;B6/dGf6e/wBc1t/sofs3eKvjH4Am1DQtLhvYbW5eKR3mRAGHOPmIPTHQd6539vibzP2rfHSk/P8A&#10;2rKvHYdh+XH4V9B/8Ewv2i/Dvwr+Cmo6frN1JDNcak9woCFlI2IAc/ga6tonfFGX4g/Y3+IWhaLe&#10;38+h2sNrZ2zzyMLuNtiKpJIAPYduuaq6l8CPE+sfDfS9U0nSWvdJ02z2zSxlWbeNzP8AL94jnsD3&#10;r6I+Pn7YXhbVfhH4isdNvZGvr20a1gXy8BjIdh56dCTj2rn/AIaftS6D8NfgPa6XEk13rUMcimLb&#10;8iuzNySeoAx+dcM/frxl0V/xMpNe2ULa2ufM2l3UfkxMqx5PIOOvQdq9H8J/Abxd4w8ORazYaD52&#10;n3QcwyvKkfmBSQSAzDvnHrg1wC6fNbW6mMKpzhSF6n/P8q+pf2fP2m9J074bWOh64ptbjTYvIDYy&#10;kqjgH+td/M7HRJ6WifNGkm3v728/tNl0q0019txK0W9hzgkKud2PbJrp/GHgFfBnxATw1ZtZ6/Pc&#10;acmrWdxYEtHdW8ihwwzj5hkZAzkH1zjif2hPBs0XxMvrjQZjqGh6hcNcphsSWzZwR7g8/nXpPwm1&#10;iOPxpo/iPWNO0zRIfDOhR6VY2tim37U44e4l5P7x8ZPqTmnB23MZN3OKvp4ZFbdC0bRtjBBUq3p9&#10;ax9StJLyJxHbSXEinGxO3ue1dB8QHl1vxDqF5Gojhurh5sKOhZi39f0qp4J1mPS7qeG6ZVFwpbcx&#10;4yP8/rRUleOhvSTvqcFrXge+ZS0em3HOGIZ15z689ab8IvD99oPxb0eee1a3j3yoCWBydjcV6TrX&#10;ijTY3kC3luVPykBicVwnjLxxbQX0MtjMslzGkjR7T0Ow8/zrlp1JXNai93Rn0tb64hij4VuPnBIy&#10;p4P+e30ri/iRHqWp6RNDpLW4mkvCxM139naIbV2sDjB+nBr5S1T4uaneeLPtmnahfW9xvRhDuYLk&#10;hd6EdNuS2M9sV2Xjj4gaf4n0K1tdUTWppo5ppla3J8oHdhfM9l689Mmu6dS8feRz043dj3X4oeG9&#10;c1OPw/8AZ9e09Ra20H2i7e8KNHIuGaQRrncGwTyRyCDgc1T1/wAN6/efF3S9Sh8QafbaXb+UZQ17&#10;8zRgAGIRYxyc/N798YrwXWtR0O+s4bttJ1kalHpsarqAdvsjFYwoHpnClevXtTNb8VaVN8VdP1G1&#10;sNWtLhNQje5uJnP2eUK4+4MYAyAeP6VjGoux0SptbM9/0/QNd0v4uTaleeJLWTTbicqkIvNzXG9w&#10;UQJj5SoGeev517RaasskKBmi8xR0J5H1/XPvXwbJ4jsND8faZe6DZ65Y/wCu859QkZvNk2sFKZHT&#10;mq/iD4tam/jaK70m8u1vI5UCqHf5jxuJHoSCSD610U60bWSOapTsfW3x78Oap4y8JXUGj6jbaffL&#10;dxupuLk28cilApGR/tZ49uorP8feEtc8SfD7w3DaeK7Fbqztohc3n2zyRvTkzDH3wR7jOM+tfP8A&#10;8ZPiLB4p8MR2txa6pdXFu9xLFcQyMLeFycAv2OO2Txmuf8d+INKvvDmlSJb6wmpR6XaoLgyN9lG1&#10;AD7AnkfjUynGL2N4021oz6e+KPhPxBrfjLQ76x8RWdvYWZi8xvtm1nAxvQRgYJc4Gd2MMe+KveJv&#10;DGq3fxytdag8Q6bb6TDAYpIku28y54P7vy+nG0HJPbsa+ZfEvi2xufibaX0Wn6pbsurW7Xc0spMU&#10;qKcAR54H4E1JpnjLS/Dnxe0/UrOy1y1Zbi4e5iuyWaVtvGzPvwPwqfaRuT7B23PpL4Z+B9e8OfHv&#10;WdYuvFdvNod3bSQJBLqG6WXoVYAgBNp57ntzVr4Iabq3hL4k65Hq3iLT76S8kjktrKG6aeRY1yPO&#10;JYDk5A6dPevlXwv4m0OT4h+IDqWn+IW0a+01i9q0x+3BhIj5z7sCfoaufBz4j2vgnxRrkmlfaLa3&#10;keH7OLsbmiT5gA/T15welEKsVLVBUptRep+gNxr0bxqEbft6juQR3P5frX5iftOSf8ZGeMmY48zV&#10;5nPHX5jXffCT4vazqvxUWO31K6SxvIJ/tUZlYwocMybck4IOF+leFa3eTX+qTTXE0ks0xUtI7ZZz&#10;6kmuyU+bY44xP0K+BWoB/wBmHwyrsFkjs9oA6n53GO3tXjPxNukHiWJkb70gJAGDnPbt+eK8o8Yf&#10;E/WB4Yt7OO9ltLGGGJRGkpUsWXkqAe7KScetcloPifUrzXtP+03VxIPNIy7kkjHH1qZVL6Dj7p67&#10;+2b4hS2+NfibzJseZOJlX+9uRTn25PQ9sVe/Yq1Fh8G/idJ56QSSQ2MayySbFJLygjODgkHg+vrX&#10;Nftsf6V8WNRdmVVlgglOe5MScZ/Wsz9n27i/4Z/+K1vO0nltY2MwVOpdboYJHoN3J96mUmNX5jtP&#10;A1lfeGdFaO9vLfV5V3SRRi58wBCeFLDPJIbg9OO1e1fs1aBqvhvQCt9cKtteXIuLWFpN/kqcEgH3&#10;x0xgV8S6RqU1lpsC2s00cjsN5DHnk45+v869w/Zt8Z61/wAJnY2t3dXDboTtjeQnPIA4/Kvncywc&#10;69WDi0rNN6dj1MvrezjU5tbo/oO/4JhXxuf2VtNDSZNvd3Me0c4/eseM/X/9fWvocTjA4KruyPc/&#10;/r7V8Dfsz+KtV0j/AIJ9tc6bqGp6bdR+IJY/PszH5qKxO3HmELy5TOTx+Yr7G+CNzeTfC7RVvVuE&#10;uPJZG80hpZMSMA5wSMsMN1P3hXtRWh5EnqztvP8ALTqf3bZ3Y6+/+fasvxsJLrwvOEjZ2jMcvyjJ&#10;G11YkADnGDxV4uRg4Xoec9cf/rpzTKo3HK7ieo/p/nrQRsczo2jaLrss1vqNnY3tx5txPaSzQrJ5&#10;sMrlzsY5/vbWHY9sEGt628HaXaXNvLFptnDNahkhdYFBiXJO1ePlySTgcZ6Vh+IvDPlj7Vax7l8z&#10;c9tG20of+ekZ/hf1HRu/UmrngvxPNq6mOcrIVijuEuFUhZ4pN2wkfwtwcjpkce1bk7Hzf/wVXgC+&#10;FfBs3aPUJ0Jz93MQ7de36V+Z/wC1X4X8TeKvBmpW/hHUGtdSkjtpPkuBb+agMu7Dt0xgMRkcY56Z&#10;+2v+Dg7x9q/w4/Z++HGsaJO0c8Pji3tp0I+WWCS1ugyt/skgc9iM1+Rv7ZPxht9b8K6VBa61rC6x&#10;9vuJLiBX22/2YyMEw3UuuWXHQD610wrRULPc6KdGTs0esfFzw18TJf2efCtrb+JLeTxHp7F9SmS/&#10;SAopYMkjyMwD7V4OD3zzX0v8ONTuLz4a6K95eW15fSWUKXNxDIGjnmVQrspxyC2e1fmR8V/ia2qf&#10;EyyjTU9UisVt7KOWHzSIgPJj3AKDgqTnPrXp37T37Tz6rqCf2LNc6CumacFtI7O7aNRObjeJAijB&#10;DIxBU8DGc54rWnWindkVKcmffHiWaaPw7N5ckUM2cxuekbNlQT7AmvnH9nfRPitobeOY/E2rRSyz&#10;wSLpcbaikzpdENiRCCdq7WHBx24HNeU+J/2kdS8bfssQtrmralY6wbMQrJb/ACtPKtwm3djGAyjB&#10;Pua8n0D4rzQfszaxDca7rUGutqqyW5jlP+kfudrLI2chQoJGO6iitiIX0NqVN7n1N8LdH+Ldj8D/&#10;ABPa6pqDDxBNNv06Fr+OSdY96h4hKCQrHkLk8HrtzmobDR/ip/wytqNnPqkkni1PLNuY76OO4EG6&#10;ThpD8u4ZzjIyvGR0r5x8RfFL7P8AsreGbi18Waxb+J21G4juLSKRlE8W8See0gOS4ZtuOuDTvjn8&#10;YPtPwM8CWum6xqEN+0TSajbxgqjJgorlwcsWPmAqeMKvqazjWjfVFSpS3PvP9nKy8QS/BHRV8S3U&#10;d5rkcLC6mEolLYYlQxXILbWUHHX3OTWj8QbiSLwLqm1mPkwGU44PyDcfxwpOenHUdvjT4s/tP6r4&#10;G8NQWXgCb+w7KJIrqc22MGUxtvBBzuBVEIIxjGOa6jw7+2Lq/jD4KDUtQvPsOpLYXsM7RpuWWRUU&#10;xybCCP4jntwTyK7FWpctjk9nLmudP4bg+J9t+1JrDalfM/guYymAyyR+QYsMIvLTO7cCFB4GcMSR&#10;WL8HZvida+OPE0Pia7m/s/E5sprlo2HnFT5bIFJwuHBI/D1rwf4VfEttV+FXjuTW/E+pW+qW9pDL&#10;pj7mkknnWY4gB/hRtzHPAGKr6H8Tr+f9nDVLybxNe2+tQaqixrkmS+V4cFd3VduzI55wR7Vj7eHZ&#10;nR7KTZ7V8NJviZF4Y8Qf280suokSrpX2qVGkaTaw4IOAvC4yQMntzXQfsrr4sv8AwxfL4u/eX0ZJ&#10;txclGkCcZLYz8u7gfT0wa+bfE3xX1G3+B2izQ61eR6xLqNwLghjvdR5Z3l+vViMe+e1dFoXxfm8F&#10;/DbSzoLCDVtVs2+13wJMhK3DH5gcj7g64z0/GadaCeoTptaH2TIn2Zf3UMUisCHOwYGBjjP169Ot&#10;fI3j34calJq+sXUdrIbZbqeckgZClmJbGckAdcDAFaH7N/7UGueMNSlt9evQ0ceWEuzGF6Y2j6j8&#10;q9C8aeO9E1Hw1exR38bPLEQpPBjPTI75A5FPEVYTj7oUoyTsfN91AztIuM8ZPHB5/wD11zfiKH/T&#10;E/efMqkcfw+3867bVxFLNNLGrbHdmVB12knrXO+Nbm3uNO0eOEeXcWvni5bHLkyZU57/ACYH4V5s&#10;1Y7acrrUw9RP/Ej7bt3Pbjp/hVGw4l5+794k/wCc1oX7n+yCNvUgjI9O9ZlszRru7LgEAd6mzLO0&#10;8MXBzGrPyy7R0G04713ug3O1E3eXhRgf7X+f6/l514dmEShOGXAAz6HtXdeGmLW6oQV+YsSfSnYm&#10;UrK52mmTFQudvynsvXkf09a19MjWeLc3pt//AFVh6dOsQYenBI6Pj2roNMvlMgb728Zx6dqFG6Oe&#10;Uru6Na1VXHLY7jjoT/hz19a1LIN95tzdcLjp6Efj7Vm20iyqWUqvUHJH41oacxjc7SpUkgk9QetP&#10;l0uVzPZn6M/8EcpWl+F/iaNmYmLVlY/3RmBPx7V94+AS1v4v0tjJ8y3UWV7cMK+A/wDgjXcr/wAI&#10;l4wh+ZmjvoHHsGjOT+JWvvbwjN5Wv2bFvuzocjthu/6VBwSfvM+4KKM0V2CCiiigAooooAKKKKAC&#10;iiigAooooAKKKKACiiigAooooAKKKKACiiigAooooAKKKKACiiigAooooAKKKKACiiigAooooAKK&#10;KKACiiigAooooAKKKKACiiigAooooAKKKKACiiigAooooAKKKKAEb7tfEH/BX2XEvhVf4ha3Zz+M&#10;Yr7eP3a+Gf8AgsAwGo+Gf732G649i6Vx47+C/kbYf40fl/49b/iR6kWbGInJ59q/IT4qOzfELVuM&#10;L9pfp9a/XX4kS+X4V1Rj/DE444zw1fkN8RnY+PNW/u/aXwfXn/P514eW39pJns1Lcp6F+w7Dv+P2&#10;nsgXap3EnoP8/wBK/TWw+e3Xtx2r80v2Dwr/AB3s19vl5r9LtNG2Be3AHHf/ADgVz5pd1dOxvRj7&#10;hdhXPYbev0qWI/KvJwwOfqTUSMQvvkZz6U7gMG/iyB16CuGGu5R9W/sBx+bpGtyMe2PY8V738CBu&#10;8KSdeZpB9Oa8G/YOTHg7XH55UnOOnFe9/AVc+Dlb/ptICcdBk4rovZDtrod6rMH+bHTAA9T/APqH&#10;5V5Z8W9fksPH2iw+TG8Nw53Er8wx/n9K9OBwv9D/AJ+teY+PvCmo6t8SrK8+zrJZ2sTAHcMqcdce&#10;v+fqRlcfK7XOS+F7vrHjjxIrSGONrkoV6hevNW9P+EehWmryahJqxknVyS2/tuJIx+J/Oo/g74Vv&#10;tM1vWJLqOaFry5Yp5ijJHQZxxVay+DN1eeJJLttYXbG3EIIIwT3HfPSq0I6nW+BvhVomn3M2o2c5&#10;nmUFj82dpwOR+X+cVY8U+DtH1rU7Wa4ulivYxkR7uXPGM/l/Kq/gP4dTeEdWubn+0zNHMhBhB+UH&#10;j+WD+dVvHHw+g1jxTY3/APaC28kOCIs8sQMAfzp9QsHxI8I6LrE1m2pX7W8kceY03YD8/wCIzXOe&#10;NfBvh250tZLrUAt3b2zJDGGxkfN09v8A61aXxe+H0Piq+s57jVIbZbePKxHhjz/ke3Ncv8RvhvY6&#10;gkWoTaoIrm0iKpErfezkAfjwc+31q4Dt1PePgNaqnwy0ld2D5IA59ST+fIrtiOAC23BGPQ8VxfwY&#10;H2b4a6P8w+W3U8d+M10k2rwptXzFGDggtnihakyNFH2tgAHb+lE90tvA0j4VVBZj6Yqja69bPKqL&#10;MvzDIAPYe3U1lfEvU2g0I28bfvbxxbjH+1/9b+dGtybW1OZl0m7+Lt5PNcXNxa6PCxSGJCV8/H8R&#10;P9OntXE+OvgK3gTV117Rb6+hj4jlQSkqoz94fkP65rc+JfiTVI73T/C/hmZbSWTCz3GAxiTvj39/&#10;cVueH/7Q0+afw/rE/wBsjuoSbed/vE4wQfXnn2xWqdjOR598ENfu/EX7QV418q/bIQQzA/fHlrhh&#10;9c/pX0tuxFz19a+bvgx4AutF+N8utXUjbLxHt1jHONnQk9uOPoa+jEl+VeOFHHsaHqOVralhmEj7&#10;j78561K3Pzdzzx9K5bxB8R9I8LStHf3sFuwPIZ8bcjI/SrHgz4h6X47FwdMvIbkW7BWaNtwUnpQz&#10;PXc09PYLrt42fmIXJ/AVkfE/T7a70H99DG5MyAblHTcKtC+XT73Urhl+WNQ3HcDP/wBeuR+IPj+a&#10;60OHZpl1tkmTDHAyMgg49+Pzpx0FKPUk1HQbUavrm23hylnGpATpjkj9R+VaGh6Par41sR9niG3T&#10;McIO5BPHauR1PxzdLqviItpsyr5EQOXHA5Hp+lamkeLNTPjuPbpJ+XTxyZcY5H+zVaoHG6uVPibp&#10;sP8Awltx+7j3YXHy9vLfFZemafD/AG/a/uVXbKhI28keZF/gKqfEfxNqw8W3v/EtVSADzN0/duPT&#10;61R0nxBrEniG1/4l8Kt5ijaZ8/8ALRfatruxCsz6StytpEjY2qxxx0HGacb+MuMt+OeteFftD/E3&#10;VLf4eWi2f2+yvJbkpusgGwFOMEkYwwPX2rw9Pi74guY5oG1nxVayqjyAsqcnj5V45PH05o5WO59y&#10;tqEckm1XVuBgE9Ohx+orivHRU/FfwrtK/wCqvGJ/7ZqP54r5StPiz4gmv9PZLzxRP5k6YjEkasSr&#10;LwR+GDj3r6e1i5e++JfhWWSPa/8AZ105Un7pIj4P6/lVdTGfkfnJ+0DJv+Nviht2P+JpMSe5+c/4&#10;1xRJbovGcZ9K6342yef8U/ETMp2tqM/Ucn94a47DAfeHXrVc2pny6Ed1MTEV9OcjvWP4mlB09lO1&#10;S2RmtqZ1ROQpUnI2+vrXP+MiqWGMq248c1V0Z2Z8r/8ABRyVv+Ge5jwN17AMeo5P+c18G6QSZFI7&#10;dD+tfdH/AAUelz8BsMxG6/hx3z988/kPpz618M6TJ5k3O0MSMccdK7qK9wyl8Rc0AZ8aaeM5VbuN&#10;ef8AeFfXmm3Ut1beWq9tuSeozXyL4fj3+OtPVSwP2uPknOfmFfa3wv8ABGofELxBb6Xpdu01zNjL&#10;Y4jXnLk/hRXqRhHmlojKpWjTjzy2X9aHQfDnwvqPibVI4rGM5tcTzyn7sYXByf5V6d/wUG8YW/jb&#10;9mb4V2sd/De3i+GpVuwspY28sl+77XHYgEfnVPxPrdr8LvD8nhXQ5I5JGAF/eg/vJG7oD6ZJ5ry/&#10;4jxsPCl1I25mj2/hh14Hrn9MmuKnLm984cplWruWIrR5Vf3V1t3fqeh/sq/AHXv2a/iFrXgzxNHE&#10;mraLcGOYRPvRg6iRCGx90q4r6itAV8vpu4zgVgfHuPzf28PHzKVYg2qthcZItoxn6j0rorTht2D0&#10;z/nitb3dz0pLU/IP9u+Td+1b47zn/kLz/Xhj1/DH51k/BSWS40KaOFpBJHIQ2BnaOv581c/bYJm/&#10;aZ8dAfw61c4PoA5pPgF4cjvdEmuZFvMNcGMmFirHCgk8V1bQ0NopJq50eowXFu1mjed5ctyoJcct&#10;3P5V0Fot9fXknlrcMNxKjb29KzdasLO18QaTDbf2iWVndlnfcNoXjjHB55rXtdP0kpua115M/Mwj&#10;nZdvToCOP1rjcpcxnR5Hi3LpypF220LUni5im2+m3rmrR8MaoiNiO4ROSQFPGKppBom6Qtb+JnIz&#10;j/TCMHt/D0zn86kMmhxTeX9l8SYOePtrcduflqn7TuexH2Ni5a6HqVsNzedtGSy4JIGakn0vVTGx&#10;aO62v0AByPTP0qjb3Ph+VsLa+JnVupF6wx6D7vTn9aWbU/DLs2/T/FCKTwRfHk/gvH/1qqPtO5Mv&#10;Y9izc+GtQe1/1cxZl5BU8n3rl9e8EX0kTfurjcp3jAPPHArWvdS8JrKyNp/igOoGCb9sd8/w8/8A&#10;1qjOs+E1K77PxIykYKm/ORjOP4fQ/nijkqSWjFGvRXQ841rw9qi7l+y3Py56ocntSfCvQGn+Jul2&#10;99b7oJFkDJIOPukjI9jz+FdZ4n8ReGY4W8ux1uLngNqLHocdNvpXL+Dtf03TvGVtqFpb3Qntt2PO&#10;n3gqUK8cdefpWlJTTtIyrVKUleJ7lB8IPC5O/wDsaxVmzlwm0n05H1rjfFvwy0W3e8uZLu40+zLM&#10;pt4FXbGFGCefUjJHrmptU+NElhBHIlqvzZIxngD6fhTtJkn+LOgQ3h8M3WpQ+Y5DwoTHlWwQfzBw&#10;fUe1dlTa5xwk1qZfi34f+F9E0rTdNkvtUmimjXdKpXYqsBtLKR+I7gd6reIfhT4etdcsLGbVr7zJ&#10;GTy28lWRZOGAB7Ej8K9Bv/CF7rM1rfP4KvLqawjURyCJvkKnBGOhwQfpg1De+Cp7nUodUm8Hah9q&#10;jj+W48ptseAPnxjnAPWsY3sayqX3OLg+GHh2b4lWtncanqV1d6VMrR288QMVwuRuUH02nPvivWo/&#10;hR4VS6Vv7C00NkbmEIJAxg4Nc/d+GZNK1C+1xvCeoWt4qBnvXjbagBBzyeBxyQOprP1X4vSadbK/&#10;2eOTcckYZuc9OP8ACtqOxhLV6Fb4r/DTw5ocFxeXC3VvaswjFraeWqudpbPIrntf+GfhDR/BOkST&#10;alqzWGoRrcIoiQtAm1eSOOnoPSuy8PXeofGbw3NMPCs+uWsVyU/dRFlR1wRknHb9DW1rHgi88Spp&#10;7XngPUriTTyPLDQsuw5yVx0wT2PbFRPdm0ZJHnHjf4Z+FdAm0myv9U1YyXBjEUyxqyJIfunPBHIH&#10;T1qx4p+F3haDx7p+ntqWpNfMd0cwiRlEgGdmeCDjv06dTXe614Xutentb648D6nctZrujkWIkJ94&#10;Zx7EHn1B9Kkl8HXV1q/9r/8ACF332po9qXZg3dhtcDp+I61GnVkyldXOD0b4XeEtT+KkOmzXusSX&#10;kkbyrcYTbcJjDLuwSuBjHGOKs/DP4SeBtR+K19Db/brqS3QrLa3O1o3Rg2HJAByMfrXc6d4T1vRv&#10;E0mpL4KvLS4uJNss5tsFiMAAjqNxwPrj1qMaLc/DOWXVW8GTaL58+JLp0KLIeQAT78nH1qqbXNuT&#10;KSszcg+BXg2xEhj0W1jZmzlQfT/P418P/tC6HaeF/jf4h0+xgW1s7a5CxxKMLGNoOB+JP519bal8&#10;dntpo/8ARFG7HPzHI+oBr5K+PXiCPxb8TdW1JY1jmuZxvAYlcrhc89M4z9a6Jb6GfKuh9EfAv4Ye&#10;HfF3wE0q8vtJs7q8dZFeWRdzNh3UEn8APoK4D4g+CNF0bWYTa2ccDLJxsGMc44z9K6P4SfFBvBPw&#10;M061eBJPLjZlG4gndIWH86868UfFqTxV4kt1FrHGzyHb85bOSeelbTSSQo+Z0n7YPh611T4nTMsr&#10;LtsrbKgDapMS8dBz0rH/AGRfDtv4k8OfETS55JAtxoikqiBmIS5icnB9Mc/Wtb9qGyk1X4pXy286&#10;xNHb20fzL1/0eP8Az+VVf2VNMbw/481mwEf21rzw9d5XH3juRiB+VY8ra0E9yn8OfhvpGrapfQ2q&#10;yzeRIyMlzgeQ6+46jHP4V658EpfDd7M01vpa2up6TJ5MxI+Zj83IPQ5+n515vqck2hq1lD4evLVZ&#10;lYsm1g7gn5jnk9DjP0rv/hZq2m6GLfT7exktbq4IaYyElicd8/Wvmc4jPnile91t+p62U8t5tvSx&#10;+sP7KK/25+wJrmnxSNbm811bQS+eYBGZXhUM7Zxt+YA78qRwQRX2F+ztqEU/wc0OOGOONbSA2jBY&#10;I4UZomaNmVY/kCllJBXggg96+LP2N59LuP2DPFUesXWr2um/2uolfTQrXHLxHaA42kE4ye3PcCvt&#10;b4R6pbXfw+0x7PVhrVr5ZEd7sRGkAyMMECjI4BAA57E179P4LHjVPiOx88Kn3ic4J+vFTQT8455G&#10;cjg1mm7YNxhSuevb0/z704X+3awZlJGc8dPrRcgvPcMCqjbjBLf7X1/H1rk/hvP5N6pJ5XSbVRz/&#10;AHZJgfrnJ6+1bz3+E43fdBz3rk/h9cKl7GrMyt/Z8aKc8HE03Ht1/wA81pTi7EyPAf8Agsh4O03x&#10;5+zdpNrqlv8AareHX4JQN5UhhFOAdwwejMOvc1+S3x+/Zv8ADt5oTOtxLYaNpaNdyQJG9x5jk8sA&#10;W4bAOfXjPSv1b/4LM+N/+EI/ZPtdUEaTrHr9pHtZzHnckwJyAe3tX5TyfFi3+LOj6rY3OhTT2exb&#10;ec2c7uSevVQpXGenPXvXTFRcLG1O6Vzx/Wvgb4R1r4c2/ij/AISiVrNgYYpjpxM67Djlck5UY7kY&#10;xXuvwX/Zb8D+Lfhppt1qWPEE2XMd/lo/PU5K/KD8u0ED6g1hHw94e1T4bJ4Zbw3rFtpsMu/yYTIs&#10;inqSx+8c8cdD19K6zwh8YNN+HWgf2VZaTLBZ2vyxQyNsZCo5GMHjg/XNVQjHn1CUm9DU8VfsreEJ&#10;PBt5a2NvNZS3EBt45GnllWPcVBO0vg9On418++EP2cvC+r+J9b8O6X4ttZFt1D3URtGG0AHcynOD&#10;jjJB45PavaE/aotdW1OCzh0lZWu5toEd8GZerFim3P3R0z1rB8OeH/Cvh3xzqmvwaXq7alq+8TGZ&#10;WaMow+cIOnIxxk45HTirrUo390unLlWp5r4J/Z98N+OdD1bR7DxdYzabo8pvJ45baRfJwANwyc45&#10;YccHNV9E+Auh+Nfh3MsfjC0k0LRvMnbdbuGt2DhSCuck/Ngf/Xr0fwX4L8F/D2x1y30/SdcCa1EY&#10;rlZTI0vkupGEPBBVj7njOTS+G/C/g3wJ4Lv9BsdN1q50/VomW989ibhixUghlA7K3IHbPc55vq66&#10;h7QxvgP+yj4N+MvghNSuNcvNYWCbyYpYF+ztEoVRsZWBO7LZ9MGu+v8A9j7wroehz/Z7rVN1tbyN&#10;HGXQpwpByNvIPpVb4T+LfD/wc8MyaXpthew28jtIfMY72Y/xHOMcAdOODVrVP2lNNR2jW3umO7Yw&#10;DJlycLjGc5Pt712U6dPl1RmpyueF3P7OWn+BPGEnhz/hJNMj1HVbfd9meGRkmB5BDEY3Ag4xyMdR&#10;VHQ/gFYzeJNQ8K23iDSJbotGJrUq7EH7uVOO27J5yK9O8RHw54h+JVv4mmtdSk1WCNLeNWJ8mNlH&#10;DAe3zHggHr3zVOPQfDNr8TZPFNv/AGk2q3Dq23A8lCPmO1cex4zg5PTth7GNrmsajvoea6N8A9J8&#10;S3F1oNj4i0u+eymLSw7HHl5AyRxgjKjmrfwo+AGk+LtQutLn1611Kzst6bLMESQPkYzuHK4Lj8BX&#10;a6J4f8KeGPEmqaxAuqSXmrOWnE7DbHG53OFAAOCCBySQB1pnw1t/DXwq1m5u7BtQmkvnLSeaVLIp&#10;3fdzgkZPU81Koq4SqXdzV0j9l/RvB11HJZ3d5+6BVkbbtkOccjHvn615348s10TVrqGOTdHG5xkB&#10;S4xu59eteo6l8edFWRo/L1KVcYDKg7j64/SvH/iRE+ueLr28t9Sa3tblwyQ+VkoQFUjOe/PPuKdW&#10;0V7qKo6u8nY5e/vmw2fmZjj5eMDJ/wA/hXOa/Kz3ELfeKk9+vA610MmkM67hqzLuwWBtzyBnkc+9&#10;ZGseFTHE15/aCz+WpODGV/rXDOVzspwsUb6Dbor8nKnB5yD9ay7KTa7MATj5SexHv+daEnOi3A++&#10;FGRnvVO3TzWKrgevesx3Oi8PbRhsKWjwMeo7V2eg3DuYxkqrHgA8f55riNOlO5Nu5RgdMenp/Kuv&#10;8OXf3QSys3vnqaBna6PK0Um5QCxIHXjn0/MfrW7ot03yhiGbdg4HCj/Cub0iTzGT7zKuSTjr0rf0&#10;8qV2xsFRhk59xmgzlFM6Swm8xCjepA56/wCea07IbJC3Tdgkgc4//VWHpsezy9q/dHJJrbsY8Io4&#10;3LwMH370XZm49WfoF/wRhkZtM8aDO1PMtpAoPU4b9OB+VfoF4fybyFmbb84J59+n8q/PH/gi9eLH&#10;qXjSPLMBHaSHsQSZBj+uPf2Gf0K0qXy7iJmw2w5wRj3H+FI4KjXMfdUbbo1b1FOqGxfzLGFv70a/&#10;yqauyOwgooopgFFFFABRRRQAUUUUAFFFFABRRRQAUUUUAFFFFABRRRQAUUUUAFFFFABRRRQAUUUU&#10;AFFFFABRRRQAUUUUAFFFFABRRRQAUUUUAFFFFABRRRQAUUUUAFFFFABRRRQAUUUUAFFFFABRRRQA&#10;EZFfB/8AwWCl/wCJ74dXn5dMnbPplx/hX3hXwP8A8FiJceK/D6kZC6VKfxMhrjx38Fm+H+M/MT4o&#10;Hy/B+q8LgxP29jX5FeP287xnqLN8pa4fH59a/XL4rlU8E6tn/ni5P5V+RPjVvN8V6gST/rmz+deJ&#10;les2evU0SPVP2BrTz/jtasIywVCcg9Biv0p05mEKqSOnOexr83f+Cf37r42Rr95zHjjoBX6Q2DeX&#10;ApZWzjJ5rkzT+OdFL+Gi4pEhzu3evsKkiX95tH3s1HGMx7uMd/ephg7SoGcZ/HNcMZWZR9YfsMfL&#10;8PteZsMCCOvtXtnwR123s/CEETzxq7O2ATjOSe1eK/sTDyvhbrbH7xDc/QGtzxK1x4Y+CsF/pcPm&#10;6gkgwAMtjJrq3RUXY+gv+Eos5ZVj+02+/GQN3OMiq7+K9PeZo/tVuzR4ym8ZB96+d/hD8Z77xTq8&#10;Md9oM0PHlvMyEYxj/wCtWPqvxa8Q+HvE+sCPSJLpUkOzKHb6DH60uVIrXqfRGr+LdOluNsdxCwjD&#10;bmBAC8cZrwvUPC2sXOqajeWOsLAkjsUPmdM9eKwvDPxc8Ta9qd9HJopgjnhZ1cr9xiOP5iua8N/E&#10;v4iaZaTQz6SpbcxyR1HpWisT1PZvhRa6p4Rea+1fU/tUMkO0dTk8/wCIrf1ldPOtxX013+7YAgbT&#10;94DP+I+tRfBjWb7xF4Cmm8QW9va3DfdiGOBXnar4uk+LckrNEfD6yghd3RcAdPw/WmvMTidt42it&#10;9f8AF9tJJODb+RhECnOfc/jWD4wt7O5e5upJJD5Nv8sYU46j9RXPeIdG8TXPxgGoLeL/AGLGy7Iw&#10;2AF5zkfhj8a57x34b8VXHxAuNUjv420PKAQBuq55/XH60+ZCPrr4bBl+FWliPahNmm0jsSvH86+W&#10;fGes32i67fW154+sbWaGdxsM+DGC3QjOemB7V9HW3jK28AfBm11S83C3s7FHcKOcbR/SvmPxT4p+&#10;EvjTVbjVJ/DK3l1dAzSvJDlmxn19cUJ9id2XPhh8VNE8GeLtPutQ+IWn3cFq26RGnzvBHTjr0r07&#10;xp+3L8N5Na0rzPE+nrGrmUkSZ5HT69unr9K8p8OD4b3N1sXwPDGGlRVBtwc7iORx2z+te0337Mvg&#10;mDX9Hkj8P6dGsoYHEIC/cyM/yqr6hvoefeFv26PhqfH11fS69avkNs27mPLcY49B+hrX8X/t/fD3&#10;UNZ0trPUJJ5orgj5IGPBXpwPbP4e9b3wq+CfhW18aaja/wBi6eGhDcGIZXkkZ/Ouo8ZfBrw7da1p&#10;Nimk2KxyOZnCxj5VUEenvVmVkjjpv2j9G8J+ELPxddR3wsbjUZREkMDSSfMODtUE44z+FRTf8FLv&#10;Chj/AHWl+JZiFLArpkpB/wDHa6/QvCdqqQWdvZ28kMc9zPDCVG35CAvB96zjo3jJW8uHwzoMK/dA&#10;+lVoVozxT4mftN+F/idrz3lx4W8cXLTL5ZRNPlVW4IIPHHAx9DX0N+xLZ6TJ8Ppr/StL1LSFv52L&#10;W96pWY4+XO0/SuT07w98SJ/i/oy3On6PD4daFzqBjQ7hn7uPevVPglo2uaNeeIG1dsQTak72aD/l&#10;lD0UY/CjoKUklY6HX5StjquMZUAAA/MRgE/1rlfiVok+qjwzJ9sMdla3MbzQpx57Y+XJ/ujr9cV2&#10;K28WojUYJeI3fb9MZrjfG/hKxkh08LcTFWvUGRMfX/IzTjsRbTU5fWPh/cXsWvRyarKzTajFdXLo&#10;eZI+CsXsvHbrXpGiX1unjmTbNGuLKNQMjGCeB+v6+1cXfeFNKX/hIQzZAeOMky9RjB/z2rS0rQNF&#10;TxzdMzW6rHaxAfvB15P+FafERszn/iilvc+L76Rr7y1YnA8wL/yzIOM+5rP0JNPHi2zB1KM+VPG3&#10;MwxxKD/SqXiK98N3nijUwsluGSZ12s+CxCgE/QnNTaFN4eTxVar5tmy+epPz+sh5/Sr1Jkux6D49&#10;0DR/E/wY1J9UkEdlHJLP5pbaFwxIO6vkWK3tL8/ZgulyDDYMl87b5McYOOR06dq+2dV1zwzq+gya&#10;bdSWc1lImHhxlGzxgjHqa52Dw/8AD+zG2OxsAu7I2wEjpjninGVtyTxf9nuw8MePvHmhpfz6W91H&#10;HutIrV2O+WNjls+wHevofxQpj+MWiKNqtHp10w56cxDP6j86s/D/AMK+GVnafSLG1ha3bZvji2MC&#10;QCe2eePxqp4oG/4v6eMsWj0q5x75kjzS5tRSR+avxcZj8S/EPUD+0bgcjofMP+NcnPM0jfd27V3d&#10;PlPvXQfEuZpvHmvM3zbtQnP/AI+3/wBeucaYYIUYUHgEVXmYajLvhMM3Kjn6f5Fcv48nZbFdqndv&#10;AxjvXTPudcnqeCRxzXHfEW+aK1hVON0mPr3qtOgrnyz/AMFIJGHwUhPXOpwjJ6k7HOBXxJo48ttw&#10;XI3cGvtL/gpBc7fgpYr13alGV5+7hHNfGvg/SbjW9Vgs7ZGlnuJREiqO5xjj/PSvQoaU7nNKUI6t&#10;nYfAf4Sa18Y/i1pOl6HaNc3BuI3chSVjUHJLH6Cv0f1vXNF/Zd8DyeFfDrR33im+TbqmpAA+QOQY&#10;0PY9f89fFtA1vT/2AfhVpVjDHHJ8QvGXlg5+9ZxMQCzd/pWfYahJqt5JPNI00sh3yuT98nnrXiYr&#10;C1MZVUqrtTT0Xf1/yOPC4qGKm5U1eK6vq/LyOks7hr2TzCfMbdud2PzZJz3qr8W420zwRNNdRvEk&#10;yRTRhvlDqXUBh6jPHFXNKQMvONx4zXpv/BUHS4bT4AfC9ooYorhfAVmxbjLlrqXvXpxitj0FI9T8&#10;V+OdJ+JP7YPjzVNF1C31LT5bmFEnt5PMjfZFGuQemOtd5YjfMANxXHX1zXx3/wAEykZ/BTM24+cz&#10;d85G8j/D9K+xrTcXUbeSdoFOMbSsTJ6n44/tiXAb9pTxu6lfl1q5BPr+8NfQn/BNHwzBr3wu1KSS&#10;JWaPUG+fbkYKLkc/54r5x/azuGn/AGhfGkrnLSa3d5b0/et/gK+pP+CWV00fwu1YdVXUmIJ6/dGP&#10;5/yq60rQudFLV6m5+0N4Ot4Pjd4DtYY4180yO/QbsyRrz9f6GvabT4X2YXcsMIbqp2DjtXkn7QN8&#10;t1+1d8PrdWT/AFQcj3M3f6bB/kV9ERtkbmC7eOT0HSvNp1Gm2xRiud2OKuvhZZFyy26NweCoGTTF&#10;+FFrdj/j3iVuQGAHDetd6T5qbuFUcY6/jTCvz5GPkOMY4LVft2zpOKk+FdrcltsEfzDldoHP/wCo&#10;D9KoS/Cu18v/AI97f5j0xjJ9K9GkdXTHTnG08ZqEwbk2t82fmweqn6U41GFrrQ8p1L4UWnnOwgjU&#10;t1GABzgfj3rlNf8AhbaxQyMIY9pBXOz7uDkD+Ve6vp6vIWYE7RjkevArL1XwtHd+ZkYLjAOODXTH&#10;FW0JlHSx8h/Ej4cRqjM0QG47i2zOM8f4V5Tr/hlNGaGVdsb42jP8XSvtzxP8JE1SAIGK7jtXjrXh&#10;f7Qv7NOrWtlbyaXayXbmUiRR/wAswRn+n+cVuqydtSPZvlPBdTlbULZIxLCu3PBOdue/WvdP2fP2&#10;wNU+BnwY0vw1YrdWclnfXFxPLbhCLpJPUMM7l68HnAHtXkw/Z68W7tw0W4G0HbyMD9a+nfBHwts7&#10;HRrH7Rptu0iwBWLQqTuwATnHXrWk6sXGxEabNXxL/wAFOX1DxFaXVppOr6fb2buzwW91GFnJlRwW&#10;XYTnCEHB6M3rUFz/AMFOLk+JLe4j03UYtPWARtYeenkZCSKSPlzg+YCQSfuLVi9+Fej3P7v+y7Xd&#10;ICW2xKu4dOmO2M1y/iP4AaffQeXbx26ttPCpjae/PqO9S+RrcL3dmi58SP8Ago1N4s8NeKLI299D&#10;Y65p8tjBbSyRmG2MkaR5OBk42swI7sa+X7m7k1OFV8yPpke+fxHrXT/En9lnWNF1NW0u3lv7eZSx&#10;ww+Q5/lj+VYmm/AbxYl5Hu0e4KhlOSwKgZPv6f0rWlOCW5M4voewfsyftVah+z58Gbrw3arqMF1d&#10;atLqEl1ZzIpZXjWMKQyt025z69K9c1n/AIKZ6hq7aTJa2er2JsyJLjy54sXmQnLZXO7KdM9zXM6b&#10;8M7FbGNZrK3+bHSMfl0qx/wrWwKYNnDjnpENpxj2rKVSLY403ub2s/8ABUO6k8ZWOpWun6pZ6bb/&#10;ACyadFJEYZnLMdxymcZbJ+lXrD/gp6bDWJbqfR9U+xGHyYLAXEYgjPlhSDhfu9SPQ4rjJPhzYon/&#10;AB624fIIygzz2/z71la38NLG7QstvGjZA+4Bg9f6VSjFh7Oy1O40X/gqfc6R4g1C6vLbUdRt79w1&#10;vaz3ESra/vd4wQnJHGCf7vrXnnxk/br1D4y/DK88L3kmpXBuNQguxcXUsbKioGyq7QPmJOTXnHxE&#10;/Z5/tuzuJLVTHMudqqPvnGR/OvKb7wLqmgBfPsrhNnG4dK0pxjciVnsjpNd1GSSRZvMhj2japZiM&#10;DrjIPtXh+tae02pSiThmbf1z39a6Hx7dzXlzpNqVmjaaXA56gnH/ALNXc/Eb4FXejtDNZxzXSuvz&#10;AgZHp/WtnJdDNXdzBub1ofDMFukybYYVTl/lFcfoELXfjfTVZv3bXA3Nnoo69auan8NdaYllsbjH&#10;RvpVHRtHms9aa3uFKSRowdW6pxVSqXJS6HVfGPXIdYvLnW472SR7qUIqmblFC4XjrjCY/L1rY/ZN&#10;8aN4K+LVn4mHmzf2PaTXjxb+ZFQrvXPTBHb0rh7LwnceJUs7azgmvb64k8qK3iUu0rMcBVAGST0A&#10;Fd54E+CXjDwJrvnax4X17S7G9s7yyEt1ZSxR72t32ruZQMll4GecVn7Sw5R6I9S8d/t6yeKGjX+z&#10;We8jguIEuW2K6CVwRgAdFULge1cb4a+Js/jn4mabNcD5oYNm7j5jn5jx9K8DeN4IWaQspOQMnvjJ&#10;/Suw/Z08w+Lm+Y/dxk/1rnnDnldmtOXJFo/a79ifWzqH7FWuI8kCwHxHbRuz3BhVE863ViXUHbgZ&#10;GccnjnmvsT9ne/sbT4XWYsbjzrfzrj5hM0xLmVt2WZVYkMTkY618s/stabY/Bn4N2Om/aLeax8Ri&#10;O9eDUFDDe0aMyDPBwRnHbHfrXrll8b302HyoLnR44zucpHtVSerNgH6tn610RVlZHLLV6H0QdQyc&#10;dTngf3j6fh70fbwIm3lQGx1PY4r5/wBH/aAn1yRfsd7Y3W1Vc+V8ylW5B69wc/jV1Pi9qqEtvt+c&#10;ckHGB+NLk7knuv8AaaspwwbnOCccEZrkfAmr+TqaLvDqtrIA2Pvbbh8Y9eP5CvO4/jPqzJuLWpVs&#10;MBg9OKq6Z8RL2wdZI/IVvLaMYB4y5f19c1eqA8t/4Ln38l1+xWUt2UP/AMJHYgDcVwNsvcduK/OH&#10;9j79pzTf2bPhj4sgm0y4uPEmtXkc0EsltHcwxxqQADvZWJwz9M9vfH1v/wAFDP2jNS+LWoah8MdQ&#10;0eEafp72WqjUBk+axDHYB6jB/A18KfEv9mLUNdjmk024khAVmEaMRu4JVQff+tOEklqdEYvlsfXG&#10;p/8ABTnwAYZprPw/qFrJJdRNJMNLtpGkgUIW+UyYywBXHbHXivmP9on4sR/F34wa74g0uzWx03VJ&#10;E+zx4VNqqioMquQCdmSBnrXlnw88N694X0maG80PVpn8xs5hJIXjue36V3HgfS9Q8SeMtMsrrw7f&#10;W9hNPtnaeHaoQBs8n6VvGUEua5n7NqVyf9m3xjpvw2+P/h/XvElvcXejaU7zPDEonMjbWCEq20cH&#10;aevPFfVvhL/god4FmcnxBoX2xhIrW/2XQ4IxAQjZbG/kNu4HYqT/ABceeQ/BXw6xZm0u227SPu8n&#10;j68VT1L4J6EY/Mj0tFdjwMk8Z6jnrWTxCbNZUnJXPTNL/wCCgXgG90q6kvNFim1aG1KWUp0CNY45&#10;mgjVgyhuV80M/wBCB2p3/DwT4djS5JG8P2ramJOGXRI2j8gTn92eV+YRIOccFu9fH/xZ/Z/16FZp&#10;9HkljgjjZhGgO5s5bA79sVwnw/vrzRbGaDUIbuSbdnZPEzMPz6fStYVI9zL2bsey/tJfHaD4y+Ob&#10;PUrCG2jhtdMtrNpYbVbVZ5Vy0kmwD5ctIVHXIUV5n4ZaKPx5oUuppI2nrqUM17tVZtsQdS/CgMTg&#10;HHrj3Fa/gnWY/EPiax037NJJHdTKuFh25XHc+nOc/jXsA+DektKzNZodvOQ7YHU+vv8AoKqpVjHq&#10;OMWeqn9uL4az+KJre40XSW0GQMFePQ2W5G5ogpPHOMS528nI4qnpv7avwvuPEV02qaPpK6as/wDo&#10;6w6G4dQrysjMME52iEEDIzu9a8pvPghofkt5dq6tJ/EXYjBGOmfevIfi38JdS0ITz6f5kcMaGUqP&#10;mL7eQB37Gs411sTKm9z6l0j9s34b3sV5/bGkaEbq3VjYNDokyxFvJC4kG0thmkbH+79M+OftOfHT&#10;w38TrDRofD9jpsK2clxLcS2tg9qQuEjSM7gC2GWRicYAZR2JPgvhfW/I0WaK8Z2ummZl3A+ZjaAB&#10;+hqXwpeTXfiqztQrGG4njTaQQCC4/Pv+dacySKjG5Po+kSaprkdvtKxsc5ITgD3zmusk+G6XI3bS&#10;Sx+Uk+vf+VdxaeA7GyuvOjt/LkUDackgevtWnFpCgYYqeRlT/Ce1cdWtfQ66atoeVn4Wwuit5Ks3&#10;cZ6f5z+tcR8cvCUfhOz07yQsa3DurHdw+ACK+hhZK67dvy88+n+eK8n/AGs4mh8O6TJtIH2ooAD2&#10;29vyrl5tToPFfKb+ypCuegB9Mdaq2PDp5nDA8j19fr1FaQT7XYy544yT/Ss2wLNtCsTgbeR+fNWy&#10;XHqbmj5WRVUj7pxiuu0AcoWXc3C7geh/CuP0ULHLxkL7jkV1vhllVlUfMynADd/pSDm7na6JL5pV&#10;ljGyRSxyOlb+lxsE2SHcrKT9fb2Nc/pE3m7So27gBt9ckf5/Ct/SnCwAZbptO3uc9f50LUp6m9p4&#10;Viq71+Xrj/Oa2dPj3srKu0tyW9c/5/SsjTvk2fdG7JJx1rb0qJUVVPyqxGc9B6f596eljllqz7f/&#10;AOCONwYvGvjOM/I8lrbMOMZIdx/7N/Kv0V0mREZvm3SADII9e3pX5xf8EfJNvxW8VKWYm402EkED&#10;tIw3evIJ/Sv0c0zcNu1ehJ4OPz7VPQ5akfeZ90eH5PN0Kybu1vGfzUVcrL8FyGbwdpLNwWs4SR/w&#10;AVqV1x2MwoooqgCiiigAooooAKKKKACiiigAooooAKKKKACiiigAooooAKKKKACiiigAooooAKKK&#10;KACiiigAooooAKKKKACiiigAooooAKKKKACiiigAooooAKKKKACiiigAooooAKKKKACiiigAoooo&#10;AK+Af+Cw7Y8aaF6LpDH8fNb/AAr7+r8+/wDgsOGbx3o//PNdFyPr5z/0rhx/8E6MN8Z+Y/xeOfAm&#10;rFz8vkOTzyflNfkX4ym8zxHfH7uZ2xjvX64fGi4/4t1q3T/j3kzzxyK/I3xL8/iG8wu3EzY5968f&#10;LPiketW2R7L/AME9x5nxrxtyFjxnNfo7p5zbr6Yx9a/Oj/gnhGz/ABr3ZG1Y9xz681+i9iDFGuPl&#10;BHHNcOafx/uOij/DVyzBLmJD94EAdfap1BLdWDdf8/rUMY2nBx7D1qaPcWywON3JFefHR3LufW37&#10;GoaL4M60x3fMWA46HbXqvwm8CprPgW286SRo2BIG4+pry/8AZE+b4F6s/bLAce1e6/B2MJ4DsQG5&#10;ZQfpXVKTHHcZafCXT7J8qpBJwT0p8nwx0lrn94q7mP511zorEg9ByT2/z1rxn4ieMrzQfjjpsUJd&#10;oVhYyRgnOMHLdO1TdvYrzOg8X+A7PRYDJbx8qCwUVzthoo1BJGjtQysqmM7OnrmtnR/in/wk+m3V&#10;09uqi1LJtJ6jPU/41HoXxIk1CS6jtYIWWMgIyLx05q43QPYoeDdHvrhpjeQBLbBUIQR34P8AI1ie&#10;RrD/ABHkgksZI9NDLtIX5Svpmuh8KfEu98Q69NazQLFEqZ2bcN1xn9B+dXNK8X6lq/iS7gltFhtI&#10;X2KzL94djn8q18iHucX8QtG1qDxnGlnbsdOMK7iqYAPTr+Z/4FXN+LdE8Rx3d5I8Mkelgo6EH5dv&#10;AP8AUV6N4l8S603iq4tY4m+wxoozsPHb0/l7VzfiLXPEF3o+pJPHtsVYIgK9QVyD+Z/SgRr/ABX8&#10;a614c8G6VY6fon9rWstjGZVK5HReMf5615c3jPWLa6XyvBUPlDaoBhPB5GPwr6x8OafC3huz3qj7&#10;bZBkn0Uf4CvLPj7FN4iNvY6DqtjZXAb5z5gVu/b/ADxmqi7MR5tBrvjiS+Wa08M2rwsowPIG6NgD&#10;nB9iBXsfg3VPEF/8O9P1XxFax2eoWd1ukRDkInA4/Dn/ACK2PgdqlkfDVnps2pWt9qVrGVlZGG4s&#10;OvH4V3Gp6XHqeiy28i/K6EGhyFdnk3xEsNS8BeNbTxRpsa3VjcDF2hcLtBHDA9q3dOv7qHRrrxJq&#10;KolzNFstIlbcEU8BfxzXB/HjTbrW/hlq/g3VptS0+3mj2RalZgu4T0GBkEDA/HtVHwV4n1bxvZab&#10;oekWeofYdFVIFuLuIqZWUY3tnrjsO9Xdkvc9Y+Flm13q0kzZdbGEWqv13Pyz/qcV6IbcAr/FuPNY&#10;/gbw6nhXRIbUfMV5Zh95mPJNbSv8gxhse2Qf8/1p8xLQLAqyFtvQdfbFT7MO3QL29zUcT7o8hvvD&#10;8/8APNK5zE3XpkYHftQiGcn4m0i11e3vlurySzjDkhkk2kcfXtXH+EPhT4VtdEhhXVp7+OORnWSW&#10;8MhDc9884yPyqn+0JeXlvpoWzWz8t5JPPa5lKBI8c49/8K4v9m37Lbx4upNI/sZQwjMDsWLHjjIB&#10;OOff27VfQerWp1l94b8NiLXd0yspukUZmPHI/wD1VraDp3hRfGuoBprcgRRKNzk9jz+oqXxXqHhW&#10;DTNtvbxs0ksbErCc5zzUXhvxR4dj8XakwtZGysSDbbnPT/8AVVxJ6GD4/wBB8F+DdAurq3gt7m5v&#10;pl8yViSQN2W6/oB61l+FdT8OnxTZyLbfLI8bD90SdpLH0969M1nV9C1uGPfot1PHC6yIv2cbSce5&#10;9q4HR/Gcuo/Fq6W38P3bW9nMg3LEoWEKpGDzycnPFaKWhKPVItf0NMKumyN0P/Htn+n+0amTxfp4&#10;jDR6Pc/9+Mc49PrUMPjG8eJRH4fuGxlfmYLjk/4ipB4q1qfZ5Ogxr2w0/b1+7U3bZC3NjwZ4tt7q&#10;3u2a0bTVjuTH+9wvm8D5h+OR17Vh69erdfF63dH3f8SSfByDkGRcY/Xn3qDV/h3J8VNNEetLJZ+R&#10;KSkVvNt3rgYz69DVOLSYfDvxChsY2byrHQGjUlskjeMkn/gNUhPY/Nzx5O0ni7VH3fL9rlJPrlzW&#10;GZQRzj6itLxc/neI78n7zXEhPoBuPHT61jkqFXjJU5z/AI1XQxkhrtzt+8zDr71wvxSuNv2ddq4V&#10;yee/eu9LK+1s9D+ea8u+MWoFdVs49v8ArJDwBz2oj3ISdj5r/wCCkY2fBfR1+X5tSGDnkfu34/Wu&#10;V/Yj+Eum/C/wXffFbxfCosdJUtp8Mpx583zbAPUn+te0ftM/Byb43XPg/wAPRjELX/n3RPASMJyT&#10;+f8AOvm79sT47weLvENr4L0Flh8K+FWaCFEbC3MwG1pOOoOOK7ISc0qa+Z8tm1SeJrRwFHZ6yfaP&#10;b1ZwnjP4tap8bfj/AB69qszPc3l8hjX+GCPcNqL7AYr6W8OfLFCrc4AyQfTFfIPgOMt8Q9J/hLXK&#10;MT1719heHl3Rw/LjIHHauiUVFcqPeoUI0YRpw2R1mnRiZ9uWXknJPJ46V6n/AMFTbeSX4KfDlWO1&#10;l+H2nMOR1M8p9M5rzLSflIfaG5wD+ea0P2kPiTq3xX8J6KurSo0XhmwtNLt1iTaTCk2U3fQkiudP&#10;U6HsmWv+CaMPleAY1UHzN8gJ7sNx/LtX1/YDy5l+o6npXGeIvB2neCv2rviFY6baQ2NpHqbNHFEo&#10;SNSVVmCgYwMk9uv69nZNslVu69j6570+a8jPRtI/Fz9qGUP8c/GTbSG/tm7POD/y1OP5V9Pf8Ev7&#10;wQ/DLVd23b/aJLf3j8o/Gvlr9ombzvjP4sO7du1a5wRnp5rV9L/8E1XCfC7Wedjf2l2Oc4A7UsU/&#10;3VzooR99I7X4tSef+3N4JViFVdORlyM/xzEfngelfScUqsmdw5HcdSa+WPjrd/2T+1x8OdRm3eVd&#10;ReQDnriVl654/wBYK+mIb/y03bVyvA9Ov/668qUvdTNKMF7SVzVimzt+bk/KR79f8aFfbIdrZzgs&#10;M/5/xrPt7lk7bt2eh9qsWzLccKdpzuz6e35VMZWN5R10LSbQzqWXccYOeaHkZS2Rzjk9gOmKzvF3&#10;im28H2djPLBJOLy/t7EFTgqZX2BvoCef0rZMKyjcp+98w6H8OtWpaF+zaRCqKecdx15zUcwUjc3O&#10;7n3H+c0Bsblz93k5/X6UhLBAdufTnt/nFTzk8hWuI97jIK8ZyvX2rP1XTVnjYLGuOOcDn0rWdFaJ&#10;jltxHB9cVVuIydgXJ4zg+hPA/Cn7QrXY5m50WMjdGi4DYJAyT0/z7VXOloU2t908Y+oxkV0VxFkM&#10;wBO7qoHT1/p+VVxamRN2f3jcAY59M9KpVmFuhipbo0YXb827gg8+nWkl01Y027VCryBjPNa72vlh&#10;WwF3cgnHXHX/AD61EkPmyeYrAqo6kZX8vy/Wr9t2GqZjDSFGPlX5MH6Uf2XCi7FTvn68+/8AnpWt&#10;9mkldVYbW6Hkemev+ev4U2G0WKHD4DchiR1HHT/69HtS1BdTHOlrHztxxge3TAH59aSbThKf4uOh&#10;x0//AF4rVliXydqrJzwST2FRrAsked27sVB6/wCc0KsHKmrGKdO89fmUtyCrf4VUudEwq5XsVYHj&#10;Pbn610DWwflWYBRz2HWmS2xaTbjcCCWweQOv9K0jiEQ6S2OR1PQlWB18uPbn5T0x2z+Q/SvMvifo&#10;UZ06VlVSWG8+v+ete36hZCUECMruzk44Pb/CvNvido22wkbG5eRnPTj0+uRW8K1+plOjY+QPG9iu&#10;o/GjwrYRqMNcR59/3o5/T9K+sdR8OrLApGOhDDvXy9NAYv2rPCMb/Kq3cKjcP+mhI/p+dfaCaCFt&#10;2Vo9vlkg/wAXf069M1tVrciSRnTo8zZ5ffeGlkXPl7WAzuH8XA79s14f8a/hPNoviubW9PhknjuE&#10;/fRqCx3fT9e9fVmp+GiQ2V5zwR1P+fpWDrvhP52VY2ZepY9B7f0pQxS6lyw+mh86/sWfFLS/gt+0&#10;l4H8Q6/uXTdL1MPdHyg5iU7lyV/2cj344r9Ev2yP2+fhj8YfhRr2jeH/ABRHrF5rF3pyWNotuf8A&#10;RnjmJlfJAxlNvfPFfBXi79mCHVdUuLldQuoWuJGkaPYDjOSAPpxVDQfgSPBEc7JdTTNPg/MOhH/6&#10;62lKMrO5gqdpHjfxF0b7DMFXqsrIAenf/Oa6T9nPTQ+uzTc8kKfb2qP4waDJYRQecuxhKQSDxk5/&#10;z+Nbn7ONr5d1I+fl+0KvTtxz9a0UtLE1ItPQ/Vr4n+NLXQPg94Mgmh8N3FxIIkii1eYQrgw4LIcj&#10;LfMoIHY1zOm+ObHwxpWYdL8Ew32mwPBqIk1Ef6MWkWEKzZ7rkEHq2Oe1eS/t2eKbiw0f4Q6fBYw6&#10;hHdTSJNHJHu8pBHAN4b+EjII7Gvl/wAcfFe+8U/EW/0+LSfscN9b+XrDbvME86kSCQkgfeIB2kkA&#10;9zWkalkZqjdn6afBD4l6Rol3HayN4W0u61CCOeC206Zf9JU5JYLnoNpXjsv5d8vxy8Oy6etwuuaV&#10;9ndzEkhuU8suBkqDnGcc49PrX5X/ALMV/d3nx00e/vrhpf7Jt5LeAO3+rjWKQgDkerce9eX28tzJ&#10;+yB4TjWS4Wabx7d9zyPsloPy5/n9aFU5mKWHUdT9ppfjDolublTq2mxtYkC4BuF/0f5guH5+XLcc&#10;4qe0+LOk3d1BBDqljLPdRb4Y1nVmnXnlQDlgcMcj0r8kPi5qtxJ45/asniaTy5rqKGPknGdWiPH1&#10;2HOBXafASeZf2v8A4AxtIwSDwdbFgWPLeVePg9s/MfriiUheyT1R9Y/tKvFqfxY1KTKndBD26HYP&#10;8+nNcbZWDBlZtvlldpJ4H1AH511nxYRtQ+ImoNuVF2xoCueyKf6d6yLaw8xPlz+7IwCfvZNedOs7&#10;2O6nRfLchtbGHCR7BuZeTgBecD+n5VaOlr5bM3CKcHGB9f5H86vC2wM4VXz0x/X8adDAXVR90knB&#10;7f54qPrLD2Jmz2P7wtsAVR0GF/8A10y4tY5RtO6PIxjr/n8PStUWu91CruwoIOeR1zTJC0t0PlBI&#10;J5C8e2Pr0oWIb2K9mYt1oiM+X74HA+n+GaqS+FrRN0nlxszDI+UZY9q3JIWeNgyrluoB6j0H8/oK&#10;huLbbtYMG2gAjv1H/wBetvbS7mfsV0MEaDa2sWI4Y0k6ZCfd47d+nFOktox8qhuxJHQ8VqSQcNiP&#10;LLyAe/fGfyFVZhlNyq0ZU7ACOnv3z/8AWNJV2yvYqKMSeyZj9OeGPHTj/Pr9awPFmlK+njdtxuOc&#10;r1yOn+fSuyltQX+Vl2qwyWzu9z0/zisXX7dtuF92x2C9M/71XCu2yfZpo8vufClrJdriEN1/hySP&#10;Tn2rTi0iG3iVQF3xsBhRgcZ/xq7Nbq53YOUYgc84yefx4o8pEfDMn7vpn+E/5NdTrO2pnGikVrgZ&#10;ucmNuPv55B4PT8//AB0VBLEsKqRwqsc885zxVidmaDcVYsflwTweD/hUEy/Oy/LuxjH1xXPKVzbl&#10;IJnZug8tcjHTkf5zXkf7WcGfC9h8zBVvVG732Nx+n616yoyVyzHgbMdD1z7559PSvLP2qYt3w/tU&#10;Ybdt6jZ9flappS94qUep4bCMWMoHP9wH1B/wFZdpGw27c8j1zWtEMw/Ku5WGCc/d96ybZtgRkJwM&#10;nB9T2rpluSblnIsLLHgHjJ9cf5xXTeHZ5E2ED5mx9K5fTrhSAzH5wP8ADH54rpNCuGWTjB5AUEde&#10;R/8AX/OjoB2+gnywu35ey84A56+vb/Oa6fTJcfKQWbOMhcBT/wDq/lXH6ZcPFFGrHZ0x6H2rpNKu&#10;lWLcWYMp+YkfePqKiVyZI6iwlxtDc4jz9O1dFYzsY2HTbkbSud2f8/pXM2kzMPm28n069+K6DScP&#10;LkbtzPxt+bHXiqOblaPs7/gkeNnxx1ldzr5mk8c8DEinH8/zr9JNKfzIl+6T9PvHvxX5o/8ABJ+6&#10;Zf2gb1Wywm0ebcM45DxkY9O3fvX6V6Y/mFXOco3IHY+nv/8AWpLY5q2k7I+4fhw/m/D/AEVv71jD&#10;/wCgCtque+FD7vhpoP8A14w/+giuhrrjsjMKKKKoAooooAKKKKACiiigAooooAKKKKACiiigAooo&#10;oAKKKKACiiigAooooAKKKKACiiigAooooAKKKKACiiigAooooAKKKKACiiigAooooAKKKKACiiig&#10;AooooAKKKKACiiigAooooAKKKKACvz1/4LCN/wAXG0vB+b+xBgZ4/wBbLX6FV+dv/BYNyPihY4bB&#10;/sRP/RstcOYfwjowvxn5lfHaQQ/DHWuN2LeQ8dztNfkfr7btVudoy3mt0+tfrX8fG8n4Xa1ncf8A&#10;R3P14/zzX5K62PM1Sdj8v7wke/Jrx8rtzSPWrbo92/4JzKR8W7glQNkRAzx3461+h1mBt+bGO3OM&#10;1+ev/BOBN/xVuH3MP3Qr9CrTmAf7uQK8/NP451Uf4Zaj4P3Tt9+/+c1MnB27sc8Gq8T7X27sNnHN&#10;TRngdck8c1xw2L5bH2B+yqvlfALUdxwGZhg/LXvPwkATwNY/ez5Y/CvCP2ZIwP2drxl4JLdute8f&#10;C8AeEbBeMeUOfStpsUTpSdnY9OAa8G8fF5PjnLLMq+XDaMFbuOvGOte7g7xjPHXOenFcKPhvJefE&#10;O41Sbb5LxhAhGc/XP58VNOVnco4b4UaP/YWh31xdfvo7li+DwCCen5mui0PxdYWNzdR2tjEpjPBH&#10;fiuv1Hw9a3GofZDGBA0fKgVy/i2Wx+GN/ZwwWPmJeNskYD7oyMH+dauow30M7w34/h1/XZ4fsKwt&#10;s3bgvzDB7/XFM0v4vya54xm0pbdYY4XIO4bSQOh/rXe33h6x0/T2ure1RZW5yB7f/XrzLSfGrav4&#10;9mhXT1gjWRkJMeCQOQ2acZX3Af40+J+oWXjeTS44VWL5VBMZ5/HH+fwrk/F3xO1i/F1ps0LRWysu&#10;P3Z+ZeD1re8a+J9QPjmS2+yq1uroA/l5+TIBGf1rk/FviDV7yR4ru38u183afkwu3A6GtDOz3Pad&#10;e+OHh3whobWV9frbyRwqr8fc+Uf/ABQ6186eIr3wMt1cak3iaYNbSNP5iNkgN0+oHIr3XW/g34P8&#10;TzG81J7aSS4QNIpkAHTvzj1rOf4I/DPToJFkh0vbIcOrMuCM+np/9agDgfg38ZfBPgC7i1LT/tky&#10;3cbKtwy/LIDgEg/Ufr719C/BT406f8ZdJuLrT1mWK2k8pvMX5s81xMVp8N9H02G2X+x1hg+VEUqQ&#10;oPbitfw/8WvBPgy2aGxurW3jY5ZIk7/gOvFDA9MudMgvl/expIq44YZ5H+RRY6Vbae7eXGqcluFx&#10;Xnlx+1B4aT7txJJgYx5TEn9KpXf7U+iw/wCrg1CQYOCISB69/bP5U43J5T1yNwMt0THf/GgN+7/+&#10;vj3rxmf9qy1S1a4j0nUGh++GZABg9+v+feqdt+1bcalE32LQ52VcYLSIoz3zz79KsXKz3ZXUFV+n&#10;4dP8ad5+YW+Ybsc49a+evE37V2reHovPm0q3t1kbYu64H3sE44+lVLD9qPX9duJI47fSoZFVSFec&#10;/OGXOB68U7MR6p4z1jQ9N026k1hVaPErkGMsSoBOB9elY/gTxr4RuPDdvLpemlbNwNgFqU2Dr0Ir&#10;x21/aL1bVbC4abUdAtV8xlZJFZvqMZ7elVbH9oTULiCOO317To5ZJFSOGG05yW4/PBx/+qtVqRya&#10;H0QvjbT1bEek3T88YgwR0rL0bxLJYeIdSuF0W68u5K7cqBkKMf0r5zj/AGorh/tgvPFF5D9lkaEi&#10;O1XLshwccdyTj15/GTwn8bLzxnfCy/tzxA19IruqrhUChcjLAd8H86tRY7WR9SP46vmUbdG28d5B&#10;/Lr+lQQ+KNStJZGj02zh8w5YmTljwOcfzr5CX4031zFGZB4onmXcZf37hQOcYA9f0wKteLtQ1S90&#10;DTLzTdG1pxfStHIs07uyKBnJz+P6U+XuZS20PrGbx5qyD5m0uBTj5mmAz+vsOlVLn4mzQlfN1zQb&#10;fce8y/zJr5V026vYddtdNvPCqrNfLJskdy2NsZI/UD6ke+KpxweKZILA2vhmxRYZEWWWZlJlbOOf&#10;5VpyonqfYfhj44aHpNpMuqeI9LuJGkLoUlHyrxgYH4/nWVp3xD0n4gfEnXJdKuorpbXRMSFc/KSz&#10;H0/ugmr3h/w14Ut9Ot45rOw+1NCjyqIgSDwP51kWyaavjPxFNpcUccA0YAiNNvOZMcfhS2JasfnR&#10;4kmaTU7tvm/eTswIHbJrLZ23LntV7VX869kkDYUuT+BJP+c1nyZZ2Y87R0qXfoZS7jh93dnjvx2r&#10;x/403rQ/EDS4dw+bLnd/d/8ArYr1xZti/d3d8dMV8/ftF3jyfFjSLWJmE08PlouOQWYDP/j36UnP&#10;lTk9kY1JcuxzH7THxXn+EfwM1bxNCWj1LxNM2j6SSMGOMZEjgevBx9a+AbC5aeVXYlmkJzkfePPX&#10;86+0v+Ctcsdl4H8F6TZ7VstHkNuig9/LXJI9c818T6c2xQ3y+gx2rqymUqlH2slZyf4dPwPLwuFh&#10;Rk6m8pO7f6G58NE8z4laX02i4Vuo6DJr6+8NDMYYN8vAweCPzr5G+EkPn/ErTFGeJc/U7TX1v4ZV&#10;YkRdxLZGe/HNd9RnepXZ2mhoqTHYpG0Z5HXt0qp8UUMnhGYv0aSJGxweHUnn8/p3q5oj7WVgc7sL&#10;9e38q3/28vAMHwR8KaK2nytcrqnhvS9bm837yTTfvGAx/CeDjtk1zW1Ljq9T6X8dyNe/tgfEqZyr&#10;N/a5Qc5KkRpn6dOnrn0rpbNN8sYUbueSBXz3+x78U9V+OFvqXi3W5PO1TXrp7q5YdNzMc8dh9K+h&#10;LcjzgcblBHPXjPSjUlRR+JPxzn874neI5Nww+p3D8enmsa+jf+CdN/8AZPhvqiseG1Akc4x8gH8x&#10;XzV8XJmm8fa5J90tfTv+bmvob9gpRJ8LtU3KPMF9nLdOFH+eaK38Jo6KXxndftdRNbL4L8RR/MdJ&#10;1ZUdgfuh8MP/AB6LPSvojRdTj1S2t7iORZI2UOrlgRggsOnFeG/FPSF8ZeBtQ0mdf9cu6Jz822RT&#10;uRvzHbnBqv8As1/tAQy6ND4b15lsdW0v/RlMpx5iDoD74OB7YryJxdtDZyjCdpdT6Oind+jeXgcE&#10;jHOP/wBVFz4jXQdE+2S211c7ZNnl28fmSZyQOOMjH8qybO9SWMbG8zcdwbd97IH4YrXtGWMsjbtr&#10;An8+Ky1sdlNJHFfFHx5J4m0TTVstD16RrXVrK8c/Zgq7I50dsEt6A/XBrqtP+KbXM9vH/YGvx+Y6&#10;oHeFQgDHg53dMc59K5PWfhdeQ6nMLTTrq9t9wMby6zOuRtHHU9CCPx966D4a+CP+Ecmkurqzayuv&#10;9Wi/bZLhXQ88hjweBVc2hrK1jq9QkVpgwZeVzyRxz/n86RpyiDGF3fLnsP8AP9KJU80lsbeegHbi&#10;oY3Xe23JUZ4/H/CkmY3sSG5boQ24fMffg03zAyN3boVyOmBz/n1pzszJtH/LPgEnp+H4UkWVRiPv&#10;MOnWlIiUrO5UYYUhsbsZFMWEMdx+XdnPPWrN1CJZDhdv+cAVCo2pkZLK2Pw+tHNoEvhuV5rbO4L/&#10;AAADgds/5/SomHlDb0GQ3OOOeefw/WrhCx3PynnA5HPJ5yaiJw0n05ZePcfpRG5UNinKMgL91gTn&#10;B/zjPFNCOih9rdx8w/n+VXUdfmbYRhcHHXGBwfxphRm+ZcsMdDzk/wBKooqPHkyMcE8H8+TQtv8A&#10;Od0Z3ZBAAx/noPzqdod8q/eZl4ZTkD2x+H40PaCVQzbuvJ98dfzoEyj5Kh2XtxkkcYp8sSg7m646&#10;jt/nNWXt8kKfl54B/i9j680G3KxfvDjgkle7fSge5lvDmVlPzFRwAK4vx9pP2iB2UZ38MT+VeiPb&#10;7nKuFJ3DIxj/AD3/ACrD8X6Z9utphub2JHB5rSMrPQqKT3PgH49NJ4N+O/hnU0TAjkjkHuyyZ/rX&#10;3Hpd3HrkFveRP/o99AkyZPXcvP5HP518kftteFZYdLs9RVTu0+5Bc46K3fPpkL+de2fsdfERfHnw&#10;6tdJlk/0yxj820H8Lx/xIPcEdPpXVirulGa6GNG0ajh3PUJ9Mzu+98zHICkkdsfmDWfd6assTFTu&#10;5JYDncK6r7Mt7AwwSVAAB9PTH1/niqt1pzSbmGNyjBx0P+Tj3rhVRs6lGxwl/oSiLa0Y3ZKhvy44&#10;/Oue1Lw/GwbzI8r94nb0NelalYYXcyjzO6j64/UfzrmdV0z7NC3y/d6t1OOgH610Ko0Q4rc8c+JX&#10;w60/xTpk0NxCu3dvRx8rIcev+PrXFfD3wM3w4sr24uJFa1hdpTJ3CgZ5+mK9r8Q2/wA8jL/d3KD9&#10;3ivPfivcR6B8K9auCfL3WrovPVj8q/qa7KdRuxyVIq9z0X49/HDRf2gPDnhkeFL5Z5dJJiWcxkeV&#10;KyJxg+y9enHtXmt18KbwazPLHKsX2hDv+XIE+0Zb+fHrVH9h/RpIvB0NwyfLHPNdEkdMhUX6ZKt+&#10;Fe12mjfaG3MuWkYkjOAe9TUxEoycUaUsPGS5mcF8APDOofDH4l2WqX6peQ2pkkKgf6wmNwoI56kg&#10;dD1r2SL4y2M3hmFf+ED08R3F5I724WPbZjZGgmA24JI3dMH5R61hvoSJ9446JuA6nsP/AK/0rWs9&#10;CCPGWj+6FKjrgn29f8Ky+tS6Dlh42Nub4pQ6jfa9MPAdjdNO4Xjyj/aWZA29jt6gBW5zya2fDfjT&#10;Z4n0GU+C7e1SOFc38Yj32ihWPlgY3AAllwDjBz7UzSrARhWXHmY2Dtxn/Gt6OJSgyx35wcng/Soe&#10;MktCY0VbUs6pOusa5JdRhv8ASCuAQVZhjAyO3Q/WiO0V0VuDuIIAPIxz2/zzTbXdIFxtZmG5cDnI&#10;7etXIkURlCu3adowMDmsZVG9zTpZEa2rDlR0OF+bJPT/AA/SnTRDEh+ZRzxjdg8dP896mt4sKvy7&#10;QScj0AGf606YNsz948gAcHHT8ulT7R3IW9mU2j83DKu35sDPb9KbODt49Plwc56Valk/hz/tenf/&#10;APV+dVJduFY7lPAcH6D/AOtzVc7YnqVtgleRdu7n1+7x/ie/pUMiRlW2t8p6EdjnrmpykhVmVfvY&#10;H4D29+DUF7DlSXA+RgQSPv8A19+aftCoxs7kEyFIyybtv3QD6Z/+tmqjBSTuKjJCgMRwanaQJK2C&#10;ys3GM1FcruIOFZRhTxncO1VGs72L5b6lSe2SWQs23ay44/hH/wCusbWQPsrsuxiFPQZzjPIH4VsF&#10;gfm539Cc9Op/z9Ko6rDtt9w2jarbgfQjp9K1jUaepHL2OGuLb97tXgbsjJ68/wD1wcdqrT72jwF+&#10;ebPB528Zwf8APWrt6qs+1TtPIPPUDt+oqldHy9jR7W/2MdR1/PNdXMZKKWrI7tt4Em4lQSPYn/61&#10;U5pmjZsL94Z+tWHHzyH5tm4AFT0yMk/596aiMgZt23jjHPY8kfhRzBFu5XKqibtrcZxkY9f8K8z/&#10;AGpQsvw2D7l4uosHrz3/AEIr064O1AWB/wBk+vA/n/jXm/7TsSy/Cq4bH3ZIiSB1zIuP5j+VVT+J&#10;Fy+Gx89aeqlNvzfNkZPp/k1mWPzEt0jB6nvjrWpZkFQu0bcZIx949OnbNZcLhZ2/1n38nPfnpXbc&#10;50zXsyuY/wCLLEYA6c10/h9g/ltuwcHB9R1/qK5i3lYSqsaFOi57Yx3/ADroNG+5Gu7aq9M8/wCc&#10;0mtCo23Ou02Q7FG/5pOcHufatrTGZQdzMAOeemP/ANVc1pDtFhd2dw4OcfSui0ydltiWYDIJJHc/&#10;54qZOyEdbo1zvO3+HcOQeR3/AFxiul0grGu5tyHdnk9v8j9a4vSLiRk+98vrjHHP+HFdVoDu4jY/&#10;K2cgjnI7Zoi76iPsT/glVc7v2lU/1m2bS50xg5b5kPA/AfmK/TrSPLljXYu4DgDpnP4dq/LD/gl3&#10;cCH9qXTUOCs9jPgHgE/Lk/pn8K/VLTwzRj+6CBn16dv6U1seXV/iXPs/4KP5nwp0Fj/z6KPyrqq5&#10;D4EP5nwj0P2gK4+jsK6+uuPwogKKKKoAooooAKKKKACiiigAooooAKKKKACiiigAooooAKKKKACi&#10;iigAooooAKKKKACiiigAooooAKKKKACiiigAooooAKKKKACiiigAooooAKKKKACiiigAooooAKKK&#10;KACiiigAooooAKKKKACvzo/4LBSMnxVtz2/sSJev/TWX/Gv0Xr84/wDgr9Lv+LIXrt0aH5fq8lcG&#10;Yfwjowvxn5m/tD/8kl1pj1W3kPXBPynj3r8kdYbzNRnPcuQAfrX61/tJM0Pwh15m/wCfWTbgDOcG&#10;vyV1MH7fNjpvPXtg142VfauevX2R9D/8E1oFb4lXj7fmWMfTvmv0CtXxGB2B79/8818B/wDBNJt3&#10;j++6cRg5xgda+/rVV8sewA6cVwZpK1d/I6aMV7NE0K7W9lPIqeM4OCT2/Coox6jHY+9SQHy2bdkh&#10;RgfSuGLb2NY7n2F+zsvlfs13D+7dfXjpXs3w51OaLwvZxi3bBiXBz7dq8b+AjiL9mqUfN827sRkf&#10;5Ne7fD4bPC1kvy/6lf5Ct9twSNOK8uS27yV6YJz9eag1DVbqysZZnWNVjBJz6DrWnGuRg/xdiKxv&#10;iG5g8IX5zhvJYjHGf8KmKbHymP4R8VSeMLoXdu8bRsMZ296zfGfiiGPW/s91H50sAz8q5x/n61m/&#10;sz7o9AXcp+bPv3J/z9a2/FWpaHY65J9o+a6zlhjOe/Xp3FXazJNjVVubjQEnE22MgNyOg/z6V59o&#10;3jux8UeJLqwtg3nRMyltu0nGB27cV6bezW//AAjsLJzbuFIz6Y6V534d8XaDq/im5t9NtUW4VyHm&#10;C4ywPb/PWrh5A9jE8Q+PlTxbcaXJbyMyttWQDGPqfXjpxXH+LvFr+MbebRp7Oa3gabyTKMgcEjr6&#10;/wCP4123iP4k6b/wmF1py6eqzbsGbby39e361yvir4kReNLhNLisVtVa6WPzRwzHJH9Tk/StY7C6&#10;anrWk/s6+HRbqZFkYKOWaU/N9f1rjf2iPhjZ+EvAyyeH9NW61GSYbBu6AHk16vYeD4Rpa27TysNo&#10;yxc5NVfGvh+1j8NTzKvmS2sZeNTzyAcUlfmJlufKOPFGow29mugW8CxuGZ2UbmAweeevXNWdY1Dx&#10;tZaXdN/Z+nq0bxoqQxDe2T1I56d66Wy+NOuSRrInhRmljJTe6kFz69PxxxzxXqPwRvz4mtZLrXLC&#10;3sriYY8k4ztHQnkjPP6VpzBLc8H8eab4wl8Nabrlj9n+1LCqTKq4O4vjgAccEd+/St3R/hz4o1C/&#10;VtS1RZLea1KRrsY4dgDk+3P9K9l+MOhyakbGPR7q0to43BlUfxDr/h+dcfdeE/EUlpIy6qv2gOph&#10;Ko3yrg56fX601IizRxNz8Bte15mt7rW5oVlO7yo4v3YU44ALcf0wPSq9p+zo2kQZm1jUEVXOIlZV&#10;yccHk885/wA9PRtL+HGuSXDTXWtXk25GUYhI2seO/wCn1NTj4SteqbWS41GbdIHYEgOMLjrnIGf5&#10;VakJp2OTb4AaXD4U03T7q5urhvPabz5bkCUEptznHOBgV2Hh/wDZss7jxFZ6nDAsi2sISOTzickD&#10;HTofx/qalT9n1ZJZC0WotuYkBptoAIwcf4D1r0rwlp194Y0KGxtrNRFCpClpNxPfk/SpcriSPKtI&#10;/ZC0u+t57g2Nusz7lAdmZQN3cHv/APWrE03wN4L8G38bItlbvazDePIJZmXIHP1z+Oa9ovPFF94a&#10;8NSXV55MEKMd3r1I9apWnwtt/FMceoCG0/0kLKCYuT19fTr9atNsT2PJJ7rwTZy3EjQrN50m5PLs&#10;x1OSece/Oe5Nen/DX4baP4q8LQX9ss1urHhmQK7gZyCPT/61dDb/AAat0Xb/AKOq7snEK8H/ADxW&#10;1ZeCHsNO8tbqZFUHCqR9en+NPmZL8jxPxq0fhHXbhbXQ7jUG8jd5iDCjnHoc9f19sU7Q7vUNa082&#10;sWhSWaIGdZZWzucHI2545JPP/wCqu88V6cPDHhWO8Rpp5ppfLXq3BbAziux0XwTZtp8UkiYaRQTy&#10;flPX+tO7M7s8W0C91DUfE9qupaHZ2sbRENPnJTBHGcnrg9P/ANdHUNP8Y2+ozQ266T9m+0mSMkDh&#10;c8c4J5GPTpXues+CdOis1ZbePO5QAee//wCusm38O3C/E1VFqq6XHDjqAC2M9PxP5VrzCWp5w2he&#10;KJLOzmj1K1hvFRkm2oWBXOQAPXt+HWr/AIFkvLdvFK6hMtxeW+igSybSqknzD6Z9K9ql0+ztEH7u&#10;FBjGSAK8y8TzxQ6l45li27V0lCCo6jbJ/n8KadyZXPze1Bz9rky2csT7rzkfzqlLzlsbsjjnrVi9&#10;dVuG+98xI6detU3bBXqeOST171N3cyuySH7y5wV6Z9K8h1b4ZQfE349z6pHqlvbp4XhQNC/Cs7Yd&#10;QTnvtOB3xXq13dLa2c0jPswuckdq4f8AYd8EeHfF0Hxu8beK5232Pk2+i2jMVNzchsbhjrgHr04r&#10;KpZxcX1F7HnTv2Pk/wD4KltJBo/h+Ob/AFjXUrsQflzs7V8g2QzbJyOvPOPevrn/AIKkzl9P8Nrk&#10;uzXE7EH/AHR/SvkSx3GHH3s+g6c17uEhakkcMaXKklsjqvgw+74naUy5Uhm6c4Ow19ZaBLvVfm2s&#10;ADjsMcf0r5J+D0ij4j6eVPR2yf8AgJr6y8NPujj24zjOSOvT8aqpoWn0O78OW+2NdvrwCeAM8n8q&#10;7P8A4Kn3TTeFtCjx/qfBnh9Mbuc/ZEJA6/n71x+g7iygruJXufb/AB/zxWl+3f4nt/ixa2Mel+bK&#10;q6JpGnMSm3a8VvHFIPwYcfhWEZXeo9lodN/wThtPJ+EFk25WZhgqR93BIz9ee1fT0B2hh907MEn1&#10;5H9a8N/ZQ+F158FYNS8K6hMsl3oN5NYyPGuFlKOVJA9zn6Zr3Jiq2c7n5dkbEkduDS0JTu9D8PPi&#10;ZItz4x1OQ/8AP1Kcs3X52/8Ar19I/sBRLJ8MNWZv+f8AJLHt8i5H6frXzT43j367eM3RpXbPXksS&#10;ee/Ne4fst3t1p/7PXiWWx3Ncx3Tsm08k7BinW96nodVFpTuz6Au9e0nUL6SBLtZJYT84T5gvTrji&#10;uR+IXwesfFYhvI8LMpJS4gO1l+p7jIrxn4BftAXHws8QWupKguLyxuVnaOc/u7j7yNE+ecEMefWv&#10;sCP4n+H/AI5iTV9D0WPRNPliSNo0GUacZMhGe2SOR/jjhlTdOzZtpUvFo8F8I/EPxZ8GtZZbu8fU&#10;NJRSpRl3OnPv7ccV9EwfFy30/wAJ6dq9/LHHDeRoRJG2Y0JyQp4znAP5VwXi3wLb6mxXbw2Fzn16&#10;fpivKviV4e1K00CPT1luG0u3k85IFP7tCPbqOrfn0rKVPnd4mlP92uU+pF+OOk2k9uvmMxnZVGw5&#10;ChjgE9cDjrmux8L+KtM8XafJJY3MU0kJAlXOdhIOP8/X0r4Z+CXiax8VfFuJfEFxPaaNZpJcTwxE&#10;NJceXt2xKCR1H/oJxXtHhDxXofhv9oi103wvNezaTf2yvPbzZVrWUl+DyfuoQeeMt1pTw/Krj9rd&#10;2PopZ1T5csVGWznA5Oar7suzcbs42k4z/n0qu1yu9vmVmY8nP6fpUf2giUbm2nOfcjPXj3wPfmub&#10;l6l81y4TviXduYYx6e2KBOv2dGX+JsNtPIOBiqbXBR8fMcjJxgZJOaFl2Nz9Rgfe/Dt2/Kr5WGjL&#10;iy+fIQVHJGc9fbP0qMBEiznn2/h78cfX61DLLsXAXa3Un9TUbXCv0+pBGOOcn+VZ8o7XJi4Ksyvu&#10;444/z6059pDL1LAKQed3rVdHbYdrBm6AdMDH+eKas7FWw3baD2B4/lVW7FJWHMVcjdnEhxhhz0HX&#10;8CKcsW2b73O7+8RuHcn1qKQszqVJdVGV28dOvXt/hSwttT72doycnp/+ugZIoaJmTI3feYbsle/S&#10;mO4jRBubpgZxkDH+fyFPMisN0mVfGScdfY/pUMNwJogDtDAdxkfn/SmtyG76EoDOwDHbwARx+WMU&#10;ydmQcbsZAGT9OtEkm6X5GB3dR7fWpN6q3DD5cFQR3z/TNIalbYjeXfub+FQCCe/bPeqN/F9pjVTH&#10;y52nB4x/9b6VcJOT1XH8PXHQf5/nVduZFyyyKxyBk4755/L/AD1B3fU8L/aX+Fsfibwveo0T+VNE&#10;0ZCqPlHTI75Bx+VfN37MfiW68CeLpPDlxctZ6pY3DSWExPyu/Upn+6wGQPrX3r4j0CHWLJo5NjKw&#10;IOe3px+I6etfI/7UH7Mt411/bWkjy763JZSvy7x2/HjIPau6jJSg6cuphUjaSmfSXw9+IsPjWLhG&#10;j1aEZu7Y8M5yPmX175966aKRLl1Yj5TgYAHA55r4n+F37StvNeRab4q+0aLrlqwWPUAMD/gY7c9W&#10;6H2r6I8PfHhWijGqqtxHjCajYssgYepUHn8P5muWphZQlotDeFaL6nod7CrR7io+Yc8dfX6965Lx&#10;I/k7+2QApHIBx0Pt7VrWPjix160VtP1LT7o7clTJsdTjup5rk/iJrDaRbtLcNFaw7MlmlXaB6598&#10;UUU72ZrK1jnNbf7Q5jZvLTJU4/i7enpXzv8AtO+O28aa/Y+DtJbzm85BcGPkFzxt49M5I/wra+LH&#10;7Sy3jvo/hWN76+nOzz4xkIeny+p4H610X7M/7PE3hR21vWIxcazdHcGl+byAeSB/tHofrXpR/dx5&#10;mcfxPlR6P8IvAq+CPBljpcabJ/KUTZIGMAbRn6fqa7qGJbaPd5bbkXIGc5yO/tnNLpugyRASbWMn&#10;ByR+h71baCQ/LjJDY49h/nFcMtXdnVF8uiGxuPNLFGfacoMcDnpjtitSwWGF1b5QygHAzk+x/Wqc&#10;EGCRliFBDA888jHr+NXIU8sqpxhlJyT8xP8Ak1LiVzmtpt4scpXLMEALZIDY74/T61p2+qwMv3gw&#10;JB4HTnmuejKpJhW4ftjpn3PHYVMsXlbh93jI56n6dfT86lxIdzov7XiE6lWJMZwDngepqe31+JiV&#10;bbuQ4JHIIHTHOa5gSfPg5xGeckd//wBVKxKDG5txYAjpk0KmI6k67aqhKyL8p5OTyTx+HHHNNbX7&#10;SZVm8wsJAFwevt+v6Vy5mVgo3MqsSD68k4OPxoknXMefl6llwKfse5ipe9Y6pvEEEq7dyhumeMZ4&#10;5PfP+NV5NWton8zdu8xeoAwR9Pw6fWuXkfz5w2512cnNRTsWG1mdMNnYO569fSrVArmR07atBLGz&#10;q0bHqcnBA96r3OqRMQvmL5in+A/L1/8A1flXOFml+6QoP8XTOSOP5flUF3IY5N3y7ZDnj06fyojQ&#10;BTVjoW1S3WdQ3PcBjyCP8moP7RhkZlyp+YNndwF79PQVgiZym1iVXHb7wHT65qqlwSGU9gMY6gAd&#10;c/X8eaPY2NFLQ2rmbDRrvVVbJOGxxxgc9aq3l2rWUm1l8xvuryc+uO9Yd7fMispbdt4J7jA6++eP&#10;096oG6m8vrJ0/iNaKm7Ec6TGXpDOrcsy8Y67hng56/hVFkZWYKysWxjd/CDn8KsSS7ip2n+8MDhu&#10;3+fqaguJAEPy9QSQD055H15PWtVuTe+5Wm2qWwvy8gnPqMnP0/xqLb58+edq4GR1I65/lU9yyndt&#10;ZSytuOB17H9TWT4n1r/hF9AvLpv9Wi8lVzsyQP5VpEmSS1LHmLD5gZlyx43Ht2x+R/OuB/aGi8z4&#10;WaioDfuzG7MeAf3int7YrP8A2jfjHpfiLT9NttBtrKxjsLa13TRO/wBsnlkXMu8dG2yB8Y5ww+g5&#10;3/hL7rxx+z3qj3heSa3HlNI3WQKwIbrjjgHmuiMLWZKndHk1qjBGVDtc55wc4x6+lZkMLPPINpwp&#10;Kt328961NOkZn+X73Yj+GsqMNDcSKf4G5AP51uQaNoxkiDKfmznG3gc45re0obQu3Hy4xnnH41zt&#10;uzTx7BjaWwMdPr/L863NOudowdysoxyP85p3YJnTWUmIo921t33gBhUzjmtyw1AlwrLtwc/KeFP8&#10;v1rlLG+2pHu+Zjnr2H9T9K1rG9T7uWbnaA3LD9eOlRKKe43Y7XQ7hVuV/eblUdMcL+H+eldRpuob&#10;5o23N8w2gDjtXBadqCIVwxBYgHaeAD16+9dR4dv98incx2/MR6UoxSdyJK59gf8ABMm88v8Aav8A&#10;Dv7wLG8U6n5d3WN+F7j7ueO2fev1j0+Xc6rhsx54bHzDP5+lfkD/AME2NTW0/a08IfPy80qEZwQf&#10;Jkzz7Y6HHWv2B02KJI12q24AA7gcn8cVcVo2eZiLqdj7D/Z4k3/B7RskHajrwc9JGFdtXC/s4Nn4&#10;Q6b0+VpRx/10au6rqjsiAoooqgCiiigAooooAKKKKACiiigAooooAKKKKACiiigAooooAKKKKACi&#10;iigAooooAKKKKACiiigAooooAKKKKACiiigAooooAKKKKACiiigAooooAKKKKACiiigAooooAKKK&#10;KACiiigAooooAK/N3/gr03/F4m7f8SiAZ/4FJ/8AXr9Ih0r81/8AgrtPu+Mk69dulwL19dx/rXn5&#10;lpROnC/xD81f2mDt+Dms/NhVt3JH4H/GvyV1Z919cbVxlz2561+sn7Ucq2/wc1zP3vs0n4ZU/wCF&#10;fk1qLF7m4fsCeK8fKdVJs9ettY+kv+Cail/HN8f7kYH4/T8K++bRj5K45I5PHJr4N/4Jof8AI46l&#10;u43IMHHcH/P5V94QzfuV9+3T3rzc01rs6KC/dotF22FSeOwNTQOZMblHp9ar5BPqM5z61JbO275t&#10;y8jGe9cUV2NUfZHwUVov2a1/hYnJ56DgV7t4G/5FyzyMjyhxj2H/ANevDfhEGj/Zrt/mI3D16817&#10;h4S+bQrVVJVVQHBrpnsNRN4DaF3ceuKxPiLayXfg69gVsM0TKCT0yDW2WwmAecg8+nNcz8Vp2g8C&#10;aiyyNDtiLFge1Zrcp6aI574AafcWGjrDcRqrRKQCDkMPrS+NtI0W98QMl3dCO4Zg5AOOc8f59qPg&#10;JeNdeGopGZn/AHeM+2azPEfhG1ufiDJdXV9GqOTiJiOPcVrvIhHoetW8dtoNvGWzGoC5J6jHX8q8&#10;78LP4ZbxZcrpar9rV90hXt6133iS1jOj28bN+5bAJB6DHWvOfCHhLw/4e8TTSaS7eczFm2n5cZxw&#10;auEeo+hn654p8OXHjK4gjtP+JgrEs5HXA5JrmfEfjzR/Empw2On2a2l1HdLmVRg53djXRalD4XHi&#10;uaaGFmvFfbJLk4XA57/5xWLf3GhX2u2I0uySN3u0LzBBz84yOnc8/nWsdid0XF/ao0+zvLy1upr5&#10;ZbW4MO1CfnIOP1ND/H6G502e5ls9QeHzGjRBuZmPXoPpVzVfiB4L8O6xdx3umQx3kMpLZj3FwADn&#10;/Pt9Kq3H7SvheGzZodJZw/8Aq/3IzuJ/pTDluc7f/Gy4e/X7B4Yupoc7n3Rk7j1H5V7D8CyfFdnN&#10;c32mrp8y/KqEfw5JHH4V554m/aVj8NNawW+gSXFxKQXEUB4GM4Bx1JNeofAbxtdeOtLuL66s2sWZ&#10;hsiI6KOn9aT2Je5P4u0m8Xx3pS2NurWSHNyQODzn+mfy9K7qHTbdQp8lfwFeN+JPEPjSbxhfQwRu&#10;lisuIHRByCBjP05/P8vVtSmuZ/DEyxttu2gIDZzhiOv50nqtBGmI4Y05jQBueBjAHNcb4U8NSWHj&#10;/UNSmvlmS9QIkPURAE5xXL/D/wAPeKYzN/al0zD7LJEhLlsMeQ3bpg/5FV/AHwh1fRdVia71QzeW&#10;rqr7ss2QR1/En8aaJ8j1pPF2my3ioLu2MvZRICx6e9OufGmmjU/sP2qJbpsgRg89M/0ryHwt8CI2&#10;8V2upSazNcTWs+5Vjk4ODwOtdNrPgzSLnx//AGh9u8u/3ANGsmGJ4HI6857VXqLZ6Frxn4g0BtKj&#10;0zVp1j84+YI87d3J/wDr103gnxVY6h4bkksd32ewUx7WHQKM8e3ArgvGWleGb3V7eXWJttysQjBL&#10;EKoOSDn1/wAa3/D2q+H/AAV8NL6801lm02EF5Nnzb8/e5Pr0qlfYksfDz43WfxA1prezhkWNSd0j&#10;ccgjtVfxn8ah4d8apowtJJBKyJ5o5wW7/hWB8PPit4TPiG2tdKgWOe+fa5VNu04zz+lM8Z/HTTtH&#10;8b3WmzaW0lysypHNt3Bs9STjtk1rqK1jT+I/j7UfC8ekWtlp/wBsS8J81sFhGe36f55rrr7XdS03&#10;4erdR2/n3zxK3lrx9fxry7xv+0BJ4K16O0Gnpc2/lKVYf3j6/wCe1aV18e/tfwemvUurG11gxs6Q&#10;tKvB3EDPP0oiRy6F34f6/wCLNU1Vm1qAQ2QZfKyMZ7DP0p+h6B4pm+Kd5dX15jSRcbrdA/b0I/D9&#10;a4XwX+0suo2F5Nrd5awSRhFiWI55554/CuK0D9oHX/7Yjjm1Ka4tVn3sY4GZsBuBn8vzrWzKv0Pf&#10;PjR4N1zxXqEaWWprY22wcA/MDjqP89q5CLSJvDvhTxzBPcNdTQ6UitN1yfLbn/PrXJfGn4oal471&#10;exuNAh16BYYmicRwFVcEL1OQeOf1q34d8UXWt/Dbx39qs7qznt9MjiCT43ELEfmxzjPNGxhJW1Ph&#10;mYbn2j5ueQPp6fn+dQTqYj/e54HpVm5/dNwuwLjv1HpVbz9sitkbs5YY6+1RfUytfc574nQzL4Ru&#10;PJVlXBLEDooXJJFeFXPxN/4Vktqt1Bttb64aURxHG4gAEn1/nk19V6/pmk69oki3czxrJbuFaJtp&#10;34+XJ9MivJf2i/2dtF8Z+EPh/dX1xFo9i0GoadDct9ye5ikikOcc5KzKAT3U+9FW0IubVzpwFP21&#10;X2CfK31Z8f8A/BSnXIvEejeDry3z5N0JZF55Hyp/LNfKtpxbL/eYYBFfox8U/wDgn3Ff/Cq91jUd&#10;Xtb3TdEjE0Si7wwV3AO0HnuCfYV+fvjDSLbQPFGoWNpJ9otLW4kihkz95Q2Af5V3ZbmFOvFxgmrd&#10;y82yetg4qpOSafY0/g6c/EvT/l+6WxzjJ2kdf89K+q/CbqzDbu5XaTnp6fyFfKvwZTHxGsc4bhif&#10;T7pr6l8I3AjmjjQ7toDc9/avQnvqeNHVHpnhxVMS7slipx6nn/636GqXxMhMHh4bcfPdQ5JGOC4y&#10;fw5q74WlxH0VT2OOB9B+JrM+NusQaF4emjuGVJreaKUq47ZDAfrzXPG3MXy9T610sh/jH42kVfva&#10;5eEAdh5p/XOa6vUn8jRLxtyhY7eVvYYQ1538CvG0PxObVPEcCMkOvXc98m48hZJC4B/MZr0DxEfs&#10;/hLVm/u2M55PpG2amfUi+p+J/imwkl1G4kC/xtx6ZJz/AEr1X9mj45aD8KfAt7peqpPK91ctKAib&#10;twwuM+neuF1PSftF/J91dzE4/Gsq50M713J8seSG/wA/WtIxThZnVFWdz1q/+IXwtvtWkvZNNuQ0&#10;jZYBAFPI6j8jXfaJ+2V4N8PaZDaWlrcQ28R+RI4xgDP/ANf9K+YP+EbMe7/aXJ3Dp6Ug0E7wzR8j&#10;tjipeHT3H7RxZ9Syftt+Fbt9zQ3hOCxGwHp0rF1n9q3wnrMBjlguiWznCdfrXzu3huRC/wDEW6cf&#10;jT10Ai3PyfM27t37UvYxRMazvqeg6n4w8GahqouY5NQgbcW+VAA3+GADzXe/Cz9orwT8PNXmvWj1&#10;Ca6mKr5rICwGee/+cV4KmgsoTGG4546g54/nVuPw4szjPTIy3rz2pOn0ZUZe9dH17B/wUF8ILtzb&#10;6h8ozgRjB/zxUh/4KG+ES3Nvf9Qx+Qcev15zg+9fHsvh0g7WV97dBjtT4PC7u5AQ9MYz0z/Ss/qd&#10;PqyvbSWiPsKP/goX4PKhfs2oHjk+WOnt6/8A6qYv/BQbwkxwsOofKMEbOVzz0r5Hj8ObduFLEHGe&#10;4HfH1z+lNHhgt8oU4wMtj2NSsPBB7SS1Prv/AIeFeEgjbbfUOmCSmfX8eppYP+ChXg99kfk6goAO&#10;FEffI9/b9a+RR4VbqV+bHdc7ucf1pw8Jqr/Mpbtjpj8aPq1PqXGtI+t0/wCCg3hERr/o9+rEljlO&#10;evrT/wDh4H4NPyfZ9R2kbsGMDPX/AAFfIv8AwjEqAnZ2PHqvr9aaPC27llfDNj14/wA5o+q03qP2&#10;0j65t/8AgoD4PL7hDqKruwMx9B/9apR/wUE8HyPu8vUA2D/ByMgV8hp4XkdWby9m49QPbNEvhaQR&#10;fNGGwcnjqO/Hqan6rC4e3n2PrqT9v/wcCu5b/wCYgj912P3vxqQft+eDNoO3UMyYBPkj6Z/KvkE+&#10;GpI5AzJubG0DFB8IbyreW6hBke/+ear6tEaqyufXn/Dffggx7pF1BVKnH7nLen8qd/w354LA5XUl&#10;5zkw+4zx+FfIa+FmYKqwNtXIBz2/x60f8IrIIS21gx5AI60/q0Bc73R9fN+394Ji8wM1/GxzjEWB&#10;nOP/AK9SRft7eB3SPnUF5x/qOg/OvkFfC2YUbYVycnK9CO305/SkHheR48tu6nkjp2/xqVhqYvay&#10;vqj65X9vHwTuZWa9yxGcQdOvH6frVTVP20vAWpwss39oMso6mHoePz7DNfKDeFWhTvuU4Bx39f50&#10;R+G3TAPP4dDV+wgtUHtJM9K+KuufDH4iK8yfaknZdwkEG18+mQfSvJJ0m8KyMug+JL1YXkyUcEY4&#10;PXHHatFvC+VYKrAdCcfeGOlRSeFiDny/l3YOe+On8v1ranZbmUo31RhXHijxLcXIX+1GST7xdSQS&#10;emc1f0rRl8UyL/wkHii88jhvLRXk4xjjPAPQfhV0eGpJJMeX8rHJ9eDSxeHnCZKttyMrjpWmj2CP&#10;N3PV/hX4h+GPwti2WjzPc7AGneAtI3Tue3HavSrP9qnwKinOoS/N0zb9PTj05/SvmM+HHaRSybeg&#10;yO30/Clu/CbJGPlxwQeOmOaxnRUnqzTmtoj6lP7WngyR2b+0ZtuecQsM49BUyftZ+CQ3zahNtUjG&#10;YDn1/wABXyjB4VmkkOYy3qcdP8P/AK1L/wAI4Uj+VcAttJ29wRzmplh4gqkkfWK/tZ+CVCbdSkG4&#10;jJ8k56kk/lj8zUifta+Bsc6pIq7j/wAsGz2xxj1GfxzXyUfC+MbU/eDqMdT7/wBaY/hqaQbTE3A4&#10;46miNCn3LjWkfXEP7W/gjbj+1s4J58o5bpmrI/a08DyybG1byz3zC3b0OPrXx8vheQqfkwVPPXj0&#10;79qX/hHGIHybc5ZRjt/nNDw9NvQn20rn2GP2rvAsnmRnV1+bnmNtp/T8M06T9rDwTuZm1hWO8D/V&#10;v279PfFfHn/CPN15YYwRjkHv+v8AWnN4faQsrRttUcdiRgHmo9hBD9tN6H2Af2qPApMf/E8jGD1M&#10;bc8njOPbj6inp+1L4EuEUNr0Kt1+aNh6+3WvjeXwzI6fdJK5LA/w+lLJ4XJY7V2ttwSPT/Oa19jC&#10;xMZH2PF+0/4IaNlXWrZ8noEbA9+nYYpLn9pbwS0kgHiC3DZGRhyOvPb8K+Np/D0i/K0YbbkEnkdP&#10;fr2602Xw/Im3YHKsuCM9R/n+VSqOpXPLY+yD+0h4FxubXLXOCD94c98cd/6VF/w0n4La8DLr1uy7&#10;cj5W7N9O4r45fw4VbDRtwNykjoTnJ/Onjw6yqu0NtwSDjgj2/LNWsPFMV2fXy/tGeDboN/xPLXdk&#10;45Yc85wcfSoR+0F4PeRWXxBY7GI25JyBg8V8ez6A4j3AHaT17nH/ANekm8OPKVUqpB5Psaf1eIua&#10;TZ9cv8b/AAem5W16zXG7AyeOAPT0/nVX/hffhN93/E8sdy56t93Hvjtivkm48P7Qu9Wwozx/L+f5&#10;VXTQyhZgT+8OMMPUd/pzVKhHqPms7n1yfjj4TZ4/+J7p+3OBzz161DN8a/C0heT+2rFgDg/N9enp&#10;9a+SP7EZHx/DkcnkL1/z+NV308xMzbWbeMj35p+xiV7R7H1vJ8YPCwVlGs6eNh4zJ1I//UKg1X4r&#10;eFtVsZ4ZNa0145FZJE8wdDwcfT+lfJa6fvOdjAAl2YjnvUa6a4b5hwMnj9f60vYxI9o3uetaz4E8&#10;L3eqK0HieBYd24RiXOznPB9Ovv8ASt7xFceH9H+EWoaXp+oWbsLZmVEk5eQDJx7lhXhKWHloewA+&#10;96Z/xqaG1JAXGGc8HufT/PtWns7AWbDiMYb5QQvI+h6/pVB0YX00fK8ntjp/jWxbxFPMVejcEE9a&#10;zrgA38m2TGXx0z1/p2qheQ+xbj51OFwTx2x/9YVrWQSeJdu5dnXH8WOhrMhjO7KsFJLEbTnjsKtw&#10;eYkCZkaNmGMKPlx/nFNj5lsbFpcxxrlm7YGDzmr2n3qxKo6q43EgjrWOm1GDLjLfMeO44FTI0e4B&#10;/lXIwe4OaQHUWeokTY3MOMt2rptG1xY23ZUcYAPU8D/AivO7a4ZGXll4UnJ/D/Gt3Sr5Ul7ZUjnP&#10;fPUd/b8KnQmR9lf8E4dZ2fte+BWyD5l68Y4x1gkPPt2x71+0mnI0Bbc38eDg9+K/C3/gnXrf/GWf&#10;gcrj5dS2dehZHX8+e2P8f3R0+TG1erDAGG5OeaqLbueXiPjTZ9b/ALMr5+Elio+6ksijI/2jXoNe&#10;b/ssPu+E8K/3biQf+gn+tekV0U/hRIUUUVoAUUUUAFFFFABRRRQAUUUUAFFFFABRRRQAUUUUAFFF&#10;FABRRRQAUUUUAFFFFABRRRQAUUUUAFFFFABRRRQAUUUUAFFFFABRRRQAUUUUAFFFFABRRRQAUUUU&#10;AFFFFABRRRQAUUUUAFFFFABX5l/8FdGJ+NmocnC6fbDGO+0mv00r8x/+Ctsyv8c9UXqwsrYEe+wf&#10;415+ZfwvmdOF/iH5tftWMI/gtrvyncbZ8fka/Jy+58xiecnIr9WP2vZWj+CGtt/07tk++DxX5Uag&#10;MzuWHBJ/GvJylfEevW2ufUH/AATMC/8ACUao25uRz7d6+6Lb+L5VzweK+HP+CZabvEmpH1XA+nSv&#10;ua0C7ArK3X0/z715eZaYhnRTv7NIsRtk7eNq9c1Jbtuddv3WPXPT0+tQoRHGPm+Zh/n+dSQACUD5&#10;evauOPc0Wx9l/DJyn7N9kv8AC2Dg+ua948KsI9JtyecRjOO1eEfD9sfs6aWx2/OU/PNe5eG5iNLg&#10;5H+rB5/CuiWwRNgPlz+HJrn/AInQi98E30W5VVkIYntn/P6VuIwB9d2Sc+tcn8Y2muvBdxBb+WZp&#10;js5baoHvWUSo3uV/gxpg0bQ1hWSObCZEijGRmuT8VfD6+1Dx1563cKw71ba2Sw6cda674TWL6Vo6&#10;28nDLHzg8Z9q5HUfDOoXfxAlme6VIfMDLl8HPpj8vzrXqHU9I8SWrS6NDaltoZdpOegAri/CHhzT&#10;PDcs0VleC5m8zJbduZRn/H8q67xdC1xp0cPmeWXUrktggYrzH4beB4fC+uXTrqQvHmOMb87Rnv8A&#10;n+lOBJNcr4bsNZuo4brzLqZ2Lqew5z9OtYy6v4dn8R6XZaOWMn2xXkOMZ+YcfnVceFNCt/F13dR3&#10;3mXEjPvUNwvrXNS22m2HijTj4WcTakblSTKcoOfr7VvEJI+hNe+F+gy+dqVxYwyPsDyMRnPAz/Kv&#10;JtO+Ovgb7bJCmlLttnMZKxjlxx/9fPqK62TTfH2s2rQyXlrCpUBtsfOOleI+MfCTeA/Fj2t9ebAw&#10;D7oolGWY9Bxjrk1nHV2A9G8SftD6LoGpMqaOs/73CYT5sfLnPHcHPGce9bp+Oslr4Si1ax00L9ql&#10;EZt+jKuO/wCVfPHi+/i0TXXgum1GZpGEUfzcTMRnt+VbGq6ddaN5brp99fQ3USOsZLHy25zn9Otb&#10;dAaPZL39pC/XSo7pYbaORsjYzAcAAjJP41Y8G/tHNqkGoyapf2dpIIcQIrjG7n0rwq70258Q+G3m&#10;0/RY7e4hu1jZJSBlNpye/fH60xotaa5j/d6RYfZzuG6VBuI6fhzj8arS6RmerfDP46yaXZ6omrao&#10;00lzAVhCRtIyPz6D0x+P41n/AA4+MF9pXiFWurjVNQt4I2REW3Zfvcd/wrlNVgl1PQLBv7Vs49Sj&#10;ZmlMCF1HAwPlHPb65qHw9od5ZahFJJqV9MUcM6xW5Gcfj+FaaE63Ox+HfxUubHxTNeQ2upXklrIz&#10;FGmSNVQ8YPJxyCKk1j4o3Gv+PH1e30+1tZbP7yzX/GQowcBRnt3rB8JeF10jWdU+y22rXEeqqyuj&#10;FEzuO44Oc9cn6H0qzp3wDuJNyx6HcN5i7S0tyfUEHpz2/MUroon8X+I9T8cs0011oaeVGHwjPI2F&#10;OCeoHQ/hVF/i1eaV4Rj0G31q1aGYiLyobUASZPOd2f8A9ddToXwG1LT5pXt9NsYfMQxndufKn8fY&#10;/lWjYfs+XyXizE6bC0R6pbqWU+v60+ZEWZ5rZ+JrPRdcIXVtX+2KxLeRCqlcdSNo9z+lTX19Jrs8&#10;mqRx63fRwzhW8yRhI4IyD+PHIFejeIPhpbeGHjm1TXBC9wcfIgXOcE9vYVzc3iLwdpEjwy6vfXGH&#10;yQr/AC54GRg+vFV7RWCzOV8YabdWXiSWOHw/NdQrGjiS4m4Ylcn7xH9Kh0XT9SV2hurPSbWEK7o8&#10;k4LbiOARzkA/yrQ8Z/EvwzZabNPa2U8wVFAlmcn5s+nPaodP+M2k28Fr/wASWBplXMuV5bIyMVUZ&#10;pEcrI7Y6pB5ub7RYdyBFCIWBwcHgL16/jSaVbajpeobk1e7kj3K+2CxkZc5yc+o7f1q+vx7vrk3D&#10;WPh2Dbb4fJi/1q9Dge+R09KwdS/aH8SWV7Yqbe2haZWdYvJAJwBgHvySaPaXYcjWx9DWn7QdullC&#10;sPh3VJ5fLAZlhRecZPf6/wCTWXea1deIPBnjrUbrTJNNjurHZGkrfMxWNvy615b4p8d+LNXuB9j8&#10;63VgvzAhVQY6/wCfX2rQ1D4mXHhD4Da9b6zerNceRMTI5zwR6/hUuaJlTufH99q6pL1UDP3TWfJr&#10;20fLhd3XJ+6fpXnOu/GnTxOzCaPnnG4ZXr/9esO7+NOnmIf6RF8w5/eDkZI9aUbsn2Wtj2KLW4bm&#10;Ty2/1b8HJ49v5k1y/wAWNf8A+Eg0qHTbhvNtLR2mgRuVidtoYgep2gE+1ecS/tA6fbvJumjVVHJL&#10;98cf0/KuG8cftMWBSQ/aIc7sKN43dORWtHmexHJZ7nl/7fPxJ1aCfRbOyv7m3t5ElDxRzEK6gjAP&#10;86+Zkk86IM25mZsk5r0H9qD4lx+PNbsWidXWFGxg8c157btut1b5sN1r2sPBRjorHJWqSl7s22jo&#10;fhdK0Hje0ZR2fOD/ALJNfSPw61CSSSM7SWVuM+lfO/wbtll8eWq7sryOnOMf/r/AV9JeDbNoXVSu&#10;7kbeMcn/AOvVVNzHbY9a8KM0kQ+ZtpIBI7en4dfyrL/bkmi1DwReXEJbZ9ogiVgNrHbEi4Oc9wa3&#10;PA2lTahJa20EbSzXEqRRrtx5hYgAfmSPzr1T9q3/AIJj/tBf8KH1DULv4U+LP9CLXt2EtRIIYotx&#10;d22k8BfmOOwNZR8jSW2pb/YZtdnwU0dhuz9mQZP8QH4f5zXrfxEkFt8NPEsuCuzSbxvXDCBz/OvO&#10;f2LtKey+EOkxOrKyQINpXb78++K7741z/Zvgj4yb+H+xLzPHb7O4qL3ZjT3uz8b7q+mW5bazbj8u&#10;Px9KqzaldEhQ/K5yCOpP+RV27i812ztBB+X1zSR2LOvCLnoea25UjaUn0M5L66ZN0jcLkDjpzTpb&#10;+8lk+WTlsA+9aNvpDPJ5eMKnJJ4/OrUfhl5U3KpwDznjHt/Km5Jbi5ZNmP8AbL0u22RcNkbcdv8A&#10;P8qPteod2Vl9c/d9a2j4YkUxsxxuJz7VI3h1oYx8pIbpzU8yDlZgi+vXZfmZtuOelSW2rXzOu1io&#10;fJII6HtW1/wjT7tq7d3GBmrNt4RkuGbarbsgEAdPSp5l1FaS2MQahfyFWMg3A/l+lSw6pqEZz5u3&#10;cCDn/P0ro7bwVthY4bceeQfy/wA+tPt/BDluV3LnH+f89eKfPGxrGm2rs5g6xqBePMoznC/Lg/X9&#10;TUg1/UF/i+U+q10x8Dt5bjGdueWHvUf/AAhnmyKqkIy43e3/AOqp9pFjVNp3Oe/4SPUlgkk3bmK7&#10;VIofxFqUoz5gHOD+Nbn/AAh0ihsD+gz3/wA+1CeC2ZwqjGSMsfl3fTNK8QlGV9DBl1rUt/3/AJlJ&#10;GScjp1/Gnr4g1FETDLtXA9P89PetqbwvJ08sjsOeooPhjfGXMTNuydpHb/P86fMrWCMZJ6mKPEeo&#10;SFlZlXa2QO3Bz/hTpvE2obhllzkdugrWk8M4LqB8rDOD9e1Ol8JySdMqw4IH96p9y5pZmKfEeolg&#10;zSLuzkHpk5p0PifVDIz7lZcDBPbtWofCbKG4bapHanP4Wkjk+43TPHpWnNG2hMoyRljxXqEbfwNz&#10;kcHvz/jQnijUVJ2upVmJGF+vA/OtdvCzycqG24ILcDn/ACf0qBfC0h6/MFHBHGMdaiPLYUedPVlG&#10;TxTqTtu/iY91pyeK9TLN/q2VTg5HTn/P51pvoMrRuxjb5fU4z/nmkOgyyCRUUMqrk4HU/wCcVGhW&#10;pl/8JdqSE7miG45+707fypp8WagCW/dlm7+uKvS+FpETa24uTkGmnw46FS3TnPI5rZcthS5kUU8U&#10;3zEfd4A3ADHSoD4r1JU3fKzL1HUZ9f5VdudHkttzfL6DB4FQSaYzOv8AF8xUgDqacYrcTjKxEviv&#10;Uoyrfu8bDxj/AD/k0/8A4S/UnG5lT1x0xxT202RY9rKrc/LTotPZ8ZyqscAgZ7d/b3qrLcaetiuP&#10;FupOu1lUhj6foak/4S7UWJ+UHB+YleSvpVs6E0wLdON2ew6UreHJsx8KAxGSO1LmjuEou97lZfG2&#10;pQNJ8se1SOMdPWkj8b6gkIVERlwD90Bs+tXH8NzSRyEKSvUY9M1GdBeOT95HJu6/dz+P0oVmZy5r&#10;6DE8b6giB3hgkfIPTBHTp+lOX4gaggIMMLswORinjwzMjr8km4k8Hv78/hQuhzNH5m1vlQ/w9aOV&#10;PYqPNuwl8d3kxK+TGqqRj/OKY3ji63Y8iNiw2j5fu/5wKcmiSKMbMEjOD9cfhT7fRZmG3bzE20A9&#10;+5pKMYgpKT1IY/Hd4qsWtoexIxwR3/rxUknj66cD/RosJ0HccVM/huT+JevXPf2qMaBNGys0bKxG&#10;QWHWn7r1NOUa3xAunm/1MaE56Kefr27UL46vJBgwR8ABmIzk1Yj8MTTKxEYJbqcdDjFO/wCEZkQK&#10;2AV6jPfr0o90EVR47ukG37LHJnJ9OnQf59Kji8Y3DOW+zryeMnpnt9KvL4YmjViwZW/hGO5p/wDw&#10;ijeWuEO4qMnHTv8Azo0WwbbGYvjq4Z33WwYP1GemcH+lKPGdwpKi2B+bOP6Vfl8Jsqq2fMDjBwMb&#10;j/nP5U9PDTJMq+Wc7u/bHTNEn1HZmRN4rkMe37OqvkDr064/nUbeK5Q4/wBHy2dx568elbV34Ykk&#10;bcFYruAJA5P0qNvCj+aqtlcEsuF6dMfzojJWEosw5fEEjgboRk9c/p+v86hGvSEndCG4HX/P0reP&#10;hKRm3N95hkfL0Gc00eFZN6xhWbIzwvXqT+HFO6BLW5g/2qyKM2wZcnJDcn8Kjk1LzgVaP7p4H97P&#10;QfzroJvC+2T/AFbMrMcNtIHX+VNbwmyyqqh8EbenOfSi6KOae+aT7sf3iRgn8z+FMGoqPl+z8ggH&#10;IzgYrpj4V8ubdt2q/Xuc+lRzeFJombKM3rkYwBn/AOvTJ5dLnOs/nLtMO0IMjDfePYfhTjO8cis0&#10;KkKRyCflGP6VtzaCY/mVWZSOCB370n9lyeWePlzjJ+lBRn2N5JHuYqp3L02+lVbq3WKd1dVywLfK&#10;euP8mtwac3RcMwAIx61XOnMs7fLu+UZJHUUAZy23lRbvlDcBV65xVlBsx7g8gdP8/wBKuQWzJtZl&#10;3BhkZHeiKxDttGVIG1SR1ppiQ23fJyobK9ATj1/w/WprbazbtvOAQNv+elOSw8psSEhVHUd/84qa&#10;O1GM/NHj5s5B4pFojRvMC4b5gx7du2eK0LKfYU3beAAQOPf09apiJgoUhmwcZX1/yKsW0bs3QHBx&#10;u74zxigiXvKx9C/sCagbD9qvwDzvZtagQkHGSW2/1/8A11+/Wkp/owYJ5bMc8HOPT/PtX89H7Gk7&#10;ab+0j4HZW27tcsiGJwFBmRfWv6HtD3PBGeGEo4z1AOOTinRd7nmYyFmkfVH7J82/4ZSLn/V3rj/x&#10;xK9Oryv9ko/8W9vFGPlvWzx32JXqlb0/hRmFFFFaAFFFFABRRRQAUUUUAFFFFABRRRQAUUUUAFFF&#10;FABRRRQAUUUUAFFFFABRRRQAUUUUAFFFFABRRRQAUUUUAFFFFABRRRQAUUUUAFFFFABRRRQAUUUU&#10;AFFFFABRRRQAUUUUAFFFFABRRRQAV+Yf/BWtj/wvXWPlXC29qPc/uVr9PK/L7/grKu748643/TG2&#10;XH/bFBXm5k/3XzOjC/xD81P2zJNvwO1r7xXyW7d6/Ku/j8uST5vlBz17ZzX6nftsO0fwH1fc23EJ&#10;WvywvOS53dD09eeK8zKfhdz2K21j6t/4JkRL/aWqsqhdoXp+v9K+3o5iyDG75Se9fEv/AATMO2fV&#10;Suf4VY46819oQ3O0BtzAHPH868jMre2Z00fgSLsdxh+N3Xgeg6f0FS2Z3SR+hbPPaqMd4qttJ+bG&#10;MVMl5iUNng4J9q4oyV7F6n2p4Qk2fADST0G5OB9a9s8P30dvpdvh1Hy+teF+CdObX/2f7CGGTyXW&#10;IPkc9P8A9X6msnQPG+oanAVm15rdY2ZQDhScccfrXW0mirNH0sdWhjDfvF7E5POK4v40eILc+Hdr&#10;SfKGzhTz2rxiLxdb3P2hrrXrsuhCFfMIJFVNR1nQTppkuby4uGyV+aQ7c0cqKtpc9u8BePNPttJz&#10;NdQxsVAwX6Y7/jXmHiLxWz+P/tS38bWyy72w+Rjr/IdK5xNa0Xw/qFutzHm2mhVsE/eJB/8ArfnV&#10;d/jd4ftJwINNhYk8f7XB/X+lCtcVnc9o8W/GHSdQ01baO4k3bdu5UJIz0HSuC8DauPCWpXEwXUL0&#10;3HTMfb8frWBpHxfbXr+FbTT7e3j8wZfy89xx+Ar22w1qxSBSsUajjI2jsKmU1Efs2eRJo9wuuz3k&#10;Gk3sjXDHO7gfNn/E07QvAWsaN4lsr7T9HCm3kyxdv4eOOlevN4qggfaqxjt8w7VHP42R/wC7Hnk8&#10;YoVYr2bZDF4j8ZXBQJDa2+OCeW4rB1r4b694n1Nbi9ubVZuoYQjdkdOfz/OtqXx95UeWkX5h9M1Q&#10;ufiXCoBaZeT1J5pe2S2F7MzNQ/Z/k8Q3MMt9qszNbvuQrgbDxz0rSk+CFjcIPOvrqTb6yt8uB+nP&#10;p61n3XxZtbY/NcR8H5fnxj1/pWLf/HvS7GM7ryPafunf+NHtG9gjBdSX4q+DvD3w38EXeowwfaJk&#10;PCudxYn2P+ea888GfFrSrrxFZx/2amyRzuCqORgYH6E1L8Q/2mPCWp6VNa6lf2ckPdS6815le/th&#10;fDPwVOrrqWmrJG33lcHt/wDWNb05zfQzlBI9F1D4k3D65eW9vFthgkkER8vIZenXHrj9aveNvHOt&#10;zQ2jWlo3mPaosoA7gg/r3FfPniX/AIKgfDXQZW23kEjZJyi7uuc/niuD8U/8FofB9ju+zRTTFflU&#10;7f8A69aRhVb2Jaitz6++EGs+IpPiJp9xfRtFbx+YXJI5zx0+vT6V9ByfEWKIljKgK8ZJ69v61+QW&#10;v/8ABcW3tFZtP015GUnbk45/CuH1/wD4Ld+Jr1WFtpcKrkqN5OQMfWtvqteXQHKC6n7VXXxVt7ZW&#10;bzl9OvfjpVCf41WMS/NdJ9A3+fSvws8Q/wDBXz4i60WEbRxLIfl+UcDnnnPoPy964fxB/wAFJPih&#10;rjsRrk0W4gYXiiOXVnuTKtBH7nfFvx1ovjm0t4bm+WJbdyw2yYxwR+deVmXwXoV15t1q0LLGzuVk&#10;nGCMdOv0r8T9Z/a8+IGvsfP8SakTjdxIR256Vzeo/F7xTqgZpdc1Bl4U/vTxXRHLavWRDxEeh+3X&#10;jf8AaU+Geg6M1rcanpyx2/zY8wbhnoK868Xf8FQPhj4Ufb/aFrcFVxlFyTjgZ/DmvxyvNc1HUm3T&#10;XlzK3HytIexqrIjOfVvXPbvW8ct01Zi8Qr+6j9V9d/4LSeDbBW+xwTTdvlXGeCePxrzTxb/wWxhm&#10;vlez0V7jywVjZyOBweK/PERcr8y/L93n/PrTfLXbt+Vtpx649q1jl1JPqRPFSS2Pu/XP+C3fii4t&#10;mW10mCNgfl3NweOP1FeMfFj/AIKX/ET4paVdWUt59lt7lCrqn3ip9+tfO2FTjCnjHIzzz/n8aUOG&#10;HyNgdD7/AEraOCpRexH1mUlc1JvHet3Dbmv7hjwG/eGmp4z1ZmGb6fuPvng9qzZJQu3byo4+gApo&#10;l+XCgDOOT7V0KnC2iMpT13LVxrWoSkrNeTt3I39TVSWIzwbpJHk5x8x5zTwzSR/LtORxTZgzgt2z&#10;RGEeiFUlpdEElnG6lWXPHQVUePyZWA+6p7/T/wDVWgkJeP727d0B7Vn3iNEfmCnn5uO//wBetlbY&#10;55a6ml8PrqW28WWsittaM9c/pX1x+znpc/xE+JXhzRFVZpNY1C3s0VurGWRU/XcPyr458MXYtNdg&#10;b/aH+fzr9AP+CL3hj/hZ/wDwUW+DmiyR+YreI7W5cEfwwEzN+kdTUQLuz+kbT/8AglL+z/pz2ksP&#10;wy0GG4syrxyRtKrKy4IPD9cgGvoSa2S4iaORVkjdSrKwyGB6g/WpKCM10KKOS7Pw5+LHg1fAXx58&#10;factvDarB4hvESKIbVjQSNtAHYYxivP/AI1eGtQ8UfCfxJpdjGGuNR0u4s4wzYG502/1r6v/AOCm&#10;Hw3bwX+15r10sYjtfEEUGpR4H3i0axv/AOPxvXg0cOV+bhcYJ9682fuyOiOup+LnjL4bat4K8TXW&#10;l6pZTWl3asQysvcdwfxH51Lpvh6WezX9y2UXqF5+tfrx4q+C/h3xtq/2rUNJtbmdQF3vGCT9c/56&#10;1mr+zn4ZtI9q6LY7znJ8ocij2jNVJLc/Ki18GyGQfuWZicnjIJ9/x4rXtvC85C5jbHUfIcdv14/l&#10;X6iRfATw9E2V0exUdeYxzyD/AD5/CrA+DGiFdjaTaH28sYHXn9Kjfc0VW2x+XE3hW4u4VVbdvmbh&#10;lQnJ/KpZPCMyJjyJjCDjOzgdv55/Kv1ET4QaDG5zpFn5bHJAiHJ7cfgPyFWovhZooO3+y7UdyBEO&#10;pzjP5/zpMz9trqflna+CLn7/ANmmVeGxsIDDqK1LPwRdLCo8mQPxj5Tg896/UAfC/Ro12jSbZWxg&#10;kJwcdOlTD4a6Sm7Gm2+zrkRDJGe35VNmSq1j8xoPBt1uDG3l2t8pHlH/AA/zip28D3MWT9mmVQd2&#10;Shxjr/8AXr9OLf4aaV5in+zbfdtH8A/w9/pU3/CuNMUJ/wAS214wPuZPPOPyH8qOUr22lz8wk8C3&#10;7yMy2twWkYEExngfl0pB8Pr1tz/YbgLtOMQn/P8A+sV+osPw60xfkk0+DaPl4jHHGBRbfD3TJNv+&#10;gwx/LgDyx0H+f88UKN9SfrDR+Xn/AAry6Iz9juDu6fuj83cdv84pp+HOoLL/AMeN1u5IUxNznpni&#10;v1Qj+Hun5Y/Ybf8AFR8xxgVIfh9pybdunQ/e3ltv3Rz7Y/8A10WD6x5H5WN8NdQIUf2bdALkOvkk&#10;Y/T/ADmkX4bagVYf2fdMpIGfKPT06V+q7eANM+6NPthu5x5YLHr/APX609PAWnxttWxgGPVeB2FO&#10;Mbu1w+sa7H5Sp8L9RVt39n3ijO0/uT8nQDt9aR/hXqCqyf2fe54z+5bke3Ht+lfq7b+A9PRFxY2v&#10;yHdzGOevH09vpUy+A9NEan7Db7lOcBO/aq9m72K+teR+Tv8AwqrUGUN9hvj8o5MJOPc8dOaSL4W6&#10;j5kjDTbwFnzkwNk9Ce3PrxX6zx+BNPRF/wBAtwV7bBipk8DaayfLZQZPB3RjkVaok/WvI/Jc/CrU&#10;ZIsHS77d2/cN82c47fWkT4U6lDtC6ZeHqwzA3H6dK/XCPwJppjXOn2+1VAGEHGD/AJ4qcfD3TGVV&#10;bT7Vvm5Hl8AnnP4+tHsXbRk/WHc/It/hTqDXA26fefLwyiBuePpUf/Cp9Q8tsafeYPH+pb9eK/YB&#10;/AOmNLxptvjB4EY+n8qm/wCFc6SZd39m2uWGf9WOB+VCoPuP615H45S/De+tdynS75lVQ3+objP4&#10;VnXnww1WePK6ZebVOf8Aj3boew4+lftEPh3pKRf8g21OD/zzHp/hUi/DbR3b5tKs5M+sYOP6Uex0&#10;J+tM/Ee7+FOpMn/IMvk7kiBsbuB6epxSD4R6syfu9NvmX+HMDcnGc9PpX7en4b6PKG/4lln/AAgA&#10;wjBGMen69alHw20Unc2kWY6niFfyFV7OW1x/XfI/DwfCXVBu/wCJdfZzgExNwMZ9OnT9adF8KNSt&#10;gv8AxL7z5Qdw8ljxz/hX7ixfDHRXg2tpdnkEc+SMYxnH41LH8LNAdw39k2Pzfe/dD0wPyGfaqjRl&#10;bcn60k72Pw4h+HN/A237BdbWBLqIWxgkjGcVbg+HN8GU/YbxVOQB5TdOMZ4r9w7X4S+HTD5TaLZl&#10;yAGJi79P51bX4SeGw/8AyBdPG3Jw0K7j+OPaj6v5hHF36H4dx/DK7kGBY3WckHMZ2kg0+P4aXTD5&#10;bW49Ttib/OelfuIPhD4bi8xv7FsePnYGEdTVm0+D3hUxqr6Hp+6THPlDgnPT9P8A9VCw7XUf1yPY&#10;/DH/AIVxcIh22snmMP7h5UYx29qB8Obg24xZyD0IiIHAHtX7pJ8HPCshCf2Dpp2MCCYBx+nT/wCt&#10;7Ytp8DPCDn5tB03ecYHkKeOM44445FaRw8u4vri7H4RH4byxLsS2fzM/cKdakT4dTPGu63mK9I/3&#10;Z+mRxX7vx/A3wfLv36FpvADp+4GB83Xp1/wq437PPg+3/wCZd08YYDBhHQnjHf3p/VJvZolY6F7W&#10;PwWufAEkm4vbyfKMtuXjIx3/ABpr+AriQfNbsu0sfu5xgV+9dv8As2+CZHWT/hH9PKxnGBEPlPU8&#10;evTk+1Wrf9mHwT8g/wCEd0/OOSIwpI6E/Xr+f0w44Ka0ugeYRXc/Az/hX0ru2+GTashG5lPy85qN&#10;vA7H70LLH8oyF2hPpmv37P7LXgcIu3w3Y/Ke8Qy+ev6EGpYv2TPAssJkbw3prLGcBfKGACQcY/L8&#10;zR9RqX3QRx8V3P5/z4Cad2VbdwV9eMMDj/Cmp4IZmP7vr91sfezjAzX9ArfsleA5Mf8AFNaX1yR5&#10;P3jg5P5/pSR/sgeA445V/wCEZ01fLYliLccgjoeuen86pYOouqH/AGhHsz+fp/A7Ft3lM+GOMr+t&#10;L/whjFvucsu4nHI//Xx+df0D/wDDHfw/kkXd4X0tsMfmaAHac88/56UifsZfD+5G7/hF9NCNj5vI&#10;HTA46dOB74z61P1GrbcTzCK6H8+o8Eum/wCVs42Yx04zTv8AhC5ll3eW3mcAgD3/AM/nX9BT/sXf&#10;D9iu3wrpnyccQA78n3+g/A1LD+w/8PY9gfwrpbKw6fZwSOoyTjPT+Yo+o1e4f2nT8z+ew+CTlm2k&#10;qOcei5yP0ok8K+U20I3mZ2jIxz6f5+lf0LSfsOfDry93/CL6e3BC5gHfkdv51DL+wv8AD0Hf/wAI&#10;rpW3GQpgGT1yen+c0fUKvcFmFM/nnm8INsJMbFVOUJX7uePSoh4ekkXPld1K/Ljiv6FJv2Cvh24y&#10;PCeksuSh/cA85Oc8deTVaX9hb4dh/wDkUdN6/e+zL8p6dMf5yaPqNUqOPps/nvk8OyGb5of3akFc&#10;daa/haQuCyfMynqf1r+g+b9gT4dzRtt8IaVtwAoFsuVyAB29vT2qnP8AsB/DiXy2/wCER0fdnA/0&#10;ZPfPb2/OhYSsT/aFOLsfz2XHhyZHZWjZWORjb0FU5fCbsCCFwcnGMfjX9DEn7AHw3G5pPB2js2MA&#10;fZE9cnjHH4f0FV5f+CfvwxnyD4P0hmx0+yrls9jx/nmh4esjT69SP55JfC7JcsMZZhwPTr/hVK98&#10;NShtxj2t7dz/AJ/nX9Dsn/BPj4YnLDwZoq/KQQLRBz1zjH86rTf8E+vhg7ru8EaG6qQSos05Pr0+&#10;nNL2NQf16F9T+ek+GZfJVfJwMjDH/D6A1JH4fkkA3Kdqc9OfSv6C7n/gnh8Ky3PgrQ89STaqOoPt&#10;7/8A16hl/wCCeXwpwF/4QvRjxtP+iq2SeemPr+dKVOoug/rkL7H4CL4fkSI/dbr1HUd/wpr+Hcnd&#10;5bZjB+6Ouf8ACv32n/4J3fCec7m8D6L8xPyi2HBJH+HT39qhuf8AgnX8KvNb/iiNIbaPlYWwyPXP&#10;bnJ4qIxqdS/rcD8El8JzeYWUM2GJKgcnt/OlttGkjlxhm28HA6Y/ya/eZ/8AgnJ8J7iVmbwbo0Yw&#10;pQCAY7dv8nNV5P8Agmh8IpJ1b/hDdNPBIAQ/T/Oc0e+L61Hofjv+yL4G1rxd8fvCNvomnzX97a6n&#10;b3ckca8KkUisxJ6AYGa/oF8GXlxd2FuLq0aynhiVShbdjgYGfXvXnf7PX7FHgX4D+IptS8NeGbXT&#10;7+8iELTRp8/BzhR2yeuOuK930zwbJIY2mMiK3O7BAIxz64PQ5q6UXG5x1qinK59Dfsp2LW3w0eZu&#10;DdXbuPoFVf5g16dXKfBTTxp3wv0eNU8vfEZCP95if611ddUVZWJCiiiqAKKKKACiiigAooooAKKK&#10;KACiiigAooooAKKKKACiiigAooooAKKKKACiiigAooooAKKKKACiiigAooooAKKKKACiiigAoooo&#10;AKKKKACiiigAooooAKKKKACiiigAooooAKKKKACiiigAr8uP+Crko/4Xz4iH3m22wGe37iOv1Hr8&#10;r/8Agqk+/wCPficH+F7c/XEEdebmX8M6cL8Z+av7c83kfAjVmGc+WQcdCK/Le/K5b5u+QR2xX6h/&#10;t2ME+BGqjcOV79vevy4vH4Yrt3Mf1rzcr+Fnq1nsfV3/AATkvPsserMVxgr8w/Ht/npX1kviMR7i&#10;zY56Gvg79kf4u6f8OrW8W7mWMzHjtk4r129/bK0eFP8AXRsD6GvNx+HqSrNxR6GHlD2aufTEfiDy&#10;cL1LcFs/hTR4ldJl+YLluPQ5/wAivlHUP247GKTCbm5ORjt0rEv/ANulS+2GNuT/ABeg/wD1Vyxy&#10;6v2NJVqXc/af4IeMcfCaxhZgf3QHNcfrPw/mvtaNwt4I1jLYUdCc5r85fCP/AAWRk8MeFYdP+wyS&#10;SQrsyDjjpWZrn/BZLXp5D9ntdhJJG49OK1jgcRfYn6xTtufpiPh9a7vMuL0FiCDg9cjGcVD/AMIX&#10;o8WxZL35FYNsL9Ofr9K/J/xF/wAFY/HWpowhdY+MA+q1yGuf8FGfiJqbs39qSJwcBW74/wDrY/Gt&#10;45XiGtTJYiCP2Z1ufwxPEouLiE+WgXDSDnAHTmsCPX/A+jSiR72zVonJG6QYzz6Zr8XNV/bB8c64&#10;/wC+1y8OR18w9a564+OfijUc/aNYvG3Y48wn+taLJ6j3YPFQP3Hm/aj8A+GFb/iaaemz5m2yDI/+&#10;v/8AXrH1z/gpH8P9GDL/AG5a/LzhH7f54/Ovw4u/GurXxJlv7mTcB/GeT71Tk1W6k3bpZGXGTlzz&#10;W0cmutZEvGK2h+zXiX/gr14D007o9Q+0bCQdnf2//VmvOvFf/BbHw3EGSzhupmAG3Ixx71+U0pkk&#10;IA3Nzu//AF/zpFt2LZbjHOQc/hW0cmpLdsiWMfRH6FeKv+C3F1IrLp+myHaflLtjHX39a8+8Vf8A&#10;BYjxlq5ZLW3WHcMDJ5Hv+lfGzWjADDD5T6+4PX8acLTgEbtu48/5/wA810Ry2guhnLFzZ9Da/wD8&#10;FNviJ4h3bb9oGfpsIwM59/YVwviD9sjx/wCI4mWXXLtdxP3ZDXmsUK/3vu5wPz/woYqEGdvy8YHe&#10;to4OitkZ/WJs3dU+LniTWI90+p3kxwAf3p5/z/SsafX768Ls1xOzMcjLZyahMi/eHrkY6fSmifdP&#10;2+Ydh2raNGC2Rm5ye7ALNM25mdu53Gj7I0mDn8z/AJ4omdo/o2MZ9M//AFjQ0hI64HTmtNifUT7H&#10;lEO3ryPTPShIoh0bcw5PPagurOYy2WX5cCmNNvbAHfBIPXjpj/PWnuBK21grtyvGMHoOev5UqTK/&#10;BAXnqR1qv5u3crcKfTmoxdgvt+Zl4H1JpgXBMIpFbovJxjtzTGnwAB14yKrC7xkrtO5e57VD9sWN&#10;flPXnrUgWprggsx4OOv/ANao0uvnX7o7DDdc4qu96G3f7QPOc5psDN5p+UnaO1O9lYxcrPQuGRUH&#10;PJ5qNZeT/vEDH86bBaTTjy1jkb8MY/z/AEqynhq+uNojgK7+nv8A59anmQpSb0K/nrE+37vOee/p&#10;j8/0pWnG37wK/wD1q17P4W6tfL/qZOmd22tvSv2d9b1QKUgkwygZC9eKn2kV1FFTtojiY9RyqjDf&#10;MckCo5NSzJgbec8etevaP+yBrN6//HvLgnjKnLdq7Lw9+wZrF+y/6PIyk4GBkk1P1iCH7GR83i7b&#10;Py5LdOBinK8023YrfMcYx3719meFf+Ca+rakVxZTMJOT8hxn8ia9I8J/8ErL662NJZ/dIzuXlT3r&#10;OWKjfQPY6H55Q6VfXP8Aq4z82Tn0qwngLVL0/LE+4rxwfX/P51+qHhP/AIJTQ25VrhYY92MjGeDX&#10;oGmf8E09D0yzWRgZdrgBYo9zNyOAACT1xio+tS3SH7ONtz8xv2Vv+CeHxW/a8+JMHhv4e+EtT8Sa&#10;wifaJIoEVUt4gwHmSSMQiLkgZYgZPev3d/4Iqf8ABuz4+/Yq/aK8N/Fz4neKPD8eoeH4bk23h/TF&#10;a6ZZJoHh3STnCAqHJ2oGGf4q+xv+CRH7C+j/ALJnwk1DWo9Naz1zxYyeYZotkyWsefLUggEZYsxH&#10;fK19h7a7qMeaKnPc5alRq8VsFFFFdRznG/FL9nzwb8aGjbxNoFjqs0KeXHLKn7yNeTgMORySfxrx&#10;fxb/AMEpvhjr4ZtPXV9FfJI8i68xR+Dhq+msZo61EqcXuh3aPkYf8EhfBoTH/CSeIeRjOIev/fNP&#10;X/gkV4L2tu8ReIGz6+Vx/wCO19bUVPsYdh8zPk+H/gkf4JjbJ1vXmPv5fH/jtSn/AIJMeCDu/wCJ&#10;vrXzHJ/1f/xNfVeKKPYw7BzM+Vz/AMEnvBBYH+1tYYen7vn/AMdp6/8ABKXwQrf8hPVumOQn+FfU&#10;tGKPYw7C5mfLsf8AwSt8FxjA1TVuORwnH6VIn/BLPwVGrAahqmG6DCcck+nvX09RR7GHYVz5lj/4&#10;Je+Ck6X2o7lXG7avpj09QT+NSSf8Ew/Bbbtt7fx5ORhE4/SvpbFGKfsodguz5rX/AIJleDRIrfbr&#10;7CsWC+Wn+FO/4dn+Dfm/0y8G4gj92ny4/CvpLFBGaPYw7AfOI/4Jr+D1j2/arr6mJDxTf+HavhMI&#10;yi+u+WyP3Scfp7V9IYopexh2C583N/wTW8KszY1C5Xd1xCn+HuaZ/wAO0fC4kDLql0vy7ceRHzX0&#10;pijFP2MOwXPmgf8ABM7wyJGP9rXe1jnb5EeB+ntSH/gmh4bZVzrF78uefs8f+FfTFFCoxQHzOv8A&#10;wTR8OqT/AMTq8+9u/wCPdKQf8Ez/AA8o+XWr0cn/AJYJ3r6ZxRij2cR3Pmkf8E1/D4j2/wBuXx5z&#10;/wAe6dakT/gm54fQf8hm968/uEr6SxRT9mhHzeP+CcPh/B/4nV9yP+eKcU5f+CcegI+7+2bzdx1g&#10;T8a+jsUYo9mgPnX/AId26CEK/wBsXntmFODQ3/BO3QT/AMxi8Vc9PJXpX0VRij2aA+eU/wCCeegq&#10;4LatdsFOQPIWpB/wT/0E7f8AiaXDBT/zxT/a6fn+lfQXSij2cQPBP+GCdBzJtv5l3tu/1C/Lyxx+&#10;v6U60/YP0C2cFrxpQBgB7dcYz9fSveaKPZoDxFP2I9BV42NwGMecZtxz3HepP+GKdBWPCzqDnJY2&#10;4JI446+1e1baKfKgPG4P2NtDgjUCSNmUAZNsPmx+P+eamH7IOhB1b/R/lyADbDj079uK9eoxRyIX&#10;KjyWP9kvQY42VY7M5IIP2blRkH+97VZi/Za0GJ9whs/Mxjd9n9wfX2r1HFGKOVDPLYf2WtCiEe63&#10;sXaMAZa25OOv8VWk/Zu0VbhZPs1izqc5+znrjH96vSMUU7E8qPN7f9m7RrZFVbex+Vi5zbk7ifX5&#10;qmP7P2ll93k2HAAH+j985/vetehUmwUw5UcB/wAKB00lj5djubOT9nOclcf3vYflTv8AhQ2mjOI7&#10;EHqP9HP3sEZ+96H9K76jbRdhyo4RPgdYI/8AqtO+6VA+ynjgj+97/rSD4G2bybpV0+RmGGzbH5j/&#10;AN9fX867zFGKLsOVHnsnwHtzbrGrWa4zk/ZjycYH8dPg+B1tCMA2PUnP2Y5GeP79d/iinzPuHIjh&#10;0+DFsgUBbHCqAP8ARz2/4FS/8Kdt1Tb/AKDyct/o7fN3/v8AtXb4oxT5pE+yj2OOX4SwK2f9B46f&#10;6Mf/AIqlHwptinzrYseRkwHpn/e9K7CjFHPIfs49jj2+E9ixX91Yjb0xAw/9mpI/hNaqfmWybn5v&#10;3ByRj/e9a7DbilxRzyF7OK6HHSfCCxZv9VaYwFOYm6f99Uj/AAd09x/qbReB0hPX6bq7KjFHPIfs&#10;49ji0+C2ljfutrXax4CxkY7jvSH4JaWxb9xa+2IyMdff3rtcUUczF7OL6HEy/A/R5XbNrahT22Hn&#10;jHPNEPwK0SP71rC27hsqfmH5121GOKOZj9nHscCf2e9Bwv8AosDPuyWKnp+dNl/Z40Bl+W2jX5T6&#10;4yQQCee2R+Qr0ALijbmp1Hyo8/8A+Gc/Do5WziDc84Jx6d6T/hm7wy7gtZqfYE44/wD1V6BsFGwU&#10;Byo88/4Zo8NYb/Q1+bv+H+NQzfst+GJtuIXQ5z8rn0xXpWKOlKyHynmkP7N+n2Eyta3UiLHjyxJG&#10;G2H1yCDzU5+AFtOqeZqE25euyMLnOc8H616JjNGOadkMraVp0ekaZb2kX+rto1jX6AYFWaKKACii&#10;igAooooAKKKKACiiigAooooAKKKKACiiigAooooAKKKKACiiigAooooAKKKKACiiigAooooAKKKK&#10;ACiiigAooooAKKKKACiiigAooooAKKKKACiiigAooooAKKKKACiiigAooooAKKKKACvyv/4Ke2zX&#10;/wAf/FgjUsyyQ9OwEEdfqgDmvzF/bsQXX7UHi1WVWHnRjnn/AJYpXDjo80OU3w8uWV2flr+30fJ+&#10;BGqIfmOMEHtX5fXchVW65brX6+f8FMPhDKnwJ1a9s5F8pY/NaPuAOv6V+Q0ybnYDnbxz6V5uX05Q&#10;TTPTqTU1dGe7BxxkbTjIPFLG5AHzNng9c1K1tz8vzKuAQe5pzW6s3OFGMZxyK9Izjcr7FkXhuWHH&#10;tTo42APy/Lx1q1EFEZG1dxyB+FAwo4z8vA7kf5/pVFJEJXJC7dqn8alhtyjZX73PJ+lIkmWzt27s&#10;dP61LHcFGYbQMDAI7nmgAitt7g/MO2M9x/n/ADini32dWxgdhzwaQSnDMW3YORkdRStKpcbuoPTp&#10;n1oErEiKBGF43ZweOvpRGoU/LgcduKhSbdIv8OBz64/z/OgXfzhV+uRyMfX/AD1oeoyxtVdq8DnJ&#10;B7Z/zilMqonvgnnsP8aq/al8w5yrdTSNefNjaFx1Hb8DS0voBcEzL0bnHP4ih5dyNt6Ngg+lUjfq&#10;67hkc4pH1DI4UnA65/lQVdWsW3l3SbskDOTz7/5/SnmcFuG6nt0x/jVGKaSY4Ks2B6H15zQLW4lf&#10;dHHIc8E44H4UcyJJxc4B4O3A/H1/z70r3gddvOc457g9KdD4d1C4yRbvjBzgE/5Nalj8NtWvXZlg&#10;k24Gfl6f59qXtIrdlKNzFa52v8v8IyPbtUYu1688E/59q7Sz+Amt3jE/Z5FU85x97/P9K6TSf2T9&#10;YupFV4X+Y9cdTUOvTXUORnk8t15QwMN6+9BlkKLt+Zm46V9BaP8AsT3021ZIz8/QMvP512Hh79hK&#10;aRFMsbbuTlV+U+uKyeMpor2cj5O2TSN8qu23qcdalXRry4+VYX9N2O/+f5V9yeHv2C0CfNZuzdfm&#10;Xr+f+ea7rRf2DokCs9rGrbsHp74xWP15J2sV7Fn51weCNUvQoW3dm5wAnb/9VbNj8FtZvXVhbS5P&#10;TKngY/8A11+lujfsR2dmo/dxq3JJC9vTpx26V3vhX9i61uQscNpNdN1/dQljnHPQetQ8dJ/Cg9ml&#10;8R+WWk/sva5eFR5Eqtx2NdXoX7FmrXCDfC3zr3Hf/Ir9efAX/BOPXtcRBp/gzXLs/wAJFm+COO5w&#10;Pxr2LwT/AMEhviBqiJ/xSMNkuOGvJ4oyPqMk/pT9tXl0Jfsluz8U/D37A15eKoaGT5u6r0z6fnXe&#10;eGf+CdM0oVTZyHd8xJBBJr9yvB3/AARa8SMFa/1bw5pq91jEk7Lz9AD+deoeFf8Agjb4fsR/xNPF&#10;2oXB/iW0sY4P1Yv/ACqvY4mW5zyr0kz8J/DP/BN6ORn8yxRVyB831/rXfeHP+CdFrbON8cWzqV29&#10;/wBO1fu/4Z/4JgfCvQNpms9W1Nup+03rAHnPSMKK9B8N/sh/Dbwpg2Xg7RQy9Hlg85vzbJrSOBqv&#10;dmbxceiPwl8H/wDBPTT5LlUjs5Ll9xB8mIsfwwD7frXsHgb/AIJd6lrSp9k8Ha1cNnO42pQE+oLA&#10;elfthpHgzSdCjCWel6faqvQRW6rj8hWmqhBgAD6Cto5aurM5Yx9EflD4E/4JAeKp9v8AxS9nZLkE&#10;faZEU4Hr1/KvW/B3/BHrVoYlF5faDYL1IjQyMPyGPWv0EorRYCkZvEzZ8j+Gf+CT3h+wUNqHiC6m&#10;Pdbe2WMfr/hXoHh3/gnT8NdDCrNY6hqBXr592Qp/BcV7xRW8cNTj0M3Vk+pwOgfsvfD7w0F+x+Ed&#10;FypyGmgEzfm+a7LTfD2n6JEI7Oxs7RB0WGFYwPwAq5RWkacVsiOZhtGOnWiiir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l7+21ciT9qjxaF3MFugGH0jSv1C71+fP7eP7Kvi7TfifrXjSztX1TRt&#10;SnE7vbKWe0GAMOvXAx1HHrXHilJpWLjKx+f3/BQZmh/Z71ps5V7aTIPfivxFvCGvJV4X5jnFfuD/&#10;AMFE4Wn/AGY9caNcyLA2PbANfh1cWU6zSKqsoUnj0/ziuWikpanfh/gIWby0O48ZAJFISFfJOdwH&#10;0z/Spl0O6kkbah4PU+tWoPA17O3+rcbjjODnNbc0U9zSzRmtcogVlONuTn1o+1fwnC810Fr8KNQm&#10;5WGRuR0HUf5zW1p3wJ1K7KD7PKytnJx0pe2iuo43OClvVUsN35DFAu2Mg3KfrXr2lfsw6je7jJbl&#10;RzgkcjFdRo/7IF3Nt3R/M3IwnTisnjKS0bNVTkz57SeRjtKk8DjHfAqYQTuw2xvnt7etfVGjfsZM&#10;T80DdAM4rrNB/YnUlWa13fUdRx1/I1jLMKa6j9iz4wg0a9c5WGb2BXp61ctPBGpXG1Ut2xjO7HXm&#10;vvbQ/wBi+CFTutU3Hndj17f/AF66vRf2RrG0VcxR7W4OQMn/ACQKxlmcb+6h/V3e7PzysPhDq166&#10;7YJmyMZ2da6DTf2b9Yvjue3kXcMEE1+imlfsxaXZr/q4+CMALg103h74A6bJcJHb2rXEn3cRx7m2&#10;/Qe1ZyzGbfuor2UY7s/OnRv2SdSnk2vE2xRgEj3611OhfsUXEhXzI32tznHHTn/P+Nfp74W/Yh8U&#10;eJ51/sXwF4gvI3xh10+QIT/vEAV6t4J/4JL/ABc8Rsjf8IaunIwxuvLiOPH4Ak//AKqn2+Ik7JBz&#10;U47tH5O6B+wq+P3kD7lY5O3tn/69dt4f/YbRWXfZhSFH0z/kV+w3hH/giJ491Lb/AGlrPh3SlYfN&#10;tLzt+gFeoeEP+CG+l2hVtZ8a3kzA5K2loqqfxY1X1fFz6WM5Yqgtj8XNG/Yts7dAxt4VB4OR0AHX&#10;+ddXo/7KemWhG5Iz0/hBx1r9xvCX/BHj4SeHirXketatIBz593tU/gor0rwt+wL8IfB21rPwLosj&#10;rzuuUac/+PkitYZZXfxsz/tCC+FH4NaP+zTYM22GzaY9FWOMnPX0Fep+A/2DPFXiwRvpPgPxJfbs&#10;gPHpku38WIxX7seHfht4f8Ioq6XoekacF6fZrOOLH/fIFbWzjpit45SvtyMZZlLoj8b/AAT/AMEi&#10;fitrYXHg2LTUbkvfXUMeD9Nxb9K9X8H/APBEXxpdBDqmteF9LX+IQ+ZcMP8Ax1R+tfp3RXTHLKSM&#10;ZY6oz4V8Jf8ABEnRbML/AGt4wv7jb1W0tUizx6sWr03wp/wSZ+FHh7a11a6rqrrg5uLojP4LgV9O&#10;0V0RwlJdDF15vqeV+F/2J/hb4R2/Y/Bujl1/ilj8w/8Aj1d3o/w/0Pw4qrY6Ppdmq9PJtUTH5Ctm&#10;itVTitkZynJ7saqBBwuKd1oorQkKKKKAE25oIx/e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JEJYyrKrK3BBHBp9FAHyd+3n/wSu8L/ALWvw71a00ZovDWt&#10;X0b8xp/otw5HG5B90n1X8j1r8udD/wCDRTxxfajI194w8K2cMjE4zLIcc9gvX/Gv33ornqYWEnc2&#10;p1pQVkfhp4p/4NPLvwF8OtU1Sx8Y2Gua1YQGaGwitGT7VtySgYnrjOBjmviaf9i+PQ9TktZrdIbi&#10;3lMTqyYYMpwQc9xiv6oimR2r5D/aC/4JA+Efjn8bLzxdHrl/4fj1Iia8sbS3Rllnz80is33dwxkY&#10;POT3rzsZgZu3smdmHxiTtVPw5g/ZGt/D6wyXUIWKQblO3bkY/wD11raf8BNJsn+ZFY7sDjP+e1fu&#10;Fp3/AAR9+FbyI2sN4g1zYoULPe+UgA6YEYWu+8If8E6Pgx4K2/ZfAejzMvR7pTcN+bk1xf2ViJfE&#10;7HRLMKa2R+Dui/BazumCWuntcM2PljjLk/gPwr0Xwh+x34w8SpGmk+BdevNwyCli+PzIr95/Dvwi&#10;8K+E41TTfDui2Kr0ENnGuP0roIbeOBAsaxoo7KMV0RyW/wAUjnlmT+yj8VfBv/BKT4yeKSjR+C20&#10;5T0N5NHBj8CfevV/Bn/BDv4kanGv9qax4b0heCVEjTMB6fKuPWv1VCbTTq6KeT0I7mUsdUex+fPh&#10;H/ghDp0JDa548upehZLKwVQT9WY/nivUPCP/AARi+D3h5VN8viPWpF6/aNQ8tT+Ear/OvraiuqOA&#10;oR2iYSxFR7s8Z8Jf8E+fg14MZWtPh9oEjrzuvI2vD/5FLV6R4e+F/hvwlEI9L0HRdORei21lHCB/&#10;3yBW9RXRGjBbJGbqSe7GrCqLtVVUe3FAyBTqK0JCjFFFABRRRQAU3b7U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UYzRRQAmwUbaWigA7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CgAAAAAAAAAhAJrtdJooBhAAKAYQABQAAABkcnMvbWVkaWEv&#10;aW1hZ2UyLnBuZ4lQTkcNChoKAAAADUlIRFIAAANaAAACNQgGAAAAz3eLpQAAAAFzUkdCAK7OHOkA&#10;AAAEZ0FNQQAAsY8L/GEFAAAACXBIWXMAACHVAAAh1QEEnLSdAAD/pUlEQVR4Xuz9B3MkSZLniepn&#10;ek+enMhRuXdzO7c71zusZ5rzrq7q4jRJJafIBAcCiAgEEOCccyCBzAQSnLMEJ4nktLKqec/s3s7c&#10;/6cWUT33CU6kByFi4u7m5mbmFu5m+nNVU7Oj39Hv6Hf0O/od/Y5+R7+j39Hv6Hf0O/od/Y5+R7+j&#10;39Hv6Hf0O/od/Y5+R7+j39Hv6Hf0O/od/Y5+R7+j39Hv6Hf0O/od/Y5+R7+j39Hv6Hf0O/od/Y5+&#10;R7+j39Hv6Hf0O/od/Y5+R7+j39Hv6Hf0O/od/Y5+R7+j39Hv6Pf/0i8rO8Py83IsKy/fcnLzrSRa&#10;YolY3OJFJVYSK7OSeKlFCmMWj8etrKTUYrGExaMJxadCScKiuqZE8SU6H40qbbGOdV1laYnVVpZb&#10;WaLEkkpXouNEIqa0ShONWoniSxMRqyjXfqzYSkt0HI9aZTJpVeWlVlVRpuvLrKIsYeWlCatOliof&#10;pSvOsaqyIpWXa3W1FVZXXWaNNXFrqI5ac22ZtdZVW3t9qbYxa6gqtKaamDXVRq2ussBqKgqVrljH&#10;hbquwOqrivx8S23CmrVtqyuxpqpiqyzJt2ada66MWF1pnrVWKY9kxBqTuq4kz+p1vj6RY7XxTKsq&#10;yrD6yHVrimZbZd5VS2aes6qcc5a49rlFLn9muWc+sMzjb1nexY8snnfOKosvW01M6QrPW7LgjBVe&#10;/tQKrxyznPMf2vXT71qG0p796Ef2y5/9g/38B9+wd3/+t/bRm9+1cx/+wo5/8lP74KMf2oXjb9vl&#10;k+/apVMf2LVLx6wqmmNjAx02OdRrUzd7bP7OgM2P3rC50UGbudVvC3du2ML4kE3f7rPZsUGbGxuy&#10;WcXNjNyw+bFhnRu25albtrs6Y4frC3Z/Y9EO1mYV5mx7ccKWJnV+5patzIzYxuK4bS2O2fbSuNJP&#10;2b11pVO4vzVvzw7X7NXjbQ+///Kh/fFXj+3Xzw/syye79vrxjr04XLfHu0t+zd7KlPKY8P1nB3ft&#10;q6e79tuX9+yfvnpkf3j9wF4/2lDclv3u1YH9868e2j//+pG29+2Prw/sty+27YuHq/bq/rK9uLdg&#10;Lw+X7Nn+nD3ambZHm1P2aENhc9IebkzY/fVRe7A+bod379jh6pjtL4/a7tKI7Szc1nZUW/ZHFH/H&#10;duZvedjVue25m7Y9f9O25m7Y+vSArU0N2Pqkwsygrc3csM1Zxc8O2dq0jqf67a5vb9jqRL+tjitM&#10;6Brtr4z12sp4r477/Hh5vM/uTg56/NKo4scGlL5P+922PNJjK3d6bVnBz9/RfznSZQs6N68wc7Pd&#10;j+dvd3iea5PKT2mXRnuUT0hPPou3um1pROfHb9iKtku3leeI/vsbXTY31KHzXbao7exgi80MNtvC&#10;UJstDrfa/I0WW7xJfJPSqKzhFpsfatE1zTpus4WbrUqnrdIuqg4Lqs/KqOrD9bc6VEanLXnZnTrX&#10;puuJ69F+p5e5ovudG2q36YEWW7iltCPdqiNtoPvVfawqrGl/dVzxY92KU6BddF+rCncnevUfqP1S&#10;bbk+NWib+l82+F+03VT7ryt+QeWQ39qY2vV2Kh+F1THaN2wpN+TfZcsKq+M9KkfHlKuwoPuZ1b3O&#10;6t7mtb9Am1Fn8hvt0z0pzTD3rnO+7fS2Xbip/ysVOMc9cl/8J9M32m1mWO2qvOYUpoc7FTq036Oy&#10;9B8rzYLCPNen9ud0fnpQ9VDamRvUR+95f6vHEeb1vk8PqE21PzXYblNKM6M0M7TzjVa7099kd/oa&#10;tN9mc/pvp/WfT/Q2Ki9t+xp1LXm16tnQf6hyZ5TPjP6fqf4WPQeqq+5/WXVdUF7zunZBec9xH1w3&#10;wLPQqWu5vlXxKmNIW89Pz5bCHEHPEMdzSsPztcg9q36Lei4W1B4zyneOZ4jnhHvX+RXaTc/6Cm2u&#10;tvZ42lPlEciHdFwfnj/+m5B+lf9U16f/3xXls3q70+7qWbrL86XnY13PwLaelW29uzt6jranh2xL&#10;z9Cutrszw7an939f7/+OjrenFGYUr7jdWc4N2476gIPF23ZvgXRDqTBsBwvDtq+wq/7hQNc/UL+y&#10;v6A+Zfamjm/ZPYL6G0K6jAPlcW9R8Ys37VDhwPO6oWPlpf3DxSF7tDpi95duKa32V27bocogrQfF&#10;31u6rfooH+0fLo/YgY73leeurt9T2j3yVH4HyutA23uq0wPSqewD1ftQx/cJ1E/3t6e22Ff/sqr/&#10;s7O80LIuvW+5b/7YWk9+Zqu9TfZkfMCeTd+0l7Mj9kLjwX21y2P1q49W7ijfUXuyNqY6j6rOagPV&#10;l/oTHlJ3xd1f5n5V7gptMKh6D9m9Zd3Liuqg84fLalvuR/fLPXrbcG/a0r60M+20Nzvo6cnrvq5N&#10;n/P8l5S/trTLvu6btqH97i3r/n1/2LZ1/Z76ePZ32Ve778wO2NZ0v22pr9nQc7KpZ2b9TpeeuxYb&#10;b0zaQCLXGi6esOIP37TY+z+18pO/sN6cCzaTzLW5ynzrzcuyukvnLHn1rNXmZ1ivZJWusjwbqovb&#10;REeNTfXW6l1otlm9Z/Sv9K2rejZXVca6+rjtGfq0XtuYIqgeChvq8zb1vG5oXNnQdkfjza7Cnsag&#10;XT2b+2r/fT1z+/rvdjVe7Wic2uF51nNKGv7jPe37dTre0z16Gq5X2NH1W3rWd/SfbinNusr0tlEb&#10;76p9tj2tgva39FxwvKX+dkNtRDttqyzOh3dj2Dbpk1XnnWldq/FuU/Xm/aK/5n3bUqAv9/tSeXdV&#10;3pru2cdatcGq+udFvb+Lo222Rp+t/n+NfptwR+PqKGNLh7/rC+qnl9RH0wcs0leov5ofUrz6DPqN&#10;efUr3lfS76rfmNPYNKPnekbXsZ3UeDel/2FS/8ek/pfxwXqbGGyUTKXQX6s+tNFG1FeO0Zf21tmo&#10;/r+R7iob7a7Qfo3d7q60Wx3lOq6xm12Vvh3rqbOhtjIbaC2z/uZyu9lRbQMt5Xars1bnGxWaUlL4&#10;0e/P/nc966pChmUXXLKcvAyLRSIWjRVZcZG2RVEBUZkVFZZYvKRMIJSwRGlScFRm5WVJjyuOlQrA&#10;yq2oKObx0aJiKy4QqCm+XFCVLC0TpOmcQK1E25KSqJULmMpLiy2h/bjArKK0wpKJpABLcCa4qiwv&#10;V/4JbcusprJC0FVmVYKvslhU+Rda5vXLVpR1xcoFOQ0VFYKrSsFSwpoqY4KrCoVKa6tPWHtjqbU3&#10;lThEtaiDqxdo1Qq0aisEVwKqhhqBVF2RIA0Y03mBVX1V1ENdUmmUvlnQ1VQZt/aqEmsuVVoBVktp&#10;oTUm8qy5TLBVkmN1MYVIhjWrPi3F16xe4FWee8Hi109Z5OpxgZRg6/Q7dvXUm3b97NuWyPncKiLn&#10;LJ572qKZn1kk433LPv+OXTn5loPWtVPv2rnPfmYnPvyRffL2twVZ31L4th3/8Pt2/IMf2Wfv/9CO&#10;f/wDu3DyHcs4+7HlXT9j1er4pySsLU0M2er0bYHRTW1HPCxP3rbVqdsOUnOCrcXJW7ak+MWJ27Yw&#10;cdOWdG51RpABZG0uCYRWBS137cnumj3bWxe8rNjB3VkB1qjdnR21jQUB1sqkbS7csbtzgpTlCdtb&#10;m7YHO0v2/MGGIGvLvny2a//068cOW796dmBfPduzLx5t2fP7yvdg1R5sL9n+2ozymRLMzdjze+sO&#10;Wr97dWh/9GtIv679Q/vNiz2FXcXt2K+fbSso/8d3BVor9urBiq5dsKd7c6r3jD0WaD3ZnrbHW9OC&#10;rDF7oHC4dseh697aqN0DtCQM7C2GAGzt6b6254ArwZb2iQeyNtT5b2kA2tTgxHZLgwiC/Yb2gS7A&#10;anVKAv+khHsNOisafFY0AAI/d3Xe4UqBgQPIIhC3pIFiWWDkUKQBHFBakFC4pO3KGJA2YMtslRfX&#10;LCodkLWg7YKuWyRo4FkmHwBFAaGd/MhnWXCxJnhbEbwtC7gBrgB0/doXeKRhzgFMeWh7l2tIo7As&#10;YXVNeTGwMVDeFYDcnVBQ3QGdDR1vSghx4EEA4R45Jzi5qzqtaxAEkoAuhOU17guhV/UGgpZUV4Br&#10;RfkDOwy8xK8JThFmgS5ACoGD89RhjbZTPHDGfgBYtY/qvTHBYK8218C+pjjKmWOAFRABbQsaWJeB&#10;NdoNwV31oQzy5p4c5BDEVZ9FCeNAF4M5g7bDoNpoBmgU9LDvEAu4sg9kCCoYzIn3QT4FYLTrorZz&#10;GuRX1CYOX8MCKgQApZ1XO88q/zntLyg/By2uV74IBgRgDoADrma1nRHgIDAAUQ5SKhu4m73RIagV&#10;uGmL4DAlYQEhYu7fwCKANSdQnhxocuia0bVTEiyAN/IEWgAdygKE51UW4ATQzFOe0i8AR7pn0i7T&#10;PkrLuSXuDYCizgIfwB1wAq5mVZ8A6wiUak8FnjEHIT2LHANeXLui+CUvD7jj+UkJUWqHZbWTX0d6&#10;lQv8reg/XqZc8tU5Byr+Z4f+8D8CWwhq6/pfN/R/s8/zvSWhDkF0U3Ebele2JAy6YCrBcH9W/YGe&#10;RYTSPQmNHB/MC2QERQiywNH9JfUn6j8ALaAFYNlDmFX/4NAEtCwKLARaQM/OnIRbAEbAtaf+hmsP&#10;1RelrwMGDgVuCP17c4MOWMAWYABIAA7AFcDxQJBAHMAEtDgoKP6+QObBqkBHfd49gQqA5cKv8gdA&#10;gItD1Y37IO7hymiALdULAASQDnWONtjT+7St92S0pczacq9a3vs/t/I33rSZymIJ0T32QH3hE7XL&#10;85nbAi31sbofwn3dD8Ehy2Hqpj1cE2SpTo8VgK77wBZApfBEffTDNeKGVXfVQfuPdQ+PVLf7uvbR&#10;iu5JgTa9r7o+EsABhbTVfbXrA4WHutdH6t8f3VX+Kpf0j+/qXlS+lwW0AW+0j+pCfR4q/X3Fe96p&#10;LccOyWr/NOQBcwf67wg7AiDaZF3vxVRD0voi163h5DEr/9mbVvGTN6z7/U+s9+xpazp7zoo++8wy&#10;PnzPso99ZJfe/YVdfucNS1w5bb3VcRuXIL6od3FlRM/2bb0vN/UOqe9Jw5Y/r3o+6U95VulD6Z95&#10;Rrf1vzhwqR48rzvq+4CsPT4E6D/ZFyzt+ccC/YeK8w8JpNHxLuk1Hu35RwDgTOf1X+/q/wfmD3j2&#10;prgWGBOUaUu78wEB+OJ92NT1m8qP/W0HN70zSstzv6d68J7szYQPFASeJcLmBHXX9boW4NsWpAFb&#10;G+r3AbAtxXneGlvog73/Vxss3enQe9ypfl799h29+yPt6vvpq/mo1ao+gS3tSB9Anxn6A/rFOfVV&#10;c+o36Uv5kDRL/6U+A9CaVH/m/aCHVkGUIKuv2fvJ6RuNNtFXY+M9zQKiBhvtqbcRgdOIYOl2V43d&#10;EkyN9bIvqBJo3eyqsOHOErvZXaK4CrvZJrBqr7DBtirraSq34Y5aG2ytFmQ16DrBukJnXWlKCj/6&#10;/dn/MrOuWVZ2lmVm59r1/Fy7kn3N8iJ5ll+Qa7FosRVECi1aHLNCjovjligrEyAlrChWIiArsdy8&#10;PMGPQCyOtkrboiLXVsWicYEZgFUkENNWkFTqYFXk8Uk0W3EdK57zFUmgqtyqK5KuwaooFWglE1ZX&#10;WWXV5YI7QVpUdcnPyrJLl87ZldPHLFGcZTWCs4YqAVVDueApKcgqF1Sh1dK2ptzqagVGtVFrrI5a&#10;Q3WR8isWWMUEVlFBVsyaawRcAqvW+jJBlUCtNi5wi1tjZVTXC9Iqc60OsErqGsFhU2nE6uK51oA2&#10;LZ5jLeUFVh/LtobYNWuJ5Vlj0VWB1lWrzL9gsYyTVnLtlLYnrODCB5Z15m27Kji6euItK8k6aUXX&#10;PrNY1sdWdPUDAZbiz7xvGafe0f57duXzX1rGmXft7LGf26e//IG9/cY37eO3v2Off/JTO/XJz+3k&#10;p7+w8yfft6vnP7HrF49ZPHLFRtRRrEwNOwzdnR+zzcVJ21uZtd1VQdLcuK3Pj9vq3B1b0zlgaWNh&#10;wtYV1mZGlXbCdlYEJ9vLrl16fu+ub1/c27Cngq5HgqiDu9OCqgBY63Ojtj47omtva1/Q4qClaw/X&#10;7YsnO/bbL+7br18c2G9e3hNk7dsXaLkebNrjvRXltWwPPb8Zu7c+I+Catpc69+vne/bH1/ftDwq/&#10;eiqoer4r0Hqg67eU75K9vC+werimfNbsNVu0WYp/fm9RQCjQEmA93JxwjdbjrUl7vMH+eNBmaYA/&#10;1PbeypiEnlHBloDKIUtCBl+cASy+MEvw2UYY0iC+rYGDAQjIcujSILShgXZLgshdDRCrGhxWNYit&#10;asBYmdA+gr4HxX29LxDQtQDWurZ3OecA9G9AS7AAFAFaQNeihE/iACrOo52ZV9xi6pxvFUjveXCs&#10;NAjrCzofoCrktygBf16CO3kssEX4V5j3wQaBX+l1vMw1CgAXoIJwCpgAQwx6ABZQ4nAi6NpSO2xq&#10;EGYwTJ9jH+DiiyvpEBaCoMB5gZMGVAbVIDQoXvfm5XEfgrI0/KBJSkMY8QyqgBfapgUEbQkjaPBo&#10;C+qOdsm1etyv4uYQWrhP3W+I6xIkaQD2rYR4BQA4XSYawAUGab6MKh3nGcS5hkHZ66fygBW0S/6V&#10;VFADcKC9mxWkoOEBihbVnnxJZesaLQZ6DfI+uGt/XjA1C0hwTqAxq/uZJT/VFVjm/tIwR10cyMgP&#10;4AJwlHYGzRlQhfZqoNWBa/YGcXypBezQmkmo0JZ7BrTmdX8cTw402jTQozosqE4IIEHQUBoBEYDi&#10;X3zRXikuwFeHgxSQAwShwSJuhTZTeoQbNJcEBJx5QIuylWZ+qMlBia/34auz/jvdJzAECJGnQxH/&#10;q+I5B3RR7pLq5hAmgWnlptLzrOp62mZeQAnkLatsgsOb8ltC06tngPz40h3AuTN8JNAztQmkj3W7&#10;0Maz6gKrns1N/+KOBoOv7QiHANGwC4NouA4EFAitCNv7CN06d+hQEUDqUMI+4HQgAEDoRdN1CIix&#10;JSjdA8HIPfUzh4vA1YgEegn46m8QYh3QyFuAEgKQBZhJcF64oWsQ+gNgHaQ0XYdLaKUQkBWn8w5k&#10;AhEHLQU0XIAVgIFQjcCMpsvrKqhCw+Gw53XWede0KQ0wiUaPfkvPfHsyx2InPrDYD39kHZ9+aruD&#10;Hbatsvd1X4DVM/X/j+cERLqfR7q3hwCLynCIUXnU477g5yGQ5SBIEAxp+3hj1B6vc051kqD/YFV5&#10;CpAcygRaABLABqChxSPvh+Sl7aHaIw1kHu/nlLe2XAN4UQ6g9VD5AlYP747Zo3XlrTKBMsD0YQrO&#10;fKtr73sA/G4p71vKN5QL0N0H9tTvPQIg9C5v9ug9q07aTclPrR98Zp3ff8fafvhLa/j525b42S/s&#10;2o9+ZCe++Q/2/f/5f7Uf/2//wd7867+1yx+9L5khx0baa21Vffb62A0F+lKAY9C1Qzyn9J3bOgaO&#10;tsZ7bF39FGHXYavfNbLr6pvW9Vw7fN3RNepT1vX8b6ufXVff5h8Rxrp03OuAuKN8dwQvewCU/mcC&#10;QOYfFKb79DzrmVfePOMAFO/JtrYEPhLcYyzUebRZxO3yLug54uPDgZ4B3hk+Stybu+3vDe8R786+&#10;wIt3Cw3czlTQfvHe8Q5uabyg/ltAls4xnqwJqO6Oq68QYK1ou6xj3uOFW8BSs97rdvVd9Fdttqy+&#10;hj6HcctBi36Tfk3PKWBFP4n2fLKPD0yt3k+iuRrtabBxxfHxakKANaG+dKof0GrVcZONdNcKoOps&#10;qLPObnfX262OKhtqrRRAVdud7iob7BRMdZUrnyrBVoXSxGygvcCG2pJ2W0A23Fqu/Uob4JrOWgFY&#10;vY7RhDVZe3WJnT/2i5QUfvT7s/8VCZTyMzMt63qO5WfnWaSwwCJFBQKliOXkZluBAMshS8dFkWIr&#10;KtZWsFQQEVDF4lZYWKS4IitJxK2kRHAl4EqWlgqkSi2BJksQBXgVC9rQagFiQFNSUFYpgGJbJViq&#10;qw5AVVVW6maCmBHWCrpqkuUCrjKdE+AVF1ju9Qy7fOGCnT3xiRVkZ1idoKymIu4arWbBVXt9ubVp&#10;W19bovgiQVfMGmuLrK2+RDCVEGzlWW1lgbaFSpdQegFWbczala4d00HtO3BVxwVdCWtUHjUlhdZc&#10;HrMWwVZLebF1VCstJoeJfGsrL9RWnWxZrrUksh2yGmMZVl981cqyTlsi87SVoNm68rHlXXjfrn3+&#10;jl0QKF09jvbqA8u/eELhuF0/955lnnvfMs9+YAUCp8xzH1v2hY8s6/z7dv3km/b+O9+1d976R3v/&#10;7e85aJ0+/oadPf62XTn7kV2/8JnF865YR13cJiWAoZ3aXp62/fV5O9xYVFgQcM3Y5tKU7azN2I7A&#10;a0v7W4shAFwbC2O6RmC2hgngooBo1Z4CWocb9vJw08HrwdaS7a0KtlYmHdTuzgu4BF1LgrstXftI&#10;QPZcwPTF0z17KbB6omseH6zZ03sr9uRgRXkCWIv2cHfJHmwvqH7Ttrs2YYdbc/by4aZrrH738sAB&#10;i/CH14cCtX2dW7Mne/Oqy4rCsuqzLMhaEQguCgIFWDvT9nRnRkClvDAP1GD6YF2D44YGUg2oQNZ9&#10;xR1qMAW0MAsEttBkEQ6W7tjuPGY2giwNJJgEYjK4q7CjAQSNFrBE/KaONyRwrU0ATQMBmIAHDSho&#10;tgJcod0acBgDsNIBTQyC/V0NLAQ0VsAUWinXajkMYVImAZI4haWxYAZHuvQWeADMgCvfJx+ES/LQ&#10;QOuCPddzflTXO4AFCMF0gjSuFfM40oS0AaTQCAEvEnwluAIpbm5HEOhgUgekYM7C10fOBXO7AEkM&#10;kpiBkM+a6ojpHpDlEKWwzr3rGBgDYBzqFE+e7KMFQ3AGtLxc1QOhnGM3rSRon3aadYCh/D6b49iB&#10;IsQDkMShAXSNn0BhFo0KA7HnD0ABbLSXBmqlBUbmbmlQVvsvYDapugRBXW2l7bzAgfYAIIBBNDdo&#10;tTAlRKvjMCThH80KwLCseAb6YO6HYAAMoH3keswGqa+uUf6ziqMewNys8uH+KBPoAq4cHFNQ7NpK&#10;/mvlgXZsFjAB8oA5By3qGfJgf7y3Xmkwk2lxE5lpQc+0oIrnZEbng2aMOra4gDIPEHGPqguapfSX&#10;4qURykFQ4ZjnQ+2jdqKtvE0UwhdlARrtp2M321E7YaLqZqaqIxBEmwFpaKeAJDRRaBbRKrr2U4Fz&#10;y7qvtRE9k7f0nOr+V9QeLlCpn3OtofIKYKVreY79Wtor1JE6AVxBq4VGlQ8BQYPl8K/nk6/yfNUP&#10;X/8JfLkPX/oxe0I74PAEgOj958v9fsoM8IB+Yy5oVxxSJIgDV4AWWi8gY590ghBga1/p7y2OKX5M&#10;aUYFUWhQgCHAJGXGJzC6lzJ3C/CkY4EVsARwuZkc2qmUNstNwnR8oLIfCjzSZoNbuh8+Jh0sqN9T&#10;f/dvAYz6PhDkEe7p+vup40PqqntEA7GhZ+xOc7mVZ521vDd+YpU//olNlxbZw3G1j+qxjYZNeT1d&#10;HLFnyh+zQTR4wBF1wcwvaIyAnjHBzaRgZty1bQ5eDji6H8EMmieAEo3WIzRa9OHAjvIAch6lgQqQ&#10;TIEP9/BEfT7nHiv/ByqLePYJj4AqlQfgPbyreijfh4KsBwK5+2i0KCO9Je260mrrQKh8Hq6Sp461&#10;RfNH+c9U3lPd52PBw0ONe0/GBKhDAvhuvVPV5dYr+aTuw8+s+qfvWsW33rD8v/++vfe/f8P+43/3&#10;39v/+v/9/9hf/nf/P/v2X/6FHX/zFxa/dt0mutsEGoDJHX+O0HbynO2iEUJLJHg5UDzPGuZ6wM4+&#10;QKP/dkdjjAOWnuO0losPWPxvOxqD1nm+tX/3TpfDG/C1RX+sd4M0aMQ2BXAAFWDnAKQt4EZZwBaa&#10;rS3FY8YIHAFoWBh4fgKztDaL54V3xYEN2FL90WphPoj2jPpiZpj+mLGpd4yPbg5yGksYe9xMUuWs&#10;TqjPnwhghQZrbVLv7xggpT7D+2S0f+prtE8/s0pfBFwpYHkQTLo7bCql+Q/m0U021teg/q9ZcW02&#10;IaDC/HpqIOxPDTTbWK/gSjA0Iiga0/850tVot7qrbagbU8E6u9VeIVCqtpGOGoFWjd3urBRcVTto&#10;3eqstkEB1WBrhfU1lVhfY0lIK1AbBbBa0X412FBHvTWWR+zCpx/YD7/1rZQUfvT7s/9F8vOtMDfX&#10;ivPytV9geTnZlpebaVFBTZ4AKy8vx3JzsiyHOVz5EcEVUBW1qCCrROBUWAh4RS0uMEKjVS4oArTK&#10;dFyieJ/vFSt2CCtXfCJerHSKE4CVlRYLpARamAkSmIOlvMswLxRwVQq4aisrrLqiXCBW4fOzCnKu&#10;Wcbl83bq2Ed2/tQxq4gVWl1VwuqrE9baUGFNdaWCqnJrrCkWnAmEBFzAVmsD27hCiSCsMJgNKk1D&#10;VUQgFhWoxRQnYBN8NQq0mrXfyn5lAK+Wqqg16AVpSBZaY2mBNVUp78qIa7RaKvKtsSTbGpO5Aq8c&#10;ay1Fw3Xd6oozrDzvgpVmn7FoxgmLXP7Eii8ds+ufv2uXP/mFXfr0l5ZxHLA6afHMU0p3zhK5Z7R/&#10;wkpzT1txzlmLXD1hhYKpq2fftU8/+oG9/+737NzHb9iZE2/ZhVPK58wHdvXMRxa5dsEqS67aYFel&#10;LU+MBtC6OyeoCltM9DaWJmxbkERAy7Uj+NpfUxptt5enFC8Q0/69zQUBkeBob82eH6x7eLy7Yg/d&#10;3G/W0+4qAFfbq5MCrVu2MKnBXkB3oGvvCabubc6rbKVRnvcFVfe3dG59VoAFxAXgOlhHozWtvBft&#10;i0eb9urhuiDqrr18cNd+/+qe/VaQRRyA9fzeksBqyV49WFWaVXvhx4v27N6iPdoGtGbt8daMoApT&#10;wRRUIVSsSujQQH5vGaAatV2EIA3W+xIQAK5dYEugtSMBaFeD2Y4GMeZoodVywCJgMjgtAZcvjTrG&#10;nGFDA8WmBK5FBDoNaCsa2DAlXNEgBARhOui25hqwfB6VBrV0AMYAr2WFtLkfcDCDwIwQiiCp4Ok1&#10;MDHXa0kwsaJBErgioPFyM0EEbm25zucQEafzaLa+1lqljrkO8zfywezOQYu8lAeCb4AYjvtcYAWM&#10;AKxVCamAEIOhg5YGR2zoASsgC42XQ4uEbBeW/TqF1HV8qSWeYxdugUyVQ9thwoGpGtqktJYjaJh0&#10;TF08TmkRzP2aP22BRsADM0tvwxvtGiwxmcNcLoDXDNoX3fu0yvD5QopD+PZ8VSbgtMhArWPynAMU&#10;FAAuNE8LfEVVOjch9IFe5Sr/5ZSGBe2KAwF1Iai9lwW2aF6AsABDgjdd4/eguDBHIEAOpoNoGh2W&#10;VA+HRP4rxQWwol7kEzQ5fkw5Ok9wUNM1tEMItB15qs4KwNuYQGtGoDUn4WRKbUCY1/1xv266qOvZ&#10;utbPtzqnrc+l0vUOuErrgo6b6QQhB61f0CKpHMGUa6O4DpBUHWgDfyYl+DhUKR2mgWyBIoRCh3k/&#10;F8ym/JnTPa4RdG9uzjqi51Vbbz+1CVpQACxoYNHEprSjetb8WSUfPcP+HKqelBFgP5i/bklA5Os5&#10;c0sQDpnXF0wEJQxOat+1WEGb5SaESoNwC0j5fCwXdgUj6gsOBAIIvwcONMCRjrUFnu4DMepnDrTl&#10;fDAVBHoEGsvj2pdwrb5mDyBTv4TG6d+a+KXnGgFTwBZbQA74AGA4BixcowCUuZncqB0qUC75HmIK&#10;mNIqOWBp/z59YQoaH2rfNTWq7wPV7eGK+k7VaZd3VO9TbzzP4uc+tWvf/pb1fXbCdgba7YHAE7PJ&#10;fcBG9/BU+0+WBSc6BrSYk4ZJJAHw4/4frAExumf1x4cCJWDr8brKWgG0CMyvwsRQkIXGCdhB26R7&#10;AXoIwBPHrt0C1FT3Z4K3J8r78d0Je7Ix6UD3VHGPdPxYUISminLQlB0sqy3XBEhosigH03LVD+hz&#10;7RrQRvD8xj0voOuxAMw1bEr7RPHPdP5p6r6fC5qfzwvCptX+o4O21t1lY5Xl1nDtipUdO2W5P/mx&#10;nf37f7B3/vI/2t/99/+D/f//x//BvvEX/4u994Mf2qc/edP6asv0vKnt0XZqDOL5QKMJmDts67/h&#10;v+X5cCBX+9739lW61HMDjDHf71BA7XP+UsC2jVZW+659UuB55yPCHs87IOZAFUCHOV/AE/B1V+8T&#10;8IaJHxoxTML5yLKqd+ku/bze14meejctnle/Qhyg5topQRnvlmuvZvQO6VnZ1DvFO+ZmgipnYzyc&#10;35rSOcwJlR5429C1WEusTQoWNd5iOrk+oXd5osPjGG8YQ7zfvtWmfo++vM2W6XvUz/tcVvp3PhQJ&#10;xpibOiGo4sPS1GCTxofWr7VXQNeE4GtCgIVZIH0kc6iGBFGj3bU22sEcqgYb6a2x4a4Wu4m5YGeV&#10;3e5oEDgpXmlG+pROYbC9yvqbk9bfGrf+loSHobZgNjio7bDOD7aU27Bgq6403469+2N76wffs598&#10;55spKfzo92f/y83JFSwVWkFhnhUV51lxpNCKCvItX/v5udlWGCE+YjkFeRYrCnOsIpECKy4WbMVj&#10;FhFERYqLLCEoqhAo1VZWapu0sgRaKcGV4KukuNgdYpQpfVmpQpmArJw5WSWWLFOaZEJgpXhBVkk8&#10;IlCLW00FgFVqVeXlVqOAqWEiXmTRwizLzbxqp08etxMff2S5GZetQsDWUJOwBkFVfU2JNdWWCrQE&#10;cBWFbjbYXBNRXJG11Metq7HUbWM7lRYIwzFGVaVgDdiqx6Sw2Jqqo7pex9UCs2qcY8SsvqLIagVZ&#10;Tcki664ps3bgS/k3JvOslXlfiTyrS+RYXfya1Zdcs4aS61ZbdNHK8y9ZpUJ57lkruf65lQio8i98&#10;atlnP7QLn/zUzn30Y8s89bYlC05ZnUCpvOiSVRQKmiLnLZYn2Mr+3PLPfyyYes/D+eNv2rkP37Cz&#10;n/zczh37hV3x+A8t4+ynSnva6lXHO/1dtjZ7xzYXxny+1ursbVscv+FAtDJ3W/AzYbtrgiyBDttd&#10;wdjuisLqjO0IoNBaAWeH64v2cGvFHmwt272NeQcstGKYJG4ujNv63JiOJ21x6qZN3Oq1ORwvzNy2&#10;pZlbtjZ/R2WN2KYEip27UypLICRYC2aJAjfB1q4g7UCg9fxg2V7cv2v3N3C+MaU0K/b7l/fsy0db&#10;ugYnF4v26r4g637QaDl07S/Y450Ze7I7mwKtGTcdxDzwUAPtgQbFw9Vxh6oHGnSBLswCcYSxowGL&#10;/T2EEQ1c6TlaWxqcNhCytJ8Gri0JIwATc7DuMi9pBvCRQCfhnvlanEPrhKngCtoghDsNCAin6bla&#10;6XlWOMEAwhx0tAUYXGultJiNuZAtIRQNEyZfDlUAkdKTFgE8DUw420jn5fkooJFhoAFM0Hgg0GOi&#10;tihBFeBCKCctgbpSDgFBHmHZJxur7uSVNiP0Scl3JBxroGWu1qK2wBaaKze/Y9CTwI2g6wKzjgE2&#10;4hicl3QfaKOCFipoqtByAQuzSjOvARGbeL4yBs2JIGSo1dMuICQzsJOfAvcXAAKYUJxDBUIAWiIA&#10;ptPt7nEEwXwngAt7+nENqpiIjHTW+ZwkN+ETEFA3wIQt9aMM8qecWUEC/wn7/j9wDBhpUA92/3xV&#10;BX7UdgCFygzztGhHgYAgyJ2AcJ9Km3ZqgXYHaAFo0LhN6xzOMaZ1/w7MEnKId7NHgE33BlB68Ocj&#10;3DPwDGwDXm4qQ5zgz/NFM6bgppKqP5A1i4ZJ+2iyMCv0tqQ8haAJoz1ofwBW5xTQqAHDfFleHg1w&#10;FTRb/AeAI/HcM/O6VJ7uD8hJa0IDWPLsBFBzEFM5aKSALNdUck75BI0W90y6kBZ4dU2V2gLgwqlL&#10;Ou4uIOVgqb7OBTBdq32AOUCX3jvKALx07JpkpdtEqOSDCVsd39X75ZP2dR7TVswG0Wo5bAm8AK79&#10;WaBqMMCJhGCcJDDvyUHIgUhBAMQWuPFjBUAD8HGNFiClYyDrcBmNlgAEbfqi4lKQ5VAGyLl2KkCW&#10;z8FKQRaaHIcmCd4AF2ZygJbPEQO0VJdDwIo4gtIeSii/vxKADsEckHNIU5mY9wF/mD8CXWGemc6p&#10;7zsQaM1KMKy/fs4Sb/3cSr//QxuP5NuB2uix0mAiSL1xfPFUZT5UPdE2uXme+lraA23XA52/p/Bw&#10;TfAjiAFq+AjGFrO9ME8LwAC2BG66/smGoEznHwFuug/XUilP18ipPR+hYVJ4AlwBVQIi4AjtVRq0&#10;nm5MOXg9FGQ920aTNqby0GwBfQIswdwjnQPCMDF/uilgcydKk/Z4U/nqmHgPOn6sOgFfDnHK55Ha&#10;9Yn+w8dqh5casx6gpdTYtzehMURj4Uxngw1XllnT5QzLe/Mtu/Dt79ix//z39uZf/r19/3/7hr3x&#10;3e/YJz/+sd2sL7EHgvnnayoD7RmORJQ/7eEmi2qHh7pP7u8BEExb6vjByrjaX5CtAHQBz8yv43lD&#10;C4emlPmufCA4ROvKc6X/nv/MTfxSpoE824QdnnV3ABK0Vzs4AklprtAC8x75hxH6rP4G66rKs/bK&#10;XOtviNpkX53e16BlWrmDOTbvvcaLMfrCdr2PGh/uMH7wwUNwp/xcqzzR5SCFpmzbnX4EuHJTdMrV&#10;/tpEp+qjPMf5UKf8yFt9EVot75fok9R/YlGAxnxOfR2a+KWRNsMhD/NRZwcFWoKuKe1PoslSfBqu&#10;0PaPMP+qO8y9GukWcHXW2q2OOoFRjQ22CqJaOW61m+0NOk4KnDAT1DlMCbvqBFZV1iuQ6mkqtp7m&#10;EgX2K62vUfClgDart6HcKosy7cQHb9gPv/W39rPvMuf+lykp/Oj3Z//LL8y1iMCquAiTQUwH8wVe&#10;eZaZl61zBZaTl2N5Oi6OF1uJ4CmWiFtxDIcWSSuvSFpRTPCjuLJkmTu5SCrEFMe8qxLgCNDChFCA&#10;hYfBZFmx1VZXu9lgZYVgrJS8BGFKC4RFi/N1HWAWVfqoA1a54huqKgRgCUuURCwWybWsqxftxCcf&#10;uglhcU6mAC+mUGx1VXFrFBy11Setvi7u5oGNmPnVFlt7Y4l1NOq4rtha66LWgSlhZcSaqyNuWkhg&#10;fpZ7KUTDVaX8yiNWJ8hiW18hoCuPWkOSbZEgq8CaBVpNVRGrLcsVKGVadSJbsHXVmhJZVl18RcB0&#10;1RI5ZyyZd97KFaLXjlnR1c+s8NIxyzzztl389Gcecs+9Lyg7Y7XxDGtQHsniy3oxz1gi/5zFsk5Z&#10;4VXMCT+wy5+/bac/+YV9/v5P7PMPf2KXTr5rF068Yxc/f9cyL31kycgVa6tJ2tRQt01KYCGMSTC8&#10;I0FwAoFw8oYtTw0LxG7ZXUHX2uyILTuMjdrazIjP73KAYv7W7LjgSvC1MmPr86N2d2ZM147YqgIO&#10;NmZGBm12bNhmRwdtfLjHxm9qgJHgsiSwA7LWNPhsaxA62Jp3c8EX99ftteDp5YMNe3ZvTfA2LdDS&#10;oCjQerizIIAbsW0NoI/3Zu3lw1XXZD3dnbeX9/EuiCZryZ4LsJiP9XxvPgSdf7ilAXJbA6sG1Aca&#10;OA80gB9ocN6TgLIrAWQHoPIwYjsSAHYQlmYlUGkAArC2JYRgDpgOW5gIuglhmJu1AWhpi1ektJML&#10;nGGsCqSAHUwFVycwEwzHwBNpmIsFeAE2gBZbzOkALwR7hx0JjAEigvCMoO8aDAmNfp0GNxeGEVx1&#10;fknCtQviCJ7KI629CEIvgidf/DQgsp/aYhaHw4V0Xg535A1gKS7MGeNaYCMEN4lUmdSDe0HrQz0X&#10;NZAuacBb0YCJowEHIR1jO+9aDgRzHS+hCdJgSwD6PD+EcF2DMxDqRNmuVQEEgAhggHCz7ev78X2l&#10;Ia2bVCqvFUCG+nIeKECzIwEcaMHjHvPZcBwxp3dguK1MA2NSA2idf7HETMS1Q2pv8vV5UsoD8HDQ&#10;Uj6u5VFZ6W0wR9TATRyDuren7kvl+5wpvux6/dUOgjFgg3O0H+BFHP8R13Kv/GfcH23j3q8AI7Uf&#10;Gie8S6bn3aF9BPb8/1Y9gSHukTT8h66x5F50DgCeJV+VSd3432gX/ss0eGHKB+jRZm7W520XwD48&#10;D9y/0nh7UKbO0U7sU1/Fh3tiy3PGuRDHs4gQBETz/NGeaCQDPKlenqfqrnvkfICgAEVuLsg9qSzm&#10;7wGofCzA7MnNAhXIC/h32FJwDakHyg3HYe6ehDE9r26eq+cauHIvZXpe3Tua3mO+nuOAhX3mZvHV&#10;fXtm2E2b8LwGXHmYuZXSdqU8uWEyKPgJc1NuuLke2gagCjOvbearaD9ojwQiCpgfh/laikuBDwLy&#10;4SLwA6wIttBeKC1g5hot5ePeC8lbAdgIeQqE0HKo//JzSoMTDIRyP6c4yuDj0v015a/80NwfSgA/&#10;ELQ4/ABinE+VBzwG0FM6tPoAl9piR//FLY1xNac/tej3v2+NP3/TtnpafB4Wc6cAAswYHyg8Exg8&#10;JQgGnqj/Rth3cz2ARvH3BVmPN2YEQuqfVzEdFAjoOrR/DocCCp8XpbRovR4LdrgOmAIeACvgMGiz&#10;gLAAWmigACpMEoGsJ4IiTAmBLyDrsc7hEAlQArjuq1zOPyWkwWp93J5tTfs+cZSdPn4I3FCWrnMt&#10;l5fD/QV49fzRdgl8Hq4KfgAlNFMaWw+Zk6T3b7q9zrpi2VZx8phl/eCHduXb/2BX/+HvLPPdn1lT&#10;fobtDPfai5k79mp5wl6uTgnaJoKWTvk9Vbs9UZtR/sutGcXrXjn2dgS2QhsDsNTzsc4/0vWhPuOq&#10;Y6gr/xXPF+kdfAFttSWaRrYOZwRBHf/Lnp4vD/4savycGXQt1bbeF5xWYC7c3xC36qIr1lKWbaOd&#10;Ff6uoTXzD3Bu8qf3UO8i8yGZa7U6Rp/HR0D6TfUBI5hdt6jvUP8+ilMQ9UcjrTpuUVr6eebR0v+0&#10;2rq2y6PtOlYfpPQzQ03q01rUh7WoX8NjrvoWTKHd9Fn9n0DLvaYONAu21PdpTGB+1oQAERPA2wKr&#10;0Z46u4NzC4HWmADsFhoqNFk9tTbcUm2jXY0aN2qtV/JiT3PcBtuZX1XncDUg+Bpoq1Z8wrpbSq2z&#10;odTaJF92Cjo7G+PW2hi17sYK622usu66MuuVDFotyDr27g/se//wDfvxd/+zffLuzy1akJuSwo9+&#10;f/a//MIsK4oUCY6iVhgRbClEiyKWKQADtAp1rkDHzLEqSZRaYUmRg09NGd4H41ZaVuowVa0tGq0y&#10;wVAJgFSGyWCRxUuilgvEReOWwHRQIe5zuARXyqe8kuNii+sazAnjAjo0XsmkHs7KpNIoL4XqKrRe&#10;uIMXwBUXWH7WNbty/qx98tEv7dPPPraSWKEACnfwxdZIqCu1Jl6AhpgAKm7tgqiOBuZkYT6Id8IS&#10;qxNg1dcIpgRpHfUV1lqja2qifo55W2i16h3SYg5gzYK4umTEWoC5pCBO6evLItZYlm81iRyrFmjV&#10;YTZYdtXaKnABn2V10Vyrjl6xqqjAKXLBSrJPWdH1Y1aQIXA6+57lXfjArjtw/Vyw9YE1lwm0yrKs&#10;VnnhmbCq8LKV5JyzyPXjSvuZ5Z391K58/oGd+fgXdvy9H9ipj35il0++o7h37Yryybz4oZVFMnQv&#10;xTbYVWtDPY12C9tjdTwTwxLGJKROK0xJaJmSwDJzB1iSwD8+rDBiSxM3bU3gtTYt8Jq+Y0uTOLy4&#10;4x4Lgau5O0O2OHbT5u8IsEYGbG7shs2MDgiwBm1ufNAWpm7a8pyuFWTtb87b4c6SPToQNPkcrD37&#10;r795av/lV48FW+u2z8Cxu+Cmg7saKDDju393zp7sC8ruLdrTvQV7Jdj6grlZ91YEWAv2Yn/eA9or&#10;NFlPdjSAa2C8r0H2AUEDH/Ox7mmgv6ftngbxjbkBhSF36b6FoCThAlPBbQkNWw5Zwaugu3KXoAVU&#10;sd0UdK1LCNuQ4EFYl8CFW/Y0cAE94fiGA9bXc43Q2CAwpgIOLdIaGaDDwWxSA5aERIROzA3RkHl6&#10;hF4F16LoGvJDkHTI0nnyJh1e93B4wfXhS34QOtEmENgnrI0LDJU3Qjt5IEC7cwy+BFK3VHlepoQr&#10;tDGutdBgOHsLKOhQOoR8AYwGWLZzCNoSjpfHNBBqQE1DQ9BiBK0VGgx3iY6QDXxpwHUNmPJa1AAc&#10;QEB1kRAN/AEhmPa5uR9AoPNA0JzqRD3d9G+YgZY8AmymvfUBFEAigOBzlIAu5Tct+B/taXLXuoDW&#10;rY5aNxvBkQSaIjRpd/R+4Fwi3T6YTU6r/CkN1rPUUcE1TwIkygAW+Z/9f1MApILXPw3oaLV07P+F&#10;8vE5WbrWHTXw3ygek0SHQ7+/AHJomNLtx5Z2o30djHX/tA8mjbMOQTqnfLztOKfyltS2QeukegEi&#10;XMf/65Ci9lM6B0HaVdfzlTftuCJtxogZKc8mAMZ/xn/F8+emkqn/EFNK0rhJp+LRlPn8PECJOLRb&#10;Kgsw82OlSd+3w1Pq2uBxEhhiDl8qP6XjefZnWtelNarren4xNyIdGic3FfT0QBVgp32Vv472mPxU&#10;b+YH3p3AVArBjy/jAivXQg05YJGG5QDc09nUoIcdBGMd78zetMMF9R/zox63ybwTTATVH6A5QsuE&#10;AOour/Ha5lonNFo6B8yQRls0W3zkcS0R8APMADkCiMOVCYENGi0giK1ASmn8GuUNxAVgw0RQW8Ao&#10;BVuUF6BLcKL4ME8rpMU1OmWgLUKY9nLV591DiFZ/iBkagvUhaRQQwNFmUUecPLiWQ/e6rb5sobPB&#10;uvKuWOX771rsH79jty9csHv6L3xul/J1JxcqA2cKQNZjHaPleUS+Ksu1RoIT4Ok+cCU4eAQIoI1R&#10;X++aPuBQdQIUaBe0TpjpBY3cLa8zsAM8oMFBowPw+DwqtFfKE/ghPGE5D+X9FEdIgqUnmzO+fbSh&#10;dGnN1JbiU+Gh4p/wgQ4wS18jmElrsh4pz6c6ZvtkA/DSeKP8/zTvS/nqHBqwh8rDoczrqHzvTtmL&#10;tWl7DEhrbNi82WOTdRXWmXfdKj780KI/+qmVv/GWDeZn296NPnsxO2FfLOualUl7IYB6Th5qo6cq&#10;54Xq9kx1fbE5ay+2Z+25AoD5WPX0uuk+XQtH0DEmlNST9kgH2gTABcpoN+oaApBGewtmdU24ftL/&#10;G/639HOSft7C84fVR5+N9dRYr2Sp7tqIjXVXKq7HoY5nF0dJWzP9rqHCTT0u89nyfq2PM08SE14+&#10;qgimCMy/usMYwhxagdY4H7Tq1ecwj7RJ77rGHG2BsnmNSQDW3DD9eLP6snqbYY4Vc0/RWA0Iprpr&#10;3ExwvKvGJnobbLK/yW5LFvJ5Vl04syi34U6cXNTagMCpv73C+lrLrE/7Pa0VCpXWI5DqbNK2Weea&#10;y2ygqcK6mwRNiu9qqrLW+qS1ML9fsmRNheRErJ/qsISK+JJA1VUFVlFZZKWleZZ75az94G/+yv7m&#10;P/yF/d1//is7c+xNq4jnSe5MpqTwo9+f/S8azTa8C2KuVxQttKhAKlJcaPlF+VZQHLFcwVa+tsUC&#10;phhBQOTbaET7ShuLWFTAVFWV9Hggq0oPUFLQRBo8DaLFSpTEHaCqqspci5VMCqoEWCXaliSLLSZg&#10;SWhbllQeJYW+razAxFAPsq4BuOJxtFn5DlXRwmzLvX7Zzp86bic/fd8iWRl60Eutq7lKD32+4KhM&#10;8MSXBjwJop0SIOml6GxOWIMgpLG22KGKOFy8o+nqUMfB2lstgipCR2OZXqjgGp7QqBenUfGNVVFr&#10;qhCIVV23pspCq05kCTwFWtrW8QIJtupLdU5xdfECayi9ZlXFF6zKzQLPW2neaYtdPWa5l963/MuC&#10;rfPvWubJN+3KyTcsWXBa1172r0Wl+RetLP+clTBf69oJy9U11859ZJlKf+HEG3b2s5/bZ29/z068&#10;/0M79YmA6/RbduHzn1jO1fetqkTAVplv7Q1xV2/fkkA5dqPNpiRQOmxJkJnx0G+Tt/tsZiSEOYHX&#10;vGAKkAKq5ieGbUFhbvSGxy0QxnATH8L8xG1bnBCECcbuYlKowWJrbcoh6/G9u/ZcgPXqyY796vmB&#10;u23/1z+8sH/5/XM3D7zHwLs9b/saXDYw01NgnasHO7P2TLCFyeDLg0V7zlws7aPdenGwoLiFryEr&#10;bTJ4X4PRfQ0a+xqcCbtotDRYbC0ItCS8bGAeQRlzAbR2JdxsY14h4NrUOUBqa07Cls5vKT1pHLi0&#10;dfM/TBoYKNBuTQq4poZcq4AXwWAeCNBICJSQ92/nT5EmPRcLBxVotByWXEAkPsAHaYAznyMkoXNR&#10;/xF5cM49GkpwXBpFe3ZDA5MgS2nTAivubdPmgm4mBehwTsJtcEgxEI5VLjDhGjCVEYR5BGmEdqBC&#10;gjsQBFwh9EuIB4qoK6Zn7COYL2BGBmBJ+HaoGgMIAAWE+9S5lLkZ16QDmhWE+KARAm6CBod9QGsq&#10;NX/Ihf9UnXwelurMHCaAgDq69kpgM3eTawnkF9ICZpgMzjBHS+enhpij1CLQwuaetaMEG8O6T51D&#10;68UE5nFcmatergFUG86oPjOqG6DFfzKDJslhKAAmbRagUuUBgK7RCtATzAUDUPMfYULJPDdvH9oF&#10;aFXeHhRHW7ImGuA1c0tlqN3COmn8D2jbwj2Rn2v2tKU9+A95TtysUvm79kn7wA55AbyY6aXnTQFM&#10;rpnSOf4H5k1RV9rMHYooT+7dnzn9j3fRzup/x/QvOAFRfqn8HZxoq/S+rgF4HJoUyNehX21Fm7oW&#10;TPkEQA3aL+IcknQteQGDtJd7pCToWcVVP/t8Lf+38MX8K+JJj/kuHy7W9I74fuoDxLoEXEx3WVsN&#10;qPI5KIrzdX9c4GNeCmCFF7VBdxzBnBE0Ww8WxwUQ6j/mbrkWy7Vc6hvQ9qAVwswPgdLXpwK2BFTb&#10;HKc0XG5OSB8CaAE3gI+Ax+dqCUiAK+ZnEYIJ4Yjn6yaH6qOALGDONT7KA/hybRXCrraU4WBF3tq6&#10;63IF5h2RN1osAAYNTpizCtxRPtqjP4GWu6dX/3Z/UXGqG8CFIL2pdh2pilnd+ZNW9bOfWdU3v2er&#10;NWX2RHV7SFq/B4BL5WFGqLwfKwBuDm8qw4V4F+oFrWhX0MQIWB5KmAeqXJAHrIhfD9cE6Jl0SAMY&#10;gYK00E8c5wNYoW0CKAQb2gINj5U38WiZfN+PySs1x0rB6+TQBaAIQgArYAS40jFrL6LNAqZIi6mg&#10;a8g8T6CFPIGwEAAx8gK00mCJ0xG0bU81pr1Q/Z4tj9szwH3shi2rHxoriVjfxYtW88H7VvvRh3Yz&#10;kmmrPU2Cstv2Uu30VDD5bJnrx+y58vtiY8ZeqewXDlJo7QROqiOOn+7TBop32PP7Uv0FYgAYbZfW&#10;6gGJmM/fB3B1zeN1jZ1bsx5PG3COdGnoxDEIzwxaMTfXVHDTRf4zh2CNmdO8Z/QPuF3v8+cTjRjn&#10;Dn0+3E3bSXvMxEMlnjK1PVjENH/AtjFTFIxtzfQpMG+y1za1XRun71SegjTf9zW0+EAEaLWqH2Ep&#10;DfWTNwVcw2Gdvun+Vl8ncFRgdQcTwM4Kd1Rxk3lSkvd6JNP1Sb4baEtab0uJdTbwob3Iuhtj1tOC&#10;VqrMGusi1lQftYa6YmtuLrF6yU11kg8bKyX7Sd7rrCnRNSwBpHOVMasujyrg1C1HMm62lUSzLF6c&#10;oa32i3ItJ+eq5Rdk2fmzp+xbf/s39h/+5//R/uYb/4d9/tlHVip5ur663GorS1JS+NHvz/4Xj+W6&#10;F8EYk14BqHiRFRUVKkTsel6uZQu0igRNUYVEMiw6HHMzwqjgRwBVGgmwpH0gLZHSYkWVxs0NWYC4&#10;tMjTlgrmooKlqDqbhB7SaFnUinQuroc2LrCKl6nshKBOcFKiNJgQVpbjxVB5Ky6hMiN6iCOCrMLc&#10;TMvLzrKsjCsCrbft1PFfWqWu7+tqtLaGUndmweLDzNHqrC9xr4KYC7brXLsAqqsJiBIwKa6+utg1&#10;Xu0NSWusTlpzLdfHdFxmbfVhMeS0Rgt38M042ND5xqo8a9G1OMmoT+brpSy0hrJ8a0jmWWNZptWW&#10;XLfq+HU3KaxjXy9iRcFlgdYld3pRnPWZRa5/YtmXP7DMz9+2K58Jtj5/06LXT1pNVGmjFy0ZOW/x&#10;nFOWd+lTu37ufbt25j3LvvChZZx+2y5/LuA69padEWSd/OAHdvaTH9vFkz+1a+fft8LMzy1ReNFq&#10;y7J17yXW11Ztg50NNsJEUAmb48MSJiWcz4z0+yLGkzd7tWV/0GZHbwqomNdF0P7YsEPWytSoLQms&#10;lifRdI3a3bkJWyXMT9qaIGtrddYdYhzuLNuTww371ctD+6ffPLM//vqJ/e71Q/unrx77YsS/f3Vo&#10;j3dYFFmd/OaMBBJcxd+0DYQVvpaq038uEHt5b9lNBV8IstBmAVRfr5Ol8IivjHzZ25qyQ4EWGqx9&#10;zB80IBxo4NuVIHB3RoACJGlg2JxDa3XLPQcCUMzV2pYQ4yaCfO0mXsFNCImbEVBNS2CToIfmCmEO&#10;QS4t1AFVd12wC8BFPMIqQrFDkALmee74QmlIjyMI5moBViGPPptXurTmBsEUITtAmAR0hFnyA86U&#10;Dthy7ZMETwcm5Y/ZmGu1FBe89AXhN3jEk2Cr/5m5Wq65Ul5AVjA7C1oSIAhthZucaeAM5mMpEzMA&#10;QXFu9oXAjBaJspQX2gyHqzR8KB+O525jvhfAjHjSu2bGtUZAB/GhHoAW8868LgCNzyHC1A2NGmUC&#10;VgGuqDvtyLFruIb4wqlzN8PaVHPDQA5z03qUByCFK3RMCjvdScZEP7CkcpWGxZt93anBdkEb95xu&#10;EwWVOa3yAC6AD9DCLA/g4L9A6+WAqmO89PncK219ThL/i65zkzodAxgc0wbuxVBCBNfOqT1pU+7J&#10;zQYV3H08/wFpySP1P6HZA/jC/612cK2V/l+1O7DKf+VCD88C/x/g5uCn65SPz2PgeVB+waQR0NFW&#10;zwfPj8/jU1p/5pSGOYjhYwDnw336ujX6P4OmTOlVhpepevizxzOg+oVnkOeTZyRd3wBXgJYHlQMk&#10;AUTsA1Wc513CcYprovSuuMdKAu/fOJ7R9N7pmHshkJeDFee1De+gAlsF1xQTrxDMBdFwkSbAG6CF&#10;x8EtveMEoAoQ258VZM3eVlw4Zv6Ka3oUgsYpANbXCwErAFnbEiZZ4BVNTRq6SOOaLiBJ8LC/gHkW&#10;4AVsABRomlQecAXoLAYTP4AHmAJo0l78HJQU2Lo3P/V1aI/QdmF+l4Yp5mcFTRKCtfpFtE8IyA5I&#10;CiovmP6ltGIq976AaV9AiWvvuYEmay7MsPoTn1rlP3zfRt/8yPb1PgCPQISXRR0oT3Gs7fWYuihP&#10;zPyCE4lgtha0WmhSgqAPFDHPCAgkzucfCSAwdaTOAAICP+CS1hJhlgeQeRBEkG/QZgmA7gIIU7oW&#10;2EIDBYgAG4K6NYADTdWsa3XIF1M/wjOHrBRwsK/zwEaoD4BC/kBWehvyDdsZAY2Ctk+1dQADeDQW&#10;OZTp+icCmmeq22uNUc8FT0/0vz+eG7VN9T0r7U02UJRvdSePWcVH71rLlTM2U19u90f77YuFO/Z6&#10;ddJer+ha1f8L5fGF8n9BHdZpE+5nSvCqcXhM7+Bktzt8YkmTh6oD7R00XdxvaEsHLcUBkrQREOpA&#10;5sfUHehkXNU5xlS13SOVS9t5eyhfby+VC5TSfg/WgjkqW/4nh1MBs0Oz4nhG0LDi6REHJHwEQEt5&#10;sKz3a3lI7wOLRusZ9zjMFPv1vOtdEYxtzfbpvenTu9Rr23MCMW13BGdownxZBswTx+hn1Bep/2Ge&#10;LGsZTg02urb+Th/zp5hLVWr9rQnrEDS1Caxa6gqtpjzLqsuyrDyRYaXRqxYtvmD5eeesKHJJMu9l&#10;ixRcsEjkiiUET8V6B4ojWVYsGbmgMMti+TmWl5dheTnXLDdf29xrdv1ahmVcz7CLF8/ZqTOn7ezF&#10;C3ZB+5cvnbOLF87am++/ZX/3f/xH++Zf/7VdOHda8nCeVaHxEmSVlydSUvjR78/+F0c7FMObIN4D&#10;8y0vkmuXsq5ZhkAmq6DA8oqLrDBarHMBnApc23Vd+zmCrGJLCpaSAhyujyst5oCV5ZgIMucqYeXJ&#10;cjcpZI4W8JXWmsV0LWBFiCUVygA1zgnsEoUWYy6WQhInGUpbHMtzTVipyoupnsXF+XopsiwnK8NO&#10;nzhuH73/jkVyr1pHU5V1tVRZU0or1SqAQkvV6SaDAiuBF9opYKuzSdBVX2oN1TjJCAsck8bNDRVw&#10;ntGi6+t1TSNar6ZyHSeUX6nyKXFnGc2EKuVZHdW22KpKM60Jl+844sDJRjLXGkrzrFnbupIMAdR1&#10;qygSQBWeE3CdteLrnwuiPrbrZ9+ynAsfWMbnv7CLn/7UooKwZOSsgOyUwOuEex/MFWxlnv3Yci8K&#10;zgRTmefeFXi946aDZz/+qZ379Md2VtdeOPGmZQrG8q5/qjwuCQKzramqwDV8fe2VNtLfpNBq4zfa&#10;fZHjGYHW/OiALY7dkOA7JEFzyFYEUssKK1N3tH/HVqfGbG12XEFgNYNrd5xizNjGAu7e5213fcHu&#10;ba/Yg701e/l4z758fii4emT/8scv7L/9/oX94ctH9kdB1m+eHwiWlgRCGsAEW08EUDsSQLaXRm1P&#10;A/GBBlw0Va8EWc9w6b7PXKwF12YBWczFSocH2N5rEOBr3gFf0xR2JQBsI6hof1MCACu7T0sQBbju&#10;MvdKoLUugWJNglXQaKHtGtJ5nZMA5dDFvmu5WIj4hgtreAp008GpsFCxC3UpAS9MxkcA1wDgwl0Q&#10;8PxYaRCmMd8LwmufIFaCqAJONJin5c4uABcXXENAmPdrtAVqABXy8y1pJGi6cExat3nXPnEu4KdM&#10;1Ry0FOfCNLCkfaVPzxcLc3sQoNkCeuwzpyeYibkGSkKyC/2+lVCf2rpmSltM4YKLd0BO5abMCV27&#10;ovx8Tpb2yQftjM+JQqOiugFXrkFRmWhnKJP5Spj9zXl6TNsEOmioBFZhzhH1DrAFFM1LcCHMDAFW&#10;QElwjLEw0m9TgqyJAZxNsG2zKYAKwABW9cwv3FR76lq/DkcSgjBvI7XNnMqZ1f6U6jSlOgFaAKGD&#10;ls7xP9AuuBPmfnCOgdkgc6Bcc6TzDjYAhraYj9IO8z4XC+CinWgX7rdV4B3+S9ofiPLnR9dQZhqO&#10;eX74j9yUD8hVXPjvBNdK4xojxQf4oQ0C5Dn88F94vAL3qDqyD9T7f8+9UUdt+TAApHDMs+JleXkA&#10;FYAT7svN9ZSW/5/gwKUy+N+D9ooytVWeQJmDkdK7Fjj1/pDGNVk6R37uklr3DmgBYoAWgIR3MtdC&#10;8cFDcQHQELoAKT58oOlNvXsqAw+hAbwwGxw0FkPd5p1Gm6Xg2i3F46XNzQcFVbuzN30+1q4gi/lZ&#10;eG3DfBBt1pb6Dxxo7AqmdlnjalEg5WtJIRgOOFDtzAnKFAIUIUTyZR+HO+qP0BgJqoCtsGWeUoAu&#10;wMPN/ICulEYqbaoFbAFdPh9MWzQ8aNTQbAUvfQi6ygPHEoITzATRGAEqwAyeAQ8QeoEvNE18hFqU&#10;YC7hn/W/ACxfrFjhgI9N6m9uNZdYTe55q3vnPav76+/Z2ueX7b7aLzixGPf7A/Tw/oeTCl8sWHnj&#10;tZA5QIAJoIXmLC34B6E9aKLIw6FL8WhTwjkBoWuvBEIOWwGiSB/mJKGRUrwL9UrP+AEoCRyebKTA&#10;yuMDWAAIgNjTTUGWoII40qPRcqhS8GsBjE0B09acb5/vaLzZmXOYekq8rguBchR0HWle7M7aM9Jt&#10;C6QEYGjCuIb8nu/M2gulf709L0iatdfrc/ZqZdpeLgq+5tQ+M4J49WsTkicar12y6hOfWMOZ4zYe&#10;ybOD3nZ7PX3LfrU8ZV8JuL5aE2jpXl+prZ5rrGNOGmViHs8zzoewfT07xDEOPuTeqIegCQh8prpw&#10;P0AVHygfsgW2uB/axdsmwBeQBUy5WaK3k8pTfmjsQjsBmSEd89ncLFPQRTzmmO5EZEt1wGvkJhpI&#10;/f939WxsCozx8HiX50HPDq721wX7QJmAEVf7+3pfgKwDFk1mKxgDyu6x9fcsmOkSeNdYXsTnWE7z&#10;8RNTciwE2n18mlafPHGjxW7319vN7irrFmy1NESstaFIclyh1VcXWnlZppUItqIxNE9nLSv7pF2T&#10;LJZ5/axdvXrGLp4/IWA6bifPHrNTnx+3M+eP26fnTtinn71vZwTIZ098bmdPXbSTx87aOx9/ZieO&#10;C7Q4PnXGTpw8bqdPn7Azp87aW798w9568w27lnXV4omIJRKSkSXDVtckJCMXpaTwo9+f/a9UoFWs&#10;ACQV6UXPzM2yvCIdl0StsFhgFI8JeEosXorr9pgeDsXHcqwolq9zCngqJBQVWHFBvkWLBWx4Ioyg&#10;lWK+FQ4v4nrISqxEsBUDsgRQaLUot1QgVSrIKlEoTbLeVr7lRrLdMQdaLcDMga682BI6jylhIs6c&#10;MZUXybFoYa5lZVy2S+dO27VLpy0RzREMJQVKSavH1K+aSYoCqPri4H2wpsihCq1XS23MOpQOm9sO&#10;QRZxaLE6GwVUDQlrIh0mhUoDrKHdQusFpLUz30sghwONVkEX87qaKiJurtcoyKrXfm2iwKoTmdpm&#10;WVNZnoDrutUUZ1lVNEOgdcniGsySBVesNOe0YOozwdRHlnv+Xbt87Kd28djPLOfih1Z09VOLZ5+2&#10;UjRg109awdXPrDz7vEUzTrtTjczz7wm03hWgvWsXTn7fzn32Mzv/2S/s6hlB2KV33RMhZZXHMqy6&#10;NFv3VmID7VU23N1gt3ubbBLzKgmc83cGbHYECLghwX9YgtZth63V6TFbn2O9rVmBigBrbsI2FgVX&#10;a7hvD+FgY9n2NxftcHfVnhxu2hdP9u3LZ/fsN68e2D//5pn986+f2u9fP7A/KLx6sGH31mYUNPAc&#10;rrhJ4C6CBgM45g4CqGcaxFyLJbjCNBDgYkBgLtYDvqgpzUNtw3pZmKVgnoKb9luG+/ZdCQI4vdjW&#10;8byE/6aqQluekPDFnCsJTetsFTa1D1gBU4DVukDsrjpu1r8CpnB2AYQhvNGZs26WL1SseARS5jP5&#10;V3mEyBRQIWT6PC2EyFQ8MLWKFzTmSyn4IsVKyzHXLOgaBHe/XgDgwrxCgKE/CdrEoX1As+FaBQn2&#10;QejHk53ilAfaKBeiEfS51sECAToI/q6hUHATQgRs5en5UQcEcYW0ZiWYr6kcnfPzEvDTZm+cY76W&#10;mz26EC6BXlvqldZ6BG0L9vbBGQMgRZlo0agXUEP5aVO5Gd0boATgMA8LKCIOTReL+uKy3TVSig8O&#10;MARb7mlPYIQ5oOIWWDdM9zaN18HUNVybNiUEzrxN0GjpWswPZwRgboboQenUrrOqJ0BMXZizhSmh&#10;Lxqt9gFEgUTiJjWgE9zZhI7dtFLXE4KDBtpcbejXBbPK0Na0D1otTAOB4KDpor1pD54pL4f/VPcD&#10;/H0NVroeGGL9LfJi358HyvP/I8BL2hSSBZ15HjC9w+wOQE9rXP25033hkt7L1z51APRcE6uQnltH&#10;cJfuSudLHfDBASB0zRXzt5SGfd2Lwx5ApjJ83pjux2GL+rKverlZqwLaJeApHcfWAUxxbiqo9JSD&#10;SaxrvMb0DioOaOJaN+UVgK1jIsj7SX4OWuHY18DzgNngoKBpyKELsHOtVQqyCDjG2JkNkOVrGM0L&#10;gBZGBFBBg4XGyEFLgmEQDnWdjjmHaSFOBAAltFOY76XnSR0KbIL2irX70D6pv1tSHEFA4mkEXwDY&#10;gYCDNf0AJkwC0Yz9W9ByU0HlzdpTeB7ECQQaIUCL8hzU0GChcdJ5+sYwTwuNCIAHqOFcQtcAWrrv&#10;ffV9+7SR/q+W5HWLXfjQSr/3M+v49k9sM17k84241ud+UbbawbVYKs/XtlIAAHEPD2xhwuiwI8Ee&#10;wLq/Sh0n3YQQmOJecegAMD1wmOJ8MAEMWqUpByp3nsFxGqI8HuEfjQ3apgBbQBbxQBXapgBawBhQ&#10;gSYGiEBb8yfQIl2Ys6X8VE+0Us/QfglUgsYrXIf2J2ix2Gps2p1z2HKQUZ4vtud86/kqD2AQ74TP&#10;dfxK5b8WbH25PmtfuJZqWuCkfJkbp+d2TuNwX1GW1Zz41Fo/+tAGMy7ZekOVPZq8aa+WJlyz9eU6&#10;eUzbK5X9UuU8V6Du/J+A/DNgT0AFXHEfaNYe654YR3EW9Uz1RWvncUrHPYQQYCu0WQBNbxPV+wXm&#10;+4p/vrvg98o+gAV0AXV4cgS6nu8KTpX/M43TjN2PN3XvnNvR/7WhZ0CABXw9EYQBZk8EYCwWDYg9&#10;2eK/Bcb0TK/xfPKxQM+WntmHxK0KyhTc6ybaL5771POH5nebD6czmNWrz1ffgOXK4niP+u7QN4/d&#10;aLZbvQ020F1n3R0V1i25p7u90jqak1ZbK1myMiLZM88SZdcsv/Cc5eVflhybaTk5GZZ57YJduvS5&#10;ZVw7b5+fO2efC7ROnz5uH3zyiX36yUcCrk/sg48/tnd++aG9/f5H9sv3jgmwTtlZpb105bJg7bJd&#10;uHDBzp0+aTlZ1yRPR4IFmEALZUGl5NgKhaPfv5NfpDDPCgsENilvg7hzx1tgicCoqCjAVqkgiwWJ&#10;gaJCgKqoyEriJQKmqBVE8gU8BRZTfIngJ66AeR9aMuZ9lZTELFlWKuCK60GLu/lfgc4n0EwJxFhT&#10;q7SsxBLax8tgqWAuwBgTCVmvq1CAhiaLekT9q4B7KRS0Jfk6oEEgOMfIsDyF/OwMqygrsrY6vUyC&#10;naZqQKhMwBXWxvK5Vj5pMWrNrtlKWndLlW8JbQKt1jqBVFO5AIsFkJPW2VypOEEX8Q5dAJjS+36p&#10;mxWiPWMhurYqwV1FgdWV51tNWaE1VFy3OsFWDW7fBTpNiquMXbRk0XkrV0jmn7dY9ueCrpMWu/6p&#10;AOpTK7goSDr5Yzvz8Q/t6sk3rVBAVZJz1soiVy2ad8HK8i5aaX6GRTJPWOG1Y3b9nADt4seWeS6Y&#10;EeIg48Lxt+zamfct98pnSks5V608mukQ2CE47GmptP62KrvV02TjmBJK2JzAlIov/LcGJMwNSci6&#10;JeAYE5BM2obC+vyEw9bGAm7eZxy29u4u2v76kh1uL9uz+1v26vGeffH0QGHfQev/+t1z+/0XD+yr&#10;p7v2T18+sMc7AqvlcXukzvvLR+v24mBZwDRlh+rA72vQe6qOnTWxgCu8CjIwYCLIlzrCA4LSAln3&#10;EBokTOyvSLDRQI92Krhuv21bEkrQbK0LlG52VVtvU0nQRknIQpu1LqEIwCIAVWEfiBIMCaoQDEnv&#10;5oMIbwh6KdhCGOSLetrZBGZnAYwk5CJEptICZwiVixJ0AYTlO2i5JOimQCd9zPwurnHNE4KqBo20&#10;hikdgiAuMEjBjmsqlIdrvxBqU3AThHzM3CTEo8USPLimxM9JkCZIkHb34cqPcoCfIGQrDQK7C9to&#10;sYLQzjnXOinO06aEek8DMGjrQrjqEObyCB4EESyQO+cONbiOMokXeAFdrqECNoKmjQDkIPgDMQ6C&#10;CrOunQIKBRaYiOgZBZYCOAF7XJcOQIvqof8izM8SIA13Cro6vnamQZq06SD7tM+i/hscZJAH1zmY&#10;qQ64eMdxSFqLBqA5aAqYgit+6oGmjHWpwv3Q/un1o3A3jMkjMMUWDR3eCwOUKl9B16z2fa4W16bS&#10;8XFgTuCCqSGaPp+zR1B5AXjCM+Fx6WPXJPL8oUUi0F48E2HuE8ACaAHfgI+vT8V96f6C1gkICvcJ&#10;BFI/L0v/M88w+QKAQDTg5VojPd++r/PUIczZ4rlSXoojrAuAOE9+lBP2A1D5ot26HnPaMF+LSfIA&#10;lc4roMHCK2DQcgWo4tzGxKCuB7QC6DmwaZsGqc2ZYd8HvHBo45oszikvzP/wJMiaeczBZDmHAFrq&#10;OwAt5mrqGuZnOWhJIGbe1M48sMOyDwIxNwfkow5f2gGt8JWdLR5LWYOP/NNaLPc0iPaIj0kCLfcG&#10;KEExaLR0TmCCO+5DQVeALYRJ5lMFczqgCu+FAJbPWQJkFIgHftAaAWU+FywFWhwDbHsAF3lo657m&#10;KFf3AWix5hVrN93Tfe4JLvemb9rSjTZrLLhksU9/aSX/+EMb/dn79nSwyx6qL2WOjkOWygC0HLKU&#10;L1otXJ5jVsgaWqzz5AskY/anvv0B7s+BJoVDwRLLbtAeacACpDBtw2QcwKI9aCucX/g8IaXzuVza&#10;Z+umbYCWQ5ziPS5orwIszHockPTItVgAUBqaBAbARAqk0N4ADIwxgBig5Zot5RFM8ACoaYeqAGoC&#10;qB3AAjAJcIV5IXXl/9/T8xBAFNfsd+yFyvhC+X2pfF8DXar7S7XJS8HTY9oHp0zqb+5IzmjKkEzw&#10;8QfWcuq4TUvu2dW7+XJl0r7SfX2p8MphizrOuGYL4ELj9Iq5ywKltOaKj5A4hsIyBNgCpEII0Bkg&#10;a87bBO0X9+JaOh9vyYN7DJow7o/2AaRe7C84mNFmz3VMfs+VP2aLfh5vwAKvpzu6ZlftsqM6bAfI&#10;eioI49wjzAs1dgNdxKHpclNDoN01XiE8FHQ90hYoC9fwsYB3Rs+pnt09vV+sg+kfR/XO+4dN9UdL&#10;k8w119ijMD7cbmND7XZ7sNWG++usv6vO+rpqrbtV8lyjZML6uDXVl1l1VVxybo5F4/lWVSG5sjRi&#10;TKXJjWRZUXFY/ig/P9Nyc6/b1WtX7dyl83by3Ck7cfakfX72rJ04ddpOnjpn5y9dtsyc65aTi/fu&#10;gjAFR7Kxe86WzIqMm0gUK++IVaC00P7R79/JLzs7ywk+uHcvtIighQWGo8VxKxB8xeJxXxcrHgvz&#10;t4ojApsortfjFo1GHKiiOheN5SvNdSsqyNJ5XLlH/cEqUzoWNo7HOY65R0O0UWi1inQ9Ti+4NhFj&#10;Ta4C117FlCdwVSKQwmkGc8ASgjzyY/4WHg0xRyxRukQUbRyLLWdZZsYli+Rdt0pBGWtptWHiV42p&#10;YNQdYnQKnICkznrW2QK8mMOFW3elFTjhSSaEMutoqrBeXx+hWkBV7tqsjsYKh7GuZiAM6Aog5u7g&#10;62JWX1NoLVUJwVXE6iuBPMwJozousrpkntWX5VtTRVTQlWXV0WtWEblolUVX3NlFad4pK8k8bjGB&#10;UyzjmBVd+cQuf/aGnfnwx3bp059ZLPOk1QvWGkuvW0sy12qKmAN22WEtgQli1mnLufSRXT//Szt/&#10;7Od25iNMCN+yrAufCbYEcDknLBnN8HW/GssLrF1tQzsMtNfY7Z5mGx/stDv9bTba22qTNyRs3hYE&#10;TNwUhNwRZI0LUNBsjdvq9KhtMR8LrdbqnO37nKxVe3xv3V4+3LGvnh/Yl6nwOwHWv/z+pf3zr5/o&#10;3IZ7GtxbnbBdDTDP763YFw/W7LEGCNa9esCgAVztLypOnTVfyRSALtdkMZgJsOjUfSIwpiYayNBm&#10;AVthvhXeBMNcL7wMbqgT3pLAhMnfUHuFBNNuW0M4k2Dl5oMA1KTuU0LbChovddI4nnAzLwmGDmYK&#10;Hq80QBTCMEKdg5WE0tW0owkdB8iQQKl9jl2jQF46T0BgR4OD8Or7qbA6ccNWJjlHPOuOIKyy/ycI&#10;8us8hHMItEErIWFbQr6bp0kQZuHYMMcqaLaYqxO0HUAAaYIg7E47qKcGKPIP4ARsdPh56k/d3bxP&#10;8QjgrskCIAAh1SuAmfYBLc8DqAiOE9Jw5VCoLWUFDRfgg4fBdgEG8AFcBNDiXIAl5kRhPohpHiBC&#10;3oIspR3pbbIxnFeojkDX9GCHTSoAX+4wQ9AEoDmUAVKqN3mHeWC0g47VJgE6gUdgI6QP898CFFPH&#10;eeL9ejRfqitzsaiL8nLTQTRdQyyIGUDL/6cU2PD/8F8Apf6sKD2AGQAWIOE/FRzxv6TSOIgq8H85&#10;MBGn8h2olN6fP2/38H+l5yAB6u7yXenTgONt6s8Anr1wo65nWPfu2k5dj6MUBxo9B3joYw6Ua42U&#10;Dk2Ug1MqP3f/T5wC74HDld4X6uMfDciPdKlAGeQD6GC+50JQ6pkCrjCB5Dx1AqCYK+XON3QeCKIe&#10;rqkCnnSOsKHzaQcWeB50zZTea9KmYY68iUN7BTD5saApaLDUP8zddoc4exLQCECYextVX7AnoMJE&#10;kOUegsActFIu0Cl+1zVV4RymgsAWcTvzw0EABF6WR/08a/D5YuhoLRyKEB4xlwOIFCSUo9HyNbVS&#10;+2h2DnS8D4gBS/71PoDTgbY7mPZJyMSJhbtnXwNUEE7JNwVk6gcxU3QTPOBL51hPMF0Hgrv5BoYE&#10;WayBhekgrt73AdDpfhvtqrbmzAuWfPstq/z2D2z6+Bl7OTFsj9UegAPaBi+Pe1JgPhYu2H0NJ+UT&#10;3IsH8HAX5GixFNAs4YgBjdY+kIWpn+CIehKPGSH7ABNgxdbN2bR1WNKWtiJv2hA4A9qCN8MAX2i2&#10;3OwPSNI1mPsBeuSDxgbNywusJLQPbLgTCcYUbYEHwOmla3CCdoc8ADKvi845fOj6AF4CDoEK2iT+&#10;A8xbF2636X1mvSg9iwrMaXum/NFCvVaer5TXS41fL3T9Kx0/V31fqH7P0WpOD9t8b731RnOsQaBV&#10;e/xj67p+zta6Gu2pYAytFsD1WvV+pnt+SV2V3wvV8ZXu56Xq8xLtFXVXPR8LgFhjkqVQGEPRdgVT&#10;QcEW7bGj+9wmfQi0R9oUEhgDoIAnhyq1W7h3ARp5MVYrn2euzSKdQmqbvv7pjraYEwJtSvtS51/t&#10;A6jAKfECMDRspNe+e3oUfLGYNCaFj7T1haYFXMzveuDrnwXQ53nmfeBd5oPpqsboJcYzbefVD0yr&#10;b5u62WOTGk/uSJYZGWyxW4N1NtjT4KG/q8F62mutnQ/szdXW1FBhlRVxq6uKGZ6rq6tLraqyxCqr&#10;k1ZVXSYZlOWLopJviySbFltufo5lXM20q9ez7cr165ZxLdOuZ7IcUqHlCKxy8/IkP0t+jcV9qaMY&#10;VlklTK8ptBJtUTog1zL95ej37+SXJci6nnvN8gtyLS8vx3L0EEWArkhUD0KhAxXaq/xCUbogLK8I&#10;T4NhkWLgKQ5gidDd1XtpXCAUgCxZlnCtUyIheq9gYWI8DeLZUJDlcMZ8LG0T+YKqfCstKbV85R9T&#10;flGV7w8n5F+u8vVQog1zjVYpeQu0dOzu3ksEWromUpBtBTnXLFaYY/VVzLsSQDUE88D6inzrbMQL&#10;YVJB0NQIcJUqHV5m8CpI+phvW/SitQFWDlUBsDoFXV1Nldqi+arQNinACuDVoutbBV1NdXFtta8X&#10;s115NKFBq45bW23CmiqjVldaaI1V+QKxiNWUZFlNLMMXNq7Wtjz/gtUVX7Jk3mkryztjxZmfWzTj&#10;uOWcfdeuHn/LTn3wY7usbUXBRWuvzLMegWN7dcRaK69bQyLD6uLBcUZZ7nkruX7Grpx4205/8hM7&#10;9v4P7awgLePMR8rvc4sp7+pottUJ+JhP1qo69ureBlprbESwdbunybfjgxKEJahNY1LIavfTIwKs&#10;EcFWWKR4a2ncdpenbX9tzh7urtqjA0HWoy374smevX5G2HfQ+tWLe/Zff/Pc/vWPr3wNrf3VSdte&#10;0KDMl72Hdw1nF4/V+fMlky2DAHOynjII8XWNQVH7jxj0NKgwUNzToIYAcaiBdl8d7r1V5iFgNhhg&#10;i+CeAwVaeAhcFSQBWmktFV+xVxAAEdIQ0CSooUFC6+BmfkoT5nmwH76Uk4ZrCUF7A7BIwJTwHBaV&#10;TX/1V7ijayS0utmTBFiE4OUxoEblpwRX1xZI8OQYAXFptF/54jwCgZpyJTirPgiwgA6wgmAdND1p&#10;AZzzIaTnQSH4O2ihbSGt8vAtcKR0lAkguGCs+lAXhHbuKZSn8nU+zCdTGa4t4Z4Rzv+Uhq1roJQ3&#10;4LCi++E6P6dyHCZoJ/Y9DeUpP9UR4EGbNXMDl704vAgwxDUAFWaFEyxgPAyQpEwHlQd1QIs0hXZK&#10;2xnSCpgmB9pt6gYaoQBSC5gEAkcp0CLua81Xqi5AXtpTIJDl0EU7UA8FNFlcA3C5+aLKdLBScNM6&#10;haClQkOF1oq6BtBxbZL2/d6VPrS1ACV1/5jxATy+dpTicEgRtEwBnIF38qAt+Y8CzKfA3vMI0EU7&#10;o7lziNGztqC0HKefUyA/Defp547yXONEXbXl2QN2eF4dtHgfXMvK9SmYVxreB6BwwT1KBuDjHcD5&#10;C+avOJfwha0Vv8z9qS6Y1QaNFe8Sc6XQPIX5VLwbgJcDmcpybRXvma4HlDDp87lUek/xGMh50tGO&#10;62oL5lT5vC1BGedIzwKnm9NAE97OBDoSwoAx11ApfktbIArhjPPbCsRvCjAALa7DXG9HabbmBhxY&#10;AC0cXzDvCk2FB8FVMGECrAKMoZ3a1TZtFpjOx7VVmAK64wu0OICOrlVfldZuBY0XmqyQJsQFMAM4&#10;HGqAJp1jXpODC3lhEpjSUqG9CqAVIA0TQj5E7QNWvq/8V4N5Ii7kfX0llfNQ5fiaXbq/fQHn2liX&#10;dWtsqb5yzAp//mOr/ftv225xsb2avOmmbixwjPMM16qpPPdCpzweChTd7TrzrlQ/YAjNE/UHjjCR&#10;PFjmHoCkCdUT4BI4cX9Kh7nbfT62OdCgjUppXQQCwA5A9vDutN/7A53DDBGInRhocTClrYJmDGAC&#10;DgIk+bW67rEg5dnWgmu6wjwr8lYQrABRAEaADeZnLTqUPdsKMAZweV2U5uWeznnaP2mzgApgGMga&#10;7apSqLU51WtZ/RgLAqN9ZN2u13sL9np/0YHoBYCUCq90/GpTALime5wfsc3hXhuVzFBz9YyVHfvE&#10;2i9dtlnJJfcEbi8Fk2jI0Ix9SVDdAK8vVFfMCl+rfq8UGCcfAj37zG2eE/Corhpbn+oe3YRQ9/9s&#10;e8FeCLZeKD33FQCUtgkQyT5jMR870XRhLkkbPQFSAboUiAFUT9FipQALaKUMoIv2cfND7lnXvzoA&#10;6oBhtIO03aTOp45pSwdf/ZdosDAv3NJzldZ4CbgO3JshpriSP/AWrHd4Ve91CDdtWe/zgvqwafWZ&#10;k+r/WTd0bLjbRofaBVotNtjXZjf7222wt8X6Jet0dzZYW0u1tTTVWE2N4KpKsqBkvJaWOmuor7L6&#10;hhqrrau20vKkJSuqLVGRlCzKVJhSya/FVhCJWE5BoWTamOULsIoFV4VFEZeNOZ8oSRhWWyWSY6Ox&#10;ApeTHbYkA2NCGFPc0e/fyS8SybJrOZmu6iwuEqyIyiMFAq3CYou62/eExYsjAh/mXRU6tcfi0Diq&#10;UR6gIisSWBWIzhPx4FkwjiarJOYgVFUezAZLS/FUiDlgXOnQbkVVVp4VC7qwX42j3UoInARTRZgh&#10;JvSgKq6qtMQSCqhfK/TAM3eMNbuSgjhcx6PlKnLHGNluOnjx0jkr0X5bfbX1dTRZX1u9NQh0OmuT&#10;1unaKmCqxB1gEDAxbFVo0osGaKHNAqbaGyoFTpXWrHPtgrP2BsVp26RrmY/V3Vwu4KoUlIX1FOoq&#10;iwOo1ZQ5YKE5wwSxQ9e36Lixotjq8ExYnmtlxYKsxHVrLM0UbGVaddElq4sKtHJPWzL/rMVZa+vq&#10;cSu4/Klln3vPzn/6hp17/w27/NlbVhm5YgNNCTeF62mIWVd9VGXmWktZnvLIsETWOV33uWWeed8u&#10;Cc5OvP8ju3TiXcu7fMriOResojDDKqOZPp8MzVZDEi1c1AZbq8PaEu21dlPbCbz43JSwCkiM89Vo&#10;RALIuC9kvLsWFjE+uLtgj/bu+rysV092BVgH9vq5IOspc7T27devDu2Prx/ZP3/12B6xILE6xy0F&#10;tFhfPFhxkAoTdxnIAC2+OmIyiCt3DRCKd1MFheBhcNoB654G1gMNYGE+Vgg7fKWWIIAJIV4Dw9yr&#10;oI3CbIi1rwAvvnaz2LBDlQYvhEZ3fqCB0SFIIR1PcI2BC7NBUHbQIl7BAQuBEaEX4VchaIMQGoGV&#10;IGQiCKe1IGmhl3QI7j4/RgODz21BI4SQjjCNoC64wSGFa4J0HDzxIexyXkK80gFXCKyYCs4MtbhT&#10;BuL8GkEX861YM4n7Q2inXBfWVS55cD9AA/sBDAIEugmZIMC1PSo7HRc0canrABsEct0ToARwUC4g&#10;iVDvdRAUzaoewcGGQEflzFBHwEp1RoMDuIS6BIBDizUDGKnsWQ2YQH96rhJghikgMMR5vAri/CJt&#10;4jenLdeQ1qFJwMTcqjCfS+2Bpkp5zAnkHLT0jLsZpdeZBaQFvUCWQxv/kYJDGoH68T+F/9IdhtwK&#10;efIs0C4OOLSh8kPzw3/rjjG0DaDDf8V/I3hTPUnrTi5U36D1CaBC4JgA/ASPlmibgBqBB8eCnBU0&#10;RnpG+aLL1j8oqFzKSj/P/B9pEz8AiP/LQUvbENAeAThD2kfj1K97RMsG1Ot/wQX9KM99AC+ftwU4&#10;CYL83SCdznlZo6qD3wdeBNE0hY8WXr7qSDm0M0Dm96bzAJh/0NA+cIWGCjO/4BRDwAag6Xo0vWi1&#10;djD15WOJ0gBu4RpgDS+CmA3q/ceRBTClY8wD6QM2BVNuVqiAuTDQxdxMoIi4YBqoa2YHHUgw19sR&#10;XG3NC0SWAKdbArKU58FFNFp4TsPsLwVlbBfRagm2BFf3BBlob/YEAwFywhytYEYIhABSwYzOgUug&#10;wjV+DKAARAIl4g8UgD/X5jjAYIII8PHFH5DBZDBAVhq00Pi7syAJ+gHyBGcprRgaqIe6/kD3vqd+&#10;cgeNzGCbNUWvW96pty3zB9+xjp/93A7ra+z19G17pvt6onxZNBhzRVy3ex3U9zokqq6uWQKGHLio&#10;o/ppzCO5Z+7XIQsNFlCFQwdBE0DmkKVrASRBAG0TAGtG1016Wzy4ixvyAE4PBSV8/IhmnvFzQSuI&#10;eRnCOhoo5eX3LaFfx8QBWgAYgPFMAOcaKcEJ7QMguOZKEOPHrrEBRgJw+fwlpX2uMSxAVqoM6q2x&#10;aG9xWO94u/U3lthQU6mNtFXaVHedtw9mfq8Pl+zXD1bt9UHQlgUND3kLnAQZANcz3S+eCh/M65nR&#10;ezOpMbihINOKPnjPyk58aP3x64KwDvcQyVpbX65N21douZj/JVD7ShD0pfJ+obz946RA6LnABisR&#10;NFzArMOk7t1BS+3B/TAHK8QDTpgTov3jXrl/8grQ5fOy2Ccob+ZOO1xh/idoIh4wC6CFJpA2DME1&#10;XsqbwHXkndZ6AVkAl2u4FIfJpx+rbYlzDRdjvv5fzHV5B3YXJzTej7hVyurcbVvSu76kd35R/dfC&#10;1JBNqs8eG+qwcfXtd9Rvj6qvvz3YYUN9rTbU2yrIarG+nkbr624UbNVbBzKiwKq6OmmNDdXW1MQx&#10;ANagbZ1VVJZbZW21VQFdgq3S8gorQRaVXFpcQkhYXmHECqOSXQVY+CNgbdmyZNLw1l0gCCsszJWc&#10;Kpk5EvwaRCJ5knOPNFr/bn7R/GyL5xdYFCIXaUfzAa18KxSpFxcJYvRgZCkuT8cl0SKLFxW6C/cY&#10;Gi0eKu0n8CaIyaFCCcexoGZlHlZZhWAIZxcCp2S5oM21YFFRPhqrIk/PIsSYIZbwFUB5JZmzpXMV&#10;elgrEgIz1QtPhoAbtq6VSe0L2JLaR3OGaWKJIDAn67qdPnfOrl04b9W6bmSgy8aH+6y3s1HQVO7r&#10;ZzXUsJ4WamLmaTFHq9y6mjEPRGsVtm2AFZosnetQcNfv7qWw0tO7NitlZtjsGi3BlKCqvbHKWkmj&#10;61vRpmGmWKf9GuZ3JRy4miuLrFZQ1FyR62aAjWXZVh/PEGxdsJrIOavIO2PluaesPOdzi149YcUZ&#10;n9j1U2/Z5eOCrQ9+bNlnPggdekeFDXVW2q3OCutvEfjVCURjGVYWuWBRARWOM7IvfGCXPvuZnfvs&#10;Dbt+5pjlXTlu8bzzloxkWE1JjjUl83xOWbNCazXrSpR56G1K2nh/i00MdNj0DQQtAYsG283ZO7ap&#10;Tu7e+rzt3523+zur9vz+pr1+vG9fCa5+9eye/fr5PfsV4QVeBx/a714e2rP9FdsQYN2dumn7Gmgf&#10;q8N9gkkDMEVHq46cOVm+TlbKnXvo+MMXNB90Ffji6RPFFdBgEdBm8RXX50VgyqOBn3lZgBaextKC&#10;VtrLmWu53ORKwqCEN4RDhFeEZ3dSoeDmUUrjX+Hd9AkhMSW4poRKHBlgIhcERgnlEsARroNwjOAs&#10;YVmCo2scJMw6PCm4kKsAXLjgrIEgCL6AkwRa8tG+ayxIT/10nn3OoUEhL4AF4RyNEYL+zI1WD5ix&#10;OaQJVnBfznwkzNY8Xwn7ruXwOgIQEvp1PeZvlBcgIpQFcAWnD9RPoAhwpICEe3WtjsAjbYqI4A5s&#10;seBwWtNG3QAQ0rtZH6CigAdB4OZrrZjy8Dy1T9lu+qc2mFO7AljAE7DEAtE4p+AYTZe7cWcLEFFf&#10;gQsgxvwttF5pDZTDEsCG0wq1FZDkbtlVD9rAQZfAf8l/on1cBnONw6WuX7lzw/8n6k++IW/Blu43&#10;aBxD29AW3i469mcBsBkJ+TpAKT/XlKldcUpB+1P+uoQrh25dsz4uGBGw+OLROod5KlpOwprSASvB&#10;kYry1TNKcOCa5DjAGHXlueVZWh0XVLnGCZDRu6A8WKMqPeeJ54NjPPc5DBKnewkwrHsb17NGYGFk&#10;5UW+Pq9RwnnQ/KrOU4CP3hfqCDwpzte3Uj1XxwCjIZVLwDsgadLnUlou2kb37vOulGdwXoFGSu+x&#10;8tkUSIVFhgc9cA++mLjK3VS+rIG1ORUgC1BLA9WOBDH6AAKgtTV729ILkG/M6FiggaaLtPQXwJWH&#10;OYGUz/kM/QpAg0bL+xidwwnBnybmqx9SwIxwfwkgok8SMAFbEop3FzEJVDymgWi4AJBl9aNL44IU&#10;BUAKECKgpU+ZENK/BfNowcldpVG+ruUS6KC9Cp4KcbENuOkYYVTx7n1Q17HP9gFQBPwosDAt3vt8&#10;vSsJrb6gsvrOfYHobG+9VeScs+xPfmm53/6e9b//sT0Z7LKvBIjPdQ9PlJfPxQJqlAegQR1w6MF8&#10;M6DxgcCIOjKfyo8FVfcV504wgCqB0n20NwItwMs1WpuYhiOcazwQNAAC9wURwNgDbQ+VB1ow2tJh&#10;S/F3ehs0pn3scOtu7BVco6V8CEAX6cK8LWBhwWEJ0EBzhZaMj3zBGx8f84KWKoBCGHt8/BFUEe9g&#10;oHiAzDU+2nq8IJZ5b2t6X0Y1Hg80xKyvrtim1ZZAz++erNsfnm/a756u2+t7i25qB1wQ3ImF0rwE&#10;XqiH2vO5wAm38Aczt21lqNN6inOt9BPB1rvvWNeFs3a3sc6e6jn/1fKkfaln6FcCrl+pjdBwod16&#10;rXH1JXOptH2GdYjGUh9PKUNlvtxfCnAFcKbu0cdav2dMB1U/tFu6P3f6ofBiHwsTTP8YmwVnbJU/&#10;c8CAUuaEsY/my839ASzFe37e5srb8w35AW7uCt/ToN1COxigDLh6AFzxjDrI8rEhmJvu+7xIPqqO&#10;aZwfs7t6t5f13s6rLwCwFidv2ty4IFV9JpA1cbPXRoa67eZAuw30NNtgb5sNdLcKsJqtr7PF+rva&#10;bLCvw3q7Gq25scaXEmpprJUMV2+NjQBYm7W0tAiyaqy6oc5q6mqtrrbOyisrraS0zGKJhOTbpOAq&#10;JrgqtUgRvgUSFoklrLSsTHGSd/F3wJSbolzJtwUWSXnMLpU8jHbr6Pfv5FccFViJrDMLsi07P8fi&#10;IvNYUcSKCgsFW/kCq4glYyUWY60twVBSFO+aJzcpDJop4Ij1sXCYgcvKyopSK1M6NFtui8ocLGxT&#10;S6MCpYRoP6Frg/o0ES22MoES2/ISgZTyLte1pQ5hSu9OL4CrMqupKPN95mdVlyc9LwCsTA9zGVq2&#10;SK5lX79i50+ftMuXLlhHe4ON3+p3dXEbAFVXLfgBkMrDtq7UOhywanS+UlBV5cDUUJ1wWPK5WXUV&#10;rsHC2UWL4jqVvltg1t1S65ovPBwCcR0tuJVXXHONmxmSP5qzDl3fLthi21pTqryUT3W24Oa6tVRm&#10;WmdVjrUmc605kWFNAq76ootWX3hBsHXGynJOWjLnlGDrmOWe+8CunXzHLnz8c4tnnrGb7RU20lOj&#10;bdJutZdbb4Ngrob5V9lWEblsyYJzVnTtc8u/8qEg7V27+NnHAq0TFs9hweQrSiO4i1232oRAT+DX&#10;UpVvHbVFqifmhGU20Fpht9UBjantJtXhL0o42prDDTugxRezVXshyPry8Y6CQOvZgf1acJUOv3l1&#10;X6D1wL56siMwmrBVCT87Gox9kWJ1rngOZNFhvr4FbRbmDeqMNSg8UVy6U2bw9XkIbj6AsCLhYmXM&#10;diWIbLvQw5dktG0SpBRYJ4sJsjixCPM1mCDP1+7wtZz9fwtRfJVHME3DVlhENkDT/wO8/DwCt7ZA&#10;iUALsEDYds1F6nwwBZOwnRLy+YqP8E1wgGFf8S6MKy1mfRyTJ1otNAhuegdIKbjmSucdrnQejVYA&#10;E/JXPQAKCetpkAGOqKsDmIRk0lBn1tNKm5xRF7RVfBUmf9IBFMSjzQj1pU6AAAAY7g2zRte4KT+/&#10;L11D3pSJ1mbWIYa6cx/UIQCfO4hQebQVgBG0gNwPcKJ0tJcCAEL+QBZANaPrAKmp4U49g202hTdE&#10;XQdYTd+k3oAaWle0Xl02qfuZFoii8aItAF3ySwMeGjY0fKwt5SCaqhttxX1iBso2wHOf4sPx4i1A&#10;CS0Pzwf5AKBqa23TUJmGY9oNcAEcgaY/gSh5hmcDj4fkBeTRLnf1bhFPCNoe2hYoEzTdBrZSQfUD&#10;WgAunk1AhkWwmVe4rOd4UTC16M+iyuE/1zPsbuQBJNad0Tl/5pXen3+1TzDJC2auGxJWgB6cXDiI&#10;81/qvtyb5LjyUf4Ldzod6NAU89EieOLUO+VxaH+ZM3XDgfCutuyvTw6r3pj5DanuN9QegkLdJ+CH&#10;tmqD9NoGQMPBDOCZMhFU/usCMtbP8veXeMqkPN5ppWUO17bec8wI3RwwpfHaAqwEU2i5MA9kQXLm&#10;abFIuX8Rnw7gtY02CrgSVPHBJsBVOgBjaY0WTikUB1AJuoLjCYFGSgO1x/nFEQUgaELHaLAQxNVn&#10;SjC+pzhM6O4pYE54gMmg4IEFffcWRpUvwBZAa8/zEcShLdJ519oofYAX5ZECLerl81YAHtLoHPOX&#10;XAOgNEBZmB+ma3WMNootiyIzP+uQ+WkArZ6j4caEFV/WWPPhWxb7zvds6MJ5ezV1016pzV7onp6q&#10;LszrYo4X62WRry8wrzoBeWhwHHAAKrQzDkYCKcERDjFc4yToCU4xEJ51H0CUwqHO31O4T1ogS/tA&#10;1eONOQezcJzSgCn0N0seiGepzXAPTjkAKHO9MF9T8G0wHwxrZQXNlLtxF2gx1xcNGh/yHLSALgcq&#10;0guE9lLaK53zoPQcox0LzjI0Pjlsqa66f5yLrIyozx1ssun+BteIfnl/2X7/bMN+L9D69aMVe3XA&#10;mEbeKQ2RgMPN6hjvVMcXaJp078835u3FyqQ9mx2x+5JfZiolp5w/Y8Vv/tRaT5601WTUXqlP+sPC&#10;pP1+ecp+e1eAJZj9Qvf8pUASj4E4lXqi8dPBSNu0NgpTQYAIoH26FUwHgSDunw+fmOw7lKl+DoUO&#10;bsQJDNP5pYDqie4DqxQ3S/S0KlP3kgY2N/0n71SbUg6BOAcwAZY75MCE0GELUOZ/Y44e2iyd0/+K&#10;5hftKM/2vp5xPtpu6n1Z0bu9MDlks+oTp+4M2OTogI2rjxxLAdaY2u7WDT3XAq3hgQ67Pdgt4Gqx&#10;wZ5OG+htt74eAVhvq/UKvBrrq62+tlyQ1WAtzU0OWC0tzdba2mLVDbVWLthKVlVZqSArUV1hZeXl&#10;lqiotKRk3SLJn/FSybSSTbG+ikseRgmBTwLk5Ihk7MLCAFgoJGICLKbG4FX76Pfv5JdVkGN5PicL&#10;z4N4Vym0qB4CHpQyAVFCEFRdWe7QQ6iqSlpFecK1TqyTxfpY2J7iut21S0qTrNADh9t2xbFmAHO2&#10;gDKcXiTxHqgHEtfvzNkqx/27YC3tPKPCj+OWjANzqTz0sNaoDvU11YKtCu1XWFUKvKoFWpXM3xK0&#10;YXJYWlhgOVcvWcbls4KzuE3eGhJsDVh/Z1PQNAmA3FFGveCpvtQ9Cqa9B6KB8jlXgqc2AEpQ1FFf&#10;Za2+gLHgSzDWViegEph1N9cKtmp83S5Ai0mVbU2Cqlad1z6aLlzF+9pbni/OOQRfNWXWDeBVl1hj&#10;RZG1VRQo5FhLRa7V4uyi+LLVRa5aZeEpqygAtM5ZWfZZi17/wPIu/MLOffgjwdZPrDT3rA0LsMZZ&#10;K6KzwobbgK2YtVUXWF3iupUL2GLZAqvsU5Z78SM7/+l7dvH4O5Z54Zjiz1lF4RWrjeF6Plvpc62t&#10;ssDaqwqtWfXpEmz1CdxutVcK5KrsdnejhFwJ8FMSMlY1sGwtOWR98XDHfiPAQoP1u1cP7Hcv79vv&#10;tf3DFw/t96/v229fHdiz/WUJNqO2JgEI74KP6GDVeT/a4SvmpDrp8EWMQc6/hqUGhNDZa4DTwPRw&#10;g06Wr7OYwzCoY65xRwLSiOAqaLM2BVesg7Ul0ELAw3SIL+4AlpsuIdRJSEMAW0aok5DKOUDLTa90&#10;HoCZvNEqAEDA7PJzYR5MmLfiHuDQRkgI9SAh2bVNui6tfXBNBVChkIYXNCVog9ypgs6HNBJeXYhF&#10;CFcA7MhLcQABUEIcwrsDCvGql2u0yFvXAwpoU9wUDXAAplxYl5CsdG5WKMHYBX6vOyAW4AuIwsED&#10;kAFsuHmbrgv3EyBheQRPiNx/qCP3GTQ3YZ/rAsAon6/hArAImpk/5a00mOkp3utJfVPaouDJTvHk&#10;rWPam2P2gZlZQdb0jZRreOUJWBFw3475IGaG5AUUzCgNARgDsPi/HIzSgXOCQUCLNsZ8cFFtQHAn&#10;HDrmPlwDpXufHxbA6blnnS6HQdXH/790+3vdgSugJJSBJoznIP2/+r62oT1oYyAmtCttgubK71t1&#10;BqQcrnQMWN0VlHCe4xUJEdSJZ8mBHyBWXr40AG2m/UU957g49o8GCpissjg2c+2AL9rfPxrouXdt&#10;q/J2j33jgjfyBH54N5QGLVVaW4WpIJDFEgm4T8ZxDPnw/Ho+HkJ63hnevbvjQ3r/BG7qM9YmcEyh&#10;reLW7gRNlmu2VJZr11R+0LTpHnV/gB/1QjuVXrwY00Ega3OqTwAm2Jrh/cUrYdBy4ZlwVffH3K1t&#10;4ErX4qLdnWAobAmq+CCzLbDanGauFvt4KhUcCZbcGYbgA2c62+pHtgVXOLxw6FoM3uSCRkvANjto&#10;zNvCdM+9ES6iXRcoaQvAAUcA1J7gY0vHB67RCn0WILWn/hDY4kv91/0Z804W0VQBZgCa9gUOwJiD&#10;nIJrqNhXvgDXniDQNUpo9SXo+1wtQMq1OxJKBWEsecF8LqAI8AHYcBNPm+2qjfZnhmyPD1F6NtvK&#10;cixy4RO78MvvWfzb37apeL69lkD7WvV9pTo9FWw9Vvm4cH+keuLwgrKYk+XzyFSvtBdBzP/Srtld&#10;o+UhCM8PBStYKLhjEN1jaANBYgrAsFxImxbSTmgdmZdDHsAXYaKv2Z83B0vSqxy0Tu5QA4hywMIa&#10;YkbxjCUI/UCBIIMAJAEBAIZAARjgeszU0x//ADZ3jrG7JACYthfaB+AcxHaYzyV4QCOj6/BgSHtg&#10;nomWC9jBVPCr+4v21YMle3lP+TBHSWNf2vTOzQi/DvP2ElM+AdAT3fvL9Vl7uaot5qZ8WOlosO7c&#10;DCv/4GNr+OAjGy28bnv97fZS/8srtdkXuk+8Er5Q/YE3tEHPttHCUe8AUIRX+0uKV1l7K9piOUK7&#10;pIDS7yvcuzuqUD0drtCOAYUp0CLuJWaQAjA0ZBxjPojmDLN/B1TlRZsCcsQ5hGnsT7uKD+2n9lS9&#10;+a+eAb+qM89PMA9NzefT8+XvgNp2R227Iehf1zu8qvd5eeqmLWo7NzlsM3eGbEx95vBAl90e6hVw&#10;ddvNG9022N9p/b1t1t/TaiODnTbYizYLDVe74tqsr6vZtVztzfVWW5O05nrJg62N1tzUaI0tTdYs&#10;6Kqpq7Oqulqrrq22ipoKAVaZ5FLMByXvSvaMCKjQarHeLOvMRqIRAVeQbZFd8UnAVJtoER66sy2R&#10;yJMsjM+DvJQUfvT7s/9dunjRrl6/YteyL7hbysK8uOg7eB7EJK+c+VDAD7ReAlxhspewygoRveAJ&#10;EMIVe1ww5dcImCpE+clyNFos0IZZYIHSFigfQVhpVACEOlVb5Y32Kji6CPQPwJUnS61CEFehfbwa&#10;lmlbWZm0hrpKvQyVVl1d7tosgK8iPQcMk8RiTBoLfT2vwrxcy8m+bo111XrBem10sNtqkkUCuDyr&#10;rsqzpmpBTj1aLtbPYq2sYN7XVp9wj4TsYyrY2YgpYdI6gSy2wFVjcIxRXxn30FRbJtiq8PgeAViH&#10;4A3QIo2v0aXr8G7oHg8VOhoFcLURQVG+oKZY0CXYqsyz5vIca0xcs9roVQeuioIzVh05Z5X5V6ws&#10;77TFr31sWacFTJ+9aZdPvONmgnd6qu12V7Xd6qi0wdYy62qIu6OMlmSW1UQvCdguWVTAVXDlU7t6&#10;4iO7dvozi1w/5Wt4VRRnWJVgqzJ21ZrKMq05mW1tNUV+fXtVxPqbEjbYUq5QbcMdda5F2F0WHO2u&#10;2q9xdsFaWYIswOqfvnzkgflY//XXT33762e7dl8dKS7VEToYsPB25J23Bp6H7pVIA6I6XswH2dLJ&#10;Y44AkLkr940xd+t+X4MXgsyehAq+9AbnF7clEAXhyEFrVoLdtAQ3vrYzJ4uv9wh/EuAQBt10UIKd&#10;g5eHQQmgaAckkEpQRFh0LYADENqoINS6UwgJu2hQEIgdSBQf5mEh8CKIB8AiPaBAXFoIdYFYHT/g&#10;gBYJod4Fa8EcArtrnNKgpXyoB9v0PBocK7AIMXUIwr6AQNcj8Lv2DM2M0nDN1xCn9A45aOcQ3JUn&#10;c75mmVMEkAypHrretXI6Jo1rcSTscw8Iwa6B8UCc8nJIoizqofronJv7eXncS7gfhxDlGTQ9QIm2&#10;us4Xs+W+HcC4PsAZdQZS0lAEEFAH2gMN3vhAswC4zc0BmZeV9gaYdlpBW7rWyq8XfAmmgiOM4BAj&#10;nQbvjN4mDqftDl2zAqnZIeZZAV7hfybQtrM3uLdem7nRYVODmESqntRdbfY1cOoe2Kb/O4dEngGd&#10;pw2BdJ4VT8+WZ0T1BqocvNDu6BkCwDC7A374HwCqNYGWm9gJShyw+I/QrEmg8CUAyA/A0jMGaLEA&#10;9pKeWcAIwMKMENhC44Xp4BwOV1RP/2+pr9oKuHKQURmUs+rgA3CF98VhTUDD3C8Ay+dasQW2eGdI&#10;q/yZL4VzCnejLsBaEVCxxWQQjRYB0PoawFTWXZ1bG8eUEI1WSqOm/DAfRIu1MTHk7t2Bp+DqXe+4&#10;6rGl8jjewlRQ1+DIIg1kXBtcumNWGEwIgakNwMvnZCmtBLRNCWgOWvQfAohdwcSO0qH1QjtOn5IG&#10;L7RdgIyDDXAlyGLhYl9Ty8+hXQog5Z4GMQ8EACQsAghobvaI0/ZQ/SfztygLE0MCJnHEcf2O6gFo&#10;YVL4tRMJQY1DmfrQYGIYQMuBSqACPKUBDG0PWh80TZgzEp92luHeCnX9wfyw2rZX7dhn24IstFkr&#10;er/4wJd96j278N1vWt2PfmZTzVX2VILtF3MjDlrPldcTlfUIgBIcPkhr2Bx0mBOFWZ8gR4DEsZsQ&#10;AlYCJOZVBW0XMITJIe7QBYcOk6o7EJgCqUcbgMKMHx8sqv0WAMcQ73O4VAYmodxvAC0+1AFGYR2p&#10;sJYUGiq0UcwbEjDsSNhXYJ7Ww5QmizGGAGxxDeOOQ4bGIXf3ri1aGdf4oA1T8PlajFOCOKAkONcI&#10;sBU0M7P2xcGy4Gbevri3pLCo4yWHlZeAiGt5AqAF1+sCPZVLvmnNls/dUv6vCGqrl8sT9mR21DYG&#10;2u1mPNeqjn9kyffftY5z52xa4/Oh3rvnahPW7Xq6PeHzvZ4TNrWPid7GhOqKaZ/yA3q2BUk4/cBB&#10;iMZj2sTBR3ULZoE6zz2m4Ip4QCs4z1j6GtqCtixo/v6kwWJf7eH3RLtgEhjOBzNCtRntpX2/VluA&#10;NribF3wD7DwTeq7217BcwYJlQuM9c7LvCLJu2erMLVsWbC3o/Z9RfzWtfm9qZNDGb/Xa0I0uuyVZ&#10;b/Jmj42izRrssuH+bm17bKC/S4DVaj3d7dbZ3mRDfZ3W26njzhYBVb3kwlIBVq01t9ZbU1OrtTa3&#10;W1Nzo9XVN1hZTZUgq8rKKsusBICqqLSSSsmuyTJLlJVZMcoElA+SXYEsl4clk5aUaD8WlAB5uZku&#10;m7IUUkzb4sLclBR+9Puz/73zwft28uQJO3vxtGVcv275+UWWXxhxV++sf1XBGljxmJXpgQGEygVR&#10;iVLAKeome4AUJoOYCjIPqwwPgdri1AJzQeJ46LBTxS4V7RXmfzjXKFYZ7v4yFaLRIs+zrJT5WGjN&#10;8FwoqNODXKEHmoe4uqrMahRIB2SRjpCIo6oV5CkOlW1hQVjIOD/7mkCqyob72q2xttwyL5+xnIun&#10;rLr4irVVxa1TQNHTUGTdDSxeDHCVCIy0X1fiLtDxINjVWO6ONAba6gVelTrGnLDMGioEWhVAGR4I&#10;k9beLChrAMaqBFkV1i1AQcvV2aS8lC8miB3Ks7uhVGUmFEoERjFrFdy0Cf5aK/IESDnWhKOMkmwH&#10;pZroeSstwNwP9+8nLHYNBxkf2KXjv7Srx96w3roCCaL1NtJd4+FWZ41rttpr86zB539lW3nRVSvP&#10;P29xwXT+hc+t4OLnFss6Z8mCS+5mviaKB8RMa1H6ZgFfS0WmddQUCAoj1iso7PH6llm/7mtDwsmr&#10;B5v2T68fC7QO7Kune+7w4r/86rGH//a7Z/Z//fap/e7lPXumAWdbHeSqhJwDdZ5P+WJ3MGcPdybt&#10;6Z46XR9s1PFqcPMBTVsGOuIY/B6j7cJOW4GvngiPboIogQmBiInsCFDuQRDToWkJYAIt5oqEyfFh&#10;/kf6azvQk56gHzwMhvNBsxQAiq/9bP0aBQRNYMHNzgQPrsVy0AgA42AjgddNyW6iNZGAPqythHxM&#10;z0gfzPwCDEwPo5VC+CcvAIBzAS6AtQBRylN1CMJ7SBO25EVcT4AzhHagRvm4liUFCcGZA0AQ4vy8&#10;lxFAgWumJVh5vOq0TB4CDWDJ51Tp+mBSBshRBteEtMHsD4GfLfAUYItrcTHPeZ8TpvujLIdXxTuA&#10;6RgHHQ52nk+4LzQY3CtaqGDGSHraPKWxU94AqmuXABTuS9ennVUANWgL0X5NAU0CslmV42aDym/6&#10;a+cb/D8CtOE25dWqPFkDq9XXwaI9gC7+I0AHbdM84CXwYT/AWijTIZc6Kn+88K2Mq538PmkzPVe0&#10;Hc8O4Kr0Dm+0S+qYZwanE+QHyHEeLdqKO6IYcOhwE0GVvYomSzAUYC6k8WdSx64d4zkWYOBJ04GI&#10;fUDLn98+CdSCNNXPlw7QNd5WanM3kdT1fGxgfpZrlfQuMLfKTQx517RdGesJ75PeMzS/aKxWJ0Oa&#10;oKkLUMhHBzRJAA+AhIkg9wJMMTcLyFq9A4Td9ONgVghYoclC4yWIkuC0hRZq+pbyQZuFKaCuAbDS&#10;IKf314FL9QHMgtOMAF5sXZMFZKkfQIuV1miFcNPXynLYAsAwhZbAjsZkV4KbL1gscGKuFV4L91Jw&#10;haOLMBeL82G9LBYQ/rcOMIApYAnocmgSkDhg+dws7bvGSucEB36eOMGGBx3jTOLAtV9KIwABstC+&#10;bege9vDUKoE77Qo9AMaYa5DSoBVMq4J2CE0RGoB0OoAMUETbcqj8MWvbFGCt6/1e45292W5THdVW&#10;m3fJsk++Z1k/+I61vf2+3dUz/0yw9mp+xF4sjdpjXf9Q4eldwQ3lqEzq5KAjQR/QQrPEvs/JUhpf&#10;4wrwUv0Jfk7XUDfAF+2fmx2q7piFAVGAW1qz9fCuIMgDZmZBQAfU7qMpc2gLjjMI1ANNGQEt1mOE&#10;dwWA6/GWIED7aFowbwvCv4LGneD6nAAIBPDyeVo+JoVAfj7nS/Foypj3RTwmhOn1uzgXPOyhOQrz&#10;mcg3mNoBMgFaAswx9oWPjsGkUfn5FoAL2q0XqvMzAeqrtRn7UtD5YnHMtgb1XwkIWq9csMTH71n1&#10;iY9toqzI9tT3vVJ7fyHYInylsfMLhZdbuk5b5ovhmOMVoCT4DN4VF3S/gGioC4CFBo8APLkGy+sN&#10;QCkPh7EAi9QbzZ8vaMw96Bxtm9Zm+dw3bXGxH8AqpV0kqL3SJp2ko705B2Rx/lDtvK3nFQ3Wjp67&#10;Le1v6D1cE2CtCzjvSgZZ0/s8N3nTzQUnR/pt7GafjRLUn94e6rbbN5ib1W39gqvhvh67pf1BgdWw&#10;tgP9nYItQVZXmyCrVbDVbG0Cr6b6cgFXgzW1Cq5qa6ylqcUaGxutUaBVXJW0UkwGtU1K/sQRRklZ&#10;3Eq0jUn+RQ4udaUEcnDSYpK7SjEhxPeAQmlJmJMVl4zr/gmKciwr51pKCj/6/dn//vPf/439ww/+&#10;1t798Od2+uznlpl1zRdZixazkjVaLIGUAIY4bE9LFEpxQqFzFcmEAxRmgBB9McDEnC1Uqbo+ySRB&#10;PVgszMaaV7h7dxPEaNTnfJEf88EALtLFi5nvhQaMh1FlC8j4YpDkq4FADxvYmK/RRb0EenrQ0a4B&#10;gUm0YaVxNz1kv6goV5B13XKuZ1i50g51NNtgS4Ml8q7ZqXd/buc+/okVXv7UKosyBBS51lVXaO31&#10;xdZVD1goNAqwcHqRgi00Wp0CttZavBDi+h3PhGWCt1LXerVgJghoNQnKmit9Ha6wLTPW6eoGvBR6&#10;iK9LCLAEWYIY10DVCexq8q2ztsjN95rKMqw6ftGqYhetJnbJqorPW0XkrJXnnbSSrM+sOOMzi1z8&#10;2LLPvGt5lz609po8G++vs7H+epscaLHbXQ3Kt8yaKgqtpiTPatw8MMcqS7IsnnfZsq+etKIsgVfO&#10;RbXHRSvLu2DlkYsOn7WstVUq0BKAdtZlWVt1odqm1DpqVWfB5pw6tSd7K/bbl4f2mxf37LcKf/ji&#10;vv3Tlw/tv/zmif3LH57bf/3NU/vVkx3B1aStA0QSZrDBD0DF4KatgxZxBHXEOvcY0NJ5OmIfTNUJ&#10;31sNwgmDcVjTqt/nYjlkKWAeCFyxRbhi8UJfYFiCF/NQEMB8PgoCqITBYMIlYVpChrvNljAaPLhJ&#10;6NW5IIzy9V/CqMDEXb8jsAMFEkqYH0SaWeUxeUPwheMFCejT2gYHDWhUOvV/sB5Zm00OItQHDdLU&#10;QLsDA7A1NaBz+q8Q9JnvlQY5wIKyZxV8e1NAJMF4TgEAI283ixO4ABFocND6AGjUKXjkAyhIjxYF&#10;KCGgXQpgAxwBTrSFm4xx3wIVn0+E0K/jr+ePSSAPIBVglOuDFkrwxT5bz0vAoXxXtXXtG3Cm64EO&#10;h0nXGAVzRp97RplKCwByL67dAkKon8px2FScO+pQ/sAW7eMgRv35n0iv/QA+tIn+H/4D1Yn0AJv/&#10;d6nr3bkHgTbyuuh/G2y1Wdy9S4CZ5v8cohxADVgE0Af13wB9AcS/hrxU3V3Tp32HQ48H/lQfBZ43&#10;v0/aVNcCW8vMuQJMHKZSGqyvzQX5L/ScCqwIaHt8UWt/boNGy8FNzyzPK/n7My0ooj14jvkQwTMd&#10;2jcAIB4C3RuhQnqpgrs4vgDqBDiY7bl2ing0WgIc/9CgtOnj1Sk0wykHFzNsdZ4yVT6OOQAnoA4o&#10;ugu0TQ4rDzRVQBEOKUY8DsjakIDksKVzlA+Mcb+b2lIXBy7SKh/czgNXrgEDBPUe+wcUT6d3PgVg&#10;wBfzs1j3ag/N1EzwPLihsIkpIZorgQxzOoGrdQltW8CX9t1JhsCL9bK2BE4+T0v7gBSghdYqABfa&#10;K9y6C4gcvAAwwYtghi/uaNsxgQMgACnXlAlU/Is82i4gh63AaUcBc0WHM8GWA5nO+VpaC6wTdFPv&#10;Vo+ez3Z/dgA4tFRhDSkAJmi03CshgOLnADfq8Ke0f/J6OBrmftEO3KtgdBs4p+/oa7D+6mKr0XiQ&#10;/dk7lvXD71vHiWN2oPNPdH/PBH6PFR6qvo/QZClfHGD4PKw09KxrfwONVACtAGGcRxuHAB3m42Aa&#10;xpZ78Dll1BOAdHCacM2SA5aDE8AGdE27RpBlQHCccU/whlklxwTGCTRYvqC96hBgCy2VBHgJ80AW&#10;cQj7DldocbSPFUVamwVkucCv/H2uls4BYcBE0HDNKG/OARMh3mFE+5jiOTAxT4mxTXFAiUMHgMN8&#10;LwXPS2UQ55od4IQA+GBy5+AFnAFfKmND4yFwJ8j6UtsvBVxPBRr7t/RuMyc8+6rF3n3bit76uXVd&#10;O2frHfX2SM/qK7Xj6/Vxe622e636vtycdDfy7lpedcAEMtwD5S1+DXcAFOdw9/4yZSLo2ivFY+Lv&#10;UCVQY46XmwRyrHOuqSM/YFF5fQ2O3kahfSgj7YiEfQDL3fYzH0/3dm+V/xitLNqsSdvTc7Gj92Eb&#10;LZbeJz7WztIXq29YUn+yoP5hRv3XzOgNm7o9aFM3B1x7BUTdHOh02BroZ05Wu40M99tQn871dmor&#10;4OrtssGeLutpa7EOyYSYCrZrv6Wp1pqa662yvtoqq8utpbHJGhrrrLqmyhIoGAjIl5VJ9zYYlfxa&#10;hKmgQlQyMMCFB+5ixUckf8aw5JJMjFKioCDHIoW5Fo0E9+7F+u+yM6+mpPCj35/973/6T/+7/dU3&#10;/097443v24lTx+1qdoYVRlhwDTfuzK+KOkQV4pVQD1B5PC7ASbjJH5P5CDi58EWGla6stNiy83Mt&#10;IWgqLcD9e8wiuoZ1Bcr5AiCIKo4E0scJRjSGu3ceRsz/Sq1cUAWkxUsS/lBHBWdxXUeZ1RXlVp1M&#10;WnlFhZWWJR3ESvmCEC8UXEWtipdAoFYu0CvTAx7Jz7aC3EyrUZpuvUy3ulusuSJmWWc/s1Nvfd/O&#10;f/IDu3rybSu8+rE1lWcIeHKss75AMBSznmY0T2XWDkjVVQiK1LEp4NiinXle1QIkQVlHU9J6Wmus&#10;XekxK+xurbbejirrbgG0MCcsV1ytdTdXWZ/OdQm02hsSgrYSlaVQF7feRsqIWFttjiAvaj31RdZS&#10;WeCOLYCemvhVQZDAq+i0lRWctFjmMYtc+djyLn5k2ec/sNxLH6nOcQn2zTbR32w3O+p8MeIm3Wtr&#10;ZbHuuVDAFPO4Fg2oVTHmcF2zktyLFldIFlyw6qggq/iq1Rdfs4Z4tmAvR9B3zbVb7bqmrTqq6xPu&#10;pODB5rx98WjHXiv84YsHrsn6p68e2X/99RP71989t3/W/tODZdvTYMuXY4QQXOkGk8ApDWAz9nxf&#10;g9KeBrpt7OKZu4XpiYIGhkMGag2mfOXEThvIQiACmDAN3NJgwlysdQkNxOH4ApftaK3c5TOgpXi+&#10;6LtmRkLqmgS54OFMgijCuYRxhHN3WoGgr3QuDLuQyrpWEpglrLrXO6UDXhDo3TnDjRYBAIDVYeN9&#10;rTbS02h3epttTGFioPVPQbDFebaT2k46XCmuv8W3Y32Nnm5K+Uwqz3EJ/cwxYrFctkAYoAVcjKN1&#10;Qauj8n0eElCl6xDq3cuezk0CDCmtDII/GgvXHDmMBJhxOPL9AA5+zzpG4wTQBM93Kc0U8MD9CwRZ&#10;Rwvvipgxzt8WPA63pdJi/gagCZAUAmSxr3jK0T4aLDRmXoaDGe2OFkppBVUOeNr3ciXguzmjyqKe&#10;bgboIWi2HBxVZ4caQce8rgdKuUf/L4ER3wb4Se/7MfuCKDd/pA5qJ+a8YTqIQIt5YBq08NjoDilS&#10;zwIQFMrVfamOAHiArXDs3iVTwAMQkR4tEU4hHI68rfX8MU9JgIFmCuDyuVeCLzRcgFf6PwOsggOO&#10;sHUvg6RXnkFrBWTxgUBQpGee+rimC02Unn036dM+9fLlDARZABP1cIACnpQmmNVijsh/CUxRB2AM&#10;7RsmuIKiKdVZZXheunY9NT8KrbHPrXKwAnr+LWj9SZO1PnVLMMTcyWGVwTuIRguQwoFFgDH3TAiE&#10;6RjgQiu2pjZZQ2tHnXWvtBFtiokg2qltwRRaLGALyEJbBSztCwjcKQYAxlZ9kHsVdKjCfFBb7eMs&#10;AwALa2oN+nYb0FL/sqt43Lb78hHzaK8CaKHtYovZIPOf8HiKed4+c7SU3k0P0dQANQ5QgFSAKTwP&#10;pr0PAloOfgIx13QpnrrgEIM5XLTnaFeDdajvHdAYwv/jmgKBDZAFwLjGSrBC/8g+DjLcG6tgC3hJ&#10;z30CeNAuAWvuGERtwvysbT5aKd+p7gZriWdZacZJu/T+j+3SN//GRjOuqC6DgqtbrtV6ovBQ1z8A&#10;LBXu657cMxwmgmivtA/YOSipvIduChg0bgGugqODoIULsOgu2FNw5popAQ5aKb9GYwDOLx5KCD8g&#10;fwRzYAfBXOmBsGAeGIAKgT3AGeAHrAm2HJpIEywkABgAC+DimgBWM6m8ga1UnMYp9gMUzXq57pUw&#10;BScB1oArgCOACV5zudZhBdM7bQlfw0YqLg1aaNXI88W+wMXDssMW0OUOOlTm8y2Vta5xUvf6xaZA&#10;ScD5TM/JUz07+7y7vS02lCiwys8/triAq+7T92yiosAOb3Xbr/R//UrQ8tVdAZra5JXyeE15yvel&#10;6vMSyFJZ6YWLg5YraKiALbRu3GeAK90Tc7F2mNMVNGG0oZ9z74W6R43vYa6Z4ggCKrR9rvlzuNJ9&#10;uQMOxantCbjsR3PpXiUBrcVxvUO8HxMBsnSfeBZcmbkluLppM+rrJhUm1IeMq28a0/bO7X6buD1g&#10;Izd6bai/y27e6LM7OMEY6rVhxQ32trtb94H+duvrabP+7naFFuvqbLKOjmbr6mq3jvZW6+7sSDnB&#10;aFRosvrGBquuq1GostrqCvdNUFNXbRVV5ZaswONgSZCN3RorphCVnCo5GF8B0XxBVsRieOKOCsIk&#10;z+bmZllmZoYV5GMymGXF+dctLycjJYUf/f7sf3/5jb+yv/67b9j3v/8DO37yM8vOyrA8gVJuQZ4/&#10;SKylFUz64n7sc6EU5+Z+0DuOM/RwJRWfEIix9lVRYZ57L0xE9IAV5lguLuSVB+fjxcVWGitzLVdl&#10;acLzKSvD8Yauj3KMGjY1D4yF4srK3ISxirUM8PKi+NLyuHs2rKwsswo99OVuQqjjcu3rBcDkEPAr&#10;Ksi1ovwcK4kVWl11uQ11tdhwe6NVFVy1z9/5vsJ37JM3/tE+e+vbdvX0jy2Rf8xqkpespS5P4ANc&#10;MJeqTPtJw/ugh1rBk7Z4K8TRRVNNVMCVFFiVWUcLngZLXbPV1VYp8CINXg0rrKdFoCUQwyMhzjcc&#10;tBS6BT+9zUkFwVdjQnkXC+4KBTeFgqJcQVKONZRds5qSKwKk81YbO2dleScseu0TK8k6boVXPrHs&#10;cx9aLPu0jfbUuDA/3F6nfMsEWVHrqEk4MHaqXn2An7Y44agtLbSSgksCriuWLLxo5YUX3MEGzjeq&#10;IlesPnbVaoouWl3JJWurzLRWwdqA7nlmsFMgNGu/erov2Np29+3/8tvn9q///Nr+9fcvHLT+8Oqe&#10;YGrBNiR0sNYFXyrdDIOBRoPMiwN1wngyYqFDVorfZlBUh6vBl3WyWDMG0xMEEnfrK2FhS0IIwiNa&#10;rGAqKEFMwYXGf6PFCpPqwz7aFJxUsA7RXYRV7WMm5aZd6qQRat1xBWZ+aCAQlIErCcbpRXF9K4Gc&#10;AHRN3MCzXTBjA2wm+jvsVme9B2BrHJiS0D4paBrva7EpdfDTA4Kg3jZBlY4BMMXjdAOgmhgIXh05&#10;nuJ4UGkwaxOQYAY3ngKz0f5GnRcEaBB12NL+1A3MEAEGNCl9hrtzzNyCJisFI75NaYBU/zRQMV/L&#10;NUpAGaDiIBL2g8YqxAFBPt8KMGWOD9ACqAi+ACMC1wTnG8HRBODm4CVgmsf9ue6La3wel867l0bV&#10;xx1SOHiFeCBs/jZt2+rxXg+FtPt031dd3GyP+wJgADPqoIA5HAEYIw1aPe7XQU5xrqljP3UcTBLb&#10;PA2aMP6f8d5Gm72h+1H74hqf+VCYgM7xjOi+5lm0V2V6/am3tt625MlW+QLrzCHz+X8OS4CLnj+e&#10;S9fKBE2Wa65GdE4B2HCIEGi4VhHAUBqu578EtHxOIddonzIw33NzPj371GFF+TNfi3MOVLwDKfAK&#10;AYhSG6iOnCNQL4CN/AEtttQjzC3EbTvvlt4pCf7s+/wtXePrbpFW6XjfCGiiAASuDdorjtUHpMPE&#10;TV2PJov4WymwEgTpHFvmo5Ev865cuwWwUY7eacDN56uprsyzxNHFTspUEdfu7viCjzrMfWLuJhAl&#10;qHKYUp+BdzocYLgnQmBI/Ul6cXPXcgFpOmZ5CECLa4KjC4GW4tFe4fwCL4MHEmL3FoZCnM4TfLF0&#10;ARZb0jg8LWNOGLRVaLWALdaRYt4VpoRp6HIY0747ypBwuS3BkjYcaCi30pyL6pMv24igK60RwLzK&#10;5zrhLEBQ5ZotQQ4Qk/Y8mF6o2B1zCFyCpmwkBDRuuj/CtuB1rKPaynMuWN65j+zCmz+wvH/8tk0W&#10;5tvu7A17pHthbtZjgeQjgsp4RBmq/wOgCehx0Aqw5Bo3bdOOMNBucRzWnRJwAUKqL/Dlzg90Hq0W&#10;4OVmiMrLYQ1BXOcALfbva8vHt/spbRUwBUA9lCAfNGAcM46obQhonwQ1DwVNQXvFh74AWsFcjnxS&#10;Zmu6jgWT01qtoHkKoMGYxVjmgOVapyWHLOJ8TAOiABbtUwaQBXi4VszzALzQAglSgDEBjIOU0vxJ&#10;Y0Y5i64twrmE5696Pt9SeZuYEKKNEtDpfp8LKJ8ITJ6gWdTzvcEHtoqodV48Z9Xv/tga3vmFjVy9&#10;YgettfZc7+NXaifCb5Tfb3QPv1L9v6DOygsAAoqYe+VOMlQ3d1TBfalO4eOoxmvVm/vgPpnPBSRR&#10;v5eYISoP0j5Re7o2S4HzHq//5ilw5UHAKlB075N4kBRY3VcAtoIzGD6oTtqOniscXeDk6q7eSRYi&#10;XlD/M68+YEb917j6RrwKTtzus8k7g3Z7qE9w1Wv9fZ0ehgcxHeyzocEe6+luc01WX1+7DfR1WH9P&#10;p/UKtLo62q21pcU6W5sVWqy7o8Nam3CAUWetzY0KDdYu6Gqor7XKmgorR/ZUqKhIWgJ/APgUEFSx&#10;ZR1YnMklkF8TCUEV8YIwxePSvVDyZ5Fk6cLcbN+PSjaO5GVZoeTinKwjjda/m98//uDb9r/8xV/Y&#10;X/ynv7D33v+lXbueYdl5mZZflO+q0WJsTIGoBNTOPCocXDDZT7Al0CqI5CqONbF07J5VMDsUfBUX&#10;WUk05qrSIoFbJC/PkiWCKJF/aQlmgTiviHj6/IhgKI5mTANLaambGQJSVZUVVltZY7W1tVaarLC4&#10;28CmTAkrEpYQYFUoPXXjRSgXaFXqOJksDR5e9FDHCgUUKqc6WWJ9gqxb3c3WVRmxrM9/aefe+Z6d&#10;fvsf7b03vmHH3v47O/fJt+3y6R9ZWeScQCdHcBJzyGpnMePqUkFWuYNWZz0aLty149gChxnlPi+r&#10;o7XSulrZL7fWep0TiHW3VArKBF+NSRvoqPW0HRpAe5Smq6nMhlpr3Eyxp1kBMGuIW1d9TFDEHDEW&#10;E2bNrSyrTVy2BoW62FmrLj5j8exjVpJz0kqyP7fI5U8s9/w7VpJ7wSFruK3Ozf16Vc5gU7X1o01r&#10;rraBtmrrUlxbXVx1j1h9xXV3glEZuaR8zlgCl/KCraqCC1aRD3AJtOJXraU8U7CVbZ21ccFEq+0t&#10;T7gTDDcffH7gGqx//acv7F//y2v7b799ar9+su2TwfmSjukMg8mLgyV7dW/ZvjgkqIPeZ6BhINSA&#10;uz3hoHVPg+3+aphQTucbzF7uSPgZ9a/EaMcALQTLYO4nYTMlQAJhCIb+xV2dsruLJkiQAKz4Mo5W&#10;CyHbhW911Ai67pxAwcFEnTgwhSe7KQ1g0xL2ZwUcuBefEFQBVuOCqPFBwRSQpf3bEsxvdzfZLQlC&#10;QBEOQxy2FMZ6WxxMEdxnBEXuVAGwEjiN9TfZnb4m5SEAUxgXYI31N3vcpIT/SdUBDdeY0t9RGeM3&#10;mj1vYGvCNWACOLRXwz3aCgwEA5i7zQwxnwjYQvgHskKgbcI9BigCWhzAuHfaAEgBYoAanUM7hQmf&#10;X6M2CaCl85jK6dwKDkJSGq6gNSSPDr8urUlcxCTSQQbgESQJuLjWzTb13wUTQZWhOJ8bpjIWBTLM&#10;/eI/wzQPGENrFs4LzIA5rhHsULdZ6qWyyQdYSoMVkIWZYIBG6hruxecV0RYKwBxaQ0wJgVA0WjNq&#10;V59nB8QOqjy1qcM47an7nbndFkDLAU/ndA9u4qm88GYZoEugLkj2RZa1vyJACFoiApor5l8JlngG&#10;AS6HrgHXBLEF7lyDQzpt/Vo9v5jLrQks2Od+XZOG+ZfKTc/VQhNFmrV0WsX7fateBICJrT8Tqg/z&#10;voJpYwAotE3+/qhcIG0dxzKeF+aBzHsUXCkAQNQ3zO3S/ljQTvn8qikcTgQHGGiyNhRwjuGQJaDi&#10;mHPA1/aUQGZG7zfpVPb2zO3UOQWl38RxheeFtgwAw0QxtSWoL9iRwLmLGSDgQACkJKRhmgdsuUMM&#10;wVSArgBZ24IuYMjN/NAsaYtzBp+j5dCkeqnvArbCOlkAF+B1yw4FN3juuyfwCOaFQfPl2iTilJ7+&#10;y+cdkTYFWGzJ07Vb6ttwCOGaL9WDwLwsQGh37rYD7+22GotdO2PZZz6x9qqYQGRSAvGyawaY9wSw&#10;OGipr/XAsYI7EnBNFoAXAgAW5n+NuJv4Q233Z4dsV//zZHedJbPP2qnjb9rlN35k0W9+15ZrE3ao&#10;ewWsnuqe0GY9VN0fqd6A1n3dD27i0Zpxb9TNzQi1HzRu2hIAMdXDtVjp4HCmft81WmiuOGZdLm0B&#10;MeCL/ByggCa0ToCWjiXIA1J/MgkUaHkande19xQw8UObxQe7e+QtId81SEBACiB8npXiHJBc8xXM&#10;Bdm6QybtA0IOUwpob9IwBHQF7ZaupR7Ah66hvmisMP8DUNiShnlNz9BWqbyHiqduvhg/ZvI6dvBS&#10;fYAZ9l+gOdJ/jBt6/mu0RsS9AF42VGfdz3Pd8wu10UM965v0WRrXb+Vft+aP3rean/7Yuj/90JZK&#10;o/b8zg37UmD/W6X/UpDGWls42XBnG+SZAi0396Meqpdr7BS4r2AqCYCFulDPx8oH4H9Be6hujwXB&#10;Dl+qmwOWgm9TgJU+Hxbo1nO7MqVnUfvLeJUUXPl7qLAwbluLY7Y2e9uW9f4vqZ+ZUT81pTChvpa5&#10;WADWqMa4O+rfRzQWjtwcsJsCq2GF/v5uu3VDkDXQrdAjuOryMNij475uAVab9XV3CK6aBFpN1t5S&#10;b51tzQ5XLQ2NVl9XafW1ldbUUOuhqrrcauqqrFSyKP4BmP+flNxZJlmyRPIrWqtIVPJroWRebaMu&#10;8xYFh2ySa4sj+RbJF1gJsPJzrgm2MiUHZ1sk65pFczItlns9JYUf/f7sf3//7W/aN/7+/7Rvf//b&#10;duzkJ3Y9W6ClBwDf/wUOW0U+PyoWDWpS3LjjZRBvgAARZn94DCwo1ANUnC3ACQ4uMA1MlkStWnCU&#10;AKgK8y2hh7AyKeoXlBUBcIrHXXtMkIXWqrREMBUXQJUm3DywQoHJh5XV1YKocj3o2mf9LAFVLCnY&#10;K4tbZaJUx3hBLLFqvQRJzAz5ulAS08Mu2CpQnfSg1+tlGehoshFMvTqqrSLnjF3+6Md25p2/to/e&#10;/iv75L2/tONv/6Wd+fBbduWzH1j2hXetKnbFtT+NFcWCLeZrVVprbZn1NtdYd2OVoCth3YIp5nCh&#10;xUKr1d4U1wtcJuCqtO5WwRdztggCrC5t+xTX01yputRYf7vArAEnExWubepuSgrISpS3oLAJxxn5&#10;Ar18a6nMsJaKa4Kiq9aYuGQ1MdyzC7iKLlhJ3nErzjpuBRnvW/7lkxbPuuxasiGV06syB1SPofYa&#10;h6zBdsGW9rubUnPEMH2szrfmZJbg7aqVF563SgFWjbas41Ul0GqIZ1hTaabKz1Z9Cn2hyM25Ufvq&#10;8a67ckez9cfXD+1f//hSsPXS/stXDwRRSw5GeAFkIHkJXD1Ysdf3V+zLB6v2koUbBVpPttXprt/R&#10;ADmqMOYmL9hmI3TgbYg8EHg2FdzER8e+SKkEJ59jAmRN8mUe4TIIhmEtnyAQIojxxd2dNEi4BACC&#10;VgdYQMDvDVoPCfFp4RPNFvOo0CZNpgKu7YGrsf5Wu6PgsIOmSTDFOdzf3+qodw0T0OPxEtIn+7UV&#10;KE3omWNOFlqwKcFWACuuF4gJbiYEUaMCrFHMDwEvgdQUsDXUonNsA4hxzZ0+ARn5C/7Qbk2rzBGB&#10;3hhlKG/XvOge3PRR5wMgIFSj6WAf00INzIImBymdJ9AuYb4UsAQIER9Ayk0A0/vKC5hizRjXYCms&#10;0H4I/mrXFddipUwFBUYLOu9OLXSfwUFGh4T7AE7e7tQNeFO5Dm9ojFRHgkOX4h0MVR71o13ctA+A&#10;0vXBXBDoQBsj0CA/7keAPKP/zr0EOmhRTjjHf+/eG5UP/zX7fv9qM+bYuSMT2o82Bj69LGArtJF7&#10;oQTuAC216Rz3zLlUXagf0Mf+1xDjWiLBleqABhVtGZoszOd8sd4U6ARzwzB/ys0E+VCQug548kWK&#10;ASQdo/UAetIfGlx7pe3XHyIAsdSHCK7lvcDjX7pOPBOu9VJ+HnhHXKOFxmrIP1qwJhVaNrRIaOLc&#10;uUzqXXIzP0HQhoSiuwKpZbXZXdUVQAK6gnc/vbOCKFy8uxkiAKWtBzRZvg98CYCUDu2Wmxbq+p1Z&#10;9QHETQu+yE+gxbpYW5O3dZ56UT/FKWDGGBxhAFXDPkcrranyxYp1zFws13J5/G3/aEMcoMVcK2CJ&#10;dEAXsMQWaAPAgC3SAFphHa3g2t2D8gtzrYAntmGuFgCCx0O0VYAXAU+pDlYOaeQZ+jugy0GLcmfU&#10;Xmrr0c46qyi4apmnP7Jk3hW/J3dUgHAvwRW4QmMEzKBNAnqYz3pP8VgGYEmAWSGeCpkzRRl7AkzM&#10;/u4J5vbUnrt6DmbUp8cyz9kJgdbVn37Lyr/7A9tWn+Zu3JWW9bPQoDyRwP5U28doqxRwQ049MPHD&#10;ayAaC9xyh7lYOMEIZoMPBVAOVUCQ6vbwbtBoEY/WDZNHd+6xekfAlIYvpeUeuD8J+w5dAKYEeMzr&#10;vtZcbQUtFtqr+5ghqj4AVdCG6XgzXO+aKkEE0ObOMRT3/wAlbTE/5JzD0T7aK7RTfwIqtsAWwTVj&#10;AhQ/p2soPzjgIN8ALJgT+twtHROHW/lHAhhgyzVaaIoAObRdyiuUIVgB0Pw+te8wtKT/fcnBxt3N&#10;K/4lAS3SotpM78Y9NPDNGu/jgq0LJ6z+o3es4aO37VbmGdvXf/lybsReY0aoe/1Cebv5oMpOO+F4&#10;DkypLLRZac+LAQJpH+Znof1KQSP3vkU92Nf96zkAqByw0kCGp0e2/Dc6HzxOotHieZl1bdbh6oye&#10;fbRZvCdjts5HFskWy9NAFi7bB2169IYAa8Cmx7TV/tgwoNUjyOqx2zd6fZ2swQHBlLZos4b6e31u&#10;Vr/gCsjq62VuVo8DVnNjnbULspiL1dxQI7iqta72VslrxDVao47rBVYAV21tldXUVLrVVFV10pL4&#10;JZDMiTftMm1LBLElkoNj8UIrKspzhUNEoOUWXvF8K0QBIdjCqiov+7rlZmZYXuZVu551xa5kXnbf&#10;AYW5R6aD/25+f/MPf2ff+u537M2337LTZ09bth6KfB4OJu+hoQKISjDFiwm+BFACGBxZEF/GBEDt&#10;s4BxXmGWHricYFaoBw/bVDRYFQrFIv7iiB5A5k6V4SqetbeKfeFhPAoW45FFwU3/cLCRiDtYsShc&#10;WVWlHu5yK1e68krW8AqaqziONQRVNVUVgiwdp7RuyVI8Hgr2IhErzhfQ6T5iRblWo5ejq7nebva1&#10;2WBXjTXFr1mGBpYT737TPvjFf7TP3vxPduqdb9iZd79l5z/8rl346Ad27cTPLXLtlNWV5llHTakA&#10;RsBUV2ptNTjMqBRwVSsIqAQ0LQ1hbS7M/7rV4XW3ECpck4XZYE9zVXCGIaDqA3gEWsOqR6/S9Cpt&#10;fzueCjEhLLO+FrYCroYiAVHEeuri1lmTb21V6kRLr1pzyVWrj16yqsJzVlV8zpL5Zy2WdcxN/wou&#10;41HwouqXkADeYDcpp01QpzoMd9TakMJAq8BLADbQKECsBiIj1lmVb+2V2daovKsiArmCs+6psLZY&#10;oJXIsY7KmPXq/m91NtmaBJ9Xh+v222f79uunez5P61//8ML+BW3W0x0N9JMS9iSESeB5tK2O/eGq&#10;fanw6nDJYYs1OJ7s8BVRA+r6uAZTCRhrElA04CIo+DyJBQlgCEcIUdPKS0IRgIXg+HWQQJgWODlG&#10;s4FwCDTh/Q3h0OeOaOuQheArYTjMVdJWgiEe9vBW51Cic2iwcHCBE4s7/Y0CH8HOYLvgRmAEBDGX&#10;Bw1X2tmFwGpSsIP2CgACsiYUJgVawBbppnUd2iz3nKdrmVs1cYP8WgNIKXg5grJxAE3ghaMNoGuM&#10;NAKG8SFBltKM9jXbCECGpktwRb1udja4FnNC1wJ6aLSmtMXE0E0H0VooLN0RiI2w6G+AB9cuqc3S&#10;QAYEAUO4jOd82jQwDUUORt5unQ6vzHWiPVeUflVtC2gBV7O6txnVy80IlV/QaKkMoMehRceuGUv9&#10;H6k8mQO27Nos/iPStmmrugoM/TqlZc6Wr7lF+YoDtNBOeZ6KB6QwgaNu6YCGy71Dch1p1CYOPCo3&#10;7SAD+AgeAKkTedAGwekJ87hc+0c+qbo7aGkfJyU4I/G6qAzXMgqkAqxRFholPZ9jg14G0EM8++5t&#10;kXMqizq7ZgvY8uc1aKVcCyZh2OMlfKe1YiEezRfvgoBM5zAP5L1zsFJcgE/i2WfLubC/LIAjD0AL&#10;qAlrV4V3x01s0VRhKuh5hXlQzI1y00ClcRNC1RfzPjfVpS66j7S5H3PRADAgCQ0WwU0JtQWy1gRT&#10;DllK45AFkBGnNGjB0GQRh+OMMN/rhkAD6FJ6peFe3e07Wi6HKkEUoKV91sHa9AXLAa+gxaLv4CMN&#10;cz35eMOHG+Z2Eu/zogRO9Dv0Mw5Y2rrnQYERpoPs4xSDtbXwOhjmbfEhKKRHS+UwJShxUBNIAVi7&#10;EoT3F4OJ4NdaeqDNt0qTgi40Tsz1wsQPAAMiJ9X/NKjvzT77iUWunrKRzhpBzLQLrwCNa4sEE5jf&#10;AVo+v0nB5x0JVNz7oAKmecHMUEKt7v1A9TsQsO6pHXckzI60l0kYPGunT71n13/wHav7/k/sUM8+&#10;XhAfqv7PdN0zXf9E9/hI9QW+mBvGulzU45EA5UD7D1ZCndwsDxNAQEn1CvO4BFgAl9eXY13n5n6T&#10;ErIFrssjqnvqfohXHgTmWvn9aItGizla7plQ54CdAEaCFAHKPY0lD9YlxCtd0FABVsE80IFKIT1/&#10;K2ieFoNmTPkDNeT1SNc4/KDlEVgAPq6h0nkHL0AnpdUKGqsUGGnrcMW1pAPAlPfLgyWfn/XiYNme&#10;KJ4AWLGuFGnTmjbukTpwDVufyyRoeeGAteQmfoCcO83gvIDxC6V5hVdCgcoLPdf79ClYP1QVW29h&#10;hjVeO2nR99+02lOfKC5i+3pHX+r/eKkyXrkDC+VDXgKrp9tTQXvGPac0ewAW5/mfSAvgvxBcoa16&#10;LvgDAtG8cQ1pATAHLdWNAIClF6tmDTS8Rz7amJd8MK1xHk3WuG0IrLb0jOGyfVXv+9rMiM2p75vV&#10;czlzB8ga9DlYk7cHbexmv40PD9jILQUB1x1tx27esEFctysM9vfYzaF+6+3uFHBxjKdBQVZPl2ux&#10;2nF80aJ3SjAFZDXX11ibjpubGqypsd6hiqWGaqrLfU6Wz8sSZJVXlFgFmizJluXlcUsIskiHF8Hi&#10;SJ67bi+WvBmRnIvsXIwzubwsy8/Ptvyc61aUk2n5WQKrnAwdZ9jlyxctM+OKwoWUFH70+7P//ee/&#10;+Vv7zo+/a598+pFdvnTecvKuKWRapCjfCgRa+QKmbG0L9PDkF+Y7IJVgRlhcHMzzeNAKAK4CDzi1&#10;YF4XWrCkAI05XdFYkZsMsp6Az8kSmJWwJpdAyTVPMdbO0gMtCAO2mIeFW/fqpB748grBU5mVYiZY&#10;WeGgVa0tqlx3N1+e8IB5IzazeEBMxPMtpvLRrhXlZ/mXhYTqVl0es25Bx3CfXjiBReb5D+30R9+y&#10;T978Kzv282/Y6be/Yec++Ladfe97Ct+3U7/8pp157zuWd+ZDq4tds9bKfAFXsXXVJQQnuGdHCyWg&#10;wnSwqcyaaoutpSZqfW2CL0z/BF6YAwJeHfUJAVWlgEqgI9hBm9XfJuhS6Ff6YQ2ifXgSUrpuXTfQ&#10;mrRBDYDdzQKcpph11OYrPldglOXardr4BassPu/ztmqKrlhF7mmrLLhgyezzVpRxxmpj2Xaro9FG&#10;BUbD7QItASGgNaj9IcEXoNXdnEyVF7d+ytS2NZmte71q5QXnfQ2uGoFWQ0mWtVUKxgSYw12NrtZ/&#10;ur/qkEX4p9cCrd89sz9+cU8wteamK3xVx9SGBRpfCa4ArNeHyxp4NFAoDucXaLGYS8AXVwSQHZ8H&#10;MSLAElhJYOLLMwLThvbDXBGEz2DC9LUDAiBLgiNr/OBYAUExLSy6dgNBXEIxgiTCrwvSEo4dNBCI&#10;JWSj+QC2fHFcwRDgM9HfZqO9Da5JQosFRLn5oCBprF9QpDi0HVPDPQKcTrvT0ySwbXTAAsYwI3Sz&#10;QF0HZKHhmNL1EwIntGTMwZocQiOm8hTGFTcpwBtXmnGVP65r0mFM4Xaf6qE871AvlU0YUT1GFD/a&#10;0+xatWDS2GPj/aoDoCXBP2h+egQDgEEwc2MOWACMABBodNDmzd9mLlWXC9DBdbzAh/ZUGmAIARut&#10;1oraGTfgaVPDFeW7hvCNxkz54vxiQfeziNaIsgRHX2uXlA/A5nPEHDZ63MzQHW2g1QK6VIZDl4A4&#10;mA2m4Qw4Un3Jg3oDN6n7S8MTkOhautSx10/5u/kfoKa2Zp/74ph28DW00GrpOmDQXa373KwARJgY&#10;ks7BSde5hz7PE5jFcUlw1uGeJQWZDnTk7/UIpnlAG/sAggOSQIVn0ttA9USjFVy89/v9hOcaONZ1&#10;2gJFwBbgRDvw7JOONG42qHM4wkDT63O5HNoCcPk6XCoLDZl7O1QewdQ2vD+YJDqoKQBzfJT4k/lh&#10;SOvAxXmVs6Ey+IgB/KAxxhW8ewfko4bAJ2jEOIdWK0AW2iu0WVszuCwHmHCOIYiSsA9MAVaYBKLB&#10;IgBQaYcaPv9LkITpHyaEDmVTKk/1QFsVPAYKhNA+SWhnMeMtBy3Kxxup8qIPYcv8L6VnHSZfIoK5&#10;XYIPtFY4p/D5W+SH5knHzO3y+V0CL8CKeVq4R9+dC8e4kgfygkYqmAOmAepwaULbYP4MiPl8LEEW&#10;YOXeCLlGwbVhBK5LpaEt5wXtg41lVnj5pOWc+8zXNqRuOBggAAgAi3vtE/Ck50mlzRHRYgFwewt4&#10;HBxz0y2HR+VxoLY4VDvv6Hm72RKz7KxTdurk25b7ne9a44/ftgdqF9YDeyQh/jmglYKtx8QBVerj&#10;gTecFQWNFmaDgjnKIV0KtoKmTXGqo8c5aKFtUpAA/3BD51eo7y2lFYxtTAo2gKgg7Kc9/QVHFxzr&#10;ngkAGOtqKQAgPldL6Q4R7BUcPhXwdks+QNv/zd5/Ptl5ZXea6Po37p0bmh531TLdGqlHLZZllapK&#10;LBqQIEBvQXhDkIRNIA3SI707J81J7733ifQ+4T1oAZoqskrqVrd6Sj2K6P4wuL9n7XNQmph7I+5n&#10;NjNix+v33u9+33NyPee31trAD/ACzLAPFSvMj4Wao+WnGlegAxgCinQsABjqGRAVlKyQsAIIC4qW&#10;QxWAxjqKD+fRJ/UzxHTxP0/7BFaU3wpygDnitb7ye/y9kkZbX7sShNpE34KLHq57njmRdtUn4MZj&#10;twSef6dx/1s9ly/5UUHfF7cu9NrmYIOt8gOt7J+YbLvaDw7bWHmu3Zno8xT9DpHqcxhrgAp3QLWr&#10;On3OKxUfNxUgypN4qG8AKCnbf/NhSIjhyiDjxHHul/5xL9wH90VRH4EtnsX9G+t65/W+3NzSZ2Dd&#10;QevOpUW7rnfxOjGcl1bs6saCbS5e8LmxKCtzE7YMWM1N2bJAakHri+wTaBGPRdKLSdwEp0bdZRCw&#10;mhwb9O3x0WEbHuy3ATIKCrAGursEWm3W0yPQ0r6Bvnbr6Wq11rZm2ZH1sh+ZIqjOWon/b9GyrcFt&#10;SoQAEr/V18uWFWhF4wnjIgKsikiJZ7muqiqzMmznimKr1fHSknwrLDxvhQW5VlSQYxWleVZcmGWl&#10;Aqy8ggwtM+JW+Hd/3/q/N15/2w4fOWhZOZlO4KRxjwqooPOyiF6WqGCqKmqNdXVWVR1giZesgrgr&#10;AvsEMVEBDbFYPq+WAIrEF1HV01LbYA3arhSUNdaFWCp8WwkWjMVqrVkvbH1DuV7gmLW0tHiwoSte&#10;AiZgjLmzfC6t2npraqnRfi21DxfChgbV3QSwVQrQQgYYT9ahD0SDPhBkOayvDy6LFaW4NJZZe7Mg&#10;aajVxoc6bXSwyqIlKZZ7+m1Lfne7oOo5Szn8nCUf2iHgetmSD75opw9st+P7tlnykVfs/JmDVn3+&#10;tHXWFQi4IgKUapvoZoJgAVRvo0CmySZ7WhyWSOE+NdCkZb2Nk+hC66hWrl4RJyU4G+9vEHDp/IFm&#10;mxH4TDqEtfh5k7gA9DfqWJ0grErbZCakvTIBXonHS/U35llXXa511GdZR+V564xmW4dKl6CroTTN&#10;YgVntUy1qR4mNG63GbU9o7bnxrriWfJ6bGG0w2YFebODjTbXV+dlsrNKsMXEyYXuTtii+shA2NdE&#10;gpAaWxxptasyjv/d53fsP/76Y/tHgdZ/+Q+/sv/691/af/rVPf9HEea4wm1wy/7uwVX79w+ue1zW&#10;v/+cYF9+zdM/oY/0TzruNvKAzF36Zwxo8evmh27sCLa2ZtwIBbLuyqgKrlGhAFoYgW6IxkvCdcqz&#10;rWkbiMJY9klyZVS74ewAgdIhIx24knGMqxcufKEItgAfQc0qySu0D9VpResrgqSlyT5fJ0YKSMKN&#10;kGQWyyhagiBP9a5ySe2gRm0Jwi4DcDLGcUck4YKDFuAl49yTbcyP2ZbO3xQYbcrg39D5y2p/jX7o&#10;3ARsJYCPODHcCz1ezFWwUIJrY3BxBMQAQ1wbSSdPfBcQ6TFoAh9PgZ4ACfXFXep0DDWHOaMSEOPz&#10;hekZAK0Y4AmQDQUA41pSu2v8qUNgc3V+MF6ALSYGDgkx3EUPaBJEAVo8M1wZQ2r4kB4+AWzAF3F1&#10;1+MxW8BZSGVPDBpgFFRI+k4CEBQhdxlUn1EqWQcMEuqUx2ipTuoA+IAlb1/1UheqFZkQufbaot4h&#10;GaC497HNe8R7Qj0hSYWWeqdCrBuqXoA+XAjDZMkBrHFDdMjy9gNUMYa43zF+PmYObbzPAbwcrtjP&#10;eywo83eb6+NLd/HTMc/OqG0+B8RdoVY5FOkaAMvnr3KAmtG1CejSOSrsR/XyBBpqj8I2qeETroju&#10;gijAYcqEoGqxjK/r2Ef6PKIUJ0DLE1RcxO0vAVxB6QLGADggK6Fg0TfgC9jyPq2hgBHnpc+5loCU&#10;gxfFYQvlioQYqk/3wz5AC8XqIwFQUK7iqpaWHwq0mPuLH2uYQJnvDmDq99kHcQmk/QBvwJArVqhX&#10;uARqH99frkwJtnDnA6r4PvpEgMXyntp3+FI9KD9A0gNXr7Qu2PCJioEsQc6nAqsHrmrFMw2qL/e1&#10;7sClbQeiG7rW4W7R1TRcIW/pfbk41etZYItSj1ttUbona/n1nYuuHPwGpUbGN8ADaCXm0cKNj/iz&#10;kEgoDntkqtMyJBq5YF9ojL+QQfuh3vGRjmrLyz2t/3FHrOiVV23i3eP2ue4LlQkV67cqvxG8/a3q&#10;x4XQQUvLL2U0A1UkrAACwiTKAfpw3QsZD7XuBSATbMUNd9waScWOy+Dnt3F3TLgNosgFFcrrRA2L&#10;QxOeEr8SCKBuuTugxoD/N0AX6+5CqMJ1wBSugF+SgEHbAWCC4Q+8uLsfMKR9Dj0635NnsC2YQOmi&#10;Her9DZn1KAKeBFx9o+0AWYIg7QsxVuzj/9sNARtQFsALcPM07mrn14Ir1DfAjDZoD3ULVczdF9VX&#10;V7RUJ6AG2LlLYrz/nokxDjAoSGShZALpr4FUXEQv67OwMmp3Z/vs+niHXdL//OW2epsqL7SWlCRr&#10;PXfKZvR/nO/aLzTmxKK5K6OWwCYw5eMUL6FdjR/Zgr1fAaoYL0/YofFhcmImJgaifV4sztcyqK3a&#10;L/DlPQG0iO++L9D6+Mqax2R9qHILyNK7eHl1zrZWLriSlQCtdVetAKoJm5/BZXDKYWrW3QS1xFVw&#10;csxBa3xs2KZI3a79kxMjNjbS55A1NIhrYLsNDHRZvwoqVn9fp3X3tqq0W6cArE2gVVdPuEnUWlvr&#10;XcFqbGRurBqrjpXL7i2R/Vql9ZD4AnfBskihlVUUyf4tsdKyAotEZD+rREoLBFmoVwWWk51uhfnZ&#10;KrgLZlpOVrLl5561jKwkLc/FrfDv/r71f0cOvWfp6SmCJlz/4mncVSICqeKKEsFXqV6gMgFYxCoq&#10;BC0qZZFSKyrWS1ZWZCU6J1JeZvWxeHp3AVBdVY1ezJgRy0Uyjcpotc9xVVsrEAOiBE8AV61AqLah&#10;0lqa6jyFZmMTboSVHq9FAcBI4d7U1OwTw5HVpb6x0eqam/QBwM2wVlBV7XNn1ek4cV/+iwOgpXXi&#10;yACsykiJwK3SOlpjNtDTaMP9XbYw2WOdzcVWkPy+pb+7S6C13c4e3G5Je561lAM7BFo77dTe5+3U&#10;gZfszKGX7OzhVyztyGtWkHHUumrzBR3VNkZpj9pEZ0yQ1WDD+oc1qvonegQsgqwxBy2yCqoMkAZe&#10;xwQ2JMIYG2iwiWEB2XCrK2BTw4IglSl9MZKFcKy3QesAF6VBsCWg6ykXaBWrnTIbbhMM1Quw6gRY&#10;1dnWKSjqqy203hoBmOCoJZJudflJ1liRa2Pqz+xQm4CuxZbGOm1RsEXiBZbzo222MCbYGqi3efVv&#10;jvgy3dNgc5krWW1R1RsHreH2SpsbbHaj73//+hN3Hfyvgqz/83//rf0ff/uZJ7t4cGvFbm9O6Yt0&#10;Vv9kLtvfa9+/f3DN3QVRsn5zn384/HPEP5+4BeIZSJFMQKyMGBk4zIvFZMEhfTRGH0azjEGMYxmX&#10;GJik9b6u/fwqT3/4Zd7Xl0lwgeGNUiO4khHsLnBuhDOprQxqDOfEUga0u/YBPwKRTcERypO7AOLW&#10;p+OAEdASXAdRpEiWMarzQ+IJ1temUbpQlFDEgLMAQ8RNMT9TmFeLGC3Ah2tIsDESV61wR9Q+Gee4&#10;Iq6rvnUd39A+AGtVx1G71tWuq1uCuhW1tyaIW/M6yFqo+mZ0LjFhaneFvlIvdbo7Ii6OIabMXQod&#10;ABgzjPkph1DgxDMYAhtx495dLIEUxl3rqDUOFYITngdA6y6BGktAizid62Q/VB+CqyBKT5/GeVB1&#10;okSp6DpSu4e6uW7c//EDV5QEuN3g2cXVLAAJBRJY4bmypI+3BBC4BZLCP8Q6CVpcGdK96RyHE38v&#10;qDdcmwAv+hDix1iioCXUJ9qlPlQmoEr7GDOd4+6Qus7r0vuSiFvjmKukuhfq450C2LlXFCcmE77K&#10;velcByP2ax3wYgz9xwEHqAA+rAfXv7iapOLug8CQCscDaOmauHpFXSEWbEpwwTxWKL8oUgHEXM2K&#10;J9jg2aKI4UroSpuuYd2BDFVL/QFwcMVFQXY1y7cFUio+ubF/JsO1ZCDEbdBVsfVJd+sjhoskGQ5a&#10;KFcCJxQq+uHQtQVQ6PNO0XESYRDzRfnkkqDn8pKv+5QNft/qF3OB6X5p997WdBympgNoXQo/zvDD&#10;DPtDEbgJXEI8lSBL6yHFu6AMMBNQAGqoXoBVAC4SZ+AeGOKzQiZDzg3uhMDWx6oXVYsEEw+AKdV5&#10;/8qSfYX7n5bBNVDfa4IuisOOzgWsqNOTVug7D5dFn+NKMMMyTFa85PV/LEDkR4gFfee2VuRYefZp&#10;n9Se70R3bZOxThxTAq6AGlehZNx6fJMgBSUNl8GQaCPeT43zV5fU5sa83dZ3SE9jmaWmH7X0M4ft&#10;/PYXbOS99wWBTHAsyBKofaPrfgNsaf1rAdavHLJWBFW4LAJLave6DGnBJQoaIICqBOSEfoW+AEw+&#10;aa1DTlCz/P+ASkLJYgl8BRdIAAmDnR/lgDq1y1J1OVTdQ9kLIOJKlSs0AUpQtL65JyhA8RIYAAVf&#10;+zowASyoAEgCIIcGLX9FvBH1aJ1YqqAeETsVwIfi4y4o+o0ACje+AEI6T/v/9tPrrmB5zJXO8brU&#10;pwBO1Ks69T8R1QyXwaCYoZRdtr+7T2p3AQ99jR/zvtIn2kj0wftEibv5AUIan681Lt9oXL7hXdBn&#10;4VP9f7x1oc9uzw7YR/o+/Vjfy5sD7dZemGGRlOM21hLVez2n+wFWGTP1SZBHanfcFN39U2NIWn6g&#10;KZGS3p8HQKxnA5QxrgGuOFfvnYAP91BXJ33J+wlcofau6X0ndTs/qlLW7I7exev6Trim74OL+q5Y&#10;E1iR8AJ3wbWFGVuZn7G5qbFH2QUXBVrAFusLqFkCrgmyCapMTQi4BFijwwM2RnbBkQFfHx7u9YyC&#10;g1oOqQz2CbqI0+rqsJ7OTuvpaXNFi7CXJtmlHe2N1tjMXLER2ZuCqrqoVcm+jWnZqG0Uraqo7F7Z&#10;v1FBVUlpkdvCUUEWmQZLyXNQmGvlReetXIBVqlKUn2UFeRmWez7TctPTrDAj3YoyU+NW+Hd/3/q/&#10;M0mplpd3XgSPelQrOMLtD3Woysg8WFouuIrgOhgN0OUuhBVWJrgq1cvFC0bWQUqsBnm1JkxuzGTF&#10;MdZJ9y6Yam50paqmNiLIYuJjHRdE1TXWW6tAq02QxUTIVWQlrGPyYcGTlsy2jdLV1trgChfxWExY&#10;3NDQJNCqt4bmKocy3BVRtFw10z2QYCNSJWisKnXwamystNbWauvtbLCxkS7bkDE1O1ZrtaVnLPfk&#10;Lks79KKlC6aSD+y0swe2CbZe8PUz+3ZYyuEXLWn/83Z673N28sCLln16jzWWp9lQR4mnYu9rK/NU&#10;7MOdURtD6eoVcHWHyY8nBGCAzlhvrQMX8DTGnFvdgp/hTpsebHfVC2VrSjDEXFuoYZw3O6R9/STG&#10;YLLgWh0vt5EugVZbpSexGGjGpa/IumLZ1h3Lsr6689Zfl2c9pGaPZltLRbpV5HxgDZXpNtXXbHOj&#10;nZ7Vbmm8y5MvrE73CbI61FajQKvBFvUPfQFFratGEFllQy0R66ljLi9cFqtsrKPGZlQPBunff37H&#10;/st/+EqQ9Rt7+I9/68oWv/Lxiy0GEQDFjPEoWChZIaX7ZfutCi4Tn99Ztc9uyoC5FuIcPrx8we5d&#10;DIbU+nSvTQtSMfKCESoYwKh0BQVjXcasDNtEfI67lGkfRrIDAS5wHAMkMNp1zh3Vi4pwTQYzStZl&#10;AQdwcEkw4vFTMoqJnwJA1zQuSwLx1Qskowiufp6yXeei9lxS26hEZPkjGQXw4iV+DoCGeyHqE6Dm&#10;ypfqWJnsc7dCtqnDIUvrxGWtC9hWdO2KrlnCRRCFSvvZZn1BcLUskFuJw5S7DJIYQ/tYX9KSelzd&#10;ArpUL5MoA3GAnQOYzglzfPWr78zDRfzRuIMY98K6AxZFY+kwA7Rq3NjHMSCC8QdUMAJxD7yk+2VC&#10;YtaJ4ULVujYfQAs168p8SKGOqx1qDzFOgJ6DkrsMAjYBtBKZC2+sAMlDvo7K5RMm6xoUJXfNUzts&#10;O4gAIACE6nNYklHhcORAFiAxxGkBSiqqi0yD9MffJ23zjgA+fg+qg6yAAMwtT/Kgd4esjhpTv3+d&#10;7+ClghJHbBv3CnjxjgJvWxoTMhF6WnX10d9hwQHvq7uw6TPirq4+jiFZCyqVK4U6z++R/tB3FYcz&#10;1eEugtrm/WYMeBaoWkG1CgoYY0Tclv/oIGB0mNYxr0vHWaLgsU6CFHfBXdNYbgJbqscBSm0CfwIq&#10;H2PACsASxHCPtzlfhVgiVK27fj6wBwRNCFTiihrXCd7CXFy48uFCyDFBluDK47JY13EmF06oV7j0&#10;fbRFnBZuhWE/hffykj4Tm1O98ec6qn4IugQlIS6LJa6GgjCgS+OMu527CmqJwkVcloOVIAu4Apy4&#10;nkQZuCCijHHMY7K0zj5PsIEB6/uAMq3jOhg/l0mAP1Mb7mp4lVgrXAhRqbS8IhjT9gNXlgRRqgvA&#10;IvkDbaOCEfPkCTfixd0g3VVy2mMeJztrrKE03epL0m1huM3bdvUBqEHpwUUO9UBw4/FYqs8zDQp+&#10;yO72hQzcz9WXB+rL55cFSSoPNhbs1pRAq67UcjNPWNa5E1axbYdtJJ3zxES4Nf5akPVb3c9vb6zb&#10;b4mzkbH8a9zAtPxC27gjcl8Y0q5aaJv2AaWgsAFIIS7KJxxGXRJMYKzzQ1tCxUqoWl8JvgAtj+PC&#10;UJexz7yKHpclkPjCoQtjX0a+AOebu3HYcoMfRSgBYIKH20AIAJCAALXv2wAM0ICLHKoUMAVoAYBA&#10;E8oV+wPkoESFDIS4BQZlizgtd6MDplQfEORZAlG+tO7HKECZg5P69bHuHUUL8PI6uZ5jgB79Ebw4&#10;9Ok4IKV2cCN0MKVu1DP64CqawEx989TquicmNv47nfdbjRmugff5oUOf7w9Xx+wTfa7v693+Qu/n&#10;HX3nLXU22adLU/Ybjf/fcb8aw4Sbn0Oo9tFueDZ63t4vjV/8mYSYN52vdYctwFH355NW39Uz/VDX&#10;qYQfUlfsU350YHmNH1P1zuudvHNxSZ/DVXcX3Fyes63VBdtamdP/wRlbnJ+wDSDLE19M2qxAa256&#10;3CELN0FAyxNfqDAP1tTUuE1NEpMl6BJoTYwP29j4oECrX/A1aCPD3a5gDQ8KtAa7BFad1tvdZt2d&#10;7QKtbk9+0dpS75mzsUOJwyLxRX2DbMvGGquurZAdWyjbN88qKgqtqrpc26UWE2y5glVW6PO1lpcV&#10;WH5hjie9KCrItsLCbCvLy3ZXwaLcFMvKTLGc3DTLSjtlBelJlp+aFLfCv/v71v+VFYnCBU4+6zWx&#10;V5VkDCTxRbWVRsqtuLREoBWxaKVAq6xExF6plytiFQKtsopyK2e+rapKq8Y9EODRekW03JNn4B7o&#10;AFQZETgJinScyYjrBEJMfgxo1TfV+jxcxH3hBxuJqX13VdTL3lDnKldLc7Ne+DoBF0kx6qxBYFYp&#10;GGyK+9GSCaZV5zULzlC3mj1DTLU+IKVWHStVn8tc6WpqqLHWthqbHOu2dRkyy9M91lyTYekn37HM&#10;Q29a6t5tdnbfNks/uMPOqaQcfN7OHNhuGUdV3n/Vkg+9YKlHXtb6G5b+wStWmf2B9QpyBlrybbSz&#10;3Ma7KmyoPWLDPVEb6akQNNWFpBaCrFEyCQ40euzWeD+gFQuug4OtrnCN9pEQo13QE2KoZodbbQL3&#10;QV07N9QadyWMal+lzQzG1F6FDbeXaFnsEwuPtObYSJv60VRk/bX5njGwLZJp7RWZ1qB/zsRxjXfX&#10;2vx4h4PEBqnEx7s9DmlGYDetPs0Ltha0XBTgzZOmXvfS25BvfQ0CutYK3Z9ASwCEofmbT67bP/27&#10;B/Zf//5X9n/+7hv7j1/d1Rfrps9x9ZGMAL6kfWb5+1fs7+5fFXCRsUhfzvoCJhPUgzt84crAuSzj&#10;aXXUPrx0QQYoxuKYLY60W39jiYzPYNBhhHrsjBtWwdUNRQVDkV/lQ5HhJ6MPo/MSKgrGvhukOk/G&#10;MAYs6yhZbmSrDuJpLs4OyigWTM0EACEBBnNa4Ta4IuDzGC2tL2u8lgSngItDzMK4u+Mxr5arWACU&#10;imcjRPXSOgk1mBtrg4I6prIiAEsscfFzYAKAXK3CZRCo6nPVamFywOYmem12tFvvQ5cnwUClWta1&#10;XLM4MWCLOseXOj/EbJEyXsCl42QiZIkKx/xcqGooaoljG2rLJzvWPgrwhWF+zQ30uPqjcUNhCePH&#10;uGvsNN48C57LNcBD56FY4UpH3FZwEwxqEYksAmhpXWDgCTfizwGXv8sCUE8Jr2ftoKS6qYNnT91B&#10;1UqAndrTusMTkIFLoZ4DiR1w8wvviMCCa3TuisZtdbxHbQfIAgK9Xi0BL/ocrkm8Z/E24ureo6QV&#10;2hdS4ANmLANs+STKcwN+j+5C6PerJfUDT4AKYxcvjBcZF2/JeL65SsxYUMQATB9LwI8x0LqfD1gB&#10;acBKXNXhGOeglAE1vOOcy2fA+yqoYukujgAWY6MxYfJhtvmcoIKh/qJgAUEesxUHJKDVoU5tOtyo&#10;r8Q5eVp3HXMly9sGtAQ4F3HjC9eSLCORdh13vXvA1TrxXMFdMQFaKFoobsAxildC5bqlvoSkGLjn&#10;kUQjxFAl6gJEZ4kt7ai1qZ46W5vs9rG+532ccndjBy3cBXEdxMVPJRHvGdK+q25BEaqWz6mlbaAH&#10;dz1cBgEyn5OL9QR4+TWqA5VJsBWOBQCjfHZZYHRJgCSQCftRuYhVIn21wEBQgmvg5zIwATHqQSED&#10;slC3yGD44HpQshy4cFkE2Oij7oUfDdbGZSS2RPRdnmHddcV674YENLjiBdgCTHzCYH0He3uoSypf&#10;3ETl2nDguy/Iuq9+fnFZfVPdn2nsb8sw7awtsbzMU1aWftpi21+xxbPpPtk8aeB/qzr+na7/O93L&#10;17qXX7Nkolmto1pxj1/q+JeCmK/IOnjncnxd+3WcBCAJV0J36xMQoEiRPMPnxXI1i3X1SSWhaKFc&#10;BRCTkS8QQcH6SgDlqdtVgA+y3Pl8YoAmkBkvQFZCOfN1gUKALZQb9gsmACgKoATEqPxa26SLd5dE&#10;3wZwBD6CG6ApxHMBU4ll/DyBFjFcQNo3HwqyPr6u4wIxX94UIF33uoEwrnFFC6UrDlceIxWHq0dZ&#10;Ch2+BGLco+7FQe7R9fQnxIF5P3RPPmGwrv9a48E8W19fF0wD86ilep8e6H36Rs/kGz2rL/Qusv53&#10;qGm69jfqA9eikBKrBexxj4+URr83PXM9F8+uqPPc5VDHf6O+fy2AZMJn5iJjSdwZ1/L8UDJJ345L&#10;7kf6nJBd8J4gH9C6JdC/uEyyi5DwYlVlWuC/IKhamZ2wZRQswdTc9IQgasymJ0fiadvHbWJ0xLMJ&#10;kvhiWoA1ifvgxJjgaihMQjza64rW2Gi/jQx12eBgp3V1t9hAX5d1dHZaH7Fa3SHDYHdXm7W3k2St&#10;yppVWpqZK6tSoIVdKsiqKpH9W2ilFeetoOS8VVbk+aTDNVVlsonzrbT4vFUU51l5ca6VFGVbeVGu&#10;FWSfs9KCXIsWZlhFXrqVnD9nOeeSLTcj1XLTUyw79ZSX7/7+G/lj8uCWOoGLwKdaMFVaWmoRwVMF&#10;8VkCq3LBVETgExE8sQ8f1qpopUUilXrZyh1iSIAR9RgtYqZigqxqi+i8hLIFbOFCSFIMgArXwSqB&#10;En6uyLD4wZIYI6b1ipqIQE+gFSOzi6Cpqd7qVT9BimQiZGJiEmignqFwkXUQxauJXyRUD9CFW2JN&#10;XcQq60qsJqY+1FYI6KJqR31srLT+7mZbIYmBDMRRAU/BuUOWsucFS9+7Xcvn7Mw72yx5zzOWvPdZ&#10;SzvwvGUeecGyj75k6YdfskwBV/rRF+3U/m2WdPBZK03bY53VaTbZWWZT3SU2JPAZ7ioRXFXYVH9E&#10;YFRt431RlZjWBV6CGdLAjxIPNVCjfS0e0zVB7Ji7FTbbDIkyhpttpLfOZobrbXaEFO3BhRAXv7kh&#10;VK6Yuy6iPk12qI22Shttq7DRljIbqC+w7qoc663OsaG6POutPW+dkSzrqDqv65ttU+CAi9y6gGtx&#10;rNMzE04JAqfU3sJgo80PCbiGGlWabJyYreYyG24l+2GtzQoK+VWfoON/+Poj+8+//cz+j7+7b//u&#10;85tusBBfhW/+1/h0f8qX8GYALpWEqwjzZX1yY0lANm+kyCaN+d2LMpRkxKBirU12aSyrjTifRIZA&#10;DHUMUVc9ZFRiMHpMDdsYnzLCMDpdhdHSjWCUEe1341WGL+5hxNBgdOP+tql2L8nQR4kAvphDaU1A&#10;xRxXgBYxTWuuaKEiCYxm+twdzOFKYISqFSYbDqDlWQTdZS8oWixRDhdl7C+MdmrZLSDqFTD12vxE&#10;j6C31+ZUAKn5sT5tD2ip8wVOc2wLrOa0PTvao3dA5+ifx/w45/UJvLp1THXo+NJ4v+oOcOYK2OSg&#10;2tC6IG5R9aN8BdfCEd8PqHEPuD4ChqscF3QBWxf1ubgMtABcSzLIGXutM3aextxhQ2Oq4vFWDhfE&#10;SWmp46hcvk0a9gt94bnpPJ4hz8Njs3TORT3by4tDdl1t3eI5AU1cr2tv6NngSuguelyvfagmKEhB&#10;mRIA6pmGfgQ4IuNdiMUbd2WFfVM9jUGB5Z3gGuKt9EwT8E2/AARUKUDPAQdAUZ+oOwDXpM+/BvBR&#10;93X1BUh34AKMBFzsu632Ei6Q1O3TDKCiUj/vpuq/zL1reWsD6AmgRQp7YAt4cXBcVv30jXp0jitO&#10;uvfgWhjADYjzbZQrLQGUoIrxQ4PaFbR43JPHP82oXQHWIokyBDeoQroOdQ3l2d3xAL91tZNIKKM6&#10;72wGFYpjrLvrIPXquuDayGdK4wYs6bo76if3wKTBrnIJyO4K2AAklsH1TwUXRl+G4gCmuv08gApI&#10;0/EPtU4dCfB0SNU98qPIpj6H/q7E96O83dN443LMjzV3t9T2RdVJ0XqALVwI4zFd6mPCTTCRnp3M&#10;g6x7+ndBFfFmH6rgwojLncPZ1mxQmgRjDi24CF5b1fZSUK0EJiFr4LLDR5gkOO5CqGMkqSA+y90S&#10;r4b2gULq/FyQ5XNiCUw8zsvTyNMf2tWYCZY3Jnust77UYsXpHjfLvQNZGMJABEkHyO7mMVsCrAfX&#10;SMMuw5eJYW9uqb+4NarIyL1/ccHur87a9YlBa5ThmJFx3BoK06zk6R22mZ2nvsrIviVDXMt/f1Pf&#10;4bqfX6t85Ya6juEaqLoBOVSsRHa5UHAbxD2cLH8y0GX8A0D0EWULpQvACEkyBFV31xyyvnT1RPVp&#10;myRJeD0AXCTNIF7KVTG1AxT95qNr9s29AFq4uSWgijYcuHReYv4mjzdCEVO7zAH1tatgAWR++/E1&#10;HQdmgCUtP7rq5RvfD2CE86jDIUdts/QkFzrvaxVPxa7yNX1S+Y2udXdC6lC9gBz1AHYObAIpvDqA&#10;FU8ioeKqV1wpcjVN/y9xbQTQQh/Yd0P/U6/rurgCx73oOBDrdQiQwuTBm/a3AKnG91d6Fxgj1KQA&#10;4hp7gVhQrxjLMDahhHfJoVZjF8Y+uA7iMhjgV8CKi6f+j3+j//Hs55mx5Lm5IqnnRhbhz+JZhD/R&#10;+/zx1SUB1qLd1efk1taix2RdX1+wq6vzIavg0owtzQuu5qdlm80IroIbIIA1L9iavxBUrLmZSW1P&#10;2uT4iI0M4yI4bOOTowKrQRsfGxVU4SrY70CFS+DwSK8NDnRar9a7u5qtu5PSaD2CrA5BVksbmQWb&#10;rK21UTZjhWzUciMWKya7saqyWMsy2Z7kKSiWDVxgFVEBVWmObOPzsoELraoi36JleVYm2Co8n6mS&#10;YYX5GQKqs4KtNCvMSbfi3HOWn37GCjOT7fy505Z37pTlpZ+yzNQTcSv8u79v/V+sKj4PQDUvluCo&#10;vMIipdpWqSortdpo1GKVIbkFxxtra131YjsaLbWa6oheQubOwh2w2hWtqEAsSjyXQKweiCMdvECu&#10;rrbOVS3itFCxkGBxI6zBlbAh+L6Ssr1O9bQ21gcoUyFOC1dD3BJbGhvjEx9X6Vh9mFerkRitatWp&#10;ujw+S/2prRR4sV0ZMiLqQ1Qn4KoTgDXUR/1XjjkZwcQ+1TKn1tFX7NzB5yxl705B1g5L2/+ipe57&#10;wVL2P6vyjGW8+4KlHthh597V8UM7LfXQDju99xk7ufeXlnXsZWsrPWWDLVk22l5gkz3lNtoVdRfC&#10;oe5ymx6sdSVrUpA1PSSoQtnqJ36LyYkbbISkGkxarP2TAyTUYE6uZgFYgwBIoCXomhtuErgBWiqC&#10;oUntZz6ssa5Km+gRBHVV2UhHhYCoVP0otb6GQuurz7P+hjzrieVZd02eNZdnWkskx1YEV7g2oWzN&#10;j5CBsMljyviVeJakGIMxWxxC2Wq3RdLB69h4Z42D1pT6hHFOvMF//NU9+8fffGp//+VdfSFvGRN9&#10;MvcVX87EYf36w/iXsWCLL2D37VZhnheA7O4lGRCbMuLjhim/ShPEjuKxMdktg5pkCsEY9UyBGLn+&#10;qz/QhDqCUap1HXOlQ0YZSpenAI8nKgAEyLTHPu754lww1IKr4LCDFq6DKHwOnyqMSwCtUcFVULQ8&#10;7Trnqj72E5dFMot1YMxjt4YcaBx0pgZtQRC0AGCpzI50Wsg22SYwQrXs1PPr9AyOAFcCmICrBUHT&#10;7EiPALvb3QXZBri4HtgCyiYHqKND53TpfeoUhHd5ivdlAdoC4KXrgLM5FB0ZUsvjuBqSIAOwxl1U&#10;55DUA0VN/VtTv9enhgRbujcmVxaAXZnXcxBsoGAxgS8q4pYrQAFkgR1XrDS2j+bIEjhcXej35+Sx&#10;T4+yG4ZzqAtYc8gBDIAIAMUNZuCJIkMfeFG9PGueH8cBIndV9PcgQDcwdRs3P/UzAV7X5seCy5u2&#10;l0e7bEWF/gBh1OOKm66nDw5c1CMIdLVL51xfnFLdWqqu4DooY98hS9vU4W6JHA+gRF8BL2Aw9Cuo&#10;WUAAST9urFAYMzI/xpUv36863D0SV8kAjmRaROlyyPIxUl2MEaqWCmDL+Ph+Feq9rv0eTwZsAV2C&#10;FwctEkuQsW9DxrTWbzG31ca8g5Gnd9d1uAG6kqX10OcAUcAhUypwratq2mb8feJiV7/CM0PdCinf&#10;9dkVXCVgC9AKsVsAYgAukmCgwDlo6RpX0wBB1QkwUi/HUd1ckdN4+rQL8edMHcClK2cobGzTDwHf&#10;3Y0JfXegZqE6oUahOqFsAXC4DgJx6oPWgS7WHaZQrAQ+xGu5wnU5XOvqlataKEqAWEhS4aneATSB&#10;GZDFnFQUFLCQoXDZoQuIQ03Cpe5TQdcnOgeViTgtCu6IntZd9bmSdkXbWv/cFQjBm86/r+9SlC5U&#10;L3dtFPBeW9R3jL5DSPneUJql7/yYj4FP/utwEUAHyGJS2C9usK59AiEKMHj/strdVL83dV/LMx63&#10;UyvDMTf3tHXJYCzc9qJdzC6yrwSQv1I9vxFY/a2u/fom2zKkrwt+cA+UsY7hDkjiFukJD7SfeDDg&#10;K2T+w50sAVxxUFIBtFA/7t8SnN7S9XeYS5HU7Cp31txtkf8RJPLweKxH1wXlDFc9VKlfU69AAkBw&#10;KIrDpo+FisdoATgqQJYDmOoASAAUYAUg+kawBGy5siWIYb4u9oX4La0LrAAtT3bBUvtRfVDU2Ec/&#10;vgb67uq8u7gD4lZ43eGNdPRBKQOouI6+40LJ/0LdSxyicCUMyTGISwvw5SoZ5wNPtA2keV/UL2BL&#10;6/QvKHqMi4ovmddKdThQavw1hsxLSSyfx8v5mAFWKjqXpc97pvFB8QPcKPxPZ+kxb15QqlAkiQPU&#10;/3jcIQEt/W9nnjSgGUC+f1OfgWvz9vF1fX5IcIWapXf6w0tLdieexv2qIP/i8gXbXJi2tblJT3rx&#10;KLPghWlbnJ4ISS9I2a71BUArviTZBTFZoyODNjYyFGKzxkdtSmVc24MDPSrd1j/Q4cvBXjINtlpf&#10;d4v1CLIG+tusTcDV3tEsG5Hs2DFrb2mwmiq8nwRX1aVWL1sxGi20Oq1XVxVaWXmeVUaLrBrYKkO5&#10;yrWIPi+VgJaOFRdmWta5JMvLSrNsh6wUK8oRYGm7WMu89LMqSQKukwKuM1aQcdqyko/HrfDv/r71&#10;fyhVkUipXqpSq2AG6/IivVSlVlbCyxYThFWoEINVpRcu6oBTK9CqikQERDWeYTDGRG3RiOopN+Kk&#10;qmtC9haPtwKuVGpjpHBvsJaWJgFUnVXpWjIDxuo4n0BD1gVPDfG0740xV7Ra6nWdQKuRZBiCNc9G&#10;2FTviTBINU+f6GOMyZNrqwR2ABu/SKjP+rB4TBi/TtTg4kj2mHJrbK6xzo5Gmx6XgTreZl2VeVZw&#10;YpelH3nBMg6/ZmcFWimCrHStJ+3bZmd3P2sndj9jZ1jfv81O7NpmZ/Y/Z8n7BFt7ttmxXc9Y7om3&#10;rOb8URttKxaQlNlIV5mNdUcEQ5WuRDlU9dbYSG/MRkhsIdAiWcaIyrBAa5w08f3q03CrjGjBmNZn&#10;hrQu8GKbpBqT/ahg9TY30qJjzLUlAOqqFvzEBEMxgVLMJrurbbgN0MqzvroC62PCYZWe2HmfEwvQ&#10;6mmqcIVseULGv6BtSvA2oWvntFxUm8tjbbY0qiIIWx7ttCUZ+fN9LTaufk501wpEej3I+j//7acC&#10;rU/cXx3fbf8HeUtfwvxShmuBQCvxC1dIfoHPfsi+xeTDuPNg9NyWAYThiQtSiDERPGG0q9yUcRky&#10;2wXVBLhyly4ZXxjxKFuevEFLFC4yCIZ4raBgEctCLJeDlcpVQcOmJyoIKd1xXcPFb3mi1zaIydK9&#10;rQvEKGQeXEnEawmgSLtOJkGfOFiQQgHASLsOWKFWzY7ondJ6UKB6BEJdDk3A1dRAl55zm00Sl6cv&#10;e4AKRWteYOQKlgBoUWAEXKFqAVooXTPUI6ia1D8OwArQok6WE6pnWvt9Li3VF9Sz37sbzsX7w3HU&#10;Lfo5w3xqqofz5rlG9S+pHRSvDZJs6F5ZXtRYkSQEtQvIJM7MY+MEBiGbI2NP1j6MYoFWfLx9zAUd&#10;ZB0EPgKQYTRTmJCYbIF6FnFw8OQGGPqqF+XLY7SWSJJBkgughucvuOC4wwxgHdpx8KBNPUvgDwC6&#10;AywAQ3ofXP3SOkooyRsABK4PboJB0QK2KACbv0u6N2CLFO/XiFuLq2HXtf/WkmAB1cv7EiCJeDRU&#10;sTDpMsqL6qAdtcF2AJPg3sc9BHgI7aNisY9EHp4YRODg46LrAB4m5AZ2XIlSG8AGx4iPol53S1R7&#10;qFkOMChPKEVxyPKsg4AVgLUWT/OucxPxU8CVK0f0E8jxJcCmNnWtQx79AJJUDxkHgZyEWhbaVh06&#10;zrMK2/Qv9Af4IybNoYr2VAd9YB0VC+ACrvwzeQFQHxf06zOn7x3mIwP8ADxiqjyDIKCEUuVKm/qy&#10;zvFJdxP0chF3QYBqWoad1rXtSpZgBbhyiBLcADg+CTpugIKzEFsFTAX1CkXLXQkFWwBXiMUiZow2&#10;BFY6n8IEyoAXgEcdwAwF1QvYAsxC5kIyGwYII1EG6hWgBXAl1DVPrCGj9IHOD0XH6APtqg93da+4&#10;DM7rO7orVmR1JRk201NvJB4BflBwXJVgviKP1dpyt0GOUTcq3AOB4IMtgZbA9xN97rb03dEo0Mo7&#10;n2RD1YVW/NxOW8s674kvACvm0fo1Sp36+pWWX1K0nzitrzylu7731U9gC8gK8yUloEqgJcD4XOei&#10;apECHkgClh7o/8B9QRbeDQ9c1dL/Bxnr97Xf48sEWn5cS4ctQcRXAo/7t8g+KGAS2Dhw4eon2HDI&#10;ihfa/dVdwc0dAEjH1DYQgYoT1C+VOFQ5UAFa2vb4LupKHHOQicd9AS5sC8IAnhDDFZJeOAR9jJp1&#10;Xe0J1ARc7tqnukIdFPUH6NI9ODgBcVqiYOFGyP9Mj9MCfNQW0JQAU+rgfyzXhhg07YvXzT0BUkA2&#10;ChWZKAM0bWpdfdU2CpRnehRkkbWQ58Zk0p4Z0JNWCMgFa8T6JUDLk4qoXx5Xp//t7rLp40ZfNZ6o&#10;XQAj6yq4CX4ef56fCbSALSCa+TA/vq7Plv7nf6T3767evxuC/MtLF+wiExGT9GJ+ylaJvcJV0JeT&#10;tjA5blNTIz4PFmBFPFZwGRx2oJocSyhaQ16GtT4u8BofHbS+vg7rA7D6uq2vp8NVrM62ei2brKer&#10;2To6GqytrcFaW2o9L0B9fY2ndGe+1cpIkUUqi6yqipTtRdpXbNFInkUr8ixWWSi7N88i5ecFVmlW&#10;Wpihz02a5auUaL2sKNPysgVR2WetMDvZ8jLPWm7aScFVkoNXTtpp385OPmHZKScs/czRuBX+3d+3&#10;/q+kKM8z81UJVkpLCOrTC1ZRJlonmyClXDAjcBEU4SqIWx/F56iqivh1kYpSnSeoiYQJjauYLysW&#10;tajgDFiqj9VZW0urNTL3VX1M27XuRgiU1cbVrVisUseqdX3UGvTyNzcJrPQBYD6uJurQeoPqbm5g&#10;kmPmziL9O/NwVQkSy62pgcyGNVqS1VD1qv0mAhqbBHv429ZFrKZa91JdYi2AVnuDTckIXZvt94x6&#10;pSmHLOvo65784qxKKtkG92y30+88YyfefNpOCajSDu0QeO2w4289bcd3PWln9m63pP3bLXnvDjsl&#10;GCNbYVX2+9bfUmCDHUU23FmqZZmM65oAWT01Hp9FzBbL0YFGL+ODxGg12NiAAGsI98FGB7DpITIR&#10;ol40y6gWeA2rCIymBUnAFvFb88MtMrRRoYiv0nldaqcjYoPNgq36YhtsKHbgArT66gqtuzbPOmpy&#10;rK+x0N0Px1VGu6q0XudK2YLaX1KbqF6r4522gRvdRIh14R/87IAATYBK8PN/+Q9f2H/+7Sf+5QtA&#10;BZ/sVf3D4Fc/QIt9K/4r5Zc6zsSZGBmeQvlqmDAUBYtfz/nlngQI/FqPSkJcj6cHl9EGNGGYY1CT&#10;lt2Ne9QoLyG2KKhbgi9dC3SRUh0QAwoux9UvFBlUraBsBTBg3bMMyrjbAK6meh4lDPFJinXMlSst&#10;Se/urn+TfbaMQjTZ726AC+OCIQEVkDU9GJQntgGtOQccVKpemxoGcnodmFC02DcL7IwN+BKFKyzj&#10;7oKsC74c1FRfokwDWQIloIv2xnoF44IuBzeAa7hT7Ydj8zqXCaoBrRkBHslXJvpatY93SzDINfEl&#10;98OkySTYWJtkXDSGMnY9qyLjIFBFzbukfWQudAVJzwaQTQAWJTwnjGY9Mz1P1BJAJAFbDiKJdSAK&#10;cNY65wNm7g6o5+bwo3MdkmRwoxolCqDC+f9cuQwABVChrghc6J8DE+2HOCyfn0twE+bpCsDFdbQH&#10;aAENwIK7oC7oPZpV/3S/rmh5XwJUhPMDkHmiDtWDgkPbgL7DlPoCLPnS6wREND66lnectm+uBHdY&#10;L+ofKpe7GwKFDlLaL+h55D7o9alNro0f5zPigLOMKkTMlQBpJb4Ejhy6SEIxr7FHNQJ0UIiAqGmH&#10;KU+MoTr4HLq7ntoj5borWN63KcGNQEVwhHpE/BbwxRjTdkiEEaDIwQzYSwCZoIo2iPN6NGmy4AqV&#10;is/oir5bZvpb9b3S7Z9J6iR+z90LBVQhiUWApOAeGFemBFzMG4ZrY8JFELACsD7y5DrBZRBAY4la&#10;xQ879MOzDapepqLw5BQCmwBTSzqXRBQBpBycBBJBeSJea15QAUihdqE2AVsJUJNxSRIMXYO74WdX&#10;VwRIqkvbgFdItqE6r6F+oWrJIMW9UDATIAtXwyX7XEsy/j3Q9R4DprpdDdMxxp44x3n9r2iO5lhz&#10;JNuTYwCTKBnuPgdoAFo3BTSCPSZM/vyalldU30WSIqiuLfUHd8SeZqsvzrTS/LM2Wl9oZS+9Zlvp&#10;WfYF/dB9AllfEeejfn+pPv5KAObAdQu3RNwIySSn49oPZIU4LRnrty96/BblvitcGPAoW0AXXg2C&#10;P9UBSD0ApnApj6+zn+Vnauc+0HVLbQIDqGbUr3o8LkpL4CUAh6AAwASstO6T48aPA4bBxTIoRSHG&#10;CsACnFCUAKbr7qoX5rQCghLHf69o/Vrrifgu1CZcBoEo2nNgE2ShbOE++JUgz1U2wOzjGzpHQBK/&#10;Liwvh7YAGuAIAKRvj7Z1v+o7oBXUsNAuYEVcFqDn7pI6n9guzwwIpGmcPPMj4CXASrgjOizh+oey&#10;FwcxnzRa+4OyBbABeaHPDqvUp/tGgeSZ0Vf6wP956vJ6BV/8iEp/PYOww/GqwGrBYetT5p27CXAF&#10;10HmzLq1LtBa0Wd/edY2gCyULIHUsrsFTriCNTc5YePjgx6DNTE27KAFcAFexGeNDPd7LBYp3Ul+&#10;MTDQawN9Kv3d1tPTbsMCLVK793a3WJcAqy/uMtjRUS/IqrW2Vn74rzJStdfWRGRH1lgN0xaV5ltZ&#10;pECQRe4CAVd5gVWXF1oNcVkCrCoto8XZVlGSYeX63JCqvTQvVeWclZxPtfzM03b+3Ck7n3HWwSo9&#10;+bhlpp+w8+mnLCf1hGWeed/OHNtvaWcOW9aZ7xSt/2b+SkoKfII1YCsaKbGyUr1cxGJFKgRcFVZe&#10;xtxagqqKcqssL3XYqo1VeSBgNFJqFQKu/IoCK4kW+8sKSMViMatE1aoRCHkSjEarV0HBqkHBatCx&#10;el7ySveHJUkFqljIdijQagiqFYpVTPtIG08Bxqo5R9eQIZE5tCoFWcSC1aJexSKuaMVUR6w2IoDT&#10;vhrBVU2pK1m11TqvpswaBF1NjZU2LpDZkhE+0lVrNTn6IHywS4D1iqUInM7ue97O7nneTr29zU7t&#10;2maZh1+2tIPb7dwBwdWupwRhT1syZdczlvTONkvZ86wlC7YoFVmHras+28Z7ym24i+QYVXElK2YT&#10;AqKxvjob7KkWZNXZODFbgigAi/m2gKyxvnhyjEEyEDLHFrAlyNE/VOK35kZatWzWdqPNaTk9WKd/&#10;ts0qqE6Cus4qG++stLGOqI21l9tIS6kNNak0FtmAwKu7Ps8LIDbWXqFzq2ToEJulOhy02mx5tN3W&#10;J7ttzSFL0DHRJYNIS5UlHbt36YL9p6/v2t9/eVNfxvqyvRe+yL+4s6R15kQBuvTFeyMEezMRMfOy&#10;fKYladwxmHAB8nTNuBppeV2GLzE8nsXNlQ+gCgNa24CWjDB3U5NR7bCE2kLMxtyQZ3jzyWMFRahW&#10;/DLOPEY+b5LKJkAFaAmWAC7q2ZoDJkgSIZhEtRJkYeytCJ7IEEhxBUvXAl0oV8AUyhAQtaAl7nms&#10;z2uJO9/0UIeeI4pTgKLgBogi1aNnLfjRcnKgyyYHUZv6HL6mhjje7cAGXE0JxqYFYRM6H8iaHuq2&#10;iX7Bma5JwNbkoI4BTyhdwFM/70YArCkZrQ5VWl/w9oPiNSEgG+ysszGf7y0oYUAY6tas6uMc3A6B&#10;LrYX1AcSdpDJcIOEGYIO4tXcddLVB6ABOAhqDcku3PjHYBdI8BzdeAcEgIM4ZPhSz5XzgB2SZ5Cd&#10;kGtCivQAIQ4fQJoDiuqPvwPAGeDkySe0L6F2eup1r1v7HGQEH2rv7ip1BchJgFbiHCDpot4BVDQ/&#10;X31yt0aBAdkLyVCJ4Q8McgwVL6Sx1/m6B8AAxczvmfO0HtQm3ueQPdDHgGs1TkAn93hJ98wykVjC&#10;YYbCuoNKQt3VOoDI/viSsbiOiyFjqeN31tTmevw8tUmWQSDLM/056AA/F1QXClYAL7L8uYshwBRv&#10;y3/UoK/xdoE1ElnQd6DKk1oIqDyOStcxHvTVE2UkQErnOXACV9wHMKa6wr44uGkfKjJK6NJoly2P&#10;9ejzHNTShIIFQPEDDKBFQg5Xr7R8BFnadtUKuNqaUJ9wKeRHG4GZwOnDyyhgOl8QRowTahZJKOgj&#10;CSZQiXyy4jhouYIlQ5CYrE8uCbY4pn1kPHRFS8UzIWofypSrU8CTCvuBswBNMjJlVAJnnwpoOP4Z&#10;cVECpVCH2ovD2uc63wGL9Rtci/IFpAFbAeZQur7QeZ4kQ/u5D8b1kj4vJEjqqMm3lso8mxts8WMY&#10;z0HhALSCmgWkObgBXOrL55cFjuu6F72v6/oeaC7NsdrCLJvpaLLC57fbSnKyfcUEwvqu/vUNwZb6&#10;9YW7Nqp/6sOjPtJ/1DmBEW59noVQYEVadwCH7Qc3iFVDSRHwqE+fC3o4H9ACuj5XeaD+Eo8V4rL0&#10;f0PGPwrYp9Sv8zkvuCIKtIA31DTVj9sf9QI7QBdxYQnQCqpMABbGAwBF1WKdfnA+WQWBFOCHRBss&#10;H7nrqU7gKYBWADNUK08+wblx+KGthCsjkBlUM+3DJVHgFoCKtvVMfF3nqF8OWACSCuoW/XQlS/sf&#10;ret8YMeVsAQIacl2ADPaicPUh7j46ToHM+AnuPwFhYpt3C4FSBp3BzJATP1C9Uq8M+46SF9V3M0y&#10;XhhvnkECvDy7IO6KcXfB+8QWAshaPri97G6Dn1xX0TtEiMDH+ix8pPfunj4zTFB8Y2PRNvQ9dWlp&#10;xtbmyDA4bXNTI+4uOId6NTlqCxcmbVrLqbFxGx0ectdAgGscuBphjqx+GyYea4C5slSG+jwOq5e0&#10;7X0d2tfjpbuzwbr1XgNZQ11t1tFSb40CrJaWWmtp4od6RIMwbREugBWRPEFWoUqBxaIFVlV23soK&#10;Mq28MNMqirKsqiTXigVVZfkZVpp/zopzk600J8WKc7Q8j4r1geWln7T0M8csPekDyzkr6Eo7aZkp&#10;xwRX79m5s+9Z6qlDlpF01NJO7I5b4d/9fev/yiuQSQVWUTIKhrSVFeXQvNbLSOlebCXFInzBV221&#10;YKhSECOQwt2wOlpk9QKkJsFPTNBDDBUQVA1gxeqstq7B6gRYsdo6XVMnwGkQ+MTcnbC5jqQZVR6H&#10;VaPro6Rid/e/GkEUSS1iVkVsF3NhqZC5sCaeUCNSVurp31HW6HOsJiKAUt9IoKH6mFSOSeRwH6zz&#10;ebnUjs6p1D3WC8DqBF1N9VHraY/ZzFiXw0tbJMcy3ttl2SrEaCUffMHOHXxVkPWcnXxzm53bt9NS&#10;9z1raSpn9/3UUvZp34Edlrl/R0ie8c6zdvqtbfbuy7+wo289aeczdltXU5YNdwu0+nAZrLVhwdaY&#10;QGu0v85GtT3W1yDYCy6Dwz31Hpc1yhxaKiM9jTKYmdC4RQZzs8dtzTDflgpqFqnf6fes4ApVC0ia&#10;IcYLt0QyHHbHbLRDsCXgGm2P2EhbhQ0JuILSVWDNNeetuzrf+uvybbil3KZ7YjKuW21OhveCANTd&#10;Bsc6AmSpbJCBj4x8uNZpyS/vniFJhaBelvhpf35b/4BvL+qLedk+uyGj5CqB3/rSJYW7DB2Kz5OF&#10;a5IMJzfwZDgGI1hGMnCF0Swj9rLACcWC2ATUC7bdSJVx7a5qGMlaJ4ufuwLK0MZYuzyHa9qYrpnw&#10;Qv0+T5bqQAFz0JKhC2QBarhC4g7oLoGCq4UxEk0IKAVfxFAtCLwWSUwhoAKkgKuZYcGJIOf3RSDT&#10;J3gRDE0IYGZHgSZipQZ0/oDO79O1vYLqTj1/QZPOnxRATbHUP4QJXAsd1HS96phBAdP6mOoc61Xp&#10;a/cyDnSrjgktE26EXAdoUcb7woTZM9pHmVJfgC/6OBk/BmCxD9fBGbXLMfbNcR/AoZ8ryFcbZDpE&#10;6fIMhq52BfBiUmZUhwBawUhHycEoDxn5BvWsht0oBC4CYAUVKkBOiL1yaAB4BD+oUq5o6T14VIA3&#10;P09t6ZjDENDG9d5WACyuu+wxZIC23hm9F6hOgMxNwGoJtz5cEQPkuZue6gHEvA6VoKKpr6rXlSSB&#10;SIAnFd0TfXXYUiH5xnW1dVHvHvfGfp8EW/3w44IJV7IEV6g2CeBin/dV7x/r3j/vl+r2ewttO9ys&#10;BRUrqL0B4By0dE5IDc+SGCUBxpo+V6sCJy0dqJZx5UONwr2PZdjHseBSmFC8+JEjuCfSV5JpAF/0&#10;A0ULQAJ+uL87qF9aUlD1GBeuB14ScVYktHDI4j5UwvMPy0R2Q96ZRX2GmBwcd16fC2xDY60+cD98&#10;L5CCHdDiu+Kmtvkh5m5coXIVXAAVoIs2idFS+xuhfBhPguFwphIgi5isWYEOGQxngrsekBRXo/wc&#10;jELm8gKIBFieWl7FwYrYK+33ouu4BtUqKGC4FvIjkoxOwcwnV7Rfx1CTUK8+0z5UKVTAe9R7aU5Q&#10;FhJfACuc45AFxMSLuxv6EhdEUsUL2OLbXM+7wHch8x62RJlYPl/f151+LKR8F2AISty9j8yHcYXs&#10;gUDyyyuqb3Pe7s6N2nJXozUUZFisMMMWe9ut4LkdtpyaZb9S35kT7Ffq51dq84HG7r7AD2Ckz9TL&#10;OjFoZJZDKWHiZSAG0HoA4KlNwMiTYwiI7qsfJAwBtPCIuM/96/wHMtqBLFwIP78TUsL/8+KJMAAy&#10;VDOdH1wDARLcEDkmELmr/0Nx4EGVwT0R2AigIhgBlgATLyg2AJWuA7KoE0ASRLCNgpWIK/MshPFr&#10;2J+oxxUxteUg5vFd8eU9wRuApm1cDKk3gBb9of7QP4/LirsPuhshbdPXeH8TqfCBztCnAHd+nDp9&#10;DACvOPzgyqf/v66I6fwASbj9AW30P34OQKXyKz0vYAm48nT8iXWNG2PrLobx64Fo6uM5exwg0MY1&#10;KFuqxzNquscKKqTe2xt6X26t6DOAy6AAS5+Xe/p83EXN2piz6xvzdnV91i6SBIN5s4jPIsvg9LhN&#10;kQBjEvfAIZsYGfZC3BWgNTZCqvYBlUEbFVwNDvSGyYj7uq1Xpbu7XUDVYp0q/b2d1k8K9/Ymdxvs&#10;bK+1ppYaa2uOWXtrnbW21Dlo1cbKfdLhCkJmis9bcUGuZxWsjuTL/j1vlaV5VlaUYRX6jKBaVQi4&#10;SnJTHazOZ5y0kqyzVpqdZgXZSVaUFVwDcRVMP33Uzp06arnJSXbu9PuWlvSuYOsDy07R+onDlnzy&#10;oCUdOxi3wr/7+9b/lUXLrFTAVOmTE+OPWmaR0kKriYrwy7ReXmLRCnxXy6xS61WlpQIugZG2q5mj&#10;ShBU74pTlU8eXA8AxYLLX42AqlqAFaurF2zVWk2s3kGL+bFq4/FeTGSMix/ZXmoFRmQXbCDGqhaI&#10;IrVmuSe3QGXDRbHKVSlcAWt0HnFcgBuAFbOWxjpfJ0GHy8Gqp6mpxufpQvGq0ocKhStSUWCNteXW&#10;2VJl06P8mt9mgw1lVnJ2n2W8+5qd2r3TTu8mEcbzgq6ddnbPdkvZ+5ylH3jOlaukN35pZ97S+tth&#10;O2U3mQq1/51n7OTrT9vh7T/1ObmiOUest6XQ+jrLBVACK0HWyEC9jfTX22BfTKVGhjdZCANoUUZ7&#10;SZTRJKMZd7AAVhNs67wpXc+kwyhaTG48O9RqCyNttiggmte+2cEmGc6NrmyhdE0JusY7q21K4EWy&#10;jOH2MhtrU18EW73EcDXkWm9trnXEcgRgJTYpuJvDRVEgOIvCNdgs4GoLwDXZ5aC1OdMrI7tfxtKI&#10;/4IV3BP4dY1/eOsOVx9fvWCfXpNhc3VWX7ZzXj66jPsSv2pjDMm4w3hywyvEnCTib1zBEiwBWPzq&#10;H1JwB1dBMo6hknhKdo7pHHcP5LiuIXaLdX4dx4C7IkOCRAyudgmwgCpPiqG6LpIVbz6oXChZQBbq&#10;FTFOJKfgvZgb77R538aFr8dmVcYENjybGeLWHLgEJiPdrly5G95In/bh+oe7IIBFJsFhrQ/q+fXq&#10;PQC0OvWMBTMD3Vp2aF9Qq8YEQqMCnNHeVsFVqwPbaE+LIJ11jncItOLwBBwJ9iYFU+O6BuAC0jgG&#10;eBGb5e6D7HeYwp2RZVCuUM+WJugTsWPsQ6XTfWpJcSVO9bEPBY8kGomshj7/l6CLyZrdLVPmaeRz&#10;AAD/9ElEQVQQgsugAzAQwXPU+3FjVeAiiAA+KB6LJIPbjXCAR9vAUYCmUcEOBShREQhdXxnV+yLD&#10;W+8MSSKuLAyF90THUX9CUgpcAAOQeZZCbd8GSrTPVSoULIEdsH5L/bmzKqhT3cAex7nOYV7vFXUC&#10;DA4WDh4y/B0S9I7qPNp7BBDs9/4DjfQDN8Jwr67UAQ2Ja13JCsBBGz4OWuIOmfiBgXEhhgy4ZCyp&#10;wxUsnYeLJXFbwEoCtCgeF6VtJhAGcgChW7gPoloBXjJqbq8JqgRbJMFIFIcxncv9JUALReq2ACyh&#10;OlF3WJKAAjdCAc1GSDXO5NAcSwAlEw6zzdi42yB16prgLhh+VOGz6TFqOof9xMIxgTPjdGeLaR4W&#10;7NbmrE/sfEsQdVsw5Ak5BFc3BUsOvtp/RwDFhOhA191L1C3Q3JoUKAWV66NLqFcAWgAtV7xUF3FM&#10;7j7owJVwA1wI0COAcdgCvi4taV88doulq0rhuM+XJaPx0VL7P5bx6K6BKFgOXiraxlWKbRR8jM3P&#10;tO6p6jW+tI365RkKUa783NBGSLhBqvfgKuiTGwNJ2gZwAELPRniZiZwnbWtG31V9Aba66optabjD&#10;080To0WMGO6NQOJXgpovULS0zoTFn/HM9O6udDVZQ+E5qy/NslnVU/b8yzadmmJf6LudOLKvbwq2&#10;BIEoWp8JSlHgMNJxHQQUmTsLVQvVJCRlkEEvY/2Bp38PqkxQswK4oFABWO4eqGvJXouqxYTED1Qv&#10;+ygh6QJxXUH5+kLXAxeuvgAZApovbwNUl9QH2gRULnv7QfXR/yQBRgK2gCoSQwQXPKAlAAnF1SJg&#10;SMdCHFJQqhyMtETFcqD6CAUtuNkBWcRo/XNFy5NdCLaAPge/OFQ9ci9UPe5+6CAGtKGoAWm0nXDL&#10;C+nUUY38PtTnAFYoSBpPgZnfT/zegCPOYzuhiP3ziZsDwLEfQN1UXzUetKHrEq6GgLCDue4tZG1k&#10;/BgD7lv37McFbtw7UKolzzoxQTEw5mCmYyFWC9dBvWc3tdS787HeHSYn/lCfjZv6TrrJRNn6nF1d&#10;m/OEGGvzkx6ftXxh0iYnR21yWlA1MWwjQ8M2KqiaHh8LLoSjQyGr4GC/AEsF0BrosQH9Px3U/9Pe&#10;rjbr624VVNVbT0eLdQimBjrbrKtdn4/GSutsrrU22YN1sQrZj1VaRn2C4mrszIhs3/ICQVWWludl&#10;+wbIipblWlmBAKso20pz06w8P90qULNykwVbpyw3/ZTlZSRZYeZpy0v7wM6nnrR0AVb2mQ8sJ/mo&#10;ZZzea+lnjlimts+dPWynT+2x5FOHLfXMHks7tTduhX/3963/q44WWlFZjkCGOKtiJ/tKrcfI3EcM&#10;VkWFzqmwSFmxlmXaLrc6gVZtNYBVJbChoGhVWVUVrnrarm8Q6MSsorLKIlHcAQVWzJmFusV6TbVe&#10;cn5NoB4BEX6ytZW6PsSAeTIMT35RKcgqMzIclpUUeB+YeZtYLM5pa60XpNVbS3O9x3SRohPXwYZ6&#10;gE/9aBCQMVlxQ43HaFVVkTWmRIBYZE31FdbWGHFVYF5G7kBT1PJT99vpfS/byV0v2Km3dwi2nhFE&#10;vWQp+56z5L3PWObBnZb8zjY7+/bzdkaQdfYtXAa32bnd2y1J66ff3GYnXnvKTr78C4HXdkv/4GUr&#10;zjhqsWi69XZW2ABxWgBWf631dEVtsLfaxkihLphCyRrqqvt9BsK+JhnbIUkGKd99Ti3iufTPkHm2&#10;yBQ4M4TbV5sM43ZbGG13uELZIpZqYVT7dT4ZA2e4Rm1OdEZtsjMi2Cq1vsYC62zIt576PP2Dzrae&#10;2gIbbavxzIPTffW2MNhqS6p/Xn0DtFYmOgUqAbKuLA15/APugCS7IA7r81sYFbjPUOa0LoNAsHVv&#10;C5cfGYNaEiNDKmgP+JdB6b/yu4GM0iEjW4a6uw1iqLtxHs8eqPWLgqCtC/0OWwm3K7LY4Sp4kVTr&#10;KFpAlbY3p3XujCCKIuja0DYZBYktI8kFKdpJL75xoc/LykSYwJl4K0BrcZLU6r02M0JmQJJZ4PKn&#10;ArgIcFB+pohxErCwH3dCVCB3Jxwb1HVkCxzR9rAga0THh3WeoGaoX8Ak2Oput5Gudges4e42Pfdm&#10;G+xsFGAFyBoXHKFcTfTpnB7mWdO6YGhK72lwGRTUCf5IluGxXGp7cbLfFTdcDVHcmI+Nya9Rtbx/&#10;6iugRd857uCoc0e79e4J5hbGgcwBvTe6d8EV8WPEii2QpINtoEvXeBKQSUHpFNkVmZcLd02NP+Me&#10;Xyc+KbiA4g4WnhWgADwFwBE06VnzXF3dAqwoWvfsgwIs5lNzNz/fDsXP4T0BzARevE/A1Q0HNBWH&#10;Je1XccBaGvbJjkmo4tvL2hZo3aZuYE3vYIgdEyDqfQCmACCUOUAGZcvBi6J9gFBQw3hndS33oft2&#10;cFJfAA/656AVByJX/KjHXfoANtWtApSQtS8BcIl9fA6o39Uzr4O+AChhmwLUcS5w5Kqc7xf8CJwe&#10;AZLKLcGUz1W1Pqt1svtNq27AL0AkwEO81CM1S/tw5wWoPLaL+lRusX9N+4EwYI5traNokfEQWPNk&#10;HL4f4NF5qgeo8vTtuk8+6z6egJvaQ7W6LQhCxULNuqVrbuja6zoXoCJ+k+Os3yQhyCMAo4+6100A&#10;K6hat/T9QkKM21oCXncArysX7J7Has2qTwBXSKYBWAEvDlsoWCwFS+5e6IAVEly4m2A8vopYK5a4&#10;ASYK8PWRzgW2QmZBCmrTQjyDIW2wVJ1+LfvnfXw/jPeBpECA1mcAmQoZ/IAsUsGTWMJhCxjTsQfX&#10;BGZ+rtpUPfSbxB/8gMB0HdM9+j9YkWutVShb3d42EybzzACvL7QOaH2hvtzfXLAHuA4ujNtKZ5M1&#10;FqZbU3mOLQ63WfWOV232bLLd0Xf3JzcX7Nf6jv9G7X4JHBLLdmXevhB8EXPrMT/E3QJcMrwdkm5S&#10;1nRvgijSystoB4Ie3MTNjEQWwS3wcxn7992FEIgSVGGsCwiog9isBHRxjFglQOtLN/5JNhFXs24B&#10;WZdUNy6JAJDgS226iiaQABgcANUWEIJLHuDiABJXsxxqdBzFzdUnBxegReD0Ma5/4Tzu45sPr+pe&#10;gsoDULkbIRDlCpCOq32u/ZXg72vPQEhbqFfxrIaqM7gnAlTAX9gOfVM72vZ+AV4An7cd4NETWQi2&#10;gCg/BjgCVDqHObfoJ2qbJ9bQMdp1l0HqddCKK3WqJ6haQBY/kupa7t2VQdoEBnHFBBQBSx3n/vQM&#10;XSHTOcTjMR7BbTS8B95HAAxg9rTuKrf0Pl/T50DvNJCFonV7a8HuXFq22xeX7cr6vF1cuWCbSzM+&#10;MfHchABrdNBGx4ZUBjybIOrV8OCQgGrAxvS/CxWrr6dLoNXnShZp3AcEWT1dLdbf3Wntnc3W0irA&#10;amu13vZG62xpsI6mmKCr1joEWs0CLMJI6gVZ9XhhVRMig21batHSIisi1kqfBxJdFOelC7SyLVKU&#10;YZVaL8tOseLMs65mFWWdstLMM1aWkab9SXY++T3LPH3YClKPa/2Y5Z09bjmpxyz11AFLPbnfUk8f&#10;sDOndtmJY6/a2eP7LCPpsKUcPxC3wr/7+9b/5WWmWQWzW5cUCWSK/GWLomK5glQiqi+2mooiKy7L&#10;E+QIVCorraay2qqi5dYAMNUQJxWP6Yriqiewqq1RnVEHLTIQxmrrfeLhmloSX5CuHRgS/Gg7vPDa&#10;T126ltislqY6AZRgSR+KVkFUiyCuHFWtMiJQA55IFV/pSS8a60kXT+aYEJsFHNaqfj5E4TwVQRcg&#10;V40KB2jpPhpipdZUW+aG5pwM0MHWqD5MqXb20Jt2Zh+JMHba6V24BL5op956zpJ2P2upe3cIvIAs&#10;5tn6pcpT2lbReakCr1QBGPNu5R540dL27rR33/ylnTyww/LTDltLLN/6BDp93VXW211p3QKevs5K&#10;GxIIjfQIqsggKKAa622U8U2GQVSsFhndrTbS2ywDO56NkPTvgqlpjuFeiGuh9s8NtdjiKNnkWrXd&#10;4grXIrFcAw0CribBF9AVs1mVuZ4qG2tnbqxiG2guFnQV2UBjqQ23RGy0M2bjnXU216f6BHHLIx3u&#10;krI+3WMbMz12GYNUhioTlRLo+gXzZVxfcNXqsxsLMiBmHbZQtj4BtC5hVMkIwgCSIZRIeOFJL2Rk&#10;huQJ45ZIXnF5gTiqPoFVv7ufYaxvCYZ8nivBVAKoPDU7rke6jomHcQd0t0BisRzKBn1eLOpNpG9f&#10;nSQFumBLkEAyhzBfFmpNhzHRL/NczQoupynDJKwQ5GgcJvrDklg5XAOXxwRSghTcCUl0QayWZxl0&#10;KOkXCA3YrP5ZTA/36Xn16Nn1CaC6BdFdqqtPzxg3w16tC3R6BF19rXrmuJAGZYuYLNpBaUooTuwj&#10;aYYnynCYUn8FWq4y6X5I3058FdkDcfVLZEB0uMI9VvfjGQjjkBbUqx6BfKvuU8dcsSItveoQcC2P&#10;kxZ+UHWg0qk9gZe3B+AJuDzLou4bV0Lm63KXQgdaJi4eFWyN+/NwxRGlx1WZANBBAQrxUcCUuw06&#10;ZI3KKA4ucsTnAVwhgQWKFZAF1AgsHIS4lncH0NJ+vScOTg5LMuoF6KReZ36ru7jgaZ8rXGo7QI3O&#10;VUmoWw6Auh7QQpnCZY931GOMUHF0DfAD0D1SpQAhhw3Op8/EX1GnDH5BBwDCOnFTDlFqm/qYK444&#10;JxIbeLyXrg8xZ/F5vXSuQxZQpcKPEq4ECVK8Pq2T8Y+6iGejD/c25nSfJJlIgM/vQQsVi1T9qEhB&#10;yVLRkqyDABUuhCSpeARMWtIGiT8SKtkdGUS3UcZwQ8QFEXAkQYifj8I1o7Zw60MVIz4sJL0g6yGT&#10;H/v9AHRaomg7aHGOIAvQotwW7FxFCSNGS6Bzm2yFAhOyknq8mdZRtCj80MOcWSF2i4mSp+wjjum7&#10;5q5ADMhi+ghXvnAXVF0s3Z1Jhp/HVwlGiIPCnY8JlD+8CGTpuwylSvtxHQSoAK3PrhJ7teKwFOCK&#10;+CsAikyCWl7iGq0Lij4GwlS/F8BNS9oFunBPZJ2sq8wvFGAruOA5ULl6tfYIsHBFvH9NIIPbndZd&#10;2RKE0S9S2AP1xAmu67uM6TcaBExt1fk+LQeQCzTiMvilrvmc+tWfLy+rjg3B5NyEQKvRWopzrKki&#10;yxYmuq36pbdt5v2Tdve6vrv1PY7r4NdXl+xX6vPnV/S9fmXOSJIR4tGWPPECcUeAAJBFsgqgCrh8&#10;QIp5IOvGhs4TiAFhuBwKoFzVihvsDloOXBcdsj6RAQ9Yse3zcTEJMusY/YIZAA6XQebx+pyYLYDu&#10;tsAgnozCwQHIiBdPACFI8IyDDliCDBWHHsAIGAF4BG8AE31iX4CgUNjnkwervqCWBbXKMxbqmAMW&#10;Sy/anwAr7Q+xXkCLrlW93if6k6jbQQjACUBEHWRYTKhcrmwBOQJFd/8TcJFh0F0NWf+Y87kfiurV&#10;PeJ6yHNBxQpKluqjHsaAdlT/r1ABHQpV6D/9U9uu9qHSAVsqQJbH3cWVLMaTWDufl0v38sXtNT0L&#10;QbcfwzVU78YNfUauYRcI0PU87+pzBWihaN3W+k3B/pXVWdtannH3waWZCS8zkyM2KdiandLS3QWH&#10;bXhoSMBFGbCBwQEBVq8rXYP9PTakMtjfa91duA02W2trTLZmtSe6aJV92NJUY+0CrSZswKpya6qp&#10;sFrZfs2yBxvrBFo1ESuXzVtRkmfF+VlWmJdhJfnpWk+1koIUixRnW9n5FItqX0HmaSvJOe0xWDlp&#10;J60856yVZB6z8+f2WdZZVKx3Lev0fss+e9gyTh203JT3LOXEATsr0Dr1/i47c/KApZw+YueSjgi+&#10;Dlvq8UNxK/y7v2/9X9K7+0N8FrFZgBXugSS+IANLebHFyEBYXubJLqqqCwVfuVYRJc1liUCrylpI&#10;fiGYCRkIq32+rKpqtom9qrWYjtfVN1tdQ4NVCcCYEwvXQVK/A14kz3A4E7C5EiW4YsLjep3XjkKl&#10;ddKz19REtUSdYmLlcquuqnCwQsFqbq7VB0ww10AijpDxkGO1tVHPTOjgpnob6wVh1SEVfKM+cJ2N&#10;EetvIwtgkw3pn1RbNN8yTuy20/t22JndOzzNO4UU7il7BVRkHtz7rCW9/aT2P2PJAqykXc/YWW3n&#10;6PwcwVnWwRcsfd8Ldm73Tnv/rV/a4dd+bmcPv2x5Z/dbU1Wm9XVVyeiuVZt1NtxD3FadK1gjAi1c&#10;CFGugvtgSI5BYowBJgoWRE0LtjD+idkaF6DRb8CAzIRzI2SRIx08sV0NAqwmwVejZyOcVhvzWjIR&#10;8ayOzQ/UuMI10hW1kfaIDXv8VoWNCDYHWsodukYEXPOCNyCLrIMb030+wS9Awy/u/OL8seDKv1T1&#10;j/eTKwKsG/zCizHDr8NkAJMRtAVg8Ss2hiLZ2IitCsVjsFA1ZGiSzGDL4aovrlwRLI9roMBqLrgI&#10;AlrA1xZzWgFjDlcCMAFVIpje3QwBNpVLAqxLZM4jkQPXTCeyCwZYW2eOLG2vTPYILgROxGbJQEGt&#10;mtS4MtYTDlioTG02O9Du6lGYq4psg0wITHIMgIt07MR39etZ9AlQ+gRJ3aor7h5I6W3Xc+vQM43X&#10;r33US+yVK1ZxwAKAaCdATgAiFCUHoAkBldpfVlukYV+dGrIVARCgg8rEfFgJ+FkCuAAi3RdJB5ZG&#10;tfS+BuUOBQ54xEUQJQx3Qu5lZXrYllTPspdBQZ0ATe0FiBv0c3xCZB2njdVJnad+kYlxVdduXBg1&#10;EmaQPIOshUBXcDEEqoCUAAssHRQAHsBH70jiPXGFSPtYOvS4khTOZR3Yobiyo32oPre5TkvUK1Qr&#10;d2eLAxFZCJnrKXEd5VF8FNdzjdoCrrxOgYArTnGooL8Uj6WKQ5fPFxWvi77hTsh+BzCtu2KEsuTQ&#10;FSDJ6xbIcO1d4pJUl4+HjrGeULa4b1KXAyae7p06aR8Q0dLr93Z1rvqIax9zWoWsiXEgA/CAJ8HS&#10;dcEV8YrAEO6EQBhxWmQ3DIkrKNwrcEafBW1LOqalz8mlazxlfFzVIv4rTCAdxhnFK5Fanvv2lO6C&#10;LsCP+nEfDCW+joql4hMso3oJgm4w3g5m4RigdV3jwLFbgqwbgqk7W9qvZ0PCC5Ji4FqIQhTGUwUo&#10;0/eNuxCS5EJgg4rFD0NBSQoQxa/soQh+ZPgBRA5PBO0LwO4xz5QACdDhGBAFQKFWsfxE5312dU37&#10;SQdPkgvcDPU9KCADvPhOpL5PVMIcQoI6ARVQRSF+iSky7guqPtU1Hsfl+4Eovk+X1DbbgJUABfC6&#10;FlwJA+QAaIDhfHjHNOYX9T033Kb/naXp1lVbItjq0pgQgybQuq46BFifCQjv634+wYX0wpitdrdY&#10;a2mOkVADJSzy5js2e/iY7mnaPrkuuAKw1Pcv1B/m0CJJh8eTueqmgsEtAxwVC5j68tZFh59PBYeA&#10;1n0KCTG0/MzLhvYBZbiYxaELFYvlnQ1BlmBS+z9HRZGx/wCYckNf8CAIAtwALq4ljgq3wZDhDzUJ&#10;9UdgIjgJkAE4BOUGFceL9jvQABoCD88WqOJAorqBDODH3QeBKQcUitYFIQ4+wJHWgSOPx9J57k7n&#10;ipDgKO5yF+KpACLcCkmmAahxL0AfcKfzPr7moOlQ5+frngRPwJdPqgzceZ+5D+4hQCNue9SBi2FQ&#10;k+IJLVC2BGgkuQjwR4ISgFb3p+Pef52PguXjIjhyd0CUOt2D91/3E1wgw71TfxhLnq3a43kL3FHH&#10;Htxc0TPiHVUhQyRJW/zHA73/WnL8E72ntzb1GdVnhHJD3wvX9V1yQ7BPQgxSvW8uzLgL4fzUqEBr&#10;wOanx2xqYtwBC5AaGx22saEBj8nq6eq0oYE+G+jtsqHeHuvr7rKurjZrb2u0DpU22XQdsgdbBFud&#10;rXXWXF/p82E11pRbc3WZxVRqq8qsRjYsYSSRMpXSfCstzLGC3HRPclFdlmMVRRkWyc+2aAElw0qz&#10;Uiw3/Yidz3jXijJPWHFWkuWlvmt55w7Z+eQDlp2y3zJO7rbMM4cs68xBSzu511KO77W04wct6YO9&#10;dvq9d7TvsCV/sN/OHNstCPsuRuu/mb8dL26z8qIcgQkZBgkI1Esn2AJkylCpyDpIdkGBV2VVtcW0&#10;v6RcwFWJMiQAilVblfYzoXAFGQAFXJGqqIpgS8cigq6yyqiVk7mwqtKVK9wLa6pxKSSWC1fDGle6&#10;cCMkLiuRbZD91QKmCrVFfBXzfEXKS61WHxjPcIhypXNamuuspYXU8dXWyPxbDczNpfaAM0BQ2xxr&#10;bVJbdXzIyv1D16Ht/vaYjfUwGXCztdcU6kOw2w6+sc3ee/NZgdUOO3dQ0LX/lypPW/JeAdauX1r6&#10;7ucsff8OS969zY6/rn1vb7P0vQKtvS9Yzr6dgqwdlvT60z7/1ql3nrRjbz9nZw6+aikf7LK6SIYN&#10;dEQEOZU23F2jIuDCZbAnANf4AAkxGgJkCbpIjDHp6d1bbLyv2SbIRDgkAOhv8sQGJDOYH8VIJ/ug&#10;wEvnzQ02emKMoGq1y8BujcdtNXh2KubIWhyJn4d7YlfMRjqALgFXe7n1N+VbT1OZEd/FhK8rYyEZ&#10;Bm57G1P9MppHZBRNuOGCEeNxBVcxNGZl0Ezbh5f5RZt5sTAYMZplPMpguqHChLXBbRDjGiM8JBCg&#10;XJodkIEOZNFWn0PVxnSPDAi1CVChYnEOyS+076LHbAmiULpmcCkMqpdDGW5s7Ne564KEdfV7XbBI&#10;Io8NARZzQq1ofVmQtahCohGgdSoOVwDQhNZxz8QFb5IkGAJaYpyAj1XB2orqWVKdC+NBCcIlj+Xs&#10;cFCBmGR4sLfNhnDP60WZ5BmiivWqXuKlOmwG1QnIGQtueySowI0P170AcP06FvYvqixre0VQgyq3&#10;wn2RpALAcpAURAomAS+Ok6Kdc4ErT2YxwVgM+jYqnMeYqR+AFv0NKeoTalli4uXQB45xPz7fl/oJ&#10;WC6qzgW1RcGl0ucBo38AF+2rbM0CvuN63ihFAolFvRMyrnHDQwkJoIW7XFC2AlAIPlB4UHJQobQO&#10;wLgKpn1kKPw94Oh87XeY0Tm4JN7QO3FL9QELHmOk+she6Bn+eA9VR8LF8J76cYe6BDh3VK7M8h4C&#10;XaGPDkCLwJ1gDBByEAv9cbBycOQ4/Wc/2yqq093kAAt3ywN6gKQAP8AWBjLnJ6DJXQHZ1noi+QWf&#10;EaYsuKK6g5oVoC+4NOp8+qjtcExwRp20r3GmH5wDLF5X4RqOe2wXSpQDjc4XhAFdxGdRX4inQnGm&#10;TX4kEeis6JjgivgvgAv4IgaSzIxel6735CFqJ7HuSpXuiW1PwKHxJ2nKI3dBAVZQvXR8U8dxR9S+&#10;6/QpoXip3MHlTtDFvusaQ5SxRLKM21v6vhFEhYyDgjpBlsdmXSTxzpy+o+a1FGwJqFgPKhPfVcCT&#10;vrcEM+4qiJKlbVQtIMfVJ4AEkNrSta52BeAi/ug+qhLX6hzqBM7IroaSAzh94kBHZsJl+4hYK50L&#10;TAFSGKm4X2GMhiyFwBmqloxSoEx94VzAzWFLhXOAM4cx6kIB0zbnhyyJCxpnGazTgzbaXmM1Bees&#10;M1ZiC/p8A9WAFi6EuEl+yv0s6Z2YHrFZkgLIwGyN5vv/kcju/TZ28Kh9omfyQG2Q0v2B7s3VMPqg&#10;flIHcMr94SIYMguiwq3HAYs5FQVN18I28Tmc9yl90DEy0H2mfZ8ClRpL9n/MOACTGpdPGB+gSoDy&#10;uSDqwa0tBzbcAwEu1C3WmU8LiPtSQPArgQFqGrAXVCLAIMCIxxLFAYVtJlYmNglwQLFJgFFwfeM6&#10;QEqQQb0OMdSjfcCJrndlRwUwwl0PSCIFOrD1yJVQbaNaBUjCxTAAGfFZwTUPtz+1q22vXyBFXQHi&#10;BDzu6of7XoBGjqNmkcY9uBeqH8CXX4f7o46x7f3heLgHkmnwrvnkz4Kq4P4HsAV1yhU2rZMhMsRp&#10;MVYAH3AV1DCOc9/ANe8f8XkkNSG1P+BHxsGQVVjv/jV+IOCHhuBSSpwWcYoo1A5aeleZsJg4LZJi&#10;3FhbtGurc3Z5Zc7W56ZsfpzEF4M2Q6zW6IgNDvXbYH+/DQm2hlVGiMvqC3Nk9XZ3WrcAq7ur1Trb&#10;mq2ttdm62ltDsouGOlesmuojVl9TZnXMo1pZZK2EvFSWWVlFsSCr2GqiRVZenm9VxfmeCKMwL9WK&#10;zqdYeUGalZ8nHivHSgRf5dmZVph20s6nHbGCrA8sP1OwlfW+pZ/dbekpuyzz7FuWkfS6pZ9+xzJO&#10;7xFgvW1ZZwVepw9YqkAr9YODdvbIXjt7dI+dPvSOnX1vj71/9O24Ff7d37f+7+c/e9wOHtnvmQdL&#10;S/OsoDjPyojTqoxYNKIieCqPRq2krET7SwRIVVZRVupJNCqYQwsAA2rIACgIKyeeS+sRwVWkutLK&#10;tawQYEW1XlNXq3PIJEhMF+nZY9ba0mR1DkPaxi1Q4FTDsoEYLtQxwEsQJmgjIyITFFfHgK0aa2qq&#10;07VMUEyWQiY6rvb5taijrpZJlsutFiWrkUyGzOkVdVULCGtQX1vUTntD1MZ7cMvrsJ6WCks5u89O&#10;7NpuSYKolAPPWPK+bZb0zlOeZTDlnWfs2Os/t7N7nxFMPSPoetpOvfGU1p+1c3uet+xdArB3nrNM&#10;AVrq289asgDs5K4n3A3xpMp7bz9vZ9993ZoEW6PES3XHbKq3UYBVZ4OdNV6Aq8khGeYCpZH+BncZ&#10;HBNgMamxZyIUaM0Mt9mYIIlrPUX3sM5zJavZ5lG3BGKzAoe5YTIRNtmywIp07SsjTD7cYouCLuBp&#10;dbxD+2U8C9oWdP1EV627nwy2oXJV2mBrsU31NMvAD+ndN1GRcOeTMYsRTAwFgPXJVQyYCw5ZCdce&#10;jB2MNtz6SHBBooQrMohRqTyJBYqWK1uAlgBqTqCk/YCRwxXqma4FplzRYhtAAsBmcQ8UaAFixFxN&#10;cy5KGACGu6HATe35eag74922Nt4jKOl3UMRlcE3XLE0wxxXxVSHWbbofEGoSEDXauNbJMDglGEJN&#10;Yq4pj+cb6xaAqM7pUVeYZodIiIHLIRkJw7rDi8CDeCoSVQBXYyiRxHwJZFDEPC38SHDBm1P97Fvw&#10;eCtdr/EGsjCSlgQ9KEmuYqmsar/D1WSf7ikAFxO9rk+i1pEZUvtRsyaYeBn4GtE25wtQmYxYUISS&#10;5fNucU96772ovyTN8GQaatdjudS/mUHuS+cPEo/GfTIOWqpfYZ4vkn9wr4JU3dsssOWqFy6I/Rrn&#10;YT2rUT0LgAvlUjCyJGNZEICbHW6Fl/R+8D4BMQAGIONxXSoJ9YbzAbQANzrHoQlgACgAsqBEkVyD&#10;WD9is24sjAmiJt110NO9C46CG2Go09UptUWbCbjhvdma7PVzXIXSEtDy1PW0DbB5HcCbgE3bCdc/&#10;rkGZdaUHN0EHjim/1vsvILkro9cn/vUS+s/90AZKGLAFNHmadbX/+wQSxDmFfhMHBay5KqX74zof&#10;GxVADLC9ugjkATIXtG9a9QBkQI/g04EoPn6qg376xMaAGL806zyeC+3RZ64HWq+pzutM2OzgFbZR&#10;wBzUVI+nZN+c0754vYIm5uPydPnaBhav4L6o89nv7opqj3Jb193enHe3wZsOWOwXjFGnACccV5s8&#10;k3XVL1BDNWOuLlwx7wBd7qKsexCQEQt1T8bdPdKp4x4omLqjOnwbgAKKKIDUpWXtFywJHjgHF6e7&#10;MgZp947Ov6fte4CWjEQUKqDoI13n7lAqrH/o4IbqBaypjTgw3bs8r/pIqBEUrkeqF0qX+hXiuZa8&#10;X65kXV7RGApi1CfcEQMUCmiuoKxpKSDBdZDzfD+AojqBQFwFcQ9Fue5rKLOqggxrrjhvs/oOwn2U&#10;DIruMklCgnl9VvT5nO9stNbSXOuoKbIZfQdXHDpkw28etl8thdi1T7d0z5ta0h/W1e6nV9Z0bxjP&#10;wKjGTv36WPcDMAFEHwNXV3WO7odjd9S3u1p+qHGjfKR74XwmsEVBBMq4DvUKIAO2KA9k+H8mEPsc&#10;0LqBm2AAKyAL6AHwQgwR6g3wgnteAJAQdxUHHeAIeBFAAAXAE6oNIOZJHnBbVAEMOMb+b3SNZ+FT&#10;PQ8EC64YASmqj5JQj4ILYRyIVAdABgD+Wn1B8UIZC+cI3FR8W/tRxALAxdU11R1itkJJxIh5go1P&#10;uOb3YEVKd5Qqd4WkDw5eQJbginZczQoABTAFoNJxwZfPp3UbSGJ+S9XBPeICqHPJPMi5QZ0LMWHA&#10;mbteah9ZJX2OLkEZroKevh/A1ucIGwAly5UtFdRXYrgczgTQfN74seKuPuO31kmIMavvN35kmbdr&#10;K7N2TUsmMF6dm7DZiWFXtGbGhq1f/3eYE2uwt8v6BFb9PZQO6++WvdaJu6BAy0uztTbXWHtzg9U3&#10;VgiwCB2JWB32Y1R2a2WpgKvcqiNFVltdapXlTGtUYBWCrNLyPE8AV1aQZ0X56VaYmyKYSrai7DQr&#10;zc6wkpxkK0hPs5LMFJV3rTD7A8tJec+Ks96z8+cO2rmkNy0j5Q07d/Z1Szv1iqWeEHCdesvST75t&#10;6R/ss6wTBy1DoJX07h5Lem+3HX93l71/8A07duTNuBX+3d+3/u/nP/u57dzxrE9cHKkAtgqspFSU&#10;z3qENOkCrQrm0SqzSKTcKlTyiwqtPKIvcgcsgVZ1sUCqVFBWLLiptoigqEwQVkH8Vm2NjlepCLAE&#10;TsylFSHLi2AMNYzshA0AGIClD0U9mQdJ0V4XYrDqBVlkGKx35UyAFYsac28xcXFTE0kw6gRRQJaK&#10;oCu4ETYJ4iICLLbrXPnCnbA6hhJW7tAVqyyz6rJifRjLrKNVsNXfbqOCmVhRpmW9v8vS9r/gExaf&#10;3bvDkjwm60k7LbB6/1UUrF/Yub2oWAKsd35pmYKqc3uetZx9Oyx7n4Br33ZLF6il7X7eMrQv8+BL&#10;lkr2wneet+O7dPz4G9Zdk2tj7VU2Lcia6q23wa5KG+iutNH+WhnkIQ7L078LlIYFWCPd9QKyJhm5&#10;qA4hXmtGQOUT2goIPDEGmQi1f1FQBUCQln1e+xysBFTAEoktEioXx9dlsC+N6NgYSUEEG72qu6fd&#10;ZphUubPShjsFg331MrxbbE1wg2seRuktGTU3VTy98kUULAyfsPRJT3UOySq2ZgEoQAqliRgrwRMA&#10;BBjpHzvxBa5AxWOuiK8iuyEKVHAhBL4CSJHUYkPHUDSAKI/lAsZ0zcWZEJN1SctLWqJMsI+kGFu6&#10;7uI0826hsuh+BV7Mm7Us0JrXfc9pvKYBLcHCuM9h1uxqFq6Ds4Ie4ChAUZ95XNbogBefb0rHPKaK&#10;ubEEKROuhJHEQnX0tzmAjOIGKpib1HOb1zOYH6dN1Ysrn6CIdPLEPgFUQBegNqXnwCSuQO6i2gCy&#10;lgRIq+O9tqFrAMj1CVQq3C0ZN8HWtI4Bo7rn5clud5EEtFZ1Dm5EK4I06mHeLE//rqXDldY9a6Gv&#10;49KIihdcCh38tAQax+L3ODvMJMo9eke7bEL3Ps59a32kX9czToK6GUHYgvqHeyHujbg0MhnyhsDw&#10;6pzAJT7Xmc9/BXSpBOMe9SuhDsUhiPdJYICLGqARgIR3LA5m2gaCcOnj/bwyOyzYGhFojdrtZRne&#10;Ms45DsygcHm2P51LinZ3H6R++iBAJ+36qp7HFS1pyyEHUBBUAXN+nQDF69GxRN3EWiWUL+ICuS+H&#10;GdXtCTEEJa5w0Z767mnb6bvq8LgzLe8KEKib6xzwBD4ASUK1AlYAKYew+DW+zVJQcgNgUv24Gvpk&#10;wUCLAOqGDBrUDt8WOAFa4biABGUp7qJIGx4HBQCpreuCM+pOqGI3gLc4dKFwBcVQ9eJWKOMd1crV&#10;LrUVJhsO0OaTHwuErvP8BIOunK0LHP0YP8ygWAmyAENdE7IPAk5zvh7SQrOfe9F44Hoogw0VB8PN&#10;MyWq3ONc3SP994IapnaBmbuqH7fE24IYoIn2gCnUFYcFoAgoUFsesB/vE+cCTEAO4EWaanct1DHG&#10;lPb5tR6YSmQbdHiiCLjuXiROle248qW6gIwPtU1BmfvQQRCgAp4ALe0X+H0Yhz/avifIYZzpA4kF&#10;AKt76qffi8bJ19Unxp7vg2l9j3XGiq0sM8lqS7L9B7Mrgiv6+xEwuShoHR+yqaaY1et4LJJr0/o+&#10;bU5KssFXD9mHc9OCqgBZn2yob2r/44u6PxXvC+1qLBlD5kYCoACsj6+tewwOY+ixOECd2rxB8g0B&#10;Jucxhh8xBowXoIhCKDi5L1C5fxOQ2rJPtJ/1rwRRANTnt0JCDVwQQ/rxoGq5auMuf5wHSKAuBVXL&#10;gUgAExQfXOjW7CsBHBkZHbS4TqABfHAdYEZ6eZ8TUvscNu4BeOsONAmFzF0KHZy0FDCFNPE6DuS5&#10;qx3HiLkCeOgDgBQ/X8dJSsE5uD867AFMqhclirY5D0Ai/Tvnk2kwJMEAzlC1AnCFiYbDPXpyDEAK&#10;wHJYRIninACFAJS7Q2r/l4Il1CjmZsP97wvBUELlQon6/KYgTDDmqpyu8znZ1FdisTj2BVkFbywK&#10;gpcdpNxlUPv8mNYfCLLwcsG1lTnigtsroKXPkz4rIW6T7wmt48pMUoyFSbu8PGNrFyZsdVZFy1km&#10;Ix7tt7GhPhsZ7LFBEl/0AFzt1tvVKrhqtI72mHW1N1kvsYay95hqqKq6yOrrEQBKfJqfykiJ1UUr&#10;rA6bLyr7tiTPqiICq5Jci5Sdt/yCDCsoyBRgnbPcjLN2PvO0FWSnCKjS7HxqkhWln7TijBTLSztp&#10;59IETyk7Levsdss8s9OyT+y0/OM77dy7r1nSQdmM774s0NplqcfettQPXreUo1o/uscy3ztkSYf2&#10;28lDu+zYgV12eP9bdmTf68EI/+7v2//3g59+337x1BN2/OR7VijYKi4p1IsokAK0Sor0ogJbEUFX&#10;uaXlZFmeqL9akORqFsdqUK4EYFURK+LaiIArVqnjUY/JKquqsFJXvYKrYGW00ufLigjgIqq3WgDF&#10;PFpVgjLiq5jEGCiKVuuYrvVkFvEYrlrBGOnaG8gi2FDnSTXIOOgKluCrSZDlx3x/AK+WZtLHV1mF&#10;J8EgWUe5NdWpbvWzpDRP/2CK9WEV7MjInRRoNOsfTuZ7b1vKgR2WdninnXj7CTv21i9dxUre+7Sd&#10;fusJQdOTdm7/83Z2999YitZT3xRoCaBy97xo+QdesvyDL1vBgRcsU9CVSczWXpU9ArODr1gSyTT2&#10;PG9lSUd8AuGprhqb6WmQYV1rQ4Kt0QEBVX+9x265G6FAi5gtgAt1JUxiKxAbbDGyEpL2HXc2d0OT&#10;MQ98kYEQiFgSXM2jWMW3PenDSJct6Jzl8TZBVo+M716flBjVZ3VCxryM+kUZzSuCrzkScKDs9Ai0&#10;Bpv8eo+pkqGHYcYvyRg/GD43VmX4rcWNYhmQuDttCIA8MYXgijmryPhHlj9SrK9f6NF6j6tSiZTx&#10;nkVQ512aF5y5i6DAajqAA4BEf4ErgM0VL4HFRW1f8lTuwV3wEoqW6g9ZCgEslJwhgUmf6un3eDOP&#10;V/LxQElChQK0cMcUHAmuHoGWq4eMd6crTiF9e1B1ZlRQf1CDgnJFnFVwM2Quq9E+PR/VN6l6p4YA&#10;Z55fo8Cs3dPGz412qn3BHtkOWQrglgVC88CPAKu9utjaqoptorvegYvnwsSu6wKsLaCROLMLIT6N&#10;FOMXZ0bCGKls6diq6t0kJk3Qg4shyTvmdR8res+X9c9rQbBEynZXrYAp1e+xYHo/cB1E9QIUAfvx&#10;XsFjX6cKyTzoO6nrw6TK0xqXEd33YG+LDem+WR8X1FEmGSsdX1afieFCpducpq+hv8x3dklA7ArO&#10;IqAjUNL6FeLsUCWJuRO44EbogIXRryWAESbJleEPsAiAPBOhYMgBfFrvmApuijcFCz43FvWoeB0q&#10;CQUMMHFYU73AC/txU13Tuxa2Q5tAWVClBA0AA9ejaHG9+heyHv7efRD3O8AFFz4An+yEuMt6vwU2&#10;XMfn5PculAGcgDE+Q+5mSNFxPm+MA+ODagWA+ZihnC3pMyhYwp0uZPXjs8m1wSUvGDUJ4ELRon0K&#10;ytaUwxZ94DMMEOLq55BF/QKrax6fpuOCImCY/a5WAVOkjlc7rnhp6XADfABIWgf8cD28Lfihj1fV&#10;vtdBXaw7JOr+AUD1h7YwwFBKAKlbuBfJELtGG+r/TdXtbpcCqOvaBuRcgdL5d3Q+sBGScOg+VR/q&#10;mifR0HmoZtfop+DgjqsxwFaABKABMADo7gBRwI1gAIWN/a4Menu6LxVgLYAasKFzVD8gBzjddTdH&#10;AET9Ag51367GcT71q26/N78/jaHOuy0DlPYAPpSie6r/tsAEgPJ71vptxkJg66n6fdyBPBSxJX8W&#10;jLnfv4xWAJnvibHOBmsozbXC1ONWW5Rp4zJGcYtlvrU7C1N2aaTf5toaraE8zxpqS2xG34+NqWdt&#10;cOduuzU94nXdXdUYq9zT+oeCLuCP++eZ0K872ndNfeF+7qr/KFeM7W3GRvfCOQ5bGNYaZ9zGfEw1&#10;HgngonxyPUAaIPXlncuCrg13MyQhBq6Dn13fcNdEVC1PhCHjH6BAVXH4EZAkSiLOylUcFB+tB2UG&#10;d0NATefHCxBBIghA52ttcw6KTsLV0EFIffD4LxXaTIBQgJrQlrv3ad1BizZx3aOPqgtFi3M9gyJ1&#10;qw7q9FgtrtW2TxxMW15XqMcTZGjpmQP9PLWhdoAiQNAVqTh0oXaFFPBa+j0CkCh1nBuAyV0jBZv3&#10;BUEAkIMnyhSgJGhC0QKISNYCTDGpdCIz5j+PwUooWyRoIf4LyEIp/P05a17/p2SpFGwR08c8coA7&#10;KqxPO8HnXO8V7/lNAddVQdZ1vWPEbG3OT9rKzLjNjA7of0i/TQz3u7sgKtYgExJ3t1mvSqfe3fa2&#10;Jmtta7DO9gYj4QUZpmtry2QHRj0WHy+oyopCi0YKZE+WyKbNs6LiHCsn+UVhthUWZlmhICs3K8Xy&#10;c9MtKz3JMs6dtJys05afdcYKMpI8ZXtJRrKVpr1v50+9bpmyC9MObLOz7/zczu77azuz74d2atdj&#10;dviFf21HXvwTS9n9EztLuMnRZyz13Zcs+egblnRkl5048JYlHXjHjh94297b+7qd3P8daP038/e/&#10;/uSH9qO//pHt3rPL8vKyLb8Y98F8KysvtVJcBLUsq2BSt1IrEIidL8m3ikiZTzCMK2FJpMTKq8pV&#10;IlZYVmLFgFZtVPvLrUSwViFgKo9FLCoQigq0ADNcESsrK1WH9lVWCbJIniEwE0zVeHwWExlrvTok&#10;wcDVj+QWxGvhZlijbSALuCKNO66DpHtnkmNm/W5oqLJmMs2QCEPA1YLroOoj0UZDfaU1c01NmNS4&#10;XseGZDRPTvbblMCCyXzLzh60M/u36wO0Qx+kZ/WhedZSDm4TaD1lZ955ys7pQ5a2b5ulCr5SBVDJ&#10;2pe2a5ud3/2iysuWrevySI5x4EVLevMJy9z9nOXo/Lz9r1nu3pftnMArRaU8+ZCNNxfZTHelTXbX&#10;2Wh3tQ32VPs8W8MCr5FeQVdfg5YoWyTHIPtdq2ccnBhkwuM6BwRUENzbyCw3L4hYECSRfXCyv8lV&#10;rgXBlmckHG622UHBmK5fHGt3uFoUZHCMhBArAi2MeTfqR3UsDlu4IS7rXACFhBO4AnmcVXzJ3Eme&#10;cU2G5CUZySSawE2Iua5IOEECDZ8cWFDENvNZbc4IGrTPMwZyTIYx53mCC4HUJsayoInsg6RrXxM4&#10;cA6GdEiQgctcAKdNgMvrUaE9FYCLclEGBwrQxQthomWycwEcJL1YRM0S+Hj8WzwRyYTg1mPh3HVQ&#10;UEQck873bHsCEFSv2UEBh8AKt0BSozOhMKnZSXAxAZyiDDL+g82CK8HWcJPgqtXmx5ttHtidZDJk&#10;XBB743FiJKkg2YXgB9BBXetrssmuBhvrqLU5PXdXsqZwfRSsECcnyLoKXKLWoeLhJjjZ52rMip7f&#10;6niPq13hOQre9N64i6Lue0EQ5C6J4wIunUtsVUgN3+WARfp47pdkHNPDoczgGinIGu8NEyczmfLE&#10;YLdPwDwm0BzobbUhQdYAwCXYHBUwjlEEorPqgyf1UN0ranNjctALALyuJUH8TH4MTPi7gyo1T0IT&#10;4CQAi08FICPf459UPIW5jG4y4AFpuPy5wqNjjMflWbIOCkxwmQO4AASVEOsV1gEcB6P4ddfUbiIW&#10;C7dFYspIy+4qlIAAgAquempX5wfYoj/jDlJeZ7wuV7fi+y/RF/bpWIjNEnwAiOqL91nF3etoQ+u4&#10;CwJNgAdLEokwHxxj5O6BgqGrOhYmjFZ/ABrBCwqRL2nLY6Vw3QvnuzqGy56W9MPVOhXa87TtqgN1&#10;6x6wBPiQ7IIxoagtV6Zk5CeginTxtzGU4rAVUsirTSBPkIN6RabD69p3mTEVnDFvFslRLvO8VCcZ&#10;QxNw5YqV+st6wq3o2soF1aHzUD99LOj/rO5H0KT6uN9rAGQcRnBJCoYbgEldc2qXJBuzak/9IC5J&#10;Rt4NGXQ3ZNxdU/8BBIcuhwDBj6Dnjgr9oQ7g7DrgqbYC9IT2EwCRAELgwUGLX+x1PpDpcMhYqi4U&#10;usTyugp9QsGjjuuqD2hzRQtYoV7aAjJ1z1dkfF7T2F9d5NlOaiwYB9w/gdlwnhuuqv8O96z7vDI7&#10;ZkvD3dZbX27VZExLPmbR/HPW11huGxNDdmVmxNaH9V3Y2WRd+v/dXltho/oe6sjOstadr9vlvj69&#10;AwK4FQHcqvqjZ+EKhI9bAKurekZXl3iu2o7DlRfAVQAGVKFkkWGOmBwKY8X4c/4tnXPb1TGAa9Vj&#10;utx10F0JN1zpQt0CtDyFu2cZTCyDmoXLX4iXAl4EF3FIAWwSak8ALu0Dku7iygesACLAFeoWCSBC&#10;4okwjxRKE9n8QqZA6n6UBAPlR3WG1OsoRwGeOE6yC2/H4Q4IU/tcm9ivuhNL6vVU8Q5RV+Nug3FV&#10;TcCD+uTXqy1gyzMzAkW48QFbpKoHuOIufonMikAlwMS5AUAZF87jfNWn/ShaLN0lklgrloIuQAk1&#10;6r7g6POby8H1L65GJY4DZD7pNHWoTuogNsvB7SbxW4AbMEc8YJivzqcy0PZnuNPyOVHhR4K7a/qs&#10;8V7ofbqyoO8EvbeX9H5f0nu+Pj9hs+MDNoGa1d+h/yP9som6rE//b3s7icViIuIm6+5os47WZk96&#10;RiZrCpMQ+1xZeE1Fy405WMtI4lbG5MP5DlolBfkOWkWCrOyss3Y+N1WAdcrSkt+37IzTdi71mENW&#10;cWay5aecsoK0k5Z14lVLPviMHdn5Yzv04vdt784/tt07/tgOvvyv7MDOf2lvPvkHtuvJ/8F2P/Uv&#10;7TWVN577Uzv62k/s3T1P24lDb9p7+1+yd995w47tft1O7H3Njn2naP238/cXP/639osf/8ReeO5Z&#10;Szpz0orKCqy4osQKi4oEWgInwVZFpWApUmHFgi7AqYJYLAEV8FXCRMdRgZSAqLii2MorK6xKEAQ8&#10;RQROZQKoGkFQtYAmUlWt8yqstqHeVS2UsiqPucKtUKWqVPv1j0EfENQtwCrGXAcqqFyAFRkLg2pV&#10;rg9V1OdMALQ4hgshqdzr47FabS0N1thc4203tdYL3iI6hvtihepF3YoKyGqsh0xw+KvL8J5oEzSe&#10;PWxnD2+3lEPPC7K2WZLA6vSBp+z0XpStpyzj0DbLObLdsg88a+k6nrXvOUvf/azl7t9peYKs83u3&#10;W87elyxDgJUpwMre87wV7H/Zig6+YAV7d1rmnp2WvOtZO/32Notlvm+jzYU22lkt0KrRl0qtDQm2&#10;hntqbLgvTGLMBMZjvRj/re6SNizw6u/UuT0NMoo7BE4qAgAHA9QXGbaTgoVJGevzHCdey2O2SPvO&#10;5LRh3i0HLda1DwN8Udcty6D3eCAtAa8VGewsUZaY2HdrXrAjo5aJft3db1HGvrZRqYh7Yi6lLQAA&#10;N0CBDsoKkISahKK1JlhiuT7draX2X9A6boHaRwxYIo08oOXwpX3AF0oNx9lGAVuf6hZYscT98few&#10;dQmIE8BsChwvTQtAcFcTcKwKINdQjQQiyxMhy+CCwBGFaVowCmCRxXG0p1Ew1eaJRhyqBB+AFiCL&#10;Sx3HgathPYcxJhPuabLh7mZ/LsR0eYY+vUeoWFODTV7mxnAZbLWFSUHOhMp4uy1NdKofwFWnreie&#10;14AtwE/nMwk12R4XiBHrbrR5gQsQtSXA4p429TyuCLQua3xdqQMmdW/E3ZG8BLBaFkAtjupZ4zqq&#10;9SkSpwgeUTkXBD8omSTWWBb8MIExiTGIEQO+UOzmmXRZcDUjmPJCnNZAl+5XINVFwpZ2vZ+d7i44&#10;pPV+gdaw6u1Vf7sFiH3dTTrWrndZ7632MxnzhLbnNY6LQ3qvxtQ26to4WR95J4i3030AjXp/EsUT&#10;aMhAR90JcVsoRjLmVTzhAwWDXgV4uKZ/2D5VwCyp5ImhAopkpGudOap87i7O51wtqY+lZ9pTGw5c&#10;3kaojxglV8RQk3QMkPLkFpwjIApp4wFDYCqob9SJIhdcZlHadL6DAnVO+o8Vifo9KYyWDleqP7gG&#10;cq8JVUzXClY4TvZGXO6AGCDIk4yoP1cBDs5RPR7XpaVDjvazjmrk6dxlGDvw6BgwG8YSl0UMdRSj&#10;oHgFACU+jFgt+kR6eEAFOCRWTOsyhFzxklHEvsQ8XUCGw4CuAxDDnHVqi76oH0DTprYv6jld1Dko&#10;IxwDvGiD7bBvWt8tOkfnbamtiypss/8y7apPl9incp1fwwUF1wVhtwQCNwRQDlgCAKDksmBga2HS&#10;1mc1htqHixLG3BaqDvCic4GdmwIAsqF5oQ/AmdoE0jAAr6ht4IIlY8F1gM51lQBSARQ9wYcKqh2g&#10;doVnqiWZH+n3TUBRS66nbu7xESgCIzrOmKJgAVqXF3V/3IvGJxTVQ9/Uf+6P5+HgpQJo3lUd13S/&#10;/Jgx2SVjtLbcIlkplp10worTk61L/ytX9BnfZM68jmbrrCyx1ppSG9b3xmgkalXb37D1pla7uaj3&#10;YlHjsiCwXtaSgvqgvlzX8rLGnGezoXG9qjFHkbi7tSLQWtL6ghcyywFa1wHADcArgNYNgdo1jVtC&#10;YURZxI2T2K7710MiDeDrs2ubdh+4EiQAW0HxQt0BVlCVBCgAkwPSlgOKgwggJMgAPBLpzH+dgA1B&#10;CS51pDD/RgVlyxUt1fGbDwViqFQ6L7jqCaweKUYB6ACaBMRxDvDkiSvUNuvAEgAVttmv46zHC8cC&#10;YKkd4MvjywC0EJf1Fffkx2lf9ysgA74COCXisqgzuBJ6H3UPATRJtw5oBSAEhn79SJ0LcOZzoN1e&#10;c8ACuIAnFKmQ5GJZEBV3AdQ682CR4MKVKoEW8VYAGAldcCV0WHN4C/UQp0VmT58DjiRZgNbleCEZ&#10;zUXiBJfsrj4nKLcseXf5LgG2Luu93ZzDdXDEVmbGbGl6VLDVayNM9D/QbUxE3NnaYB2y7dqa6qy1&#10;udbDQxpl87U0V1ttfblAq0ygFfHU7bHKcquskE0bzbSiwhwrylcpTLPSwvOCLpJfpFmeIKswL91h&#10;Kz31hOWmJ1lK8geWkfKB5aeetPyzZyzj2Ad2/PDz9s4rz9nLT/7Anv/pn9vOn/+hvf6L/8V2PfE/&#10;25uP/wt79ef/ve382b+wHT/5H23n4/+zvfTzP7F9z/7I9r74Uzv81gv2/l5B1t43fXnmwDv23u43&#10;4lb4d3/f+r/v/+h79uPv/9B+/jc/t/3791pe/nkrLtWLWSqAquCXgDJXmaICrfJouRWVlwjGilUK&#10;rVSQVaRzyx22QlKMiCCsRpAUFWxV19U4cFXVVluFQIlMgzGVqsqolZYXWxkTEAvcolGgS+1ondTu&#10;1a5s4WJY6VBHwotqHeNcEmRUO3hVOlQ1u2tgjSfDILYrpn1NgivULJ8IuRHlq8JaW2sFVyTW0D+d&#10;asFgdbnVC7ga1K/OLgHM8IDNjrXYWKugMuOonTv0iqBquytap/dus1N7fqnyNwKvJ+3cwW2W+s7T&#10;dmb3M5axX1B14HlLf+d5yxFQFR14ybLfeday3tlm5wRS57TM1Hbu3hcdwvJ0/rnd2r9nh518428s&#10;ed/zVpVxzIbby22oo9xGuqM2BHD11ru7IO6Dk7izAQEyXkk1zjrqC8qWx9qoTMsYB7I8XkuAMCHQ&#10;mkWNksE/L8Md431ecAVgzQ/L6BdgcHxhSIa4DHIm8wW8MHwXUTRkdC/4flwKgS3c2wQECUXK3QEH&#10;PM4K5Yr4qTUSTciAx7hy4NISdzYMaNQqh6m4srUBLKmQ+ALQcvCa6hTMaSloAriAj3VBGsoVrlwU&#10;sh9u6Jw1lc0ZCipJh9rtdODaICGEAGZV0LEuSNxS+/QJ+HDwEHjiTonbIFkGSYSBogWkokQxvmSh&#10;9EyUgoOpfkEY2QIBK4BKhbmniGsaF3SwPdIp+NKzYewBFq8Tt0HcPYeabEV9XVVfF3V/C5O43gmk&#10;BFoLY8Gtc1H9JaaOfi2MtPgzArQWVd+inuWSIHgdtzsZTpuT/baFQkd8lsfYaYwEkTw75glDnZz2&#10;Z94paCKFu9pBJVN/5waoS2Cn7VC3xm1E4yWDa2lI+2V8LQ+qH4Kn2T6BZbfGo6dNIB+SejCp8oAM&#10;t0Hdc1drjXU0V2m72fq7BFcd9davMejprLdegdagwG5MYBUmX24TxArQOht8PGcEZrP96o/aI+kG&#10;Pwwk5v7yFPUzw3rmxO7JsNY/XxQrgCpMcAwcAEQyYnXMY5+0jpHv4ML5qCZzgiqVBCQ5WKgkAMOL&#10;1lGKWAfUUIhwZ/RkEqqHpB2hXdWJmqRzgmoWIAvYQrkCAC/pM0CiDwyGS9TjZVzwTx8EBMSlaYlR&#10;7EAlQxngoW22r6iPCQUJg2MTkNb1l7Xuxn68DmALlcf3aQl8UDD8L8bVIrYTxx5tewnXXfJ6Qwlw&#10;h6GOYgMIhH6hTG/5WHA+29QDxAk0qGOOMcUwCse4L4cwoETnX5HBtKUxWCNOUM8BqLpMvVpuqV0M&#10;dMolnQdo0P/LQAX1q2BscXx9dswBaUNL4jg21PcNHbs4T6IdHZ9WHxeBMtoOCtBlwRP3CrhRx6YK&#10;MLAyLfjVeRdVqGP1gp6P1gEG2kRBQ+kCDugL90u/ttTmmgy/DcZDdXIvAJIDF8CjfZcBaVeycHXU&#10;MV3HfTM2nA8g3ZBBCRgBRFf8XgG9cP9XtS+oPnOCvFmHPAdn4Ez9A6q4f86nrzwD9vlYayyuLalu&#10;bwPgFfQIxi5eGHOX4VF97lqriqwg7bTlJR+38sxka48W27Q+zyu9HdZdU26NOo7773R1jeU+s9Pm&#10;SqN2S6BFuT6vZ7sATKPWCUbXKChbgi2NNeO6rvHE7QvYurUVBy2ddxUw0/2gHgJaXHONawVeVwWU&#10;CUADxlDD7l1esQ8vr7obIjFcn13fEmhd9MQYX9wgvThwAWgBWIKYBKQ4aCTc+QLoADlBOQI0govg&#10;r9ztUACi+oAcYrUS8IQS5LCi40AY0OLQpGuBHhQm9iUAy13y/Nw4NKngJghUsQS0ADD2BwjEHRCl&#10;iuu3dJ7ug7bVVuhzALPEvGJcw37qInugK3JAFu0IsnD9e5SkQ8fCvauPXKd+cZz4Mlez2Kf7C6AF&#10;VAFOgiQBEuCJu5+DFlktHaYAMZKbECsH8AYXQrIOomiRdZPkIe5+CNihPmofChbncT2Jsj7zEoDr&#10;Y0Bri4KqxXLRlXA+Fzf58YB3W5+FdX1nLk+T1XfYlvR/bmqkz0b0/3ekt92Gu9qtv6PZ47GYjBjY&#10;amlqsJYG2YC15dYgGw9FKxoptEikyGpls1aU5FpBSboV5Gdabs45gVWy5WalWl5OihXlpdr5rGTL&#10;SU+2jNTTlnJatl/Se5aWdkywddQKkk5Yzsljlv7BMTu+9217962Xbdfzz9q2nzxurz7xuL38i8ft&#10;Fz/6U/vBD/6f9uRP/jv75Y/+e9vx0z+xnT/5Q9v+039hz/z4X9ob235me1961t7d9aIdfecVO7rn&#10;DTux9y07uvvluBX+3d+3/u+xx/7CfvKjH9pf/vSHtuPlFy09Pd1jtVCriiPBJbBAQFQgMCqJsk9F&#10;28WlRSqFVliab2WleQIszq3Q8TIr0XoZMVg1UYtEKwROUYewmircAat8YuMKgVthUaFV+i8OAjIm&#10;QgakamOeIj5arWt8u8Ya6mKualEPqd9rBV61pIUXWDXWC64ETKw3NzERcqU186FTaW4UXDVErKGx&#10;0tO+42ZIBkLm1yIjIT68sQaBlgzn8bFBm5SBO9IRs9j5JEsXaCXvec5S9j5nZ/dss9O7n7SkfU97&#10;9sHUvc8KtJ709O4Z+5/3WKys3dvtvEAqd/+rlvr205b29pPat8PSdz1n594SWKnk6by8fTvN08ML&#10;ys4K3k6+qvWDb1tD6VkbbCm14c5qG+iMCKRiMtRRVYjHUv8w/ntRWrSOES8owHhFecF4nZZBS5kS&#10;KEwLzIAwFC2unxFY4SK4JLhANSFhBpA12ctkxiRc6NB+FC2BAka4DF/ihnA5dKMfI17AAkgBKEsC&#10;LpIuAFCuTmmdWCwACShDtdq4AFgJkAQ+gNka8IQilYjXcpgCmlS0H0jg3FUBCGoWIEVWRJQsgAuQ&#10;QrUCtNYEK2tkJhSgbQJqgrS1OKQBYys6l2sSShqQGNwpGaM2H6MZjR8FIMUlE0jlGBMTDwsURrsb&#10;HbAmUWI05mPdGmtBBrA16TFLJKsQUPEMBBjEVQG4xF2FNPC4DwbInRE8zY+321wcrFC8fLx1f16I&#10;F9MYz+ma+aEAwQ7H6u+C+rii57EhCNnUfaxr/NfUxvKg6nA1st1WxnheXYI3lCgyCBJbBsh0CPha&#10;HLDmUDx7dJ/6Z/X/799ER4uNdQrudf8juve+jgbrldHWJwOtuy1m3YItIKtXcNUj0BrQOPRpnTKs&#10;9zK4VqLEMtYhno1sh9PaP619Uxq/CY0lSTg8oQiujcSpjQmMJ1BHZaADXMCKjF1UqaBgyeCXgUm5&#10;IoMf6CJWCcgK+2QQo4bpGlL+k4kStTNMZE0WRFxPATnBhLZR0S5qe2OKxCtAkyBE9TgcAQFaEttC&#10;Ag9Az+PJACmUM10HQFEfmRWvyui9hAFP37VNnRvTJIUJx4GcLc6lbVLJ0wZGs/ZjZIS66NeI921V&#10;hsYm8WzeH4xrAARQGReMjPu8ZaxjgK+rvg3q1X4MfD9HbQJMm2ofVcgVJdZV2H9J0LNBP4AuwcIG&#10;/fS6R+PXABlqg/O0z0FNdV9UG+vEBRJvp3rpF7AFALj6pEIdHAe2gI11PYtNtbmue1uTcb48OaQ2&#10;aCuAE8oToLWlutYFCUASRrwb8urL2oz6ovtZY/6naebBUx9muU9gSG1qDBLgwtiwDyWL85cnZbSp&#10;PbYBL8rqjMYl0a7KJfUfmEH1uiLjj32cR32MC/0Cjlh6W0CY1i9qHdgCvlC3XKEDtHxcw/WcD2iG&#10;82gvQBZtUgcgiLp2VVB1VaDE3EJXlohdUb8EOZcEVZu6V6DSEwdwH9renEMBQClUv4FNYCcOnBdV&#10;5+rEkM30ddpAc43V6f90cfoZK0w+YflnPrDq3Awbb2ywqe5WfbZrXaGfb2621Ceft8mcAru5MGu3&#10;lwVBSwKl+WkBncZnDnhFoUP1E5CqPVceNL6XGEPGTjAV7kFjSF/WFnQM2MLdECVMIM1z0tIhFxAT&#10;eAXYWgqQJdj68Cqp8dftE89EuOGQRXZCJjNOpHQPwIUqdNmhAkBJAFdCbUoAkU+sKyhg7sd/Dl8e&#10;48QEv0CIFxSvoGa5e18C4By82LfhsBPmvvp9O77PrwOagqLlboNapy3isILLodpTYUkKeGCLmDPS&#10;1jN1wOeCF0DmS11DPQmFjnXOZ5s07+5aqGs85ot1Fa4FrFgHhFjnHuizx1O5AhWgCiUqkU2Q8fB9&#10;KFPaRtVydUtARswWShbnAVFMXQBwkQyDY4DZJ1cEU5yH2yGuhdc5d0n75z1G63Od8/HFBfvk4mIA&#10;rQ3iOWfs9ooAXp+1G7z7fNb0+eZ7ZZ3vaX2PMjfjvP4nkJRpRP+/hvg/1FZvna0xwVWVNcsObMPe&#10;i1VYXXWx1VaXWE20RJCVZ+WeTfC8lRCHVZhuxVpmZ6cItk5bRnayZQNYmfo85KcLtpLs7OkjlnZG&#10;kCXQSjr9rp05ddRyTh2zc8eO2Omju+3Uu7vsxMG37Mje12zvazvsnZe22evb/9pe2PbX9ouf/LE9&#10;/bP/l/31D/4Xe/L7f2rP/uwP7W8EXk/8+I9s9wvb7L23XxZovSBQe9GO73vD3nvnVTvwxvPx/7Tf&#10;/X3r/773+F/aj37wmP3oRz+2n//iCTt18pSVlBVZYUmR4KrEzpeVWEFFuRVWMGkxroLFntq9pFLL&#10;SlwLCz1mq7JaQCWAibKMVvscBRHcDbUEkkhoQUr2KNkKBV/l5WVWprrLy8lWKPiqrHD4Iv17ZVQQ&#10;VF1pMX2IHK5UUKfKSGihdeKxiN3ymCsBFkkv6tRGAyClDx3rJMhobqwTZOFWGLWmJiZG1pK08fQz&#10;UqxS4i6KTS211tklg1kf5uH+qDVGUiznvdd80uHkvdvtzDvP2JndT1nqQebP2i5A0jqxWoIwJjBO&#10;E5ClC66yd20TRL2ic5/QPkGYtjPJPvj2M5apcwsPvWDZB563jL1kIxRo7f2luw8eeeVpyzi+y9pr&#10;8qy/rdSGuitljNY7CE30MZcWoNXoUDXpBioZ8WQE48YmIBiTgetKgYxpdyEURE0DY70ykgUSAMWy&#10;AIoYq4UxtpvcoJ8VyIUshW0OUG7o40Y4SkwSRRCgggq0PB4ULvajfgFGK4AM7muCJ0++IPDxhAy4&#10;gTloAVjAVp/DDvNYOWgBZvFkFxTAi1grYqgAJc8iqH2XZtkvcFKbnvIdV0NXvrp0DRBFzJXAQ+C1&#10;LJBZnexyeAO0WCdOieyF7gIpOAFCJjWGxF8BIOMaH8aU9PkOr+wT0LIfyELRGhdIjAksxrt0nWAL&#10;6JgbIGFFm6tEM4IzCrFvKDPEfqEizQwxloImjdXkcItNA06CqVmN5YLuB9haYMwZb/XX9wnQUN4W&#10;9Bxw8/TEJWpjVn1ZUHuoTnOClDn1ax54EiDyjKcFh96urqcv3Mv/r7+mc2f/QOWxhpz0J7R8ilKf&#10;mfVULOOcF9ZVntD6Yyp/EL/s//Y3qHeuv4NJt/mlsdmXo3rPBnsbbaCzzsGMghIIrAJ9PreYj1mn&#10;jeh63C7H9M9zgoyGuj8yf04JeKdQucZJD6/3amLQtmTEXZaxTNxJyFbIr/gyOmXIA0ZXZKiHX0MF&#10;KzoOQJEkhDT4q8StjZM0JaS5J+thIiW+Z2rUOnOMAR6bMug3poipCqAF7Ph+QEFGM+04GGEQqD7c&#10;AknUwmTYnEuf6A9gRGE9gJaAQtsoDBtAhq4BYgCtDUBExzEwADyAz9tU/zyJid6pNQBBxy+qfTdC&#10;BFfUA1CtTrFUf1S2ZHgDY+sz1B1+GWbyaICVJfADfGzoOP1J1AP8AH9A1UXBLEvq3uAegCUHLdVH&#10;f9W3AE+CQN0bc8qh9jhsyVgCAgAnypraXNF4rqqeDeBI561qiUIF+FAAJspGHJg26KOgYl1GFuet&#10;qq+A1hrrunZFdSyq3SUATMdWga8ZoEnnq80N1bFOYRziZUV1LWmcloEztcM5W4KSVdXp52jpsKa+&#10;AwsOWXEI2NI9cZz+rKk9AHBDY7OpMdrUmKzqHh22VIAndwkEtgQ6POMAWgEAQwGwgK24+yJ9pf34&#10;uBGPdXVFMCIwubpC6us5nXdBMBfGNgClYFRLB2ftA7L8HWDsgC/VR2EfII5r8LA+q81VRVZVkGUV&#10;mSlWmn7ayjNSrP58pnXVVuh4g7sML3R2Wta2ndZzPFmfr2m7sXDBbi3M2XUtLwu2Lqpsqbgy6Crb&#10;tI/p0oTeJfVjQ/u31PeL6vPWvPqp7UvLc3ZR+zbV701dcxkIU7kEkAm+rqxqvARbV4C3dcHWo9gt&#10;Yr1IHS/wuImypSLQYo6tB7cFFSqAFgoXcU+/d5kDngRggI/243boyTBwoRPceFZBYCgBMkCPloni&#10;ipeu8RgtByfio1COUKWCW19i/fexVQGcEsDDsRCzxblAHpkLgbHEeShqAbgAOOpnrqv7NwSBgjkH&#10;JvqmY2Q+9LaALZQrtRVcAQVn8cQgnuxCJdE3gPML1QMA+jHc++LjA1S5GyVjpbH8EmWKZBaCsJDc&#10;QpDlMVrL9ul1AZSXJS/MifXJDZaojWEfkxKHybaJ71oK4Kb+k0L+k8tk49T1LC/O28euZM26CzZe&#10;AR7Xujyp7Sljqgh+rAk/4uDZoO8WXP/1mWeifH6I62uv0/+XRutqrrHOJgBLtp5szqZafsgvtupI&#10;odVWlci2IyYr36IVeVZSlGkFRRkCrFQ7n0PSi1TLI6NgZrLlZpy27LQTvsxI+8DOJh21MwKudMEW&#10;kMUEw+mnj1raB/ss7b3dliTYIpnFsX2v2nu7nrOj7zwpYHrG3tnxY3tt+1/Yzif/3Hb8/M/tmV/8&#10;kT350z+yHb/8ob354i/syFsv2DuvPW9H3nxF17xq+1/dZnuefzL8M/3u79v/96PH/zf7/g/+jf1v&#10;j33Pfvyzn9r+QwetqKjYSgVCJYKiAsFQqcCoUi90ieAkr7hAxwAuwZggK78810ojBVZRWSpQKrLy&#10;sgLBUJWAqVwvur7YYyS6qLQKgCpSbmQxLMdtsDgvbANXlbgVEqNVZRGkXrXL5MSkj68BtqoqrL5K&#10;AKTjdYCW4Kpe+4EqfHOBpwaBXL0KLoZkLqytF6iptOJaKJCqEWz5Pk8fX6l+lLq0XK57wgWxs6PR&#10;5saHZIQ3WHdjvuUee9syD7xsKa5qCZgESOcObresIy9b+kFBlPblHX7JYStj99OWs5v07tq3Z6fl&#10;7HnCUt76maW99QvL2vOsytMCrmcsW3Vl7hNUHXrOzh3YbulHBHL7d9jxXU/Z+7uetNLUA9YRy7eh&#10;DubYqpcxL9gSTA111ctgpTTZjAxSEhs4MLjK0uKuIZMyaGdkhM+gGDgEYPxr2wGi2VURYo+mZcz6&#10;MYEACTPmZdCTDh71CkMdxQujf1FggOoCsODWBlzNDZEUo0sGoIw/lCuUpikyFgpqXG3CBTAeh+Wu&#10;hChVvV7WiPOa6vVEFQ5aABrgheqlesgoCFh5EgyBFkBFKvd1Xecucqp/k0yF7EfFAqQmOnyJ+9wy&#10;7oPsU1kTYNE2iSVI7kFqcxQd5qVirqzhrlqHU9wD3VVQsILr35jGcFxjPdJZb6MkohBkoWJNdGus&#10;AQYBz6ygYF6gMEeac2LjNN6Lwz2uAJLogTinRbUP7E6hSA6TdVBAO9IsGKoXaNTazHBQKlG+Quwc&#10;7p6CYwHTtKBvrDNm4zxTQKW93iY69B50qh8qPOsRgUx/a6X1tkStv73Khjtr4p/m8Dd1Lu0PVB5T&#10;eWL4aNJTjaeOexFUPadySKVKZViwNUHJffXNiYbsjAkB1oTgaqI8KXlYpUrrh7R8Lu/4safKklOf&#10;aktLozyh8ljnyTP/XyGMWMIh9Y9+jmqJAjisf4yjAipSxpMefrq/w4Y09sMac9wRcUUc1FgP9+h9&#10;1nHSxpOAgxixhWESfAzYykifbQi6PJGGwxAwBdAEQLkso9Jd4lQArouzMuIngfxBvQMA+pCeD+oo&#10;1+uftwqwgSFKrNq66mQuMlefZFCjBmwBCDLQHcD4h69z/BoAUGVtijna4nX6OQGwKFsyyFmuOWjJ&#10;COV6trX0/cCDYGWRbIwT6iftOkypXYewMb+WvrHEnZKyRLyhttcEDWtTAo0p4E0QoPow2IEA3OLW&#10;BR8oOSsoOeorafYxzld13hITV6sPZILkF+NV9YlfkN09D0UMiBB8OShNjgaYAqzUR58fTdcAwsuq&#10;c1X7V7g3tQ2EUAAGtlnS3orGcHV6TIA0+gh4FiaG9H07qHtnDEI8hoPSHMCDkjSlusd0vtrXkmsX&#10;dC8rqh/QWtSzALSWVO/S9LjNq441GfykhiZF9ObclOoSJKk+rqcegItzVkghrbKmY74PSHNgo+9T&#10;DlBB9RIIOWiN6V7pJxOV6zljCHoJ0EhhrAFcV67+GRShXl1BGQOAdH8+Ntr/CCx9H7AVjgGZuDOG&#10;7GvqCwU1S3CD+sZ4rurZcr4DFnAVL16/9gOEvA/A7Tr3Pjao77AO62ustWb9v6suyLVodqZVpCdb&#10;WWqSlWelWpP+F4516zu/v9cyn3nZWg5+4GNydf6C3ZyTYbwoIBI4UT8ul95fte+gpXYZzyW9i2sa&#10;vzUB2jp9FpwBWA5eAKOginJxWZBF0f4r2g9gXRZ0XRKkXl0nwciS3dxYEmyt+Pq9S2v22Y1NARcg&#10;QiKM4ELowCX4+vK2IOsWMCOQEGAAYJ7hT8BBlsGwL8Q4ASeAC0AC+Pzm46sBXgQ0iYQX7OdclkAX&#10;yhBqGUAVQCucA6zd17GvbifAKyhaj9pR8aWAh74BSu4uiIoVL8AWsVYk3/jyjgBF53qiCx3jGley&#10;4oBFOnjAiomZufaBgMnvC9dC7h1wUt+YyNpVLle9VHT/uPcxLgEI1Uf1y5Na3Fj3JbFWD3QdKhTJ&#10;LRyitP6pgOrelXn78MoFPYcL2r/iIPa5wCyctxBfAlsLHtvlWQa1juvgRxcv2KeXZj0D4adX5gRe&#10;c9o3Z2RfvS7Q8qRAcfdpynV9dvghbUvfKWTP3ZjmuzV8hzJhP+76A7int9UJtGLWSGI0gVZtValV&#10;VxapFFqN3uVo+XkrLz0vOzLPigoyrDD/nBWcT7bzucc8m2BeVpJlpH5gmSnH7VzSB5Zy5l3LTDpu&#10;KSc/sGMn37Vzp7R9QvtPCLROHrJz7+2zs4f22Nkj71jy4V0CrZft/b2v2Mn9b9vht7YLtn5pe179&#10;ue3a+RN7e/vj9uK2v7IXtv0wqF4v/tJ2vfK0vf3qCzrvVTvw8k579onv27/5/h/G/2t+9/et/3v8&#10;p39iP/np9+yxH3zffvTXv7AdL79gudl5gquIFQmC8kuLPOFFKQkxBDukeS9mNu2Kcp+MuLQiW6VY&#10;gFRqlZVl7lJYKcgCjmpI306yi6qIq1RlpZxX7uuVkVKLVcUsWoG6VB6UrErBlq7BdZDrYjGBE+uC&#10;qwhJMgREVTXEV0Ws0dWsagFWldXiYghg1QaQAvKYqLgO98GGOsEaCTWqLEbmQa2HTIYVVlaWL9gq&#10;VD3l1tXRYpNkV5Nx3FVXZAWndguGnrczu7fZWYHU+UMvWNbhF7Vvp2XsD0kwMg7vtOx9Oy3t7acE&#10;Wy9bxtvbBFV/Y5n7tb1nm6W8+aRnI0zf94ylC8yy9j5jabt/aekHnrW0A89ZqmAr5fDzlrJ/u518&#10;62/s+Nt/Y6U578mILpaxXS3jvkYAVa9/gHUyVms9ocFYtwDAwQolQyClwjoQMKkvIRJjTPW2CZoC&#10;XABHGPGTMvhRuTDsySZIjA6uacRrLY602rK7COLSJtASdBHbtSxoWRhFmeEYMVwoMcQUcR7XCcwE&#10;OLjocZxlIjsgyTOYVJeMgZta94x5OuaQNYPBQnKMfhmkKFycp+LQJeBCJRBQkdRiQ0CHyyAJMNYE&#10;VhtxBWt1ok3GcaeMTdwhcdlrk1HYIQjkmKBHbRGjBPC46gRkClAnBK7DgIq+qAEW5k7zyaBRBgEb&#10;lTFB1nBHrQ21x3SOxlogMKXxndH1i0Pdns1rXsC1ICCYFTzMDzKWTP7c5bA65y6KaquPWDrV2Qtc&#10;kTVS6/11Nt4nAOkFPoC6mM4TTOm8ET3jkbYaG2yusqHmGhtuqrERldGmahtujtmQ+tzVwo8H+mzV&#10;F8c/wWbtx07/Qdf7xx5TAayeUzmkUqUyXP/u0QlK4/53KdNa3xRcfanyDwKs32W//Prvcl95/Xfn&#10;tr34u5ydr/8u68VXf9cfLfuHrkjRlwKszcL9h6ZVJv5ZGW49+H6VQOuQynN97596itK178gTnXsO&#10;P6byfwOw0Q7GU0VjiMI1rDHt09gPask/zQHtG1QZEoyNkdlwoEtjpPe4X+/fYJ8tC7aWSKAxKjAQ&#10;cK2OCuQFRSiLi8O9Mu4FNjKGE4CwOSejWyBPUhfAlzgwYGtFgEC2RT4jK8S4YazL4A8TQuv9jCs/&#10;7F+XoQpAATokCAHM1mRoA9MoTBxjuaS+ENO4zPUoHgm4Up9oD8Bh6VCja1dlOKyO6zrBzzx9ITkI&#10;ffP+hOv8F10Maock5lnTuyzAop7EOoC1KnhYHFP9rMsQCcoQqk2ABmCMc1YmBTcADvXpfhcARQxw&#10;rc/Tf23zizFG/Br9132sysgBOIAojrnCqCWp/4HDJcEX4IE7HutAF+oV7oCoUOvETwEzAiHaXVQf&#10;ZtXXeYHVrAz/BW3Pj+t8BzCtaz8wtCYj3lWq2Uk33JcFUQs6DpSF64bjRcCo/ewL9XKPQJfqA74A&#10;TdUBeC2rPgr1O+zRJ22zTrssl3XfC+o7+9cAIIELkAZEoKYBFoBdUNGANt2jAwZKHWOpsRnRc9Qx&#10;IJPxBaRQfVCuACtX6eL3t6L72sQlcOmCg6EXnUOhLYqDI+MoaFvXvfg+4MmPA3dsqx76y7k8c+5V&#10;94TSCRzyjBd53zRGU70d1t9ca+2VpdZUqv97+TkWy82w0uwUK8vLsKGWOpvr67HiV/ZY+eu79M4L&#10;FC9M2w3K/KxdW0Rpu+Dw57DnY6N26ZdAcEFQviHIWpvVccZGy42FGdtavhBASpB1GTdCloCXAOui&#10;q4YzWp8TkAW3w5sbi3b34prdFGjdubhitzeJ21oXaDGhMe6DAJbAQ+Dg6d5RZVhH7QK4KK56CUwA&#10;DqALlUoAhBudgxYxTnfJ2EdGv02dJ2DSNrFQv/4wxFChCAE7KE3uDgigAFgOU0xMHCAOheiLm7pO&#10;8EL9vwc62hP8AFS61icWBppcpaJs2jfUqfUEmIVJhdVHBy5dz7pnFWQf511WvwOY0T/u8cEtoEeg&#10;JBhkH1DoUKZ1V7MEgrhIforboI/RmrtGfsU4XUfJIgnGqiexIPMoiVxuMi3CFlMGzNrHgJYAKeFC&#10;+JkrWqTkR21E7QK0SISx6NkGP9X5uAx+TNbBy4IsAdZ9oGuLSbMvaP+s3dtAwRqz6wsjdnMRdWtC&#10;S6bfAMAm3CMBOwFlH5ticSwkbMLdnP8fvfr/2FFfaU2y45prKq2uskSl2OqqSqyiJMciFTlWVpJh&#10;xcXplpObYuezTzlo5WQdtYKcs5aDinXumOWkv2/Zqe9b6ukj7jp49tQhO3XsoKWcfs/SBFunjwmw&#10;PthjJw68ae8Lqk4d3WXvH37D3jv8uh0/9KadUjm27wU7+ObTtve1X9qbL/3Qdr32C3v1hR/Y6y/9&#10;K9v3+g479MYO2/vG0/bmzqfshad/YU/++Af2/X/7v9pf/Os/iv+H/O7vW//3/R//qf359/7cvveD&#10;H9r3H3/cfrHtaUvNSre8ilLLKy+yjOICK44UW2EZalahJ8KoqBZslZe4yx/pM6tx+9O5ZSrlkRIr&#10;E3iR7KJCx2prBDiCrqpoVEXQpGVM++rqiK2KWU11jdUJqGqrBVECt6gKboJVlcRQ6YOkdbIKxgRM&#10;sXrm4qpyBauOWC0d5xxULiY6rlG/yDRTF1Nb1RU+Fxf11NRGXcWqqgXaBF0qnFtVVWYV6isZDZua&#10;6mwSlWdEBl9bmUXS37WMo69Y8qHtdu7wDss+/JJlHdxhWfufs3PEWGmZd/BFwdN2y9kfgOv8/uct&#10;Z6+AbN92gdaTlr5HQCX4Qs1K3fuEJe/+mSDtScs++JxlAFqCtTN7BF9HXrQTArFDbz9hKe+9aM0V&#10;yTbSWi6Dv9ImumICKPUNNQtDVUCAejXR3aR/nCguAjGVCR2fwoUMgBoWBIyQ7EHANIh6IqNfRv7s&#10;QKOMzAbta5RxSDY6kmQAYo2ubLkqJMABnoAt4n5wHSRxwwpKkSCIpA7LE4BXu4xDGZjTKjrOtZsy&#10;IoEn4qWIh3G3LTLKAVkAFzEyKoCYq2L6AiWjIHFXHpfl+3oEV92CMkGV2txAzVL964Irtl3JcqBq&#10;lTHarqK+CcCWveAyiLug2sVdcZxU7hqHYYx2wWYfySwaBVAoQgIpfWEPdQA7gh7isrQc6BDQCAIG&#10;BDx9zZU20FLjk326miWoIi5rcVBwh/FOPBtJNPoaVT8umJ0y6gPQErM13kOsF0AhUNJzHO2qVRE4&#10;ad9Ae5Vgr8Z6BU7drVXarrbepqgNNFYJsKI2LrAarq+yCRlGky2CsbYGlab4p1Zwdfz0HwiwHlN5&#10;RuWQIKtKZVhlevDNdzenzqV9qfIPLXuO/E6A9TsB1u8aTx3/x6ZzZ/9JkPWwNi/jYU1+5sPaoryH&#10;jQU5DxsL8x5W52Y/bMjOeFifmfUwlnHuYXlS8j+VJaf+o4DrdwKs35W/deB3bWlp/yDQ+lJls+GV&#10;3dMqE41v7qIMC7KqVA6pPFf7/AtPqTyh8pjKI/gaFcjyj5JMjUNdjTaocSdDIbFfg90tNiLAGuom&#10;uybxb12CW72PQzLyhwJwAVoA18qYoGOYTIgkOBHoy0gGMgAVIGFd/6gXxnoEMp3+zxm3KJQjoGZG&#10;zw+jeF51LcmA5/oFAQegAGgAR8synAErUvov6pirWOzTMZaJsjQyoM8cbrXUBQwJxgCs+JK5w4Jq&#10;JTjR8cUJbdN3vZvUHVLq96mvap97wIAX8KwLklZkMNMP5m+jj1w3P9Lv97osI3hRbQBa8ypLDhpB&#10;PdqQUY4Rjoq0DEwAIxqzBaAibngvCHLmVd8cc6lRAC7uR3VScIlbmgFotK17JuX/vPo/r3GYVb/D&#10;+dxXArjUT8YAYALs1LYb/YIfDHDAiCVwhefAjPoERAESDjz0Z5zrAKOgjrCPPs/TX90zfZnReE6r&#10;v/PAlo7N6tgcSy96XkCZ2nKgUj2LDmqA1ITDGG0HuApwN8uzAPoAbvqhelcEDsAYx1HQ3G1RBXfF&#10;JQEt+5YdtlgG0AK+5lHodD3by4CyniGwifucK2UCN57LssbBAUrtAEiM0wr1AIY8N5UV9XdZS/qO&#10;QrQmYNsQ4DDW0/os0FfgC7hCIVxRf7dUP2oYbfqzZ9zVpwWNtQMv98uUDF3N+m6rspbKImvW//fK&#10;/AyLFZ+34bY6WxjosaL9Ry1z+0s2rc/g1uSYXdG7dnkG19xZd2MEEINaOOXPa0kFqFrUM2O81wVd&#10;KFurF3QOLoTLKFrzKrpeQHV1fdGuri0Jvn4PXbgVAmScc1X7r60v2fWNJbuhckuwBWh9euOSfaRl&#10;gC2BlWAK0GJCY8AqpH0PCg2AgdoD7HzlySS2XAEKSg8AIygS6KDwoFR9cXtVYBNXkwRanmwiDjuA&#10;GGD0zUdXBUokrggKE/NdkaSDZBHAjsMQsESCDpJpqN4QixUAC3XJYQuwegRbAeiAMxQ1ADDMhxXa&#10;DNdc1vGQ2OMbj0vjnOCuyBLgfCDQI66L+3d3QgBL9QKKKG7cx++zBpJ1UNdyDnCmvhOT9eGlebs0&#10;T3xUULhJlsM8fh+jQl0WPAmsPhJY3bkoWAKcrjH5doCuMN9WSA2fSBEfMg7iKnghlE2BVrwwUfyd&#10;tQmf9J1J5W+vkEmWGNwwxQbzdfpcmiTM0v9yPEbmh7tlr+g7X/9bB1prrEv/K1uw9yJlVivbs062&#10;HPOiRkuZiDjLiopSvGTlnZZNe9Sys45ZbvpJy889a1nnTqictMzU45ae/K6ln3nX0pLet7MnDtuZ&#10;EwctNemwpby/31KO77ckgdapo3vs6OFddvToW/beuyrA1oFX7L2Dr9qhPTvtvT3P25Fd2+3gHtlx&#10;b+60A69tE2Q9Ywdef852vfy0vbXzWXvyR4/b47K1//LP/si+/6f/yn70L/8k/l/xu79v/d/Pf/KY&#10;/eX3/tIef/yn9ufff8x++PPH7bhoPqe4zM6XFFmugAoVK1Id9SQY+SWCrvJSTwNfWpEvmCqyCr3c&#10;xeUFgiS95IIqMgjiHljpboEVHmMFXMVqqoOrIAkyqgQ+gq66WI3V1NQIfmJWX1drjQ31VouSFav0&#10;WCzcACtr9EGqrbO6xpiAqdpaWxscxnAXbPQl8BRUrRgyMi6HgqcYapcgyyeu07FKwVU0WmI16mOZ&#10;+o37IKBVrf72dsuA1j+judEmG2svsersDyz9yCt2bt9LlrmXBBbbBVA7LGOXAEnwdPadbZZ/6EUr&#10;PPSS5e9/wXL3PWN5Ws/VevZ+gda+ba5ipe1+ysEq/6gg7PBzlnVom5cU5uDSOSmCsnTVk6Rzk3Zt&#10;s2NvPGl5p3dbV3WODP8ym+qWod0pkFKZAaT6Wm22P8QFTaOy9Lb5L/vuMqh9rmQJtIgZQtFizizm&#10;0yLNN2rdjNZnBFyzQ00yVIkD4poWFZIwtMpw0/Yo68RtsR6ULZJZrE71yogSZAFaxG9NdMk47JQB&#10;2S34q3fYYp4qd/ObGpChikvWgIMW6hYAROKGZQEc7oYUQAXFK6Qpx01MsCTIA7o2VO+G2lgfF7hp&#10;uQYIOtS1eVmZCAWFi3TvuA0Cf4sCq4Vh1Lo2QRAJGYILYIhpawqApfHsbxPMaH1AyxGMfgEYv5QN&#10;tKFm1cnwEHQJyIjRwlUQJWuBrHyoWCqLMuLn+wVgAjjmvJr1Z0NcV727zQ111AQXv+YK624qty6V&#10;3taIQ1ZfS0RFYAVgtVZbd3NU7VXaYCMKVqXNtjfYjN7zuXYBsgp/DlfHA1x1fnDc4ap3/wdjA/ve&#10;29T6lyr/IMj6x+GjSf8kyHo4mVf4cLai9OFybc3Dhbrah/ONDQ/nm+oeLqisNjc9XK2vf7hUU/Nw&#10;sSb2cL469nCmqurhWDTycKwy+nC4MvKwP1r2sCtS9LCjLO9hu4CsuSjnYfP5rIeCrYedJ8/8U9/7&#10;p/6xa9+R3wm2fte249V/aHj2hS8rfvr0Zs3fPDctuJrQ9nDF409VaXmo/Cc7nml78rXHVP4vihdu&#10;g/0C0349p76uFhugdLYKTNs07gKudr23XR02091hcwIvsiEuDgtYBBwLKlP9AqkBPRMB1IoACwWG&#10;zIWr/Jo/2e9ANa3jpKifHQzuiJQ5QRYF2JhnAucx1SmjFGN0maXKuoxx9i/puMOY2qNdyjx9GB0U&#10;ZKGQdetzRf386sqPCzK2Zbwn3PRmma9I18/q2Dz1qW5XhrQ+rfcJWJzq58cNfT5k8K/oGgzjJYHH&#10;An1Uoc9TamdO7dL2nMBpfkzQMjwgmOxXG6pTBjXQtSCgwJ1uUYY2BcBg8s9pgeqk+jut/gNeM9yX&#10;2pthm3rVnzmBFCrVvCBqHgVNcDOn/UxoPQVsaf+stmeBHZ07o75RZlXXjPpPAWKWBACLDib6TtWY&#10;OgwJnGZ1T3Pqz9TokE2MaGy0PaH2pxhLrc9PAGWjqg84HPI+J2BqRuMyOaFxVP2TGr9Z9Z0JTTk2&#10;rfO5dnFqXBA34m3Rtrep/XPUC3QxJoKUGRQejd20QBm1jSXgxjV+HWOmegA+FJtVQQwqDSA2p3YX&#10;9H7Nq9A2ULmk9QCyAjFdA+DiEkmSiFW1GxJ5BLhaERgBmbgwUjgXOAUMgRbq4xkuX5hUO2MCP5Q5&#10;JnGd8Oe3oPFwJUl1Ul8C2lYAW12baHtO4wdQA+GAl7uB0nfeA/2/G2yptY6qMmupKLTWSImNtjTY&#10;vD5jFadSLGXHizZWV2Mrw8N2cXTUtibG7crcrF1enBU4okTNC45mBVUz3jegkP4BV/QX0NrUsQ3B&#10;GaoW8HVJsEW5sibQWl/WcskuqZ7gXijIEpAlYIv1q+sA17Ld2lizO1vrdu/Sht27uGafXttyN8JP&#10;b6BcoTABUoIlAYiDjwpxWV8KVL4U4FA+RwFyxUoAA/T4MRSpDftMgPLVPVwDicMS5DgcUZ8A6GNB&#10;k0DnS4ezOKCxBL605HrWXfHSOV8LhFC7cOELKd9xN2R/AKxvPg7ug19/HJJwBOgCpgCnMCcW0OWq&#10;GG163SGmLIAVkBUKx7yfut9Pr63Z/VuCLcEmCTIcMuN14UbpS4eqeCEuS3AGkLFNQovb64LoWb3H&#10;4/quwZ1dNsGc/ueuXeg3JjS/c2nO3QjvqHyk8smNZcHWvJ7FnKtZKFkfAmECMzINAlefXgKwpgVX&#10;0/bx1rQ90Dn3mK9PoHVXoAVc3WNeQZ9agwytwyqDdnWe+SF77Qo/xMouwONmRTbH0ohsG9k//n+z&#10;uco666qsWfZknezNOtmlZBgsK8q00iKBVvFZKy1Otqzzpywj633LyDxs6am4DAquzhyyDAFWdvIH&#10;lqWScuqwQOuInTq2y1JPHrC0k0cEWgfsODFZR3bZmaN77YSWSUd32ekj79ip93bZsYO77MjeN2z3&#10;m4Kqd56zA2/vtD2yD/e8/pLte+0V2/vGywKuF+yFp//annz8x/a9P/sL+96f/4n91Z/+sT32p//a&#10;/uwP/4f4f8Hv/r71f4//27+wv/rLP7e/+v737C8e+759/68fs90HXrRzeVErKMd1sNQKikusoqrK&#10;ikoFXRXaLi3UeqGV6cu5uCzflSGUIuKqyisKrDJKWniBliCrUsdQl9hHQgyPxYoKegRcJMdoqasX&#10;SNValNTvAFd1TEtSsdc7bEUERFWxcqutr/FYq+a2OquuK7Oa2nKPz2JOraa6mDULuFrqtWyoE7Cp&#10;LgFWnY7XC9Ya6wRpAro6gReug6hgUfUrSsZDwSEg1icDbmPhgiCgT8ZdjVXlnLLcD9621AMvW/r+&#10;nZa2V/B0YIfWn7fMQzst5+DLKq9o3zaBFfFZgjBisHbvEJC9ZpkHnrDMg39t6Qd+adlHtlnuQQHV&#10;/qcsXdCVJrg6R6ZCLVMPb7PUgzssef82S96zzY689HM7s/8Vqzp/wkZklI+21gi2GgVadTbZR9xW&#10;s833CawEWLi0UYjtCfFZxPoIrh7FXwFaqFqkctc5pITvA7JUh0BrlqQYQJaOAVkLgqoF5nzSOlnv&#10;Qka8ThkOIRaLeZ9QvFC3Vqe6ZIyiEoR4rgW1t0UyjMkegRlxWcyR1G2eCENgBTiRRXAJF0VgSkDE&#10;nE6M9fxgm13E3RA1KlEEYav6Yl0ZE4ihdPGFT0yWyqpAb0kwuKiyJBhcGhf0jGqp+nBh5N5nVKZ1&#10;nxO9za70kUkQqBrsqBX8VLua1NdSZb0q/e0Al8CrNWbdjZUCpDrPJDjSgVrIGJM8BHdLGbrED8ko&#10;5ssepYtYKmKnRtriMVWoYS2CK8FSd12FdTaUWUdDqbXWFVtLbZFgq8y6BVg9bVGHsH4B1oTqoJ7R&#10;jmoBWq2XCeLD2uv9MxoHrB+p7BdgVTXv2jsmwNoUcAFX/0mg9U9aPuxKP/ewv7ri4WRz7OFya8PD&#10;rc6Oh5d6Wh9e6m57uNnT8XCtp/3helfLw43OtodrHW0PV9pbHi62Nj6c0fmTjdUPh2ORhyOR6MOR&#10;wuKHfekZDweT0x6OHTv7sP/wyYfth049bN1/5GHrwfcfNu/f97DrrcMPu/d88LBt35GHnXsOP2x8&#10;c9fD2tdefyjA+ifB1j/m/eDx3wmy/kHlS0HWpsqYIKtK5ZDKc/1Pv/qEymMq/xfwmmSqBZWRjmYt&#10;22yks0Pjw7veLoANy8meDo294EpGJ5kkJ/U8JgW9s8wJhmud4AC1h2xVKC/TAiBiwyYEZcSKkb0T&#10;OKPM6JkCMsAWapGrRg48MlABIh1zmGIusT5ci3vVB96BHhtXPyZ7O70/4+oXwLUogOEahzYZ2bgI&#10;sr2g+meBPkBPwAJAzKkt2p/oU99UJvnBBFgTACwJogA5+jYjQJxW3RP63ANbUwOqg+t1fEHAME3/&#10;BFsoHVMDwBQAhGoEdAkqZHBPOmSpCKimtJxQPZMqs7pnrp0RDJL50aFJ/SRBCfsAUQBxWmM7Jdia&#10;1fhSZgRbE+rXuMqU6p4RqHAt9zSndnHpm3aYC0tSNE/RttqjD6P9vTai+2Af1/rSrxNQjaI0AU9D&#10;Nq790zwTgcgUbQ5rLIAkrQNb1Ic6Ni1oox4gDldCAGxK1wFw9MGVF4EAahdANycAYTymdE0AUa4H&#10;NNX++KjaUV2cp7o4vig4AsAAIyByaYZtQDK4AQJU04Cm6lgV7AE7riipb4DOiraJP0u4VK4LojZn&#10;p21jZlLfoYCRzhVULUwKlNRPb1PgxI9/FAcytUNxJQy3Pe2joGbRHutApLtW6j7oO/ANmAFZFH4A&#10;WASK9Vngs9ZbH7W2aLFAq9T69X90Rp+x5vxCS972hnXkldjmmIzf6Sm7NEncDEk3tE7M1eIFh6TN&#10;xTmHrEWNL8rbsu4HIF1fmLY1gRZlQ+euA1vuRjjn7oPXNha9sL6FoiXQ2kApU0HdQuW6tq5z1pfs&#10;hmDrxjrxWiser/XR1Q375DoTGm8IqHD9AyaAC9SldXsg4EBt+tLLliALNQv4wq1P+7T9hYDrC8GV&#10;J4C4jWsgEIbrneq/smC43qFkBUAj1gvl6ZJ9dnvVPiNmC/ChnjhoeTyWYAbVyWO8HpWgZgFXxGKF&#10;bIGoZqhZgjpdB4jhsggYcYzrULGoE6gDlGiPfnjsmcDrc/oMcN0L6eAfkC0QgFJ/6Luv31rz+gEp&#10;6vTrtM/TsnP+dcHZdSYfXhcYMb6zgnd9d473+o+To711/qPkSJdsBDLfLgzblZUJPZsJP/eja4v2&#10;8fUFjdecfSSg+kRLIOvDizP20cVZByvKffZrH+tAF4B1T+WuAIv1G8ujWqqsjtvNhVG7szJmN+YF&#10;WxcG7PIM8y22CbTaZD+0q3TaknuRNAi26qy7vsTaYoXWUFlg1aVpVlGUYnm5ZyxSkmf5+Sfs/PmT&#10;lpubZNk5JwVbRy0nQ9CV9oGA611LPX3YMs++Z5kp77uKdfr9vZZyYrfKO5Zx7LAlHT4oyNpnJ4/s&#10;teOH37JTh9+x04Kro/tft2MH3rL39++ydwVa+3e/YHveet52vb5D0PWavfHqW/bOC6/YWy9us+1P&#10;/Mh+8eMf2s++91f2b/7sD+3f/ut/ZX/5x38myPoz+5/+3/+P+H+97/6+9X9/9YM/s8e+/2f2o598&#10;337805/aT3/yQ3vzjVcsWlFppYKsaKTaysriExb7BMbFgqlSKxdURZjYOFroKhGTC5NpkDgt4qsq&#10;dI7HaQFg0QrBGOshXitaQYyWQEvQVR+LOXBVMYu3QCxWJxgSMDU11mm92tPCE18FUDU01FpLExMS&#10;R/0YkxlX11daQ0zrVcRhhbTuABXzbdUI1Kp13v+Hvf9sjiPJsnbR/RPuh3Pmfaenu6u7JIssaq2K&#10;WmutSVCBBLXWWkCr1FogkQkkMgEkgIQqSALUuli6WlarsfPtjN02m6/7ruUBzMyx+w9ON8zcPDLC&#10;w8MjMpnpD9fey421O/YH/DTSIOzZMIZisVcWGWcap8Mh0agHP1a0eW6SnvqI1HmLpPzCIbl1ZCfA&#10;aovcydssd/O2ytWDGwFP6+TmwQ1SeHyn3Du+weRg3QVoXd+3Uq7uw7H9m+T2kcVy98hquX1wtVyj&#10;GQZAiuVq3korv+sQ4A37b+atlUsArssAr3M5q+XsnlVyfPtSnL9HYhX3pCXmw4QbkMWQQUz4O+qq&#10;jHLSzlBBhhOmo2bCT9CiSx4d3royCQMEXBy2ux77AVjt6YABK+ZeMSfLMsCgMsSwqggmgwQtqli0&#10;FkfBcSpaDMnjuk80xqBi9YAOf1SxqGbxSw/Qw3C9AfMacEQwQ03oYRkEbNH1jes8mZwuQJaV74X9&#10;OIfhdw+aEwasHlG1Yj9DgDWA67IM8jyM7yHVLO7DmPuptHF8bIcxMjeLoYNU41rrca+AzXbcu3G2&#10;A2QxJJCAlYy4UAA4Ma+kALH8Iamv9kkDCsMILQMM/MiwxjNvp6ufgTU+c5qJsKbtecjkTDHcJlPl&#10;M/bJKXw2a4J2FJtU+0pNiQGwqGQlo4SucmyXS7IKkJXwAO68BqBbcX4H32NcP8sQRgAb//4nYKF4&#10;Y4eODQC0fkL5D4DWfwK0NHHrqtYVF2hdeZE2uEq1L+LTvnhQB2oj+riu2pRHAKyHtdhGeZioAnAl&#10;tDsR1Y54WNuifk05KzRRfF9rr1zUxpNnNXPghGa3HdOOjbnasyZX+zYd0fa1h7Rx6z6t252r6b0H&#10;NLErV2v2HNEa1PEd+7VmS47G1+/U2PptGly9UT2L16hr/ioFaCkg6z9R/0dgybqfUD9xzlndgZIB&#10;ZLlQ8tqW5KxBWZJZtXsayn+BV2N1WOpjXKeMuV0xPK8I3h86P3JtM4ZmUtXFdi3t5/Fe8T8ZGCpK&#10;GABkUWVpZ3gh/h00oT3BgoDRTkAAILXUVeM1gAtwk6UyRmhooOLDcwEYmDQTaNoBMjzGUEbCTraG&#10;FvWALfTVkUZ/2G5Ff9lkAsdxfU7YMclnLhRD9agSdVLRQr+EIQJJW5oLYCcMBHZijK14neU+XIdh&#10;k3zdhrHxeBeub9QoXK8T4+PY23Bdlm6AAkGrFeDHc1pTGA+u0dHAaxG+ACeAQwM5vBe0b2Mf5lq1&#10;0kJIxWveI6/din1tVM9Q+Ey43QIA5DGqXzSx6MC9tAHCWtnOABpeA5rMs+X9AVoIdu14/h0AFgND&#10;fC9w7ewQ3DSnU+iXhX0BmjhmqnKAGypNhEMLEPEeAFoJW614T6goGRUMbZpwbivPRekEmFlwRsBo&#10;NsDEvC6OheoYQY0gQzAyBUBCIGPJNqRNIeh1EPQAJwwxtI7zerhvKk4GehiGiPMBWtw2IYcEG6qA&#10;bEeFC9fpA6wRdvqyDKEEDOF6VKCGQwhZE5iYR/aAYGbGxfExXBDgNDROK7eM4YuWckXgMu5+KDyf&#10;+VIEuOFQUapz/HxRWSOE/5fKZtQsAB/GS8W1h8CPzzK/x+rxGxp32iQVcEtTLCy1brucX7FRgjdv&#10;yPOWFvmqo1PeftEpL7s68fvIvLIueUFgAmgZ2AJAUcFiaKO5B9wvjUYITI8BYgQthg8aZRD3a4wx&#10;uMbWkwfyAjDF7Sf97AP3wfshbOE1DTNeDKDdEHDRoZBrdH378qH8AMj64Q3XeWKeEuADAEUVyxRA&#10;FXOXLOiggQZgAjVVKWPV/oOlVhmnPcIHtk3oHyCHJg80gbCA55n8bug8QhdhjvuGFSxLTbKuwXMt&#10;44ohwDLXemKUrL/+8NKAE881+VcEKhOiaClaf8N4eD2Oh/uHFS0TNjjUlzHfADQR5DhW5mNRNTNG&#10;GNhPBcsCRt6LlaPFfeaesM1QRR5j+a98LuwndP346oH88JJOj93CJVwYYp/G7yUjLfifkfzPwfKC&#10;i3IfgFJ2/4qE3ffxHeWVN49a5btXPfLdc0DVCwu0qGz98AIQxtyup52ArB75Pdp8D8j6EbD1LUDr&#10;KwDV1wPN8o7hg4C2r6luPWqTdw+y8q6/Sb5+SOBqkNe9jfKyu978Jyt/6/mfww8yYelmzjl+1xml&#10;Uh93ArYcUuUpFU/FfSnNvyoVKOXFV6Sg4JwUF16UQoDX/bsXAVmn5Pb1k3L14mFA1iFA1mmUY3Lj&#10;4hG5demYXDlzWC6f2isXjxOqAFcArLNH98m54/uMonX+UI6cOLRTDu3dIicOALZy96DeLidyd8kh&#10;wNbBvRtk3+61sm3TYtmxbpYsXjhK5n8+UmZPmSCzJ06TyePGyYKJE2XqiJEy4v1RMuKj/2Pol+6f&#10;f/+v/5swa5KMmjxKxk+bIJPmTpM5AK0Na1fJ/dtXxQbQslfSyMIJiLJUKFq2l1fQXbAUx8qkhA4v&#10;BpK4NhbaOwBSrgoDYcaUAjDloRkGChcoJoxVAthMWCFhC4DEdbLoVOj2egwgca0sAppRwlBTLWPY&#10;XzDgF3/Ah3Zoi2vS8MJjQAvAhjZUsmjhzv0BOhOiJnhVRQMSjVAhA+yhrZMW8/YilGIpL7sP6CqR&#10;MKCNuSF04aJtdgcmwE0BmmIclJtHtsvdY1sMYF0/sEmu7N8o13IJXOvl7qFNcgcwxTW1rh8GWB3G&#10;fhy7d3ylXD+4FGUN4GydXMbxq/uW4/UKuZW7Um4d3mBMMK5i/7UDVLs2yKW9K+R8zkrJ27pIjm1e&#10;JrZrJyUTtktr3CMt+OJrirkxqcOkn5BVFzIhaz0ArFZMOJlf1JwIGLhg6CCd7GjKwJwt5gfVhmyY&#10;DPoNUBFOuglXDSj48upoCGKyFzWAxZwsWrczT4uKllGL+EWHYlQsghAVLWM4ge3WmNDMop/QxUVy&#10;h0w1+D9OTXGXUbuYj0UViw6Ag7RaHzKrMGBG1YsKGMMJ8WVqAAuFUMXcLOZoMWeL4YMMDzT5WBgT&#10;60ECH9pyvIQsgiGhsZ3hkQ1xY9vOfCu6CJpQwWqPAa26Kq8JD6yvRg3AIXRR6SJcMQeLzoytKU7o&#10;8WVO8xHCD4CskWvNoB9aJdcDjqp9NokD3mP4XNXifTJhgiHUYYckA3ZJhABVoUq0dUqq2gnYckgC&#10;P1rJaoBWrc+AVlvCJ/0AiG5AX0fQZf5N1p4798u6M5f+/wArknPg76g1feOaZivKtNFWrC3Ocm3z&#10;OrTNbdN2n037gl59WBXSR4mIDtZE9WltTJ/XUNUCYGFfd3UQkBXR9ohbU+UF2nThqrYdv6DN+wBX&#10;u/O0ZfsBrV23SxPrdmvd1gOa3nVIG/Yf1fThE1p75ozWXLugqcuXNHn9kjbduq2dd+9p953b2nHj&#10;urZfv6apM8c1fSJP6w7s16qtO7R6/XaNLduukWUbFaClAKz/rJi24u91szf93yg/oTxB6QBoZepn&#10;rnUBtPJQVv5P6GqsjUoDnlF9HHCbADjj3ykNX+qrA9JQZamOZp05FAJVS31csvg3QBBopWLUUCMZ&#10;7CdEZFEyOJ8KklmXDjBB4MoA4AhRLQQmAA7bZQlQAJdOTOoJLi0AqabaakAdAL4GoFcbx78pC7II&#10;PQStNrTvILgMQUsr9jejf4KLUW4IJIAMtm9ND7XDdQlX5tq4ZktdXJoIWwAXwhBhqg+T/x6ej76b&#10;qaShHfsisLUDEtoxPoJYFn11Alq6TNuUuUYrzqH6RJjqAJS04FyCEe+dFslNGDcBkNfjvRv4BEBl&#10;8dyygFTmzhG0GH7I0op+sny22NeBdoRSwpq536FjLdgmjPF6hC6CUne7BS3tgL82QFUz4LCN48a5&#10;LXgefD4M4bPgDDX7xbnNGJeBOsAa4ae7xQo9pGrVhnZZXLMV/WQBXk0pthsCNDwzQl4PIIOKixWa&#10;x/DBFsBMFsebDIQRQtsaCYcAQ/THMEMWA3t4zTYECCo3zNsi/DBni3lazNEyoZpGSWoCbAFwAIL9&#10;RqVi3QIAImi1GOWJShbznEyuUw8d+9oNRA2gT4b9UckiaHHMzM/6bzMPC7aYP2bULBS6M9KC/hmg&#10;ZDh00FKwOAaqqczbA3yhT4YvPsD46EI4gGf4gNDKzzj+XSX8dql2lUtjGN+V+K2swffQybUbxHf6&#10;lLzKZOVta6u8amuVFxg77eNpiMG1segYSPh5ZmCqy8AWn5EJI0TbR4AyRomwUM3icSpaBC2GCg4r&#10;Wy9RU8F6BMiismXqISt4A1wDeF6EM9zrm8eArWf98s3LAfn+FYCB+UnvCC0vDFgYyCBgGOXHAiKu&#10;TUUgorJD0OLx33HBXhQTkkfVi4qWyYsiBDHvi4oTAAs1QYaKmBWiSPXJ2v/XH1+ZvCpCEEGKdvCW&#10;EjUcRmiFD/4/lS2242srZPDff3w51IbHqVhZAMVrcwwEMwNrBrSoovFeX5oxDJ9j8r0Ab6wJbsz5&#10;4n0TvCzAwjagivdqytC9sf4DQRXP50c8T66jx6Vc6GYbcRdLwF4gjpK7cuPCcdm+ebWsWfa5bF27&#10;SA7v3Sx3rxzHZyxuORICtL4HaDEvi26D3wKqjMsgQwhRfnj+hQkd/O5xu3wLoOL290+4zRytZvnq&#10;AVWs7NB2k3zJ0lsvb7rT8ryzTh5h7sA5QD8X82+MWvOW+pC01vK33W0iSKJuzOfKb0llySVxlt0Q&#10;O8ZtK7kuxQWX5f79c3L/zhkpvHVCbt88JdcvH5XrF/Pk6oUjAK7DcunMQZOLdfPCURMmePLIbjlz&#10;bLecPbwPr/fKOZSzeXvk9IGdxgCDitax3C1yDPO6o/u2ysFdW+XArvWSt3+L7Nm+Bc9ooSycNUFm&#10;TR8pMyaMktGffCLjRo6U8Z+OkPEjPpDRI9+TT9/7VEZ+8DPze//Pv3+Av4nTR8vMWdNl8qzJMm7G&#10;OJk4Ywr+Qa2Sm5eviL0cYFUOMCovk8qyMqkoBVTZAD9OByCLEFYipc4yY3pBsLIDtGivzjWq6OpH&#10;wwp/wA1wAtwAuvyAKRvb2SqMqkXli/lSdBokTFHVov27nSGHhCmCFMDJg5rwxTBA5mxxjSyfz20W&#10;LvZjHxcoDgO4DGR53QAynwSobuGHg+pYNBo2Bhrc58M1Am5axlcahcuJ8bgdZQC+CqkDrPR34Ac3&#10;GZSEp1i6kz6pc983IYS3j+2Q+8e3yO2jW+U6gOvaoeXGzOLKfsss4+aRlXLnyGoAFF7nrpMbh1YA&#10;ylbI1QOr5SbqS3uXypUDy3E+7eJXos0a9LPFnH8zbz0ADBCH866i7/M5q+Tw5gVC63dnwXFM3osw&#10;wXdJR50PY/Pjx9FrwIt1J4CLagvd9Gjo0DYEWgwXpJU587TaAAt1QRvODUgXgIrwQzdCrtfEkEGz&#10;lpaBKjoOUtECaDKsEOBl1CIDXgkDTJZaRWiiKmUZZNDSfRDbD3BdghbPYShfa9JrlDMDRoAgrpVl&#10;OROiPype+AJlWCHX9+pppDpVhdd0M4wZBcuoWAa0GDLIcEOqZVTJ8BrX5aLGXLh42NbdOCSiX673&#10;xcWbuY4T1SqqVoQpxnTH/JWSigKs8Loe4EqVqwHgRGv3llrCatBM2mnnPvw6hS/yZAiQFKyUGgBr&#10;Atsxv03C3nKJesoNbCUAWGyXjrpMoi5LLZ55Eu0bcR1asCejdqmpskstQCuJ97M+ZkF0D4CPfwQs&#10;lNkouY0nThrAAmj9hPrvqLXp/n1tLi/RdpddW102AJYTtV27fE7t8ti1x+fQB0GPPo1F9DGA6lE8&#10;qM8AWY+rAzoY9uhAwKVdgKueGze1/dRZ7Th+RtvzTmhmz0FNbc7R6mXrtWrhOvXMW6Fl81bqvflL&#10;9OaiZXp74TK9twivFyzXogVLtWTxOnWv3qK+zQConP0aPXJYa86c0sZrgK+7V7Sz8q522/M1W3RT&#10;mwpuat31i1p7+pSm9h7Uhm05ml6xTesWbVQAlmamb/zP+kmr/56etfn/Bmj9FJ658QkAq6Vp8XZC&#10;Vy5ez65esOm/VK5UzC+NACwupFwfJfjivQIkcUHpJhpsJKJmQeUGgFVDssoy10jhs0CYoiqGfQ3M&#10;A4uHASw03QA0AZ6YE9ZYy+0E6mpJA6Qy3K6JA5SoPmEyX0e1CSCEfW2Y0DejbgFsNaNkEoA2HGsD&#10;PBCYCEAEliwgoRngxG1CSjvAL5tKA3JqpR7n1DNUEuDTkKAqB9jDuZmaanOOpSrVGAhiDhULIaoD&#10;YEXQ4hjaARdsQ/hqxrm8dhNgj6UFMNWEsbcwzJHqDwrBgYDEMMoWQFm6mjb7uHeAXTOBj2GMBph4&#10;DpVA69kRvAguVIqY40WAIqBwbNw2YYSER14D0EPIywKgWOrxbDmWDuZ6EWyotAGmCEeEQKpZ3CZ0&#10;GQUOr9sYamiUs5TUY3wEuHZCHl53NeE7GvdBGGP4Iduwjyz7YNikUbUY9tdkrkNVivlbBCeGUlq5&#10;XC1GPes2ChbDFZvQD4GR4Y9oj2Psk8DagT57AT6WGmapTcadkCFy3VbuFCGIfROymFvWi2sTwAg/&#10;xuCCNc8F5BG8GD5IIwyWYXt35mlxXCZHC9sMAbSUM+wDIPGaBC2jbuGcZ3Tr43pcKIQu7qeqNpyr&#10;14Nn3Yf3awBQSfAyalY7roFjfS0pfL/ieeGz1hgJSQy/wzVehzRX8TckISc3bhHnzlx5Fk/KS4YP&#10;trfLyy/a5Tlg6QUg0SyoDPghILHQwv0xTTB6OqV7KKTSAi6Otd3kaD3meE1bKlwWaNHwwoQRPrKA&#10;i/vpssjwwwHA7OM+wB3t8VGe4j5fPepB2x7jRvj9S8v2/Y+0dwdwGRdAAJYBJEAVw+mGQ/tMCB22&#10;jU06AIThckYxAvgwjPD3AJzff01FCe0BQNxHQLIMNixw+/P3L811jMshX3/DXCwrVJDFmF8YRcqC&#10;KOZdsQ8rpJDwZbX9G/oxCtfwfozprwBFOg4yd4vwxXMIUswnYx/M/aJixnsbVsioiFGBY9ihld/F&#10;+7fCDw0sovBc3j8NO7hGlzHCwHE+A6p6VLRoB//tc0Dvg1b8240BskrEWXJbiu9cktuXjkve7g2y&#10;ev4UWfz5FNm6ep7s3b5aTgA6mvDb+v2LPvnxdT9qK2zwx+cMI+ySb590yg/PAFiAq98wt4s5Xg/b&#10;DFDRBOM7ANc3AC0TQkiFC+Wr/mb5ZqBJ3vSm5G13Sl4Bsp531Mjz9oS86IhjHoD5QTONvJgz7cdn&#10;14U5jVcy1U6p9haJ33ZX3OU3xFZ0XWylN6S04IoU3jsrd++ckvvXT0rpnYty4+pJY3RBFes64OrC&#10;uYNy7sReuXTqoFGtLp4EVAGyzh3JkRMHd8kZEyq4E2C1S3JzNsuhA5vk+KE9eL1DjmC+Rsg6uHOL&#10;7Nu2SnZtWSsrF6yQmTNGyqQJv5apgKxZ4ybItNETZeqYTwFaP5dxoz6Rjz/8UD758D0Z9c/QwX+c&#10;vxkTP5P502fJwukLZPrUGTJm2iSZs3iZnDx+RiqKSsVRaZOykiIpKSmW0uJicVZUApIc4nJWmHBA&#10;OhAyTLCsohiAVCFmDSxHicmRYigf17byUpUCnNHtj3lbdgfOA2yVVVYAcizVK+DzGiONSsBaBfY5&#10;mE8V8RuQ8gKkvOjLw1BCV5kVMuhBfwCuYNhnFiqm2YaH7oVoFwkFTT4Y7eFDtHcn8KEPD90OMY6g&#10;G+0Afx7AVnAIvqqCLkxIqvED2GxUo/Kb58R297x013mlquKG3AFs3TiyDSC0SS7Tpj0PAJW30cDS&#10;zSNbcGyl3DqyFq9XyrX9GwxMXT24DHC1TK7uXYhzVgDOALB5q9BmjVzOXS2X926SS4cBWLR4P7QR&#10;52yUK/uWy8U9y+TEzqVyfPsyuX92v9Q47+NLzYEJJZUtlzTF3ULDBYYT0pShoz6EH8cgJl3Y1xDE&#10;xKAK2xFM9iKYnMUw6WGuEvO7mJ9F44uY9KEQtobt3alOWfDFdbWGjwGGWgFJ7QQZugsCZgBBzN8i&#10;pD2iEpWlWsX1jqw+GUJIFcyyXGd/NNZAX40RQBJdAWlawXWzCF3WWlwMI6RJhgVSACzAEhcvpsug&#10;CSNspgrH8AGqWCzM82K4IiAL7TguKnHdGFcX4LCrgUoD87JCACCn1EY9kqoCNKMmbKWjbjzPAGCL&#10;4Xs+40RoCqCKAMYQzSxVMPyQ0HkwGXYCpiol6i6VKk+lJBiq4KuQCPZVoVT77WjjlZogrsXrAcQa&#10;q3EtwFcN2qXDdmkwYRgArCqHxFHHIzbAX4W0YSwAq5+hzCJgoXhrDh4eAGj9lD5w4u91Zy5pMP+W&#10;hsvyNWYr0ka/XZsDAKygW9sATu0onayxv81bqe3uSn0AqOoO2LXdXqJdxUWavHFVY6dPak3eMW04&#10;cFT7j5zTR0fOa8+eo9qy86DGtuzQ6i27Uedo1Y4cDeTsVnfOLvUeOqCuQ/vVc+igenL3aXD/XvVv&#10;36m+HZvVtWGjutZv0tLVq7V8xRp1rdygzqVrNbp+myZ25WjN4UOavnJGmwqva5v9nnY6C7W/slgf&#10;5ZfqgysF2nr4nPZuPaZtS3K0dd5WzQC6AFtaNWPVfwKu/gPlp8rpKwbCn6/yArTyUK9EmRaZ/d/Q&#10;xb+WWFCaYiHJxAFXAKwUACoN2CIopWurpBGQkKoBgBGiABNUswhjDWhHdYyAQsjJoH0DoCuVQHsc&#10;Jxw0ArTqMRHNJBPSQCUrCYCpBTxhfwdD31A34bhRuABNzdimIsU+swAlwlILIIhqDWtO3E14Xj1A&#10;C0Bi+iWEANAISY0YQwvAqJGTX/ZJlWtIfaKyRqWsB5DBSbQJ1wNosT2BibCXJVjxfjgm7GfhNagc&#10;8XqEH0IKw/sMrGAf4Yj9sw8WgiGvOTz2DMZA8GTfBKzhiTxzkYxCRwDEhN4KR0Q/KMPqEhUiPktb&#10;aYHUMecO4GY9AxwzBe04NhSOxahiuA7PzQJss4RFPju+5nm4TishjWPH/TNMkHlcDPfjOJrwDFsB&#10;RVSnuoZgy6hWhK7skELF/YCh3vZWA42W+Ub2v45z/OzfArRGA02EQ4IXYcuoSwCfASpZbZYpBd3/&#10;GB5IyDIhkwYkGT5KR0aqSlYeFx0CeR6VLbYnZD3tof27tbgv+x1WxuieSEdEk3MFcDGQhXMIIAQ8&#10;hhwyfJBqFpUervtFhY1GJEZ1pAKJsdA0xeSPYTzGiKWVYyII4jNA1RH/PtJRn8TwexpHaY9FpQWA&#10;e3nPXilZu12eRRLyOtNiQOs5FSrmllFxAjwZ0DPAZYUQPu39AlDZZnLLjHMkaqtYIYNUqwhZrKlU&#10;vRgkNFmQZUALAPVsgKCF+0MxuV5cHwyA9YQLQKMQul4+7BpStvrk+9cP5TdvH1o5WAQIQAWB679h&#10;iuF2lrJFy3RCBgGH4XcGZlAIHL9D+998OSA/vEafgIffvBkwsGKUICpLaGeUJsDVX797hW2qUC9M&#10;v4QnC6ioLFmKEaHLABiAiMDFxYsNHOGYZZZBdYsLGltgxbbDKpOxeB96TeVqOBzRgBNhzAAc9xP6&#10;GCb4EABo5WOxzTBsUdEarn+He6N6ZazoUX7/DuCF83ifP74ekG+e9cjLvlbMFxISdmKud+eK3Dp/&#10;XM7n7ZXt6xbLikWTZdn8GbJm5eeyc/NyOZyzSeLBUnlHk4tXvfLDy275zete+S23AVbfmdDBL0xI&#10;4I/PuoyKxXysrx60mFBBK1yQkMUFizPyJUt/xqhaX/bVyVd9DfL6i3oULvESlcfZsAy2RDA3iEhv&#10;o9+AVmfSI511+P2OYy5YfE2Clfnir7gr5QWXpaTgvLFxz79zRu7ePg3QOiF3WW4clVtXjhinwetn&#10;D8tZgNWFUwfk6plDciYvB5CVIxdO5Mh5gNb5o/vlRO4WA1R5h3YaxeowwwYBXScP7ZbD+9bJgV1b&#10;ZNf2NbJ53TyZO2eaTJ8wQUaN/jeZOP7/lAmfTpGxH0yWqeMmyegRH8nIT7D/s09lzMefyPjR/0sm&#10;jv7V0K/YP//+X/+3ZOZsWfj5DJk/Y6Ks/HyKzJ48BfvmyOnDjMctkoqCErGVlIq9pNzUBC0Xwwgd&#10;ACIDVYAl2rIDllxeOyDIZxYGdvvseI0aIOazl5m8qEoHwA0w5sA5DgBVOfO80Icb53JBZBfgijlZ&#10;LjoNUtHyol8CFSaxVMa4KLID12DooI8ABjgLhgISBEyFg0GTw+UDhEWxrzoaMpAV9APE/FTAAFlo&#10;T+t3jxvjrigSJ67vBCS6bJUS8tkwSYmZ//GjuUTFnfOyf9NK8RZckwcAlVjFLcDUTjm7D4B0aLXc&#10;OLperuWtlWuHN8ql3EXYXip38Pr6weWWYgWoukolK2eJXM5ZKpf2LZMbh1fJjbz1cuUggWy9XN21&#10;Rs7vwzZg69rBjXJ5P3PAtsq5PRvkQs4aOb1jnZzZuU48t89LpqpS2mu80gIwaEn4MdGjxXvQOBES&#10;orgeVFsqjAkHfihTfkyQPJJtCGPiEMTkJYQf/7B0Ap466y2lisoV19QyboMGkKgyMQeK5haEJLRh&#10;DWii6mXC/wBKxiSD4X3D6hahq4kQxPOoUsVxHLDWMgRYGXwxUp3COQw/HIYtAtmw8cVgFtBkVDI8&#10;f7SjiyBztR5TxUL7BwAtKl99VKuaQtLZ4MO+4b4YMkgDEIAl7o0Oi7S1b8Nz4TpZiZBLEmG3VAcA&#10;Q4CsFMCm3oQO+o3LIMMFua6WFWIYlMaYz4BYA9pQxaoN2KSOOQzecqlyFUvUU4S+yiXmK5ckwCro&#10;KpGIpwzwBeDCvjhKwlcmyUCF1PjLcX6F1KKu8VcAxuwSozlGxC7VqPlXc+r4B4CqLSguAlbDkcM/&#10;of47gEvjN29otPCWhiryNeIs0qivRKPeYo17yzTtrdCM1wbwqtR6b7mmfWWasOVr8NYVDVw6q9G8&#10;oxremqPh1ds0uGqrVq/eoh3bD+qjvNP69OINfXj1lnZevaatN25ox5272lVWpG3OUm31VWiLv1xb&#10;/WXaE6jUPn+FPvCV6+MAiqdMn7lK9aWzXJ/bivVVKbYLi/TR7Zv6CDDXf+6YNu3bqfH16zW8bI36&#10;Fq/S4Or1Wr9nr7afPq0dt+/rQ5ddnzht+rikVAfuF2gPxtF3/Kq27ziqmVW7tWnxdq2fuVYBWgrQ&#10;+rtr0iIC1xPULQAtF0ArD2WNbdKSJYF5m6ahGPDKxBkaGpD6RERqq4OArQjgyFK1UtwGTNVj0l8H&#10;MEvjOGErw30AACpIBBsqJ3Vx7DOQRuDCJBSlEcAyDF4tgBsqW9maGmkFeFHFGla0GqoZ4lgldVSJ&#10;qFABUuigSJgiABEiCAPMT+poAiBgMk/VjPDGfjPox0AWrtmAwn0GOAAazMFqqwNsYRJPu3ZOoLtw&#10;PkMJ2S9zw4wiBbDK4Fq8jgV4DAdMGpBjH4QsY16BiTcn4qyplA2HHVIRs0IXGVqJsVHporo2FCJo&#10;DCMAIISPTgKJgawUrg0IJSQS9Ah3eE01i9AbwG9AA0E3TZAjSGEc6MfkkuHarC1QqzX3wDFTReSz&#10;YD9G+QI8MY/KgBaub8wuCFlDsJXFvTRivAxJNKAFuGrHNsGqs4n5WwAXgBDbU8Hi8ydYEbR6WrPW&#10;fVBNq+e1+Ix4f8y7IpjxfGzjvP425kEByqh04ZqELOYUWe6B6AdwxFyzFjxPAlcPrkdliw6AhC5j&#10;nIHfGDoPEtKoRD3r7TSFlulW+CCuiWJy4gBz3VwaAIBG8w3mYj3uo3W6pagRemjpbhanHrKbJ6AR&#10;6Anj3c2WOyfvox/jptNlPwGTOXM0iMG/D4ZRV3tsUuOplF58XluaklJw5oxUrNohj/1ReduQkVet&#10;rfKc62IRLLsJeYAtc22O3TLGoML1vL/bhAwSCi0FkIYeQ5bvaG/laaGvoTW0Xj3EeYNdqLsBWjTK&#10;6ELdBRBrN5b2vMdBnNff1SKDgK9HgAHC2OsnffLmSY98Rdh6RXtxK2/JABZqmmKwZk4TlSwqN78n&#10;aGAfnfZohW5UKIAMgePHNw/kawDBK0z8uXDud897jROfsUwHuBF6zBpdzPEiZBGgAFqEp2FgsnKp&#10;LCXKCikkOFkgZilUVhsTlghA47X5ejj8kPlTlgpF5coCJqM8oTYqGRWsIdXNAB328R4ZCknYIkQN&#10;g5bJx8JrLibMmgsSD68HxvBEgtZvaff+dhCg9MCA1qv+LH6vYxJ2FUrp7Qty/fQhObZ3s6xfsVAW&#10;zZsi82dOkNULp0vOplVy8sAOsRdfla+eduL595jFjH983WMs3blW1ndPvjDugt88apfvHluhgjS/&#10;oJ07wwepan3Z34TXTQa03vQ1yru+jLztbZAve1PypVG00vKsMyJP2gPyJFslz/gfr5mQ9DUAstJu&#10;6U4TtrzSHKuUVKBY0sESqfEViq/intiLbklp/iUpuntG7tw4JXeuArBQrl/Nk+uX8gxcXTp3RM6z&#10;xn1eO31Azh7ZIyfz9sjFU3uN+cXR3N2Sd2CtHD64UvbtXSf7d2+Qg3s2y6GczXLi0BZsr5Ldm5fK&#10;koWfy6zpU2TW1KkyZ+oUmTD+M5kw8hcy9lcfy5gPxsuET8bIyI9+JSM+fl8++fB9GTvyA5kw5n8B&#10;vn5u5gD//PsH+Js/c6wsnTtTlswdJYtmjJPZE6fK2jnLARMnxF1cLs6yUqksLhQntn2VDsAJIalS&#10;iosKpKQUEEZQcdoAQSgup5Q57FLpLJUKRxn2VUhRJe3TAU6AK7u7FKBjuf5R2WKeFdUmNyDIAxgi&#10;aDkAaE4uTDyUa+VAW+7jYsPcNosXA9qM0QWdByM+Ex5IkwuqVA4XQM3jkhD3BXyog+Lz4BjO9XKt&#10;LoIdxlVRViQO3Bv/t9VeUiRRXIv5BrSIpnxeEyiVk/s3yc418yRQel16kj5x3jknlw9vkpsnAEO5&#10;a+UCVanDgK4jGwx8Xdi7Qs7tWypXDi0zatblvQvl2n6UQzh+YI3J4bqyb51c3ItzDgK0aOe+exEA&#10;azlAbA1q9J27Wa7v3QbQWitnAWJHVi+W67nbJWq7gy8UOyDLi0meT7IArrbagHQBuNoBWFwAN1ML&#10;wAJ0NQG0mlKAL0BWG9Ws+iAmLwHpAIgwN6sfQMT1nvil2kswArQML1RMUGJtlCuqXXht4GmoDY0s&#10;rH0MHaTBhQU8w2YYVuhhBCWKNpZxBYsV7scQRMslkOYVVLMYgsi+jDV7NmrZu9NVENdmuKEx7kBf&#10;Dwh4zCMDMPYC3owRBq7JUMQO3GMHACuLZ9CMZ5JNhkzOVU3YZQArBtBJhJ1SV0WnQcttsL7KZSbn&#10;LbWcFNOKHeCFc5Jhh9RQiQrZLKACYDGUIoLPbhRAVY3X7C/mq5BE0C7xoMNcozbkAYy5AFoAOpxX&#10;A+Cq9gLAAF01qKPOAvRRJGGCmh/7Th3/GcoslDyUWgDWbxtzDv0dwKWZ61e07t4trSspAExVai0A&#10;J+Et1WpAVsxdpDWeUk2ipO0lmiy6q7Ebl9R/7Ki6cvZqAcDmzorl6ly/Rd2r1qtz0SqNrtimnXsO&#10;6/PjF/Xl9Vv6qKBAH5aXaW9lifa6bNoFcOoDuHUHsB1xaG/ErYNRt/b6i7XXW6LdtgLtq7ivrWV3&#10;tO3OZe26dVlbr5/VzountffiWe04e0w7Tx3SzqPHtO3wfm3I2aahZau0cOI0LZ48TR0z5ql//gqN&#10;rFivddtytOP0ee25eVe7b97XtqvXtensZc1euKg9F69pV95ZbdqRq+k1u7V6wSYFXGl41vL/RP0f&#10;vonzfwJgPfFOWdsB2MqgdqHkArZmJxZZtvE1EcB1BJBcFQRwhaUa24moT1Ix5ncBpKpCEg8ApAFF&#10;fF1fHTEARuWKUFVXXSXJOIAMrxsAUfUAIQJXQw3VJwIZQQSwUAsASA5BF+FmqK80zk0B3poATYQV&#10;9p3CvhYAE19boAVYoFJCYAA8EKiaAVGNOIfnN9RwLTGGMMYNaLAQBAlRWbSlemPUCoAOwYcTfoKW&#10;6f9/FKNQMayQx3hdwIsBHexjvhZdC02YGSbedB5kHyYPjfeOwnsgnFHZMiYhuA7ByIASII9gQgik&#10;CkTViUBktlN15lrNACaCJmGLiqCBPZxrQhfRH81KeH0CHGHLABbGnKmjikawtc4xKhjgpT3TaBQr&#10;PjuGDjLcrwfgQzWKYER4MqDVUI9xDTkbEozxjC2wtWBqGLI6AGDthEW+xjGjwjEsE9cwYYjYpqI1&#10;XAhaxh0QhSoeYZdmE8aJkCpXR6uB0DbAWjuuT5WuE2O2+k8b0GKulFG3UKgKMQyPsPUUoEVTCYYQ&#10;0jnRsqznWPHMcS06GlLlMutmmXW6mg2Usf3zfkAaF1gGmDB3jEYshC3jAIkx8j3k54UOknRBfADg&#10;fJDFPRFua/H+4N9IDDAcA2x14n3vxXOr4u/7ok3SeadQ3qTr5QWe8RPcn1lsGde0lDwLtp6gJmy9&#10;pEHGQI887fnCKG4cL8MerXwznIfnZNwIGfYIyHoMQBzkQuOAKqpZr570Gth6+fALo2I9AGQNdLfI&#10;Q4Bl3xe4dy5I3tcmLwYBWo975C1A6zWg7B0X1uUEn+s2ceFcrmtFN8EhqDK5Wd8+MdD0k1F1nphi&#10;wusANczBMuoOzvnhNeCK+VsEEqOMUQ1jqOAzvKaCRGgiGL0ELFkKFCGMwEQYsvKmsJ/QZNQtwpMF&#10;WhZEUel6YeZew39cPHgYyowahprKFV8TtLhGlcknM/ljuB+AkjHzYI374/gJVryWMcTg/WL7T+Y4&#10;CyGTixqjH0LmlwAsmmCgXxph/Aaw9c1zKlr4XOG3OOIqk+Kb18xCvbmYo6xZvkCWzJ8hC+aMklWL&#10;x8nOjUvk8O5NUnz7rGX7DkD99nkX4JTW7j3yI/Oz0N8PT7H/EXOzhpwGh3K06Cr49WCLUbDe9NVb&#10;ilY/QatB3lLJ6q6T11/Uyot2lrgprzqT8rwtLk+aw/KwKSS9jR7pTbnxebVLZ60TcyGHNFWX4jf4&#10;joRst8RReFHK8k/K/RvH5e6Nk0NOg0eN+cXNC3lykxbuZ3Pl5pkDcuX4frl8cr9cPLFXrpw+KGeO&#10;7paTh3fJidw9kndwsxwAbO3Zu1GO5G6VQ/s2S87eTYCurbJjyypZsXCmTJwwUmZNmSDTJ02UcSNH&#10;ybjPRsmITz+UD8f8m4wd9YGMGfEz+eDD/yUff/hrGfHBL+XTD34O4PqZfPzPHK1/nL8lcybI0tlz&#10;ZdW80bJs9mhZPGORrJizWI7s3iu2+wXiKisTR2mpuEoBKGU2A1pOrqvFNQsqy+Refr5UAqKYg+UC&#10;5NgBWA5HMfZZoFViQx+YpLo8aOO2iz/oE7sT7VAcDBFEob26B9DF8D+ujUUQcwCmCFUuKmWoK9HO&#10;hR8Cu6NUiipKpNyG83w+C9DQ3s7jLhv2AdrQVyjkH1K4vOIHaBnzDC/aop2Htu52jNNeivspFq8D&#10;k+KwFz/Y9fixww9dMyYkAKuGaKUc3LpCDu9YKTH7Xempxdhvn5Ibx7bKJYDSJapSR9bLtSOAp4Mr&#10;5OyBpXI6Z7Gc2bdczuxfLZf2U+FaiXq13EK7G4dWmjyt83uWAsBWAaAYTmg5D145sE5uHt4qt4+g&#10;731r5Vou+j64QfK2LpOjm1dK2fWTUhcokZa4x4BWc8IjzTVeodFFE+AqUwsAS/sxWQFgAbJaUkFM&#10;UgAdqDsaoiasrgOQYtSsTNxAFnOhrPWzuG3BFLcJS8x3suqhfQAehu4xxK+fToEmZDAB8LFyvXjM&#10;GGiYvqhg0W4d5xCyaGBBFQztab5BpcuoW4At43SIwtwr4ziIa3KbIYO0c6frIF2HBjgOE84IUBzq&#10;23I2ZPJ/FYAJ9w7Iak4CNLGdjtsBz5XixmeRdS2hK+QwqlYawNUQo8EFQ87QFvuSAKZaAFY1IKoK&#10;MBUGXIVd+GyXXJWAM1+i3lL8AFmwRWfBBK3b0R8XTWToYMxH9yOqYKiDmLTgOEMNo64SAFepVLsK&#10;pAqwFbYXELJ+hbIZxVWbs3+wLmffXwFa2nL5kjYV3tPa0lvaUFqgLbZSbffatNlbrvV+AJe7TKtt&#10;hVpddlc9l86p60iuVubkaOnajVq6eLW61mxVz9596jmaq7WnjmsYUFO7NUfbDh7XR2eu65sbhfr8&#10;TrF25xdoe3GhZivva6bkmjYX3dO6wjvaeBfbN69o8uw5DRzarxU7N2rRtvVasm6tFq1eqZUrlqlr&#10;5SqtXLBAK+bMVueChQCqJRqZu1z9n89Q78wlGpqN8vkC9cyeq45Zs7Ry9ucoC7C9SN0zlmp40Vqt&#10;XrpB0yt2Aqa2a82KLehntToXr1fX6k3qXLNF/eu2a3TDTg0t2qiuSYs0Nmm5pqas05qZq9U9Zd5/&#10;2qbP/juA6/8GZP1k/3zVAEDLC9AywDWscPGvBt8ByTBDRgFa1VZYIeu6KPPu8JqFcASQSgEIaui4&#10;BgCLY3+S4FQL0MKx+gSVJgAXICyN0lTD/KgUJqkELUzODWzRFANgEa+SWkIdYCljgIlwRsAixBAc&#10;UNMMAxNfkxuEif4woFDFIlwRcggmVKa4n3lhFrgBloxyxT5qjRJF2DLhgFR9AHAtgDITTkjQwflU&#10;hUz4IMZm+gLoZHCMYENVpg+TbqotBCnjyoh+CVwMU+R2E4CHYGaMQQBIhB72xzETtv4naLHO8jqA&#10;RF6P92AAC+dm6pj7ZZlfDIcnDjs7EhbNNqEAbZgbRkWI0MX8MIIec7NaaMBB0OO9oiaAEFZNwT0M&#10;h/+Z0EIUQhYLnzchjQoV4ckKP6RSZbVnmCHzsAhxbMd7IbgRyqy1tnAd1D1oy/erB+dZluw0v2gc&#10;yqFiSCEhirlWgIuWJusZmT55nzgf4+QxGlSYXC3AB80xqFI9o5kE4GWwk6YWrQbkCFq0xaepCJ0X&#10;qXDRQdCylbdCEAew/ZTGEYAWs4/hg22W0yBDBDuZ64Znyny/tkYqolwoG88Kfbbjs9JkzDCc+J7C&#10;dxZ+n9vxfj3G5zKD39TCxZuk/exNeVlfL8/wOaG5xrApyLA5Bx0Pn3RTleuy3AgHAUyDfRgTYMuo&#10;UR3Si2fSh3vq5fh4jziH+VZGmeu28rCeAZ5eALIIWy8AWs8Hu+QRlTr8Hg8AInsYPsmFo9GeoYVU&#10;z14+BNgNdsjbx93y1dMewEK3fP+yz+QcMeTPmGMQuAxsAEAIJIAlOgga2KLahW0Tdsj9OG7W4aL6&#10;RZXIqD8ALANUNLmgGQZzo1isRZKN9TraWiYTzOuycrGsQoCywgepelnKlwVpgK/lKItRJvG76t9/&#10;RJ8EMeMkaAHcsPLGNat+Dzgy9wB4+hOuQbdEhuxZ9vQEqQGjUrHNMOT9RBdD1OzXciIEbBllb9DU&#10;BNIfX/Wjn34DWm8fduA3uQ6/X07Jv3JJLhzLAWitlzVLF8oKgNay6fNk9cLFsmn1Utm/c43cuXhU&#10;nvU0GzXsWzz7H14AdE3oIF0HmZ/VKT88+UK+R03YovnFN4+y8tVgswGtt32NBqy+HmTIYJO8A2y9&#10;7a03oPUlytseK3TwBXO02qpRV8uTLOYOmaAMZAIyANjqSQG06iqkPWmTxqoiqQ8XSH3oLn6rb0pF&#10;/kWpLLgk9wBaN68ek7vXTsiNq0fkzoUjcvP8Ebly7rBcOXlQrp/MlUsALRMyeIyqFhch3gzQ2i55&#10;e9fKgZyNsmf3ajmcs1l271kuOwCZa9YslPmfT5OJ40fKJ5/+WsaP+UTGArJGfzhJRn04XcZ8PEpG&#10;jvq5jB79LwCt/498CrD69OP3ZczID+Wjj34lH/z65zLio/fM79Q///4B/hbNmiwLZk+R2QvGycy5&#10;42TxzPmy5POFsnfrLqksLhBfJeCqrFycFeViR3ECcFxOgA+26TxYVlFmXnNNKlqsMxSwjCAEgHG7&#10;AWMow3lXReVlpq4EqFUA1MrLS8Ruo4W8BWkMQfR76UBoB2BZIYKEOBpo2AhHrjIAWpmU2YulDP34&#10;qFphMkXli2GGLhQnYCsA+AqHAxIIALS8bgNaZhFkjI/raflcgC70b6ssNZDlxgS6OuIxP07P+zsA&#10;IwlJR+2SBcw4868YF5mze9ZJJlQq2Wqn3D+zRy4Cki4Chi7lUs1aJRf3r5ArR1bL1UNr5AIg6uL+&#10;lXJxH80wVsqNw+vl3pENchWvGUbIPKxb+1YZg4xLdCbMWw3gWgPwWiO3Dm8DnG3Ca4BW7jo5s2uJ&#10;HN6wXO7iSyBYdk3qozZpwbhMIWTVALgAhSwtdYQuD35Mo0blydYHhWtKEaK6mbfVQEXLAiyGEHIB&#10;Y66jRaDqA1wyVHA4rJAhgt1UkABR3EeoYQ5WH56NFSIIaGqokq56qkxRHLPyvGiGQRMLhg5ynas+&#10;2rBnCWpWmy5cl3lbNMmwjDaohtE9kNCEfQQrk5tFQLOUMG4/wBiMHbxpZ92DNQY6DWIyWEdbdK+k&#10;Yg5piLukNsIwPUB1ZaFEAE7VAJ9ahg7GLOfBetTMxxoOEUwCniLeYgkAiGgTG3Iyufa2OMpvSmQo&#10;XNAAGFWqICArYDOqVg3OjWOiUuXF+b4iiQcBYhGH2fba7+NcwJazUKoq8yVeWSAAK0LWNtRxANZv&#10;Uf8dr7Xq3iVNFt/WZPk9U5oqirWpvFA7K0u1y1aizaWFmrp2ReOH0XbrPg2u2qHelVs0vCVHq/fm&#10;avLESW2+flObbt/U+lvXtfrQIa3Zvk8bdx/SJpTGfUe06eAxTecc0JodOGfXAY1u36GBbZvUtWWb&#10;lmzZrncBVHfWrtNby5brlbmf6/W5c/XW3IV6Z/pivTd5jhZMAThNmq2lE6Zo6fiJWjZ1hvoXLdbA&#10;gmXqnT1HI/OWaGLJSq1dulKrFy3VyHxA0pJVGl++TpMrNmvtiq2aWLlVo4vXadXCTVo1f516Zi7X&#10;0okLtGTqHL09dpZeGzVNr4+ZprcnztK7o6ZrwQdTtfi9GWofNVt9E+dr1YTFWjt1qSZnbNDI7E0K&#10;0Pp79ezNP1VMWmKACyUPZaVtzIL/DiusCkoc/76ro16prQpIHUCIpQYQVkvoAmTVxaMApIjUALKq&#10;w0FJAqhqDTRFAWJUppjLhRKvxuSU62YxbBBQYNbUwmQYsNWCbYYCEs4IV0YpQ98ZAkdNFfbhczqk&#10;UHFiT8Bh3hMn8VRUaCTRBAAhnNAow4AVoYkTYmwnIgET5thCAAFAcNLMCTmByYSyYVJtDCxwHXNN&#10;KklD6lo2xRBDhvhZ/TFUz8rbaTRGCQYiqIylAUx1Cfx7smCNYYR0ZaSlPGGL4X28BxPOx1yzoX6z&#10;eAa8LxM+mEgYGOO9sM5QTQOEES6phlk28kmMmYBFVctSX3g/VM14f1b4IM9DH3jdjGdDFcuCoQxA&#10;i/dMwLLyrJh3RQgy5ha8F9RZc78ELYZfErb4jAGj2KbKZdqhj55sC57dUF9UxwhkgCyjQg5BKZ8V&#10;nzH7HzbL6G21XAItxab5v9z2+jvbTKihUfzwnJswfr6/3ejfArQW40Y4XB60ZYUOhJZpRpuV38Qw&#10;RDwf2utba5KlDIhyDD2ALgNcbcz/apZHJpfJytl6gjLIMEL0wWNUDIeXBqCKaRwp8Qx7CXJ8rwH/&#10;1T4vJqYVksbvaRs+d/1NddKNz07Zyq3SuOuEDNbUyKABTEIlbeoBWJ2WPf3wmmDPer4wqtazgR55&#10;MdBr6scAr4HuTpQOQBJzt3BffEY4zxiJAKAeohC0jNnFUEggwwefD3abwlyuB2jfhfsdwL0Nn8/c&#10;tGeAtecDnUbZImhxbadvXwC0ACcMJWTuEUPj+JqKDk0tCC60bCckmVwuANKP2PeHb57L7w10PZbf&#10;fPnIgq93DNV7Lj99+9LUf6T5xfevAC1P5LdowwWSf8K+P371zPWnb55lULcCkPTP3z1VABbKC/0L&#10;6+9f6N9+eGlqwB32v9R//+GVeQ3QYjGwZa2jRTWMkGSFARII/2utL6pjBCijalnhgVSuCF98PVxM&#10;aCL2//VbwqTVjsUCNe5De2xT2aLVO+H0O0DS24ft8rCzHr+Rbim+c1WunTkoR/ZulZUL58r8GZ/J&#10;7CnTZOXnc2TLsmWya8dqk8f0oDUp3z7tkm+eAqaeAbZedst3gK6vHg+7C34BkGozixIzJ+urhzTD&#10;yMq3jxk62Cive9MALCpZVLYa5Q3g6m13Ut501RrXwXc9KXndVSNvOmvkJUGrJSzPWiPyuCUkgxkf&#10;YMstPWmHtNVUSEu8DN/1habUBO6Lp+yyuEouS8nts3L7yjG5d/W43Lx01EDWrfOArDO5cvnEQbMA&#10;8bkTdBrcIacx/zp3bLsc2b9Fjh7YBNBaJQf2LAVsAS65IPHeRbJhzXKZPWOcjBs7UsaM+1hGjR4h&#10;n376vkz87Jcybfwo+fijn8sHv/qFvPfrn8mv3/+ZjP7klzLyw5/Lx9j+4MP/LR+9/68Ar3+T8SPe&#10;59v+z79/hL/ZkyfI7KljZeq0MTJp2nhZMG2qLJy5WLav3SG2olJxlwNoHE5MGm3icQCoAF6OikpA&#10;kU3KS2mPDvipqDAKl8fuNsBVYiuV4rISKSkrBXjZpRygROfCMrSvLC9CASiV4VxAGvOzCGeVlRWA&#10;rxKUYrEDfmw2QBigqdxeIjaAGI0tPAQmj9M4EfK8QMgn/rBHPCEcC7iNssX1tfwALb8xwmBYIR0I&#10;0c7jFZfDLtFQUMLY5wFoOQGBAa7T5caEOeLHD1OTCcFg6KCv7I4U3Twj3YCV21cPyY5lM+Va3nbp&#10;ANikMYm+c3yXXDq0Wa4c2iQXD66VS4CrS4fXyhXA0ZVcvl4vlw+skpuHlwGYNsidQ+vk6l5s7wN4&#10;HVwntw9ulju52+TG/nVSmLdFik9ukTtHsP/oJgDXFgDaJpPLdWzr57J/9SK5dniTuO+dkYQrX9pq&#10;qWp5AVoeaU36AVVhA1zZOj8mPAEDVG0MFSTYAEK6AUOtdSHjptiZrgJscWFjABZgxeRQGZiKoZ/Q&#10;kMJkhREy98msnYXC/ZZBBqApAxAzBfvQD3O6CE+WmQaVJoIQ+m2J4IsYfVDRoqkGQwIBYbyuASvj&#10;MEiTDNrq09o9ZmzcuUaWWT8L++k2+AjgxdBByxCDOVsWlBHaDOhhHAwbbIh7pDYM8AnYpcpTIVEf&#10;PpOVRRIESMeDDB3ExBrHa0OWi2ANLdiNyUUJtm0m1C9kKxB/OUDLUShBT4nJu4p5UXPRYV+Z6TPO&#10;nCsqYAA2AldNwAGQ44LZZRIL49ohGmVw+YB74qq4I97SWxIsvGEgC2UbACuB8gcUTZ89pYmSW+q2&#10;3dRgxS2NV97Vuop8rass0nR5vrbcuqWZE+e0YWeuptbnaM2aPZpAnd55SDP7T5pjqdNnNH3+nFad&#10;PqmeQ7kaOnBQ6/Ye0czBI1q9cYf6lq5X1/xlGvl8pfpnLlP37OXqnbNSvXNXqGPucnWuWqf2TVvU&#10;sWuH2vdt18p9O7VkX45W7Nujvr3bNbRvrcb2btL41q3qW7xI3bPmamz+aq1btF6bV2/S5vWbNLV2&#10;vdYvX6v1c9dqzewVGp2B681cCfhardXLNmnjtv3anHNU4/sOaiT3sMb2HdaKrdvVuRagN2upVk6d&#10;C+Cao/ljZmj5pPlaMm6+lo+eoxUfz9Gij2Zp8afTtWTiXC2bsEBtk5aod8paBWBpYtF2BVApQOvv&#10;nhFzfqocO+9JcMKKltjk1S5s56KejWKAKxp2Szzqk5qYHwDlA1DhNb476qIBSUbDgK6wJABeNVVh&#10;ScVjRt1KGsXLUrQaqgFQsRj+3SWkGTDRFLeAaxiy6F5YH6uWdLUV9tYESGHNPDCCU2OS4GKFCGbr&#10;GPI6BFuABoarsVAVYtggTSSMGoW2LIQmhhUSZlowcW8F4Ji8Ji5IjkkzwwAJTd2YnBOUCHYcD3PG&#10;mPPF6xqFDX2aEEQCBM5newKW5WzIApjBpDwV4xo1zDljOCSNQ2KmL4YWErQYFkelzYQyAlwYLkdn&#10;RmNzn6axhwWXJjcL12IYYROgiQBlLOQbAJsGEAFaAAjCAxfWZaGVPpUvql7sx6iBhCWG9QGC2hst&#10;KGUoYGcLQSdrYMusd0X4wT4aYRAAGcZIExPz7PFsCbjDz5qqViveA6pODEekG2Af+uplDhZeW2od&#10;nzOAjQAJgCWkEuhofEHgstwBAVptNMfAua1Z6WvnWljM17IcFhkmScWxE9fpwpiZt9XTQuCigQbG&#10;ju0HOMfAUUdWHnZx4V/eE8fA50QFDgX90LiEsMVFkBkGSNAzJhqdLQa4nvW2m1BEgtvDTsKgpVay&#10;8H3hOmzdfL/RTzM+ZwyhrXY6JFBRIgn8ZmZiUenP1MkgPg+OnQeldmOuPMBnvo+QaXLGmkyO2gDG&#10;aylygCWjynE9L6pUBCDA1kMA02CvPO3vMU6EBC0uFs31zLgWmlmEGcA0QEWrH9AG2HrY22Zg69kg&#10;QOtRD7a7zGvavfej7SBA60F3uwVsKFTGaATCnK2Xg53y5jEm9c/75NuXD+Q7lK+f9hrw+p7rRDEP&#10;6Xl/3m9eDyogCeWJ/vj2kf7+62em/s27J6b8+O6Rfvt6QH94/VB/8+aJ/v7dc/3N2yf6w5tHpvzu&#10;Hdq/eazfvhjQ36EPwJX++ZuX+ifAE8AM288MYBGgCF1/+RbHUQhcw+Wv3780xwlcBC9sL+b3k6U+&#10;0WSDoYaWQyHDEQlNhCMudkw7dwLX74fcBs05KFx/i+1MLpcBNeZsES5RA7JMWKHZBmwBsn7PAsji&#10;mmG/ef3AuA6+e9IpT7ob8N0QFGfxdbl94aiczcuRHetXyYr5C+XzaTNk4bTJsmLxXNmzeY0xj2ip&#10;C8i7xx0AKytskKrWt4SrR+3yA/c97JDvAFrMz6IBxts+qlcteJ2VbwZb5OuBRnkLmHrTkwZYUcWq&#10;A1jVySuA1esvkvK2Iymv22rlZVtcXnZUy/O2KEArLI+bA9KXckp/A0ALdUdNpbTGS6W5ilE/xVIX&#10;vi1R1y0Jue5Iyf2zUnj9hORfPSr5V07KjXOH5eqZ/XL11H65fDxXrpw6KOdP5MhJ3M+5Q6hzd8qZ&#10;QzsBVZsBlJtk4+ZVgKuFKLNk57L5snjKPJkyYaSMHv0LGTPmlzJ+7AcyesyHMunTX8mU0Xj96b/K&#10;qFEAK7z+5OOP5JP335cPAFm/fO//kF//6l/kvV/+Uj76FQDtk3+aYfzD/M2dCtCaPEZmTp0i8/CP&#10;aM6UKQCt+bJnxy6xFReLH3DldznF7bCJ01Zh8rK4cHEFVSYAEm3aDYDxONoRtEpxrBQgZazcAWgl&#10;5YCu0kKAVpEUlxQCpmiKAYCjysS8KeZ2lZTgeCHalwCSsA/9uQFWdDJkSKCPYYVBvwS8HgNLbidd&#10;BgldbvFi0uwOeCQUwHG8poMhc7+82Of3ecQLKKMRBvfHgmGJhAKAMK8JT3TyOnZMpvGajk1MKu5u&#10;rBNHwU3Zu20tfoDuSFc6Ksd3b5BtS2dJ6ZWj+BGKiPf+Rbl+bAtga61cPrxRrh/eIOcPrpGLuXQV&#10;XCu38rYCuDbLtUOzzTpZ1/ZtAGCtMSGDtwBad9D+zsENcvvwerl/dL3kH8M2wO0GIOvKgQ0Aqy1y&#10;ed86Obl9vhxcM09uH9st7htnJFpxWxqjlUK791YAF+1N21J+gBQtyi1li8BlnAiHwga5rhTD6jpR&#10;M5epLRXC5IgW7iwAFaNkEb4ISwSqKmlFu86GoTA9Ag5gqwdQw/MIWVS/GLZHa3bathtVKsv9+KFm&#10;WJ8xxMB2Fj/S6MMsfgxwY3/GaIMGFwCwh3Q0zFLBskIFn+BL9SHhrDls4IpmGIM4NgCweoDykCGL&#10;AK0ujM8oahh/W5r5Nx5Mct0mnK8KIETb9aivUgKOEgm4i6WGcBW1QIyhMjSv4CKHYWeJxDxlUuVi&#10;/lWFBABazMuKUokCeDFMsD7mBVTR3p35XhXGCINt4z4uTFwhCVNznTecF8Ln2leMz2yB2CrvSkX5&#10;HXGW3Zbk3oO/yu4//F+Q1bP7sHaev6CNRXe01pWvsVCRhhz3NG5DKbqtsZuXNHr8mMY27dGa5Tu0&#10;fsVObd18WLP7TmjL4TPaeOSsxnPytGp7jgY2btfgekDSonXqZljetoOaPXRW63OPagQAZZ+7Uksn&#10;L1THhPlaMW2eOmatVOeSVRrYtV1jp45r0+1r2l18z1i/N5Tc0KaK25p13NUm1x1t8WK/u0Afl93X&#10;p5cvaHbTVm1dt1oHdu3SZwfz9Mn50/r4xjUduHRZO4+f0OYDRzS5eZfGV2zRyKK1ALoV6pu7Sj0A&#10;Lv+yjepasV7dG7Zp1e4Dmkb7hosXtRaQGMJ9lM5arjcnzNayyfPVMX6husYtUM+EZeqavFwdkwB4&#10;gETvvFUaXb5Vg0u2aPXibVq7cJvWzNqoNZNXa3jyKrWNWfCfAKz/qBhloGsgNG6pFyUXZXZowpL/&#10;CitM4LNQHXZJVcBlwj6T4QA+G0FJoK6pAmzFqiQO2Igz5LAawBAHOKBuxEQ0AwhrAmjVV0VNIYTQ&#10;XKOxJmLMNJKYvDJPaxhyCElNDP9LErAIUnTFTOJza02+aXDB0DJCDq3bmVPDdbV4PsMITThiJGBB&#10;B0GHoXRGZanHNvMtCWxWaBqhiSDG8zmRrsdYUxgPa2O8QTWK6hILVTFCDWDC2LRzQo6aDodp3Dst&#10;71knAZ9pACdBowHw1URwwzhacT774pjZD4GLQEGYIYA1cvwohMz/VrYAPAwN5D00JE3ooFHmmuiQ&#10;l7Zgi8CI+zFjAexk8OwaMPZGQG0znxuBiwCDQkt2qlKELqpSBKUHACbmUxGQLNgCZOL6VBnbAF5U&#10;twhaBsbQhgBG4KWaRCXJqFbZzH9BkpXjxj4YAmnlmRk1zoAi1SaAEwCCCx2bxZMJzwDfdhSjjKG9&#10;MdnAvdBh0QAizqFBR2+22YAhlTRr4eIWo2zRbXDgC4IbYY33zHwv67PRksJ94JlRrbIWVgb4AV6Y&#10;t2XMMgAgzKVi6CDt3Yc/Y+baKCYXr47KbJUxbakiaJXjuw6/na2Aqn7cVy/eC8/hU+Jatk0eekP4&#10;zmb+m2WeQvWTCzIPDKlxtI83lvVUr7po5U5XwR550tclXEOLkMVCNYrPicDGHLQ+hkACBh/3tqIt&#10;zgMgPurtzHs++IU+f9irL1CeD/bpo74vdKCnUx90tWv/F23a25E19cPuDkV7BYjp8wed+hLnvRzo&#10;1LePe/Tdk1796mk/Sq8CsPTrZ/2oH+g3qL9F/TVAieUrbL952qdfPh/QV0/69A2Ov3n2QL98Nqhv&#10;nzzQd08foqDt80H0if5w/B36/Rrlh1cANEDYT1+9MsD1B4DanwBaLH8BRBGo/vLtiyFly4IvqliE&#10;rb99/0r//Yc3eP2K+5fzO+kv39Mow7JjZyEwDTsJmrDCoTwuA1nfWgoX1wCzlDCrWOtqYT/a/P4r&#10;hlBa+WosDEVkoSkG89ZM7teXA/KbN/3yzbMueQs4evJF2swXvBW35Pblk3L6cI5s37hKVmPus3b+&#10;LFk0dZIsWjRXdmPf8QO7zJInXz/6AqDVJT+8RD9G3eqW79HfjwwbBGR997AdUNVuHAcZHvhlf4NR&#10;r74dbJZ3fWn5sq/eKFpcO4u5Wa+6U/K6OwnYSgCsauQF5ggEr5coT1sj8iwbkEdNPnncEpCHTW7p&#10;r3fIQNov3Um7NFcDtKpt0hQul2ykXGq8+D2335GKO2el4i6A6+ZJuXUhD4AF0Dp+wIDWuSP7jF37&#10;sX3b5Txg68LRfYCtbbJ140KZN3+aTJsyVsYCrMYCqKaMHymTxoyW8Z99AtD6pYwZ9YmM+uzf5P0P&#10;aXYByBr5oXz4yXsyCuA1ZvQH8sknP5ePPv43+fkv/1V+9f6/mVytX/ziXwBcv5KPfv1PM4x/mL8F&#10;MyfLjHFjZfakyTJ7ymSZO3Mm9s2QnG2bxY0vX7/LLT5ADZUrAhJt3J2OSiksKcJrmkqUmQWIy8vL&#10;xUnTC7tdSssBUkPheQwTLC0txfnFZsHiikq0B3wxZ8qPCY6HroTYLgdo2QBkLnupec3wPqfDbsIS&#10;PU67+GnJTogCQEUAVAQvv4/bPvH60AbtwwAxugsStmiE4fXTMp4LGXPxYr9UBQMAqpA40X8QE+YI&#10;JslOW7GUFRZgch7AhKXR/A9dV0ONBMoKJWfdOjmxf7ukwjZpCJXLwQ1LZd+ahRIuvi4dmNh78s/K&#10;zSOb5OrhzXI1b51corJ1aLXczF1noOkWQOrmwZVyHZB16yAgav961Kvl6v5lcucQwwk3GRXrFhc6&#10;PrIW25vk7pGdgLQtcoM28vs2ArSWSO6amXIlZ7k4rp8C4F2Tel+JNEVp8e7BhM2LH0sXQMqH7aBl&#10;jFHrx4QibF431XjxxUnoshY5Zj4Trd/5ZUrnQipenZk4foipaEUx2QNoAWhacC7DD6lk9bdahhUM&#10;H+RCyJaqxHA/1rWoqWhFjSJFowpjXsHzmNdFZarNUq94vKchLAOEL5NjhX2AMy5OzHYmVwt9sV0/&#10;QQuvqWZR3bIULR6z1txqByxyfITGLCCyLmqXeADQE2JdaWCpyg8A8ldKGGCUitBuHYCF9zziZQ5V&#10;JWCqRKrdZRJ1l0vExZysIuFCjQwNNH1QuUJ/6Wq31MVcmIg7pRrHCFXMv2LOVhXPB8yFHQxDzTfF&#10;abuLfxNcNPGqOEuvCwDrV4ArA1nY/kPrvuPae/6y9ty7oa0ldzUJqAm6bmmg+Kr6b57TSO4BTRCw&#10;1u7W6tW7tX7zIe3YfVLbdx3T+o37NbFml0bW7lDn6s3qXrRZ/Ut2aGRDjgYXbzTrYPXsPalt+05r&#10;Yv0u9SxcpZUzlmnlnGUaXLVZvTt3a/hYnqZvXdV2gFWvs1gf+Cu0z1uu/d4y7QRUdbjva2+wSB9E&#10;KrXLX6pt3jvacOW4dmJcT/OO6YuzF/TFnRv6FGD42GPTV2GXvgy4dNBr0z7Uza4izaLvetxfzZUL&#10;mrxwXkP7D6lny06A4EZ1z1+jtnlLtPTzpVqycLXa129Vx9bt6tiyRSsXL1P3lEUamLJQQ9OXaWza&#10;ao1NWqqhKUs0MHO5RnBucMFajc7fpGGU6iVbNTAdIDdijkbGLtUYgCs4YYUCsvTWx9P+TuBCGQiM&#10;XuZFyUNZCeCa5p20zEBXIsicOoek8flIh714370SC/ukOhKSqip8XzBfqyoiKQBVXTQi6VAYn6OQ&#10;pKNVkgoCRnAsA/ggbFExYkkDjFKxiDHHIJgw3I/AZQFK3BSul9UK2DC5T5wAAyoYQsh1sRjexWN0&#10;+6OKlaayhnFYoEWDDMIWjSoAADjfUoBwHif3mCRbDn6WAtOAcTF8sbYKwIgxEYBM+CLGycKcKgKT&#10;Aa96KyywubbajLkBcEaXxtpI0MCe6cvcT9y8pmkG25qFmtNW/k8Hvjt7MQZCF0P/aA9vnBcJo9hm&#10;IWSxUK2hQmMgD4XQNcAcI07CAR8MjSMgMISRiuJwaaZKNVQISgQshgUyv4rKVn87lakWoYGFMRvB&#10;+TQDSWMcLUmGbhJcrFBCk9uGQmdCApsJC0QfhB6ahPDZmoWccX9UFunCyNBHPieTk2b6odLGfCor&#10;x6yFx/EeGJt49GmFVgIYU4Q+HDPQxWta42WuGJU4Qh5BhNd+BHDhIsd0mOzKELLQXzPfJ8vuv4vP&#10;GuBDGDWghWfWAyjraQMwAtDoQEgzCmvdMyqAGBefN8bRXodnh2fRXFsldZGwhBwV4iktlBh+Q+vD&#10;/A3he1gnybv3xTVvvQyWu/GdS7Dlc6s1/xH5INusA20tiuel/dkW7e9o076OVh00MJQFFGG7ux11&#10;mw6gBmRpd2uT9rQ3o7Roe0ujduP8PmwDKtEO8IRzHvBcFAIUz7fObdMHgKp+9N2La3S1NmtfJ/aZ&#10;63Xo454OfdLbrk972/Rxd6s+Q/28v0NfDADYAGAsT3tb9Wl/u77ox74+7COUDXbp4wGc/6BdH+LY&#10;o/5OfYzyBOc+AbA9RLunD3r0Mcby/EEXIK5bXw32mPo1ylcAsG9fPgRsPdU/fv1c//LNS/3bD28B&#10;Uq8AV68AWXgNkBrepoJFAOPxf//xDff9fwFZragNaJn1tb59CWCyjDUAaKifAaaodFmq1R+/oRr1&#10;EEBFw4zHxokQfaCNFR5ouRpa7WmWQUMMC7IYivgc+56KMflg+OS7h/IHqloApO+e98ibhwwBTZv/&#10;cK1yFsmdq6fl8L5dsgXzntVL58hqgNaKGdNl46L5snntMtm/Y6O4im7LlwMdgKse+f55n3wD4PqG&#10;SiJNMFC+edAKoKIBBhckBmgBrr41ahZzsgBYvXXGBOMrwBdDBF9T3aKyhfKyIy4vOqvlVVdC3nah&#10;bo/I8/aoPG8Ny5NmP2DLI4PNbnmU8crDtFceYC7UV+uQDoBWNlom6WAhgKtU6nyFEii9Ia7CK3Lr&#10;cp7cPH1Irp44JNfOHJaLZmHirZJ3YLOcP7hDrhzZL6f375Dc3Rtl9bzPZcqkUTJq5Efywfv/YtwC&#10;J43+VD4d9aF8MvJXMn70z2Xy2BEydSyt29+XsSPel5kTPpMpgLBxn30gH414T0aOek8+/uRn8v77&#10;/1s++uhf5cMP/re8997/Ke/98n/L+x/8C9/2f/79I/zNnzpVZk2aKCNHjARoTZLpU6fIwlnzZMfG&#10;dWIvswG0PKY4HT5AVblUVjKUD8BUYdmzU6liyB8VKrcH8OF2GqWLSpYJCbTZcIxmF06zQLHdxvys&#10;CqNaeU1eFtUqj7jtbqMuBbyEKYb6uQFSVvEY2KJZBo0z7IAquwSGjDNCAYIU1a4h98GwHxMlqlZB&#10;o1x5vF4AlwdgFTBW7wQum8OF65aIHwDnBBTacQ+ZdEKeDLTJ4z6GjqQxqXLJwV2bZOuKeXL91H5p&#10;TXil1lUguRuXSe7WlZL2F0l/2i/llw7KrWM5cilvswGtG1SxDmwAVK0y5fbBbXIDwEQV6yaPH1iL&#10;faslP2+D5OduM7lb946tx3kAsH2r5Mre1XLn6Ba5Blg7l7NSzuP1kU0LZO+Kadi3RsquHpDqyqtS&#10;FyyW5oTTlEyNAz+gtHh3Y4JDqLLCBJsxZuYttQGaWmoCgCsAVj1BiypXVDqwbcIIAS5tgK+WZACT&#10;LtqnR6XbLHzM0D5L6epqANwA1Ag4BJ2ejGUD/wA//v2t/B9hQhngaAioHgC2qEIRkvqMxXvEQBPt&#10;29nGKFtUrABxxiwD0PUY2w8Bc4QqAlt3Omid34jzAWh0IqQhRhfusSMVBGj6cY8+sx5WXcQJKLIZ&#10;gKITIMMHa8JuwJEbsIVj+HwkfEUSdRUDwvC5AViF3ENOgM7i/2F0YTPhhHEAWbWHIYI281mgYYZx&#10;K2S4oLcCgIVzHDi3skA8RXfEU3xPKvJvANqvi738tlk0MVhyx0BWcu/BbagNZHXsP6E9gKzHd+7o&#10;w/zb2pN/T1vu39fYhVMazNmvwdUbNbBqvUZWbtPYuhyNrtmtPsBJaOkWjS7drvGVuzW9CSC2+7Am&#10;c0+Y/KxwTp5GT5zQFNr3bjmiXQCzqgWrNDJjpUYWbdLa7fs0npunyUsXte7+da2pvKlpZ4F2+Ur1&#10;QdCm/SEAlbdEOwFIHc587fAUam+gXLuDxZopvKz1x3O148QRfXL9vH5dcFvf2Qv0Ne3eg2X62Feu&#10;AwG79kUc2hFyamvIo01htyYDlVrrK9MWV6m2O8o0XVSgDaWFmrl1Q5vPX9LkkVx1btim16fM0VsT&#10;Z2vl3KUaXbZJ0yu2aurzddowd6M2zt+imbkbsL1B07PWaz1KE/bXzV+v6UU7NDlvm9YAtmIzVqn7&#10;03nq/PBz9QO4YuNWaPX4FRoat1QBWXrtvSl/L/l0+k8oTyo/mdtSNX6BC7CVC9iaPQxcSY9DUn6u&#10;heaReBVAC5BVFfEDuIKAa7/E8V1Si5LC94pVAFthwE8MwGFytwBbDPEDfFBBIhxxrS6j6PB1LCyN&#10;gBO6ExK4mgEMDN8jcHHR43ZM2un8Z9QhTtwxgabzHvO8qCbRRbEGYzJhfCYs0DKpIHi1Y/JrGR5g&#10;Eo0Jv7Fsx+SaIXF0SLTyxui4GDYqF6GQY24iGA4BIPeZRY8xySZ8cUJOICQsUvXgdQl9JpyQCpm5&#10;xwj6ixvbeeaqtQE+aNDRA4AwiyoT+Bg+ifPr0D8t8nk/XDiaYZXGIMNADMMYcf8ABypaBCwrNK7J&#10;ABGNNagm1WO8VJaaASyNNcwXs8Ie23Et3jvPpbkHlT2TuwZwHV6DzAAkirUgNfPOCKsMe6SaRkhj&#10;7hfDGBmaSGMOwB6NK9qaAU4YA56HcYIEVNbzfUYhfBGSGWJolEKqZBiDUbKoyKFQ4WKhqpatx76G&#10;enMPzG0jaFnrejWbnDITltdOULQcBS1LdwATngXVSz4HY0yCZ2bACe8VPycMKzThpNjPPC7eP8P7&#10;GHrYlklqa2Ot4rg2JxPalqrTltoabYhXaUOsCv9GvRrx2DVQadO4y6UN4bC21iYUn0tNO2xaOXWN&#10;ps5e16ZUXNsyKe2oT2lnXVI7UyntyWS0M9MA2GrS3rZmU7oBUO1NDQaGevC6k3DV2aqdbVltbW40&#10;rzuzjdqKvgCnintRwK52ZZu0A/u7shkAGfrBueyDMNYDoOppR2kjrGW1ozmjPa3YjzYsBLX+jqwO&#10;Aubw7PQh6keAtmd97foM4PSop00fEvwAc4NftKAQBLP6BMd7AWY9PMY2KAOAtD4CXy/Brg2wR9UM&#10;MIbyBED3AsDFfl8/6NY3gK53T3v1h9cMQWSo4CuA1WsDUgQrU6hs4TX3W6GCltr1tx9em30Esf8J&#10;WpY74ZCLIcELsGWMNH7gfstww8AVDTG+eYiaOVk4D68tV8InltLFnCwaggCmTG4WzTC+pN07Va6H&#10;8nsuXgwAY+jgj6/75MdXvQCkDnnRn5GH+D2P47ey8OZpOXpwp+zbtk7WLaERxhxZOGeWrJwP0Fq5&#10;Qg5s3yTXz5yVF90txsr9q4dfyNcsj7oAWV8AsNqNmvU9yrcDQwsTM2xwoFm+G2iSbwBXX1Ph6mPI&#10;YNLKzaIRBuCL9ZuOWnnTHpM3nXF51VEtL9qiKGF5lg3Kk6aAPEf9OOOTZ01BedjgkL46u/QmHdJF&#10;F8JYhWSryiUdKpYGzJXirvv4jb4qpTdOyb3LJ+T2+SNy/VyeXD6xV84d4rpYe4yKdRLztSP7N8rh&#10;nRtk1bzZMmrsJzJ6zMfy4ceAqPFjZdrokYCoT2TU6A9l9Kc/l7GjAFwjfy3jP/qFTAZszQKITUX7&#10;cZ+9J6NG/Vo+/OTfZOTI99DHR/LhiF/JiE9+JR99+DNA189lwuiP+Lb/8+8f4W/6pMkyZ/IkmT11&#10;lsyYOFHmTJ0mc6bPlq2bVxoLdxegxA4wYq4VHfuoapWUFYu9AsCFbZpTOABULuZwuQFDXlq5O00u&#10;l60CIEaly2aXICa3zKGy+qsUkzfFsD7AVwCgFfLgNc4N+TEJ9nqGgMttlC23g+qYQ/yAtXCAoYEu&#10;1F6Ta8V9VLDCQYYGUsni/0iHpSoas4wy0JfH7TK5WqFAAG284nR5MXabuJlbVl4itdGI0CaYCbxM&#10;rh3syEgPAMJfni/bVy6U7cvniOvuBXkI6Lh6JEe2LJ4l14/ukb5UwPxjvot/rNfytsnV3I1yae9G&#10;gNZmuXtoqzG1uH6QatZ6uXlgGSBrJfavl1sHUHIZQrhJCk9skPtHNsp1vs5bJ3cBYHcOb5QbhzbI&#10;6W2L5OKeVXJyx3LZt2aWbF88Qe6c2C6BwguS9OVjAuSQVhM6CNCq80k2yZwtuhG6jWsiAautjhbw&#10;UQNRjL3uqLcW9G1PxaQjXQ2IYn5WHBMkAlc1JlhRA1YdAC+GEDL/ia+5VhZD9bivt4nraVUb4GLo&#10;YH9zrdD0oqs+YFQss8AwwIvug70NIQNKZlFkAhggi+YYxpGQIJbl4sRUtGjtjteAqQGjhOE1IIv7&#10;+hjCCMCiIUY3YLEDsNcOkGyq9mDS55YElSw/4MdDlYl5VTZAlnNokWKUiE9qAh5MoisBWFwLCzUg&#10;KeQoljDaVwGwqGRFqHCxL7oG0imQ+ViBMqka3mbttvK4AuX3UfLFX3pP/GUoJffEi21n6S2xld0U&#10;L2Cr7vAREy44DFko2n3mvPZeu62D9+5r162bmjlxESB0UKuXb9Lowg0amrNSfYtWa3DhRq2iarNk&#10;i/oBXdXbDmjtvuPaeOaSNly4rNmrN7T+7HmtOpinrs271bF2hzZvz9WnRy5pestBjW3N0dpDR7X2&#10;4nlN37mudUX3ta60QOsq72jKdk/rUTr8pdqJ0g1g6kHp8pVou4ugla/d3kJtKLqqqdOHtfXEIe27&#10;e1GfOO/pk0ChPgkW6iDa9wZK0K5Y2z2l2gSoygQdmg65tNZfobXuEq1zlmiLDaWiUNtKS7WrrERb&#10;iws0cx1jP3FaE1v3qH/BGkAhAGrFdu3bnKt9u49qdsterVtKgFquVVOWamjyEo1MWqbJaWs1NW21&#10;1s3bqG1r9mrr2gPaujpH2xfv1ObZm7Vx2npNTlqpiQnLNPTpfE0AtmITl2pg9DIFYOmdX0//z+s/&#10;n/ofhK7KTz8fAGx5AVr/D+DiX1XQLdGQT6rCVMG9EgWkxwKALnxfJfGdUovXdXhdHwxJQyRsQgkz&#10;gCg6EjJvKUPVBRPxZsCFgRQATl2VH7AFMCMoVTOfEJ9hTPY7Tb4VQQuwgcm4pSxRrWCYWA3+3TIn&#10;KmnUKCpLqeqwgRUClqkBXA21fG0pLTRNoPJB8GB42TCoUAmqjYakjiobxoWJtoElEwpo1CurL4Ig&#10;wWRYRTJKFo4xjJCqHIEtBejjvXAfYbEN99yO0gnw6MFEn/liBvoAAQQRhjtSTWLhmI0xCK5F2KGK&#10;ZowaqJQAmpgzRmWruwnAABCh4sTnYa0zRtjCuJgfh+1mWuwTdvjc+AyH1DGGYJqFkLGfAGcZetTg&#10;vi1lkcYmLARQhhNazoC0qsf5hDNcsxXjJ6wR3JrRhzH5oNKHMRPUhgv305iEOWhZnNNK6MH5TYQ4&#10;KlwYO5Uzqlg0DCHoDeecmf0ArraGesV1taOxXgFf2tOS0b62JqMWdTfXK8aheJ6aBezg86B4rxXv&#10;lQK4NVNbrQ01MW0GGAHCtB0A09oAEMJ5HU31OK/ewAxBqT4R0aaaGsUz0LpIWBuroprw+TVis6nX&#10;VqohR4VWefHvNxIw/abdbi2aukrDe45oa6JKs9jXmqwBiNViu0Y7GxswJoBcQxoFY8d42xqT2t6c&#10;1jaUVlw/i/siYLFuA5C18V7wug3H0riPmqDfXI/Q1ZHFMeznMfbVwQIA6wRwtWYIZ42ArCa0IYwB&#10;tAhiaNODNj0AuF7WeN0P+CJoPejM6gAKYNUAWW87FTW077CUtYHuNn0AKCNYEQb7CGrdgK8vUDrb&#10;DGgN9Fiq2gAgaxDlYS8Vry592t8DiOvSN48BWq8e6x+/eaF/BFgRuP4MsLJCAl8oYMmCLQNWb/Sv&#10;VLawj/Xf2I4K13+B1isA07DVO0MIGRZIa/lHlskF9hOy/gLo+iMVq28tN0Er1BBQBcCicyIdC1n+&#10;zPNxjKD1exp8fPnQOBLyNQ02fgfY+g3t3V9xkWYaWLTLy74medRZJw0xt5TcPSnn8vbK4d1bZePK&#10;BbJmwXxZNn+uLJgxTTYsXST7t24CpBzBfKIakNUp7wY7DWR9hfrLfoJVO6CqTb7qJ1xlAVsAskGG&#10;DzbINw8aAVsZ+fpBPSArbcIGGUZIx8Gv+urlzRcpgFeDvP2CwJWQ153V8rIjIi9aAVYtXnliAMsn&#10;z5sD8rSJr13ysN4pfShdtXZpr7FJV8IpjZESyYSKjKrFtAtH/kUpv3VR7l86KZdO5srV04dwj7tM&#10;+ODJQxvlyL41cmTPVsnZsF5WL5kv82ZPlqmTxsiEsZ/JxDEjZexnv5ZPP/6lTBw/QqZ/9oGM//QX&#10;MupTANT7/yZjPnpPpnz2kUwa9b58Crh6/6N/lY9Rjxr9KxkHYBsx6kP5AG0+fP9f5ZOP/hf2/RO0&#10;/mH+Zk4aLXOnTpHZ02fIrOkTZNbU8TJv+izZtWOzASlCDsMBK416VSzl5ahLikwOlgNw5XJSlbIb&#10;hYsheR63ZaVuXAJphFFRakwvygE2JWUlVk6Wx24UMCcKTSm8PI8qFcDK73EBqghPHgkCinwuQBL6&#10;DHq84sd22O83+VU+L50GPRKhioW2/B9oghb3RwPBIXt3wFcwaK7tQh+hYEA86N+G8ZYAFF1cAwzj&#10;4+LGXdlmedz3hTzp7cCPbR1+EBlGl5BLx/bJzhXz5OzeTdIQqpRM2C5n9myUHUvnSLDougw2RcXH&#10;fK3D2+VG3na5SrgCaBUe3wWQAnDlbpKb+9fLtb2r8XqNMcW4kwugYnhh7gbJP7rehA9ep6JFBQyw&#10;xYWOrx5YK5f2rJTLB1bLpX2rJW/jItm2YKKc37tC/AWnpdpxW+qjZQau2pJuA12NcYeBrLak35hk&#10;NNMgw4QRYlIHQKHLYGsdasBVJ74cO1NVBqIYPtjeAMAyYYV0LMRx7GPhsT6G62W4wDGVLICPUbMS&#10;AC5sA8CobBkDDFqvMyTQOAzSGCNigIlqFQ0uBlt5LCj9LWHAVhjbERk0oYMMPQwBrHAcY6BBBuHs&#10;AbYHAWN9DWHzugfj70wx5DFkLO4bqmjLTsgqBSwVm9wpwhZBiblY6SovJoVeqaOq5a00qpUfkBS2&#10;l0rIXmTysfz2Qon7ygxI0ZKdsMWcrZCzECBGxavEtPHZ8nFOoYEpd/Et8RXfkSBAy1eE7ZJbEq7I&#10;R79FErSjduYbyIodyt2W3HvQQFb7gZPacfaydl27oV03bmnT+Yua2LVTa5eu1fRcAMSMlZqavUbD&#10;s5dq9HMAxrKtGtuYo5mj57T5GoDsfoE25Rdq8827mjp3RSP789SxZqsWL1ild2Yu1vIZq7Tv0Ckd&#10;uHoHIHNNk7dvat3925oquKPVxbc0UZavtbZCTTnzNePI1yZHgQnxa3IVaAeAqTdcrr3BUs067msW&#10;QFVz/6z6j+P65wA+dy9on/u2DoQKtD9wT/vC+doH4Gp139Mmb742uAs14SjWakeJRp2lmnCXa8pe&#10;otnKCm23VWpraZm2FxRr961CzRw/p8ntB7QGcFi/a5+25x7Xx+ev6MPbt/VZUZE+KQf0AcZaMP6m&#10;M2e0dtNu41Lom7ZUveMXqX/cfI0CutILNmnb+r3am3NKBw+c0/4dx7RvzT7tWpKjLZ9v09TU1Zqa&#10;sEqTY1Zqcizt4Vdp1fgFCshSwJZe/+Xkv9/7eLYBLkAWgSsPZWVg4oqpqH8W8butkGOfS2IhwBa/&#10;Y/DdEcd3TgLbtX6f1IcAThGASxTwA4ChfbyZjAOC6NJHtSpLFQYAlmKeE0o9QwBRaDOfBWwQtpg3&#10;04xtFob7ER4ICwQnKj8EozQAiwshJyI+cx3LHCNkKU2JsJm8NyerACRUiTiZrxXLyTAljclatAEg&#10;AZiottXh+mm6KQLeqE4ZZQvQQKijwkWzDMIL1S+qW1TnWAhmyWhEavA8UpGAUbcM5KB9G6EJ1+4E&#10;NBlIAqQwh4mAkwVEGWMQ3BvdHetwXYYTUumiOtdYa427A+0YEtdJyMH9U13qy7Zg2wrxawFYNQKw&#10;0vFqU+qG8s8IYJb9vaUwGVDEmCxItVQswi/bshCuGqno4ZlwDAzr4zgt1QnbuAcT3lgPgMRYqMxx&#10;/KlEVPEMASxVKDHFM9UMwIelKVWjbYCJTArbBJt0Ulsa6rSlHqUhpQ21CRTCTgKAVINzagBHScX7&#10;BEBCG9aAlg7AS9cQwGTTtQrYVlzfQBSgXZsASYBUFGwDfFjw3qGOazPGAFjEdbAvGVdAobWNgs8L&#10;AAvjxfWbCVuxmKZCLo06HBq229RXUaa+ynINuewaD3gV77WmAwHNX7Jdw+t2a2cgZFSuLO6V/TRh&#10;/C24Rzx7A1mtALoOAFAz7jdD1Qz7sk0N2oR7Z2kh8AEiWzJpzTaiYF8jnlVNJGieaWtjykBWK54h&#10;nxf7y6ItoayjuRnPttkAVmtjo4HHjhbAF2rAKuCqGQWgBfjqAmgZha01a+ounN+dxXEc6yVkAbY6&#10;Wxu1CyDbw1wvwFQvAKsHpXtI3ervbTfwxZDFwe5OgFaHPmCOGLd7vtCBLsDWg259MdCrb58M6Hcv&#10;H+kfvnqhf/r2tf4EuPozVSqCFkDqLwCsPwOm/gyw+jNg7K/fWcDF/CwTVsj9376wcrRohEF7dwDX&#10;X394JX9j6CANMQBXtKb/A40sGCJIZYugZcCKitYTMQsbE67YfmgNLq7vRaii/TvX4WKelwkXBHD9&#10;ZFStQaNs/YELF7/uk6+efiGvAEjPe9PSngyLreSSXDx5QHL3bJEt65fLunmLZOXnc2X+7BmycvFC&#10;2bFpoxzfn4PfX7t8+fALeQfY+pqwNdABoOqUrx60omTly75mgFarfP+wVX58QgfCFvkasPXdYDOO&#10;12ObsMUQQgAX6q+YowXAekUjjE4aYSRQovI8SxXLLy9afPIC84fnTR6Alk+eArwG0wCtBtT1HpOr&#10;1Q3Q6ql1SEtViTSGiyUVKJCEO18ClTfEnX9Niq6elsunDsm1E/vl4tHdcuLgTjmxf5ecPLBTju6z&#10;FK11yxfLynmzcL+cH4+VCeNGyDjA0thPP5EpYz6R8SN+JRM++xDg9TMZCeBiGTf61zJ17Icy4qN/&#10;k08++7lMnTZaxk0dKWMmfyAfjfql/PL9n8nHH/9CPv7wX2TkP80w/nH+5k6fLnMmT5TJ48aYpL/Z&#10;06fK3GnTZW/OLikrA2gBRgg4bnslClWqcikGaJXbKsRR6QS4OI0jIOGKa1sRtljTEMMOeLLhHIYO&#10;lpVXAtzKDWh5AVcOe7l4nDYTPujENdg/86yoOPk9HsAWQwtpxEGY4v8sBw10edFXGJMcql5uwFM0&#10;wHyKoMTww28ADa/DvrABLT9Ay4+2HvTHMXrRtwOQ5XJhnI4KKQYsep0V+MGuFnwRm4UUmaDbmq6W&#10;sKPYrLHUBjA5un2DbFoyT+6eOST9AJa4/Z6snz9DcrevkOaoTR4BAO4cz5GbeTvkRu42uQPgupu3&#10;RW7RgXDfKrmGcnvfGsDVGrmRs1zuHl4rNw/w9Xq5l7dBbh8FhOWulWv7VxrYuoF2NM1gfXn/arm8&#10;d5XJ1dqzYpac2b1YKq/nYmJ/VWrx5dGc4CLGLgNa2YQXkzsUQFZbXUhaa7kgL80xgph8hDChC+MY&#10;bd1pgkGQwuRm2JEQ90Xnvja0YekEUBG8rHW2LJdBGmWwPUGLChfX0yJkEbaG3QbpDEjAIlgRuoz7&#10;IF6z7mkKo5+Q9bo5MqRcxaSf7QFnBC0uWGxytOhgCLjqxli6AVbcbue9JDy4Zw/eG4+kI7RlZ5hf&#10;iURdgCJXkQn1SwTLMZl0SD0gqwZwHOOCwQCmgL3AAiZHmUTwvgdsd7FdaGzajakFfjACgKtAJdqV&#10;5Yu/7L74Ku5L0FYk/ooCQNYdcRfdNo6U3lKci+MhgFe45L5EAFnWwsZFBrJQDGQBsP7Qf+ScZm9c&#10;19S1yxq/eF6DB3O1cvU6rVi4QkNzVmt6yTrNLtigmeXbtW5zjiYP5GrD9Utan39PW0oBRcX3tSH/&#10;hibOn1LfwQNmUeLChau0eNEaLVq9QYtXrdXI/E368NQNAE2+NpcXaaqC6lW+1qGOl98HaN3Telex&#10;NntLtcVTDMDCtg/bvjJtC5Zrq69IOwFMnY4ibSy4quEjGMfxg9qSf1nT9hvaBKjqCgCAHDe0zXNP&#10;WwFjja47Wue8q2lXuVGvauxFmnSW4zp2bXJW4JxKbXE7NFVarMELZzSQc0Brdx/U5pw8bT53Vnvv&#10;3NXeskLtc5VpL9o+Cbn1ecSrT8JufRrx6dOAS5967frMUaHZ61e1+tgRdWzerrb5q9UzaZFGpy7T&#10;+OdrtHFljrbuOqKt+05r6/bD2r5mv7bP3a7tszZr27RN2jh5ldZOWqKJyWg/bbGGJixRAJbe/tVn&#10;euUXYw1wlXw6/0nV5FUtqO2ot8Smrfpg6CtSavHdEQdkxfD9Uo1tqlk1+C5J4HslHQwAtABOVXQq&#10;5DpdNJGISnMdgIWgxQk8IIAqkFFTYgAjfF/RXp6hdxlM+BuHLOMbqYyhDfOIsikujEz3QMAA4I0L&#10;LSfCHqO2xQFbNKiIMse1sliSzL8i5AEaGKpoLVbMPghfNQCtpNQABpMAHEIOSwqglYyEjGLFYvK/&#10;OD5AIUMEqXJxPSwTQgjYopmHUe3QTwqFsFYT8kka127GeczraTfqHK9p2bObEEjAIl0GmVfGezFh&#10;lQBEghbB0Sh0xjgEz8zke1n5awz5Y0ggjTWY70UTkUyCqlQc50XN/dRWRSXq90oVSqoqYp4noFFZ&#10;GBrXAhggZACy8DqutdGQYtyaqq7SNI4DjrU+BqCIhf8bWOoAQAAAbjdjuwlwwW28B1oXj2hDTbU5&#10;l3DAbTxrgBOuh+Np1nVx1IAwvE6iTYrnAXLiuC7311UT0KoBXNhvxsE+atEHrw8IInyhH4CguW4G&#10;QEWoIyila1ASEZwXwFhwHxgPYBelCufHjHKF9x3HwwYG0wRC7K+tCmkiHNAkxkBIwnNSALYmAFRR&#10;t11d+DfoKSvRiMOuEZdDE363JkNoHwxqPv7NOhdv07ZyByCNz5L3W22eTTYNiMJ4Ab+AuqQ243UD&#10;nnk97qcedQPGkgGMNQGYMgCwZgKn2WeBaBNgkoXg1Yx9zYDERjzvpqHjBNVmQGi2oUEzDWiTAnhl&#10;MmgPCANwNRBOcW4nAMyoggA5hi0SrLoBX10ArU6GGeJ1XxvAi+GIKB3NaMP8Mqpcna3a1d6ine3N&#10;KC3aweOAsW7C15DKxdDFXkDXQG+X9hvwsvK3Xjzs13fPHur3r58Y0PoJoPWnb1/pHwBUfwJk/RlQ&#10;RdD6E2GK29hnDDCwTcWLata/4zhqA1qoDWyhvQEsk6OFmsD0J9S0ojcLKA9B1J++s5Qts/AyXwO0&#10;/grIMscZYoj9fwBkMU/LKFnM1zJghX0EsC8BWly0+GWP/PaVladFB8FnAJ0+/I5H8Nt449wxObZ/&#10;p2zetFzWzJ8ni2ZMl/kzp8myBfNk6/q1cmTPTim5fVVe9rWZXK13A+3y9cMOABdqwNXXAC0WGmFQ&#10;2fqqH9CF8tVAA2CsSb7sTck7Og521crb3oTJzXrbxfysWnnRRkv3uLwBcL1sj8mL1oC8agvL67aI&#10;vAR0vWwNyssWvzxvCcgjQBbDCB82uI0bISGro6YcoFUkTdESyUSLpT5YKFHHLQlVXBf3/Wty79IJ&#10;uXPmiFw5sUfOH90jp/N2y+G9myRvz3rZv2WV7Nq8Eve4QtavWizz506WCWN/KSM++RBwNVLGf/qR&#10;fPLBBzJm5EfYfg8A9r58CtAa8cnPZPzY92Xc+I9k/qwxMmvmWBk5eZSMmjhKxo37WEagzQcf/VLe&#10;//hXMuLDf9q7/8P8zZwyRaZN+AygNVbmTJ8m8z6fJVMBX0cO5Rr4IZCYcMESWrmXSCWgyAlAMvbu&#10;5SU47gDAOAE9Tqlg+KDXaVQuKkvcdhJscMyOYgMk2Wx2E2LodllqmNfkYlGhskL86BwYDUUATW4D&#10;W1S4In7AFoApiImNy46+0T7gtc7x4Uc2hGNVoSAAzCP+gBN9AMT8QUAWi1+8OE4HQ4IajT2Y7xX2&#10;AQ5tGFdFsVSHw0Kr3742xswnsV0rpXevSuG1s/KwLYXJ9RXJWbNYdq9ZJNHyfHmCL6GruTtl5+JZ&#10;Unr5sLzIxiVQeFXyT+2V20d2ya1D2+Xe4W1ynzlYhzbIzX0AqL0r5T6g6v5hlEObTJ7WrQOr5Sbq&#10;O4cAYwdXya3D6+UaAOwywQxtb+atN2twccHj41sXyIG1M+Xo1oVSdH63BItOY+J3y4BWW9IjjdVc&#10;98uFSQpDCL2YtPgw6fBg8uQ2eVUMCcwybwuFIDWcn0UlqwNA1ZmhGYalaHUNqVw9XNgYEEUws9bc&#10;AnylAVTYbylZNKagcsVQQKpSACOGCmYAWUbVikhXOiDd9SFjgsH9pgCwrDWzmONF0AobsGLIIaGL&#10;+V0EK4Yd9jSGTR+dDNMEYBEmmwFZ9VVOqQtXSk2gVJKhcoBSqQkfrA1UGNhKAsLSUReOVw6tiZUv&#10;QYAWC50GaWARpKIFqIrQeZDrY+F85nB5AVfesnviLrklvvI7pl3YWWjOjQDEqgBegUqGDd6WGNfH&#10;AoRFecxjQVb6/NltsUO5CYDWH3oPnNDs1euavn1Nq44eVs/mTVqweIWWrFitjtVrNbpig9ZvydHm&#10;PbmaOXZUGy+d08b7twFWt7S54I4mrpxX/+F9Wrllg1asWa+2dZu1fNNmDRzK08TZCxq6cFE9O7Zq&#10;Zn2OPrpyX7OArEZHqTZ4SjTlKdOUq0gTjgJNu0sBVtbix83eMoBWuTb5CjXjL9CmQLG2Bsq0He3a&#10;Cu9oHONI5+Vq2+2T2uG4BRgr0qwXEMa29luacd7WJkc+QOu+Ju13tKYS/dtL8Lpcs26bdnic2uqp&#10;NNeoKbqnrqOH1Ltrj9bsP6jZC5e0v6hQH9hK9ZHPoY/9Dn0Udelg0K0PAVjP4wF9wZII6eNqvz5K&#10;+PVpMqSPaoL6sMavbb5yrc2/pv6zR7Vw7QatnLdWA9NWqXfWKkDrOq1atFVTS3ZoZsZGbZq0Xtum&#10;btHs5+u1de5mzc7epKnJq7Vu0hqtB3xVTZit3knLFKCltz+c9Z+o/wOg9dvAxBW1AK1j4QmrVkY+&#10;WzTNM9Oyh6922yXmcUgc320JFnyn1OI7Jx2xHAup+DA0L0Vwqq0xaopRRgBbBCDCEtWgKr9bYgG3&#10;WRcrAeBiOB7BgwoRDSoIW5laKi9VRh0zxwAiSbStDvtwHiAPtbO8SBzlhcbognBES3pCCNUeruXF&#10;MMBMTS1ex6UmQqBJAMoAKQAslgTGzHBC5mdRNbPyxwCFuAdCoVkjK0UDhqSxtKf6RUgjoNGlkfdi&#10;3BCrCUi8nhViSFt5husZ0MQzaAB4AnjMM+BYE1GAajSgtbGgAjg1BdBJAw4aARNNgAPWDJGjytOM&#10;STzrBkzw66oBL9GoYuxaHQxoTdiqq3wuSxkBNOE+0BfhI2qggMDRQLAB0HB/Lc5NVkVMqcU56VgE&#10;wAIoIXThXIbjcdtABQHLQBH6RBs8fxOmZ/rBeUnuJzDhGjXYV4N7SAKEErivBOCmmveIfTxeiz6p&#10;gCXRLh1HXYX2Udy3uU6NgbUUIIzbRk3C9XgvBCi8tygYb1UAwBZE8aMfP+43iHHgOeA6qWqAXJyA&#10;xTFZ57JmwfuJsWNsVWHs5/0BsgBe1YGABlxOdZYXq6+8VP22MvU5KjQC0KoKeLQm6FLXmXN6f+kW&#10;TRWWaRrPjM+LYyUUEhbrAYT4vAM0Ldgi/KSwP4U2hCpTqHIBoizQwr2iZAhcfH/rAWuAqkaAWwb7&#10;qQyamvsAa00pHK+v1yaAVltjxihlzXidpiqXsuCNilp7Y4OBMIYWmvDCTAMgqxHnsM6gNADEUtif&#10;NPlhNOPozALQsL+zDeegtLZmtJV5Yh2Ass6sgayHQ46HDCVk6TF1K/a16dOBHn3zZEC/fwXQ+voV&#10;QOsNAOu1/vQNtwlY1msLupin9cYoW38iiFH5GgotHAatvxG0AErMzaKyRXj69x9eyp+/f2pULGOK&#10;8d1T+dsPlv37n79nHhfNLx6b18buHeeYYwQv1EbZMuGCVq7WsAEGVS2CFstvXvYBtnrl22dd8u5h&#10;q7wdbJEHrfiuCNmk4MYZAyE5O9fJmkVzZMXc2TJ31hSZO3u6rF25TPZvY57WMXn+BSBq8Av55tEX&#10;8u4BbdxpetEKsGqSbwYIWE2AKK6LVS9f9TUCvLg4cdKsk/UlQItqFkHLvOYaWl/Uyev2hLxqp6U7&#10;Fa0qwFXQgNarVpaQBVpUuQBbz5r88ijjNwsY9ze65EG92yhb2USptFQXW8pWqFBSvkJJegskUHJD&#10;ym6ckuLzp+Te6cNy+eReOXdkj5zJ3SVH92zEfa2VnQCt7Qa2lsjqxYtl6qQPZNxnAK1RH8rIj34m&#10;Y0e8J5NH/lomffaBTB77kYwe+UsZO/Y9mTZtpEydNkIWzPhUZk4dKe+P/Vg+HvOejP3032TsJ/9L&#10;3v/1z+TDjz+U0R/903XwH+Zv/owp8vn0iTJj4jiZPGmWzJoxW+bNni1nTx0XOwCLoFVpK5NCml6U&#10;l0sFYIuug3QDtAOyGPLndtsM/NAMw0EIczFXy2PUJRfasC1VKkJVpQ3nArqoMBl7dw9gDLUnAHAK&#10;ekxYYJShgVTRAGIOZwX651pXDkCSUxw018A5DoCa1w9owqQlbOzaAVQ+D/qjm6EXxS/BAEDLR5MM&#10;bGNfEFBG1YzW8TTScOL+XBVF5n+F+b+rbU0pedCRAXzExVV6T/bv2CJxf6U87UjK+b1bZOX8cXJu&#10;/xbprPVKvadEDgC+ctctkDpPoTwCrFRePgbQ2i338cV09/AOANQWyT+6UfLz1sj5bXMAX+uk+MRW&#10;yT+yxahV1w+uMQYY+Xnr5Mah1XLv6CbAFvYBvm4eWi93j26Qu8c2yxW0O7NjkRzZNFcOrpsj13HM&#10;ce2gVNmvSXN1pbTVugAeFZKJVQC8nFbIYJKg5ca2V7I1AUyUgmZfax0mRgCWVuNKGLHginlPKKzN&#10;ultUqABRNLrorLdULKpZbXUAtBRzpRIAJi6CDLgikAHE6DpoFKghoOqqDxoVi+DVybW9AEqdXEA5&#10;zbW8gga8aGxBk4uuVNDA2MNsTB62JKSfoMc2jQETXtiLY+1J/39DFiCqLgjI8pdLHIBVGyiX2qAd&#10;4MVwQYfJxYoDmhgSyFyriJsqVb4J/aOzYAgl7MC2gwDGEMHh14UmnNBVdkfsRTfEBdDyltyRgFG1&#10;AFv2fMAtQAvgFsV5wfL7Eq24J7HyexJF/4Crn6FsDh46GCdkAbq0CxOVttOXNHzgoNo3bNTKFSvV&#10;uXqjhrfs0Lp9B7T+9Cmtv3ZOG+5e1c7C+5q+e93kVdUcOqa0bnevXK/+Zes1sm6HxnKPa/2V25q5&#10;f0eThTe0oeSexm7eNPDWcfS0dt3M12Z3uTYARhoCFZoK2DTtRQ24SmN/i9+ubUGHZlE3eW3aEizV&#10;TKBIm0IlAK1y7WZo4ZnTGt+9X1svXdbWsrva7ivWjLdYG1yF2uQpwHaJ1tnzNVl5Txky2OAtQinW&#10;FgBWG0qXy6Y9bvRvL9WaWzfUDbiMHDqgTafOaOfdfO3G/oeAqydDkPUY43kadeszTBafRrz6ChPH&#10;lzHAVcxnIOtJKqKPGqI6WB/RwVRIBwBbfXGftoWdmg3atbm0QGtOnVTPum1qn7tc3VOWGHiKjV2m&#10;8c+WaWLMCk1OXqFNszZqz/wt2jUb4DVtozZPWqsNU5Zr08x1Wjd1rVYBvFyjFypAi+WvgK2nKC0A&#10;LRdKLmBr9jBwRfH9UY3vplp8n9Ww4HslGfYb1SoZD0sNLeETgJW6mKQBGUbJiQPAADBJGmwEfQa2&#10;mP9VjfMIXEl8/xDSaFhB8Eqb0EC0j2H/kFJmzsc1Eugjzu/JgMeUmiHQorU828QJQVSeqE4Bguqq&#10;WMcEkCJV+K6Mh9AHACsBYDJrh6F9HZU2QBQm4QaICI1GbRuamFMBaTATfgAHFZKQT6v9XlOS4aDW&#10;Yx+VIUsxsVQWAhQn9okqv4GqJAEkErAm+WG/RoMebPsBTAASAARA1ChOzNmx+ojhNcAlEtY4rlET&#10;AdBEqwAaEa0OoZ9QyMCKOYa6BudybOynAeeyJLG/DoBQB7BhTUirJWgRcgA2BJIUrpUEpCUBEfUA&#10;mpqwz4ANlSGOqxb3AYAFVBC2wgALK4SwztQcE+CH9wVwY9salCTgBu+zOUbIwvO2+kF7AlcM44/h&#10;vqlq1eHahBaOgUDYgHEBaM01zPPGuewb77sZW3XYg/t34f49Br7w3qEdxoLxEqoImbwnns/x1lYR&#10;aPkMWDAGbHNf2ONWv71MvbZyUzz2cnU4se21a8Dv1ITXrYn8InWdu6YJWyXeY7yfGA/BlWPm2AlV&#10;SdYExQTgCwBWx2dKGEvXaRqwlAY0E8AaUeoBVDyeRD9sa/ahpgJINasxCThGaSB4AdwydSlN1QLW&#10;sJ0FNDXVp8110iyArSygK5uuB1A1YjttFMnWNEAKbZk71tbInC9sGxWM+WMpbWsBYGUBXoAtGnC0&#10;Mm+M4YQdGe3uaDKA9fhBtz5iLhbt5R/0GBWrpz1rIKsPxbgq9nToq4f9+vWLR/q7Ly1F649DgPXn&#10;b9+a+g9fcz/X2WJY4Usrl+vr59gGaA3lbqFew++Vv/3wRv7ywyv5648ogC0qVv/+w2srFBDgxPBB&#10;1n/7ESBG2DKgRQWM+/8nXA3ZvRuDDLoMMo+LeVkD8ieAFh0Iuf27V/0mhPC3r3vl++c98uOLXvnq&#10;URtAKyuD7VSQPWIvvC6XTuyTvQCtTSsXy7JZczFfHC+fTxsva5Yult0b18qxfTsxBwnLl4Md8s2T&#10;L+Srh+2Arqx8+8gywPgWhaD1ZW+DvEP5CuXLbuZg1aKuM+GCb7pr5G1Xjdn/Jfa//YIqFu3dY/KM&#10;a2i1VgG8YgCvKOqIvGgJArBCRs16yvDBZr88bQrKYKNHetM26UlXSG/KKV11dmlPlElzVbHUhwqM&#10;qpXy50u1I1+Cxdel8sYFKb54wgohPJwjJ3JzJC9nqxzevUX2blsnu7auAmwtlbXLlsicWZNl1KeE&#10;rfflU0DWzDEfy+yJH8pUwNfk0R/KtPGfytQp78vsmWNl+vQpMnPiJzJuzAgZMflDmT7rQ5kxfgRe&#10;fyCffvSeWVtr7K/+jW/7P//+Ef7mz54us6dNk9lTJwG0PpVJEz6TBXNnSd6RHCmvKBCHo1SKygvE&#10;A0DyM5yPhhaAK5pj2AE+VLY8AC2vG+CC4iIgAXYcXmt9LLfHZVQwWwWhjXlZdlMIWczDYvgg18aK&#10;YcLh81tqVNDP9bB8aE9oY8ifx1qoGP1x0eEQ+gz5AxIJhiUYDpr1taLBoERoduG3Fiim8QUL+wri&#10;NZUvhjcS3vzoy00DD4CWA+PyYlz8H+bW2mp8wTRJT3OdUX9unTkpt86elEdtKanFpH3PyoWybdEc&#10;8RZcMsYY14/myKZ5M6XkwhF5lIlJrTtf8k/uk3vHcuRG3ja5BdC6f3QLoGuzXN+zTq7n0G1wE4Br&#10;o7F3v31wrdwBcN3cv8qEEF6nqpW7Xq4fQLtj29DPdoDWVrl2aIOc3LlCLu5cLblr58rhjfOl8PQO&#10;8eSflFSgSDoSLmkIl0kaheYYVLWMIQaAkNtcXyuT9Jia1u+0fKeVu1ljq55OhLRJ5/paUQNWzN/q&#10;zSQASZbjII0xOgFb3CZcEcoIXwxF7G4ATOF4dyPBCcCFbeMKaGAqYhQpFsJXzJUvZTdPirf4irTX&#10;egxwEcg60n5T96PvgeZaedAYt+CrgbBFOPMb0KIBBsMG02G7JAMMGSyXagBvAjBVF7JJbQjwFSyX&#10;RKBUqv1lUhOw1sVyl98ySlUV3QWdBYCr++IHGHnL7oqb4YAAKg9rlMr8awayvOUWYHHx4qizEKVA&#10;qnGdJN0MucAxwwQrAG84N1Z61/xbAmDNajh+2lW9Pee3AC1Nnz+rAC+NbtymoWUbNbBik3pXbdUY&#10;oKvqwilNAq4y5fe1seyehvIva+DcaQ3uytGK5evVtmiduldt0dq9R7Tx/DntuHtT+0pt+qDSqZ22&#10;Mm0ouqstgIxkfr66V2/QthOnNYvtDEELkJUGhCRRagFaNS7AkbtEMwCwZn+lNgNuMoCcphC2w3Zr&#10;v7tUW/PvaPPeQ9p35Iy23sO2o0SbnbiWp1iTOL8efdc5ijWFUlN5H68rAVm4lvs+AK5Ms85i7XaU&#10;a2d5kdZevqiRnP3aeOSoNly7pJ2AtN6AQ/sBec8iHkCVRx+H3fow6NRBjPNJhLDl1RcArOdVXn1i&#10;QCsAqPLqQCqsD+oiOpAMaX/CpwO1Qe0BbD2pi+rTRFifYfL5yO3Snss3NLMTgDp7nQZHLNTAiPka&#10;/myxsXxvXLhNe9ce0O4Ve7V/2V59sChHW2ds0PT4pdo4Ya1mpm7W1PTVGpu2SgFYWjly/n8CsP4D&#10;5afwhFUDqL01u/NyUWaj/DJirzQLvdbgu6QG0IRJrwnrS8QAOSgM76Nyk4gFDUBhwi0ACgNjNWGv&#10;VAGQaCMf9rsMNPE4JuIGmlgTtGiAwbDAmmhAqkNeA1gsXPOvCt9X1SGf2Y6FvRoDtMRC3qEJOQGE&#10;k2lATgST/DAm/6wJLACMGNUgTLpjgKWqgE/jVIUCgCYUQBqKD5P4gKYAJ5y4J4KY4OO1ZVwQ1Bja&#10;VfncGg/4tQqTcYabVXsx6UebuiGw4fmxgEer/B6NBNAG27hXjeI1xqwARPOa18N9AEpwfYCJUZzQ&#10;R4LwhMLX1SG/GRPhIIl74P44IKsW27xfQhcVLY4rjrbsh9ePB/Es0I4QQ7UryWeCvi1os+CMKg/v&#10;if0m8Cw4Xo6lBuBUjTFWY3yEQ0JcLduiEF7wPhkw434qSgkWtOMxqll8zXGz4LfNnIfPgYEtAhP3&#10;VeO6cTMO9IHa9I1SD9DiMzBAiHFzzDGMrRpgRTCtxrOoiVgljvfegCnGQtBN4doEXEKQeSb4XMRx&#10;PfZLYDPgh+Nx9MO+Ql6HBlH8nkr1uuzq8znVj/v38L0BiKV8Pk2y4L1O4lmk8AwttSyGfiLm80TQ&#10;IkyabYIhjxEoAVC1BroIXwAyvg94bSl8+Gzi3kwbnkOAA5AR3OpriWtltgAA//RJREFUGX5JcEM/&#10;vI8YzyGIJbGfbeLaSPhCYdiiyXnDdnMyOVSwDYAjdLXUJ00oYj1AjjlfzfVxwBe2UdqaUthXhwIA&#10;y9YDpJqM8+DLx72mvHjcp88Hu/TZgy/0cR9VrVbtZzG5Wx060NWmT/u+0LdPH+iPb57p778CSJk8&#10;LUvV+iNec9Hj3759qr9799wsdPzjW5ZH+v2rAbR/qn/78S1BK+8v37/85U/fEZ4AUQCpv/74WgBj&#10;Jufqz98RpmjzTjOM5/LXH14YwLLMMQBhKH+kIQZBDPD1k4Gt5/+d44XXhCuGEP4FAPb7tw/kT18O&#10;ArIeo1DdemBULcLW10865O1DLkZdi9/fKgnit/LG+TzJzdkkG1Ytk8XzFsjcGTNk9vRJsmzBHNmy&#10;epns27HB/H6+7M+ahYq/5QLGVLOoZD1okq/pMDhoqVrv+hqNgkWg+qo/LV/1pQBfgKte7quVdz1J&#10;o2YxlJAugwwZ5PabL2rkebYKr6sBWlXyJOOXF9nQkBGGWx6j0AxjsN4hPSmb9KUcAC67tCXKMT8q&#10;l7Z4qVG00v4CgNY9qbblS5Xtjnjzb4jz5hUpvnBGrh3dJ2cPbpVj+zfJkX1b5NDurbJ3yzrc41Lc&#10;+zxZMGOyTPtsoowb+aF88sEvZMyIj2Q64GrS6I9lythfyvzpUzGX/lSmTBphzDPGjPy5jJsyRibP&#10;+Uzmzh4hM8eNBmh9IhPHfigTR46Sub/+1Mwb/vn3D/A3dcoomTFltEybPAoUPkomTx4n8+cukDtX&#10;LkhZZbGUV5ZYa2dVlBsliAsB21AzfJDrXLmN9TtqhxOgBRACBBG0nG6feL1evHagvZV/RXCqqCgz&#10;ChdfRwBBLvRD90ET7kdjC9QEMNq3M/+LbR2Y1FSWAdSMYYZXQj6vRENhiXENEEBWVSRowgfDAKsI&#10;AIx5Yjb0TyWLBhjM+6KKVk7QwxiM6marEDcgiyXoxsQdEx0mc/e2pKQ7w0TwoMnX2bdtkcS99+Rl&#10;d6Mc375Odi+dJ+f2bpJ+gEYmWCF7V89DWSwJ+315mk2I8/IpuX10h1yls+D+zXI7F9B0CECF13cB&#10;TAwlvI9yF5B1j8YYgKvbuWvlBs0yDqwDcAHAAGEFJzcB2nbKTbShUca1Qyvlyv7FcnzbAtm3apZc&#10;2rtCyq/vB9zdkdaqCmmttklzNb5YAFaEHKpatHuvZ0ghlSyG3jGssA7AUh+WLkCRBVlhHA9Y4GRC&#10;BKsBPTFAU1zoKNg55ELIcEJj+w6g5ALBWaNQoR9zDvsjUBGymIdFCAsZAKNy1YXtHpxLECy6zrjo&#10;XCm/cxrjdRglqxuQ1YvzBxhWyHytDBUtv7QBFLO4B5Y2k5/llfoIIYuLa1ZIAqCVZJggzS+oaoVQ&#10;AFlVngLjFFhF63ZHsXjK7kmgknB1D+B0W5wlVKtuGsByFd80PxIBQJMfYOUovG4KQwYDFfckbC/E&#10;jw1q221J+gqlAdfJAOJSAK+krVBqyvMlVXafatYHAK08QNZg/e6DfwdwKV6rZ/M2Da/coKFVmzQM&#10;iKo+cUxTNy9pY8ENbbx/XVP3rmjg/FEt2bVd89et18p1W9SxdadWHQVgXb+qHaVF2lpRol2YCHVg&#10;ItSLSVGHC3BTnK+1BXc1eOOKupet0f4TF7SttBjQBHgK2DUVtBnQqgFEJb3lWusq1qaATZuwv95X&#10;oZkQACvs1JaIU7OBSq23F2vizBnt2XNSX5y9pani21prL9IGR5kmAVZJDyDL5GKVaRqF0NXotZuQ&#10;xHp3gbb5SrXDU6bdlQCyCxe05uBhbTh5Urvu39YuXL8zWK49gLq+sEMf4JqDgKkBlMEqjw5G3ToQ&#10;ceijKoBX1KWP8Jr7BmMe7a1y6UMAV3+1XwdQ98bd2lnj1fYanz6o9upjTCIHMNHvKivWvlu39NHZ&#10;e9q5+7hWA5pCYxZpaPwSDRnzjK3au+2oduFY+5Ld2jxznbbOWa+tn2/V+knrNT1lvVG3MjPXauPU&#10;ddowYZXWjVyuACz1jV36d/dnS3/yzFw9AMgicOXFyksl4qgwuX4Rt02iXodEAy4JB51SHfZILYCI&#10;hUpUEqCUCHokQQXI6wS4AFQwoY/63RrA+0lwIBwQQFg4keZkPE4AQbHgBBCAY3HAVCzo/m9I4vGA&#10;E9Di14g5n/0wxCyC9gSooEZ9AfTBiXVIg5g8s0T8Pg14nLguJv0AlAA+W5x0E4AYNsbxxXEs6sM4&#10;AVVRnBPDNtUnjpXHqnH9CPoIuzFZd9pRbAaQEoCLCMArCsAiaEQxLoajBdkOJex14bVHQ5jUs+b9&#10;cT/hiGBlQgMxsY/heQ3f47DyxfFW455iuB9uW0BFRQzwwG1cj6BZHQriXDxDwBaBigoM79+cjzaE&#10;LRaOFd/9OAaYQonzegZkeA8cH+4b4zcqHPrnNq9BUDFKFrYJY1S0+J4khhQsQLS5Dp8tzwmbvlzY&#10;j3sCMEXxPvK51ACAOD4DhxiPCWvEe5fA+AlevBeWCN6DGJ4n398E+8ZnIG4ULQtC+YySVK4YRgiQ&#10;Yp8cM58bC5U5wiP3GUUSrwHv+Czg/fDgvffhvcE1+BkKAc4i6JvXq8XzSAUBbwBWwl8NxmVyzgiM&#10;HDfGZqCJfXLsAKZq3AdDKZmXliCMYl8C7WNoUxuPGsWP+xO4vxhgkNtUuXh+Dd4nwlbc7AOQmf14&#10;7/BMalijVOO6Sap+1VTWGGpK63oaiqRM3QT4Yu6YAWwDa2FAXFwz9QAzQBfVs0y9VZoa0BaltTmt&#10;3W0ZY/s+2Nuuzx52m0WTGR74bLBXH/d3AbZQUD970KNP+rtRevT5kCHGNy8f6zcvHul3L5/qD6+e&#10;6HfY/h77vn9JqEL9+ol+/WxQv3uFNq8eAraeGJfCv/32nVG6/vrD62mcj/3ph1fyl9+8MrD0h69p&#10;bmHBFte/+usPL7H/iVGyfmJoIfazHY8NK1t0ImTeFs0xGEpoQgppokHQwuu/fIt9Xz+WPxnAshY0&#10;/uOXNMPoN6D1zdNOefeoVR53pqU3U23C84tvnpbjB3fI9rXLZNWiebJw9jRZOGe6LJo1TVYtmS27&#10;N6+SS6cOy4P2OvmSahZg6yuAlbFyJ2ARtlC+4QLFDxoBW/WALNT99fLNQL1RtF4DpN4Rumj1btSu&#10;OrNg8esvkubY644agFfchBA+z9J9MCLPjKIVkieNfnlU75XHjTTDcMkgoKsnVSl9aad0Jx3SWQvQ&#10;ShRLtpqK1n2A1l1JeQukxnVb4pwXFNCJ8IRcObUToLVTTmL+dTx3l+Tt2iZ7Nq+W3evXyaa1C2Xe&#10;vIkyfvSvZTzXyHr/Zwa2xn/2kUwdN0JmTf5EZk8aJzMnjgRg/UKmY3va1CkyYdp4mTbtMxk98mMZ&#10;Oe5DmTzlExkzfoS8/9GvZezH75k5+D///gH+ZkwbK/NmTJJpU0Dn0z+TKRPHyOKFy6Uk/7aUlpWI&#10;3WbZuLsZIgho8njdwkWIK22lYrPZpLQC8ARwKaelOxUj91A4oAdQ4wWMMezP5xa/n7BDyLFULRtA&#10;h4sOs18DVAQjhvwx5HBIwWLIINUzL9oxnyvs8xnACgOeIsEQtkMSi0YlGg5JcAiogiZ3y2fcDwOA&#10;rkDIh+ujPxfdC1Ez5NFWKY7yMkBWsfjtpRLDBIn/e9yaJmil5UE2LT31cWmq8kvRzSty99xpedZW&#10;LxW3zkoOoGr38nnmf0Set9XJ+f1bZNOiWXLhwE552hKXZkz67x3dZqDqxt6Ncnv/KoDVGgAVwWu1&#10;3MtdJfm5Vp5WwVHAVN5agNU6ubJnhVw7gGNHt6JskfvHNgGyNso1QNatvDVy+/Bq40Z4esdiObBm&#10;ppzeusSs4RW3XZeWUCG+RGySAXC11LgAQT5pqvVISx1ABaUFgMV1tlqS3MY+QBJt27sAP52NXFNr&#10;aOHiBoYJVgF8qk3paag2oYIdhC2AGM8xeVpsk46Z//Ey7oU8RjULx3vNwsJxABO2qYClrRDBHoIc&#10;xtFk1LdKqXLek1pvEQDKA6jCeBpDACyOy7KD721gXhagEGDIHLRswi2ZmFPqQhUAq3JJ4PMFiJCk&#10;n68rJR11SG2YhhblEnNxXaxCvLf3xFt5SVzlF8Vddku8FXdNXZl/RZzFgC26BwKuaIgRcRZKtafY&#10;WLiHAdj+yrsSsucb58GQ7b7EnVz4sFyacP1mX6lkXEXSgnMygLHUnoO/QtkOyEqi/iuKYlsj67dp&#10;cOVGDW/apfHcQ9py8bI23rymmWvXtO7COfUd2qfu7dvVu3m72rdtUfsRvL5xXusKb2tbZYG2An7a&#10;AFXtAJrusEvb/JXaDohq89o04yjV2tL7Grp2UYNrt+qjCwCMijLAlF0bAw5tCDq1HvCSClZqKlBu&#10;FK56QBjDChsBWfUhG/YBygA0Ta4yQNs9Te45qi8PXdG+63e1Gn0nKgu11lGiCXuJxgFXNYCrpJsK&#10;FpWsSs34yzUTALQBsNoBb53OYm25dE6b9+7X3uMXtOf2Le13FmmfH8cAWx3BCm0JlGo2XK7NAK82&#10;jKET4NcF0OtgG/THdl0YZw/66wUYdrDGBLXH59JWjKG5Il/rC65r3bULmj5zVlvyTuN6xzWzJ0/T&#10;2w9qZlueZtflatuK/dq8dJc2zt+s9WZNrq3atHiHNq3L0cy8DZqaukobZq3Vls+3GFv4Jqpb01Zr&#10;zbjF2jhxlTahNI9ZoRnUjdPWaRjgBdgidCmASwFbGgXYRctKtMpm06jDhsk/lRsXQMCpybBH6zCp&#10;BmBpAuASx/hjgIkogCQGOIl4ABtegJbbbibzURznRDwM+ODEN2om6H4AiEtDaBvmJHio+ABFAbfN&#10;TI5jYQAMzvGhHcHJAjJAAkAq4vPjXEycvT4U1IQstxsQRdgIYKw+028I5xnQ4rjwmjASAVSFh/Yb&#10;MAI4xdCnASAqWgQkjN8UQhPbArR4T7yXMOog7oMgRTUrCmjia/ZH0DP3gEk+QY7XCrmdpq8qH/sG&#10;PHJ9J+w3r31UmgBXqPncCI8R3E8VjlPpiQUAObinMO41HsQkHiWK7bCbwMj9LnMd9sV+CWR8TnwG&#10;BuJQV+E9MAoW+mPNEL0Q3hveqwW7bvPeEESHVTi+XyHcA8HUKESAHAIXAYkARdCK4FkQOIMem/rx&#10;7yaIf8v8jPA953MhpBEKI4RwjImQGSck4l6paPFaBEa+FyHAGp9hlJ8T9BMNUiHEex7iM3fgPPSB&#10;8SYwNgNWONeAHt4DwlkNQIzqllE/cW0D0IQ3PkMCFtoFUHy4J5YgrmmgGvcR5v2j3yrcJ+GIxcAc&#10;xhjl8yO4ApLCvB6fKyCLEFYdAeTGY1odAxDGAHrMywOEMYQyiutG0XcVnlmcUEmlDTUVsRoAGZWu&#10;GkBcMhEHdFHhimstwCpG6ANkGQfHeK1mEkmjajXVAbIAWp2ZjLY3NmpXa4t2ZptNiKBZv6u9Wdtb&#10;MpppqtdMJqWZxjrNNNQaG/oOrt/V3qS9JnSwZSgHq0tfPOrTNwCkV4Cp108H9atXz/Sb18/02zfP&#10;zfa3b1/pDyjfYt/bp4/17eNB/RJt3zzq1+fGBr5Tn/a164sHnfpy4At99+yB/o5q13dv9C+/eaf/&#10;1x+/xfYr/fOPb5ZwPvanHwFZgCY6CFLR+tOQmvWXH6yayhUVrD9R0cK+YZXLUrh4jgVaRu3ieagJ&#10;WD8Z50EA1tcP5a84/sd3AwCsQfkdAIuugzTF+OFFt/zwvEu+ftQmr/ub5WF7LX7/IxLEXOfCscOy&#10;d8sWWQHQmj97qsybOUPmzpguS+fNkp0bV0ne3m3GeIqg9XagVd5xzSyWgWZL0UJt1CxAFvOxvkJ5&#10;118n73q5hlYtoKoax2jznpY33Ul59UVcXgCuXneidMXldXtcXrUlUCLyqr0KddSAllG1MszRYq5W&#10;SB41eGSQhhhpu7F670zYpKu2TLqSFdKBko2VSCacLw2+ApRCSbruSaT0koTKr2Cud1gun9ovxw+v&#10;kRN7t8j+HRtkz/Y1krNxnbnHlQtnycQxI1A+kk8ASaM//bVMGf+RTBozXqZPGC9Tx4yS0QCoGRM+&#10;lgWfT5VFny+QGTPHyuRxH8sYwNj4qYCwqWNk0uRRMnbk+zJq/CgzB//n3z/A36wZE2X6tEkyd+4n&#10;MmnqaMDWBNmwbqMUFdyTivJCsdkBW45SqQCQMPSOuVV07nMCWGyAoEqHXYrLcRywZSNwVZYDqFyA&#10;Li5gDPACMFFBcroAN8y3AjRRDXPY0Yedpho0x3AaYwvCGOGLNu2EL1q/M/+LEMY1uKhmBdCGIMaw&#10;wDAAKx4OG/MMfyCI1wwX9APW2M5vjhu3QRQufMxwRToT8hoOwCOTyd2oq7Cf9swd9QnAB75c0lWA&#10;gog8bEka0DgLiGqJueQRXp/ctkF2LJwjt4/sM8fjtgLZu2axbFv4uaTcxfK0OS7Oi7lyB5B0iyGD&#10;B9bLjQPrAFlr5eY+gtZqKQJgFR/fIoVHN0th3nq5e3iDXN+7Si7tWiY3D2wy4YM36UJ4gAsgrzfq&#10;1bX9y+Ty3uVydtcKObhmthxeN08KTudItOgCvjDuAV6KASLl0pxwSDPAhEYYrSmv2TaAlaSa5ZP2&#10;eip3NMTwA5LCgCyG+VmhgK11zNtiOGBcughbjVw7iwoXgYrKFYALbc2CxQwvxPEe5mkB0AhSNMag&#10;S2F/c0L6m+hKaAEXwwt5bFjt6ifkYbsj6UcJoI0VWsgcru5GhhxyQWKMtwb3gi/K5rhNUsb4olxq&#10;/KVm4eG6AEMlK0yuVl3ILrUhmyRCgCxvscmlCtrvirf8lrjwJWorOSP2YsLVdfFwnauCqwaywjSw&#10;cBZJlYtGGlycGOAWsZkcr1oCm5trbQG0AFPV9mJJe0qkGWNoxjkteN2K9z64a++vAFXbUCeyW/f9&#10;oXE14GrpWo2u2aSBDRu1+mCuNly4YFwEGy5d1FBurga37dHAxm3qW7dNYzt2a+bUGW29fkObC28B&#10;JAo1C7BpBci0+e3aDOjIAppaQk5tRmnE6xZM5FsBW2l7kbounQHI7dSB89e0vaJEM8zHwrGYtxQT&#10;rFKt9gKUfAApL9e2KtMkoKoeIFZLtQslif7qATC15y5oOwDl1bEbWn//vkaKCjRUmq/hsgL1l9zX&#10;MPqO2jFZLAd02cq1xlahNXbAl61E0xXFmi6+q7GrgERA1stjF/ThhavadvuaNhXf1EzJXU0W3tSa&#10;UoCJ/aaGXHcBHPewfUerK+9obTnAruyWxkvRpviG1pXcQX8oBTe14d4dPDv0cwoAd+iEZnYf0eZt&#10;udq8+YA2odTvOqj1uw9ry8HTmsk7oanDJ7XmyElNnsZYTl3QRN5xTR85rvV7Dmt6236Nr9mu/rkA&#10;J4BWfPpqrZ+9zuRvtQC0stM2aO2YJZoYtUDTY1do4/iVWj9mmdZ/tlwbAFh1Y5ZqeMR8rfzoc60Y&#10;OV+9CzZo1S4A142rGi4H9AIq/Z5SwEwZYMquVZyoex0acVYCsmzmdTVBy+XQMGqfvdLAESe0BB5C&#10;gKXuAG7w2kAKSgigQ+AK4BxCj6uyVP3ok5Nan8upfvTnc1agZl9uTOgJAAAlA1g+wA2BDgX7Ai5M&#10;8oeAwwAOrw/IIYQRjgxsofZybE4H2qN/QGSQfeM6ATvGYLYBTEOFAOADZBEI2T6Imv15sS9MwEN/&#10;zAcKcFwANj/O8eFezGtzXSo+XnO9KADDjzqE8fKYASpCI85jH+YZ+QIadBJe8Gy5HyXoBHx4AI4e&#10;TNzRnm0JWlGc78G9eG24HwchBePB/UYIj4CgagOP6JOKE8bD5xvjs6fyhvehBpDDtaUILGxPZYoA&#10;RcBy4/PPe6e6Z4AGNYGOz8GogiihIRWP72nABdACcDFk0u/CvyUUgrYBaTwjAi4hK0KgxLgJj1UY&#10;r99AKO4FMBQliHOsPkIsPw+VGAP6BGhFcCxOoMRnLkbAw7g5Tt4rP1eEJgOIOJ/j4HNgX7yHMIAt&#10;DOgKo00I4/Zzf5AQj88exhsEaOG3V4O4zxDGEUCJANqqAVRh3n84DGAKAf5xDQCYyd0CKCWZZ5eo&#10;0Xi8WqupfBGcsI9AFQaYBgBukaqQVlFho2IGCGMIYbournQxbEwmTa5XNtOo2cYMjtVpfU0tSp02&#10;pnC8rh6AW43nT2Al3NIQJKENKJkkTVSYz1Vl8r9ocNHT3qLNLfWabea6Xg0AMa7PVYcx4tpx3EcU&#10;4F3lAdDRcCSkqRpAIUqqJgYQawZYvdAfv3qtv/nqjf7uu6/0d9+/099/+wZA1QXwtJRHAqzPUaaY&#10;X2hlSYF6HPz3Wqxe7KuvCev3Xz7TP/7wpf77H7/X/+un7wlZ+ufffGnytH76/qUpv/sa0ETI+oGh&#10;hFbOFi3faZTxN7wmdBGwrNBB5mphm+oVitn3DY5/88SA1l8AVlS1aIrB0ME/Gnt3gNY7gNabflN+&#10;+6rXuA+yfP+MeVat8qInY/5zlXnON84elYO7tsqmNStlAUBr7sxp8vmM8YCJ6bJ13QrZv3Oj3Lt+&#10;Ul50peQdwOqrh1krdHAQoDXYJG976+WNWS+LJQW4QjsDWklj7c7wQIYOvulOWKDVmTDOg09bYwCt&#10;JI4NOQ/SFKOt2phkDKtaT1uCJpTwUYNPBhq88jDjRe2Sfq6rlXJKd50N84xS6QBwtcbLpCNRKo1U&#10;ttyALU+RxMtvSrXttrgLrsi9y0flyvlcOXssR84ezpE921bJ9nXLZOPKxbJw7nSZOmGUTPzsYxk1&#10;4gP55KNfyLRJI2T21MkyZeynMgn7Z0/+DPtGYx/Aa9I4mTJ5hMzAnHr2rIkyD6A2ZsynMnniZzJ9&#10;yqeyABD2z79/kL/Jk0bJrNmTZNbn+FBMGyUzZ02TbTu2SkkRQKuyyIAWgYeg5KadMKCEkEXYKrdX&#10;SoUNgIWaSlZpRTmArAKQZTfW7o7hArCym5A9hzHNoBFFwEtDDMt23UNHQK8LhYsdW2YaHi8gzctc&#10;LqpaDnNNuhCGAVIOB7YBUj4/YCsYAlwBsgIWcEWCQRMuyOv4vVa+lht98TrBEF/jeujLTeizl4mj&#10;vETwQygtNVR0AFn1ccBJRAKYVNOd70G2RsryL0n+7VPyoD0pJddOy65l8yR33VKp85XK42ydXDu8&#10;S/atXCJ3T+TK2660tIRK5d7J7XLzyEa5c2Qz4GmD3Nq3Xu7sXyfFx7ZL0bGtUnRiixQc22zW1roH&#10;0GK5e3idgaurALIbqK9xEeMD2AZ0XcX2lQMr5QKA7Pj2ObJv9Xizzpb/7impc96T5ijGC8hqHwoP&#10;bKnxA7SYq0XI8ko74YoLGNcHhPbvLXWoU4Qs1LV+ExrYAYBqB2QSsroImyZfa6gQsqhkEbjwXKhg&#10;Ua3qSrFdCDUAjblaDTS4qJbOVMRA1gOApwEt5m7hXIYX0nGwi30w5JCQ1ki4C5ucLRpn0M69I0UD&#10;D5c0VdulIVop9VEAkL9E4lwvyw0w8pZLXdgucYAPDTFojMH9XB/LT8iquCHespsArVviLr0tlf8/&#10;9v7zOY40SfcF/S/Yb/fsPTPTqhTJotYK1FoABAEQitBag9BaJTKRCSRS64TWIKhJUDS1LEEWS+vq&#10;rpYz3XPOtXvNZv+AZx8PVPfZa/txv203zNze0BkZ8Uak/+D+Ps6XaGCwUyIu0089///3P3dr/Zue&#10;kqJ0hawLSdk/3k/Kx4VDpzFxLAFTKVlYqKnFle4OXGglYJUUI5ySCs/xOATjkzCSl4OR+nOY7evF&#10;wqAZN1xWXHFacZXtRc8ApvnDPBPsx0LEhQtRF86HCEmhAVwkPF3k9BUfYcfVD8e5SkwkZeNBbSuu&#10;9fdhjvvP84d9gjbks2HIQ2Dy9GOIADfsMmOE4DRJaBpy9iHK6XGvDdMDVkxnFuDxmVI8PdeBaYsJ&#10;UasJAUs3ov29iHDaY+qEq7cXTp5v2NaHiIXLTV0YNROeCEPRxgZ4s5Jwp7IKj2sbcb25GQst9Zjr&#10;bMBsdzOGe84h2F0Dr6kR3v5OBGxtCPU1ImxpxJCpGUM9LRjubmFbh0hbLSJNlQiVF2AiO58wlY8b&#10;6YW4nVqMRULVYk4pLuSXYq6CUFVdg/mGJsy0tWGcYDdubseIrRM+2jDPf8LSg+meblwydeNCZzsW&#10;WlvhOJuJ9t1H0LhmB1zr98K/cT/md8fj4o7TuLw5AddoN7Yk0eJxZcNJXFt7ErPLD2L8nX0YXXEA&#10;kXUH4V29F/Z3tsO3eh9CBxMxWlxuCJOM07Eap4M1yfsz6h3EOJ3pMU6P+VyELYIWQWSKwDLsdRJg&#10;XHTCPAiyNeBJYYqmoKJQM2qAyFJUSSEr4nPTkaPjTYBRU1BSJzxCgBghQEUIKAZ4+dgSiCI+P4HJ&#10;T9BQGFPIoYOsx6dTr+BmgBkhwHD26YwvAZDbEEUIEaqXzoHrFDo4PRFyEibpkBOCRvm5GsHSSIuC&#10;4pBCmIKXHo+tbmMAF9uonrtxXJ4/AUjhTM9fx3lp6mGY5zrEcx7h+ShsKRQN83zVFBh1udpSFJBQ&#10;psDI7UMeB43AqUBGqBrjcjWFK70eowRMha0It1GoNcDip3Md4ffXSJdGqRR0JsN0+Lleo1h6zRUu&#10;g04HAY7bEup0e73+eu4KLRGvyzAFFYWovwGyRos0omcAFU2hxoju6XVnX1Ag0s/QiKRekyjhS6f1&#10;uhnRL16TpQiifqaq/xFueF5TxnfjeRJ6JjRCFuR+AQU97Qd6/xTOCVqEQD2GkS6okSK2f0t1VPDT&#10;yJyRDqmpi2w17VRFSRQUjWidpvIReIzIlY4zmxgmQHGaMDTGZQpZY4Q1BSwFqyl+xsSoRqaGMT46&#10;zOPqGDAV95gmVCxFoi4YioRLkSdN91PYmtL0wdERXlMX/K4BOAf60GfuQb+1F26+j3wq0MF7HHA5&#10;McTvvXjtGu4sLuLyxUsGbJ0nSKlN8lzt1j5Y+Xz39/ZggO+igV4TbD1dsHZ3oa+rE4N9fex7Ltxa&#10;vILHv76JhzcXcevq5aWiytcWCHlBmHua0cf3kNXcxuO0Y8DUDpuZ+/d1op/vw0G+9zRl9/X7z/Cb&#10;rxSuPsMPX36C7z8leH32EouXL8HLZ99pM9N6Yee7Z0CN70eHzWIsdzsGCW/D+PzVM/z++8/wp998&#10;gf/847f4w/cEre8+Lv3DNx///HcamdLxWV+r2uBH8kfClaYP/slQJNRptj9Fuf783UtDGENTBnXc&#10;lsq6GxEtbb98TvCiGaqDqjhIuDJgi/b5Um0tTRn8LSHrt5/8BFuvHxjFi798f0nQ4vWjRXl264Jc&#10;nYnIYE+zAR5ZyYly6ugBObZfI1s75PDunZJw/IBkJMdKU3Uuf78j8inBSkU1PtPixM9onP/44QX5&#10;xDBCkwFbBC8ClEa0PiZgvSZovTbaWXn161ljTJahPPjrBXl9h9uo0f/6cHFKPrgxRrgalfdvjMoH&#10;i6NcNi7vXRuR55ej8uRySB5fCsmDBYc8uuSRx4StRxd98vDCoDyYp38065K7cz65MdVH2LLJxbBN&#10;zgesMkufYcLZIRFrkwy2VYmlMlcaCjKlJCOZoHVcUghbJw7FyF5C0461hK0Vb8jqZW8Y4LV1/WrZ&#10;suFdObxvu5w+vlf27KA/vWGDbFy/QmJ2bJA9u3ZKzLZtsn7lGtm4ehWXbSOobpFdWzb85En88+//&#10;7/+2bX1XNpLAt5C+d+xaK1u3r5aykjxxufoJOEtRqADByQAfzgfcfnF7PeIiEDlpbh33FPIZyxwK&#10;Xj6NUIUkFFCICiyt87jFy3WGFPtw1BiTpbWwdF4hSosIq0Wi3E/HZw1FJMpprXulsKSRNK8KYfAc&#10;IoGgETXTqJRKtw9HhgxgixK6RoZHeWwen8sVsDQNMRxUEQy3IdahEvRDPCf+8IvP4xC30yZjPr9M&#10;8bOuTNO5vzhjgMatC+My4rfKjdlhI2o1NeSS+uI0uT4TlHsEh7IzJ+XskT1ib6uWV3cviau9VjKO&#10;7Zf8uONyczwgn925KMHuc2KpyZLeyhQxlSYZ47HMRafFVnpG+ooTpY9gZSOE9XJ5ryoMFp0y2va8&#10;eGnNiTVqarUWJkpXcZwh/d6ep6IZp6Q2O1bqsw9K0aldUnx6P539EpnmC+Jy1CpXJ52yeD4gl43x&#10;WWEjfVDbyzMEFh3ndGnYSB28Ph8kPCk4jcqighaBS1UFH16b5TUgOBF+dJzW7YUpo46YkWJI0NJt&#10;FKSWoInwdXlJEOO+AVAErCsKYgpbuj/34XENoFL44vqHVxWqxgyI0kjWHYU/bQlqS5ClgKVjsyK8&#10;1ipZ75ELYy5ZGHPL7IhTRnx9MqFpgV69b/0yrfWxVOBCJdu9FhniyzJg7xS/vV281mbx29ok5Oj+&#10;qacv/fEH4+e0bbQjtONq9u6l1rDuluOOro7jgR7T/5f5O7v/boSsU7QKgtY8QevHG6l5uBWfhevH&#10;z2AuIxeXK+swU96IsaISRFKz4I1LgTshDeHMPIzV1mK0oxWR3g6M80d4etCKKYeNDnqfYUYEyc15&#10;QpC2E95+tlYMDfZhzNmDMf6gz3P76UEb+sqKMJWQjbs1rVjo7sakpQPDdhOG6ewHnRaEuE/IbobX&#10;0gWfpRPBvm4E+ePv7GuHz9pF2OI23e0YO5mG9/LqcLu2E5HuTjhMbXD1tMLf04FgbxcGOttoHbB2&#10;tmKwowXO9lZ4WpoRbW1BkK2f4HihIAePqxtxubUeUy0NRs2wyZYmjLY1GWPJ/B1NcDTXwt5ZBw+h&#10;y9dTD293HfcnhDXUIdBUC1d9IbxF+Qhn5GAyKxtzPO5cQRam80swU1KJ2YoKzFVVYbaqFufP1WK+&#10;pg4X6hpxraUdl9s7MdPSiunWDky1dWGykWDV1IGrTZ24oVbXhsVablfdgrniSrjjU2FdEwPTrzbB&#10;vWYvRnfFYmpXPKa3x+LiljjcUuDaHIdFBa4tpzC++iACy/bA83YMQsv3I7xiP7xv74Jz5W541x3B&#10;0Il0TBQSuOjoTWgE0GPnvbNjlNA7TId4iPOjhBiFrXE6+yHPIEJ+hS03/E47AjQjysF5jVhFDYec&#10;0ESnX538sDr3P0WX/gY1wwSfKEFriDAVdHMbTocJSQpKUa7zOZzwcnnUr857hM69n1Cn8xplUQBb&#10;AiPdR+FCgcSIYHFeo25DnB82QE5BiBDE89BzGKIpKA6p8TzCPF8FB91GAUwL3yqUKJBFCETDChO6&#10;jM6zfr8Ij6/goFGmiIefy3PSz9H1Uc4rSA3pNgoouvwnwNMoTdjjQtBByHK7uC3PkZ+pAGZ8th7P&#10;+C6EOR5DIS6s38uwJQA0zp/nopBjRHM0xVFT8ni9lyJDCmEEKP1OPJaC0Cjvy7jCGa+9jkcboY3/&#10;Hdz0u7uMtMDJEU2FVNBSYNP7x5bgM2xEugjc3GZEUwgDTh6boKQphZxWUBrTNECCzCTBSCHpPKFH&#10;VRwN6XpNR2Q7pxEXQtJoyIdJ2syQRtsIZAp4Oj0SJCyFcWF6BNcvTBtiENcXdLzSBFRMRAFMo2KT&#10;/Kyoz8F7pYqDgwiyv4YJNQqPUX6XoZCbsMM+bACXjqVailgtwRWBiufpdztgM3URdAgWBBF7nwUD&#10;NLvZDEc/ocNuIyg5DOi6fmEOl+fneF5TRtRKo2HRsA+OPjN6OurR09WE9pZ6tDfXoau1jstaYeru&#10;IQB1wesaxOKVa7h+5SoW5uZpM5jVCNTkNLzsS+beNp5HA/p7mghJBKwevqsISINWM2Gnl5BkNvqt&#10;qhIuXtOiyReX6nRdVsn5WX63ADyDZgzaCFj97QSiXgQHLXAR+OwKTgpQfNdOa22/R3fx1ccv8c1n&#10;H+HFo3t4ce8W3nuwiHle79GQ/nNrEFE+8xHvAPsF72+A/YL3d0j7R8SBS+dH8emHj/HjNx8boPXX&#10;P3yr0SwFrQBByxin9Xsdi0XTaNYfNXpFsFoSxtBI1kv5M2HszwSsP6oUPNctKRR+aACWpg+q5LtG&#10;uJbSBlV5UOXdnxpFizWNUMdoaTTr9yqIocs/Xaql9f0rjWo9MOppffHijnzy+KZ8eFejWjP8vR2Q&#10;tnPFUpSdKoknDsuxfftl3/YdhK1tEn9sp5yO3Sf5WQky5rEspQ4+u2lExT7TosRGVOuG0X7y8KIR&#10;3fqEsPWJIYKxIF8QwIw6Wvdn2M7KRwZg6diseaOm1uvbP0Wwbs/KB9c1ZXCccDVJ4JqgjcrzK6o8&#10;OCzvXR2SF1cjBKuwPL86zOkhTnN+wStPrgzKw4WA3D/vlQdzbrkz45Arw2a5EOmTS+E+mQ/2yoxP&#10;x2J3iM9SJ9bGUqkqTJbKnDNSmBwvZ0+dkKT4Q3Jk9x7ZvGqtrH7n32T18l/JtjUrZOvqN2X3plVy&#10;cu8Ort8qO+lP79y01gCpvTHbZefWTbJp/VuGCEYMp/fvipGdG9bJyuXv6O3+598/wt+2LWtkx7bV&#10;sn3bZtm1a7vs3bNDmmqr/w5ZHq/TEKww0v0CXvG6lyJYTlUS9LvFo61GqwhXTo/HAKII4UaLFnt1&#10;H0KSRrIUtIZCBKIggYrQowAVHYkYETIdQ6XKgiq0obA1OjYsQ8MRo+iw1r9SMY0gj6spgSqW4Sec&#10;OQhbI8M6NmvYADJNFYwODRHsgjJC2ArzszRSpuO8VBUxwPNw+1wEMa/QQRCPyy6DgwMyQRC8PKHS&#10;5hq5maVNycMbCzI36jbSxq7NjcjCZEis7dXGOJ7PX9wWS20xwWqvVGcnyoPzo/Ls4pQUJx+RnFMx&#10;EuiolC/vXZLLYZv01+WItSpTesoSpLv0mJgqDompKNZIE+zMj5MegpepiOsKE6SnIEFMBDCVe2/K&#10;PCwtuXHSV54unQVnpKMgXrp0u4JETidLI7epOXtQihN3S291uoz218lcqFMujQ8aqYNXCFYqhnF5&#10;NiCXZvwELb+RSnjjfESuzBG6VPL9/IgR1VJBjLtXpg2Z93tXtDDxNCFqirCkkDXK7UaXUgsX1EYN&#10;eFJAuk17aAhqcF4hjICmUu8axdKIl4phKDjpvAFiBDAVxXhgABjhioCndbJ0mSoO3uK8CnlcJxBe&#10;4/lfmPDIxQmvzI86ZTqqda76ZURhymOWsKNHIk6zhOwmiTh03iRhZ4+EXd3isbXTWsRpbjb6d19H&#10;/c/NnTXbaApWp2iltADtCm3xb0bYMszaVr9I2DKMwLVIwDJawpVhhKu/2W3a+wStP19Iysb1M3m4&#10;QruYUYyxvGJEMrLhS0iG/3QqImeyEMkvRpCAFSSgDJtNCJs6EDK1IkzoCfb2INJvRnCgC+EBE7wa&#10;TdJIEiEpTEgKDfCHX9fTonRghmx9GLaYMEYnwltejGh8Ju5UNGOujeBmboff2kOIMsFn66V1G63H&#10;TIeF5iE8uXra4SF0uemgRCxW+GrOYfpEGp4Wt2C2ntDU3gwHwcjNc/USsOztDXB2tcDRReBqbyNo&#10;tRK0WrgdIayhCZ78QkQIkNeqGjBXXo+J2hp4G6vhqKmEt64SwfpK+AlSnsZaOOlIOdtr4GipgK+j&#10;ge05hOqqEDhXAh+/SyA3FxNZuZgvKMNCUQXGiisQqCiBv6oUkepyDFVUYrTyHKKVpRipKqOVI1Je&#10;gqGSckyVVOFaQS0u5VZgsbgaN/MqcDO3DNdzynAzrQJ3kspwK6kIV+JzjLpj44kZ8B08Cse6A7C/&#10;uxsD7+5EePNBjG49iqlNJ3Bx1WHMvnsE51efwIVtiZjdFofJLScRXbsXkVW7EOY+gXdi4F0eA/uy&#10;7bCt2Annhv0IxaZhqrQBI13d8BN6jfRLwkbUPYgROo0jdFDDdGw1isV3LHzeQfg9ToKS0/gPfkDX&#10;0+HVeQUGhR+dVmdRISPgHDSiNCGXywArhQ2/00H4ICR5CFIurnMrWPgJcwp0XoIXtyHMBAgnAW6r&#10;kKKtn+cW5Gf76RAHf/rcMGFQAUpBI8xzDHO5EYXiuhDPXwFRHfMI9xvyafSLyzUKxu2CPDeFRiOK&#10;REd+hNClx4q4uYz7julxeC3CCkluQodGs/idhngMhbshhS5+r4iTTj+3MSBLwckAMUKYfpZG/zTq&#10;peu4bFjhkNdHI1AaDVNQUxvRCB/31WX6fY1ryG2Na6YAS4AKa0SJQBQmEPl4niOEJE23UxjRcU/G&#10;2DnCnUaRdByXEeEjZBkgyu+i0SmFyKXxU5rSpxGjpQiRwo+O4xpSuNIUUB4rqmDj6udz3ouA3QJn&#10;Xzesvd2Egh54B628dwNcP4gL48O4RTi5p/LkCwtY5LRK5c+OR7l+AA4+14PWTjhodgUNwkUfYWXA&#10;0gqbje8QZx9mCFyLl+Zx44LWpVJlPpWQHzaUIkMuK/q722DtaEdvSyNMLU3oaWmApa0JFj7f5q52&#10;WLrbjbFZM+PjmBpRUY6fxmONaEqqFxa+G7q5b3cr9+P7wcL3RlczYamxBma+O/p7uuEieKna4oWp&#10;CaPVMWw6Lk3Hp+m19zoIQ+ZWQk6HYVZzE1w2QhLNxneUyzHA++THpbkLmJuZM8aBhXlvwhGCoM8G&#10;H/uae5DPmYvvTJcFQT/7treP4Mt+TegJs38Oa+rkcISQM2PA1sXZWQyx7zmdZrgIWFZLG8+HfS/E&#10;PhoYIDCxv6sKo9+OoLefy128Dj4s8Po/ur2IVy+e4MXju7w+vOatPF++Uwf62gjHOj7TQ3Ozr7jY&#10;F9ifwk5eOx8hN8zrGMK1hQl89fo5/kC4+vcfv8J/ErQIWApbV9ga47Q0dfAPNG3/9N1rQpSC1Kuf&#10;5N8/NmDrf43L0nFbL4xo1h80RZDt74y0Qk0h5PQXKuf+zAAsjWbpWCxDBINwpRLvP35GY/vtywfy&#10;w2sFLoLWB3fly/fvGuOtPnp0g/7QHH+HfWLrbJTy/GxJOnlUjhyMkSN7NcKzQw6zTTh+SHLSY6W3&#10;uUweLs7I6ycaybouXz6/YdTl+vTxFfniySX55NFlY8zWF0+uGKIYqjj41aOr8vmDK0twRbD66B5B&#10;TOtp3ZsneJ2Xj7n85a1p+dCoqUXAWpyQj+5MyysC2Mtbk/LejeGlFMJrCl3D8vxahBaQ966H5OHF&#10;oBHJenTJYQDYvTmPPFjwyO3Zfrk97ZDFsX65PmqTKxGrXA7ZZDrQK8PODvH21El3XYmU5yRJccYZ&#10;ORt7nIAZIycObpCd29fIpnVvy7plv5T17/5Mlr31/5R3l/2rbN20UjauWyEx2zfK4f28Nls3y9Z1&#10;K2Xz+pWydcsm2cb5ndvXytq1K+RXy38m76581/BR/vn3D/C3dfNKidm2gZ1klezauUXiY49IT0+T&#10;+HwDhBOClNchfoKKxzMoPpVEJ7CECCcq7a5CFypq4XK5OK1qgyGCjbZL4hbBkApdhHgMTRv0S5BA&#10;FDKiVhplChpQpPCkhYojxr5LADYyOkYjbBGejHXRsIQ1VZDrFMR0nJdKx0eHoj+lDg4Z08PahrRY&#10;8ZCMEsjGRtgS1qJhrb/lIFw5JKgROJ6vc8BKaLRze4+cHw4TDAgEV7QAL43to+tzRg2JG3MqMT4u&#10;C2NOcXTVyXu3zouq3yUf2y1Jh2Jk1m+Vr5/eEnNdkeTFHZK6s7HyPuHi0flhsdYWiaU6Q3oNgYtE&#10;6S2Kk05CkrU0ndNnpDv/lPSoaEZBnBH16i7S9MEkaTNALJmAliqdxfFiqUrmem5fym2LE6Q575TU&#10;Z52QsjMHpDYzVrydlTLh7pArEw65rmA16TVg5ZohjKERq6iRLqhQdHVmafzWNUPmXetqDcsiYWdR&#10;x0VdGv9JFIMwRFOJ+5sEMo1iqSCGFj6+qyqCRlRq2KidpemCGpHS5QpUmlqoUS4Dyrivyr0/0OPx&#10;PP5WQ8sArsujclMLK/9UUFnXa6Trltb54vmfN8Qt3DIVsctUUEVL+iTkJFipoIUxzqqd96dL/ANL&#10;cOXr7zCm/QM9MmhuNfo24Wo7QauQbaC3teYKp29bO+veo/2e9n8RsP7L3tX4XwSs/xroafovW0fD&#10;fxG0MECngaCFfgLGIKedHW0gcIGgBX93FQhYsHfWgpCFscRMXEzIxnk67sOZufCmZMKVlAJ/aiaG&#10;MnIQyS3CaEU1hpoaMczjRDrbEekhCPFHOkgoCvXxuApGBCuvrQdOSxfcmqrXp8ssnLZw2gJvXx9B&#10;yYywzQY/9w/1mhBi6y4pQfTkWTwob8VcYxuXdRrRKre5Aw46AApTnp4OuOjMOXu74DK1YYDfzfiO&#10;Xc0Y4Dk5s4twQaNiZXUI8TztzQQiOl4+QlU/wWiAjtRAWzOsXGdpqYettRGOxnq4mwlbVXUYScrB&#10;hcIqTJSdg5fg466uxEBNBeznKuBm66nlNaN5Gqrhaqjl9SNsNZ2DixZoqkGkrAxhAtZkVgEW8gpx&#10;s7AasyUVGC4qwgjXjZRXY7icYFVRRqAqxXBBKUZzCjCTSWjKq8SN7Ercy6vFQ0LW/XxaXh0eF9fh&#10;XlE97pXU41ZxLW7QrhO+rvHY5zP4fdNoqXk4z3OfPJaKkb1xiG4/jvCmIxjaeAzRDQcxu/wQ5lcf&#10;w/Taw5jeehILR9Mwvy8ZE1sJXBtPYHJ9LMZXH8Lwyv2IvHsUrnd2wf7WVriX70Fo7XFE47IQrua9&#10;t3RjZNCGMTrQoxrdoaMcddAJJKz4/IPweuzwuGyEFwIMQSVI5zHE1jc4QKghEHG5glSIsKFRB/+A&#10;rieg2R2EJQKES2GCsOBUICFAKFAN6jrCByEjqODFbSJ0LsNcp9ChRWq9PKeAw0anfMCAEAWksJfw&#10;xfMKEozCND2XKCFKp9XBDzr6edx+Y72mfWkdJp+73ziGjwDhpwMf4jo9/5Cxr4PgpOfdT/gZIGQq&#10;YBGiFBb5XYLcL0rIG1FwoU36CTW0cb8fk4EQZsIEFo2maRTKgKifQEuvh4PHd9AJ5ncf8+q4Nx/G&#10;uO9kKIT54SHMRKNLaYQaFeO6ISPqxutF51vHj2mUkL8LCIc0AshrwuNqaqOq8el4Gy0srPWpjJpg&#10;E2NGqqOTz6azl89Ybw8c5m4M8Jnq6+5Af28HWz4vPV2E2QEjXW9JTVJT9gLG+CeVUXdYu9DRUIaO&#10;2lJ0N1YSSsrRyvmW+gp0ttTB1N5ISGkyhFRuzs0Sts4TtFSyfIawMYVpwpuD74i+9nruX422ugo0&#10;1fy0f2sNWpqr0d5aSwhq5PcbxKX5cVyYIejMjtPZV1XHiHF9/AS9ge5G9DQ2EBaaDcDq5/ewttUS&#10;3Nph5bvDTtDRAskKWIbACmFliNCjIB72DsDTb4aT18DNd5jb3GO8Y1zmXngsfKf1Ww2LsC+dJ1yp&#10;mqQKcHjZ37pbzsHcoVGrevZPE+HTxHtj5TEJR24zl5l5P/ie47wB67x2s+OTmJ2YxMToCPr4ObUV&#10;hbQcdPAahr0WjAQs7BfcV/uft4f78TwIm0Z6pt57ArEKcczymo6NDaO9pgmFBWdRVZ6FxrpCghU/&#10;399LUOvltmY+kzQX37P8nhGvjrt08RyGofLuWl9L62+18/3VXF2GtqoiwnIrz82FyWEHv6eD952w&#10;FSFkqRgRIevSzAhBM4pn9xfx/Zev8PvvPsWffvgcf/3d1/jzD58paC3SjMLFf/z2NSGJoKUpg5zW&#10;iNafv/uYEKUqgzoWS6NVClo6PkvTCH8an0WQ+p2aCmmoAIZGrghaGsnSiJbC1m8/fSS/+eSREcVa&#10;Esh4YqzTlMHffPJUXj9elPdvnyds/Vo+f3FHPnpyU57eumiUflEF35ryIsk4E0fg2CeH9uyW3YSH&#10;3ds2yQmCxdnEI1KanyRTUbu8fEhwenZdXhGoXj66RGgjbBGwPn5EuOKyTx4RtDiv0S0FLhXJeK3j&#10;th5y24eqTHiZ0LUgHxt1tRbkk1/Pyes7M/KScPXhzQm2kwZofUjoenljQt67OizvXdM6WhF5RtNo&#10;1rMrESOV8OnlANugPLrgk4dzXnms0u/zHrk/45Q7U4Nyd8YlFyOWvysRjrvaZXSgU0L0Izqr86U6&#10;N1kKU+Iknb7x6QN75PCOLbJt7buybvkbsnbFG7Jy2S/krbf/VVYu/4WsfueXsmvzOomhbV1L33rT&#10;ejmwaylVcOPmVbJs9TJ5d/UqWb1mlezYudHwU/759w/wt2njWtm2aa1s3rBB9sTslPS0M2K19kjY&#10;r5LsHvErXAUUuFR50EHQckmYAKVjtrx+rWmlan8q685lKmxBePIRgvwEK00H1CiYRqBUICMSiRiR&#10;K0MsIxAQl9cr4SDBKRDkMo1oadFjwtZwhOC2VABZo13DI8MSJkiNsTUELozjhA2lwRCXe7mPPxIk&#10;yAWNiJeO0dJtx4YVznQsGD+PQOh1OsXv8RkS8w6Cln2wXZyDJpkOueX6rI5XUhnzaTr84/Ly3lWj&#10;plLE1UPomJALE17pbCySy9M+IzRekZsoqUd3y0BTuXzBl9MkQaAiJV5yT+yT80GbfMYXSKj3nFjP&#10;5Yi1LEvMxRnSnp0kPYUJhK5k6a/IkP7KDDGXphiw1VWSLBZOdxXGGQIa3UUp0leRTtg6Y0BWe+Fp&#10;6SzSwsZJ0px/Wpry4qQqnS+2pAPi7aiQSXenXBm1y83pkFye8BCogoSoIbk+p4IYKu+u47MIWoQr&#10;nb+mcumELAOo2F5RYYqLE1xPKLugsu/jRm0tLWysqYNqtzUqRci6p8IWhKm7hKjb8yMGHN1T5UKF&#10;rcs/gZZGqrhMI10KY6oeqKYwpXW27l8aNmpjLc4SsPj5twl1NwiJC2N86Y275dIEQWvEJaPBfom6&#10;LRJw6FgrkwRoLouCVY+4rJ3i7u8Wh6VN3NY2A4wVuPSvt6NmEw3mrloQtEDIQjcdEQIWnYpaOikV&#10;bGtoOl+PPpqZDkpvM5extbU1wEbHx9pcD0dXBwY72gkmhJSOWgwQGAYLCxBIOIv59BzMnExB4FAc&#10;bIdPwX40Eb4z2QiXlCNI0Ag0NyPC/UNdnQjRkQmy9Xd3ws1lbhMdNo0u9dNRoTPuocPiUCCi8+Kx&#10;0HExmzBoYkvHxdtrgY+g5bWYCUtcz+Wenm6E6poQ3J+ERyUdmGvoQKCrywCsQF83fDyWh46fk8uc&#10;mg5ICLMTugY6FSKb4OhooWPVBBe/x7XkIlwsq4e3sQ52gqRbI1hcb6Yz0dd4DhYu760/BxOBydJQ&#10;g/66avTVEcjOFmMupQjXKprhrKvBQH0lbJXlsFZXwFFHmKqtgavmHBznqjFQq1GuGjh5HAsdxLa6&#10;UnSV5cOXlYdZXs8rpRWYJmCNFBdjiGAVIciGi4vgJ2i5igoQLCR45ebjcnYxbmWU405OHS4X1+Ca&#10;QlRJA+YIeqNllRiqrsHYuQaE6+oQrqlHuKkFnuYm+OmYDhHywk31GGpo4DbnMFx9DiF+TiS/AEPZ&#10;hRhPysb04SQjojVLeJpcdwJjG45jbOtBTO07hQvHUjC+8wQCK/ZhbM1hzHPdxNojGF51BFEdr7Vq&#10;F3zL9sK/bB8C7+5CcMtJRE4TIutaMGkyY5igEiRAh+wEHQKLy9MPByHE6bDCY7cSrmzwcRuvGqd1&#10;ML3HrnCjg+u5zwCnCVhe7j9oscBlpcM7qFESAhWhI+wgNAwSGuyEuH5u32+Hn+sVuvQYvkHOE1AU&#10;qhSuvIQ5hSSNrgUUnrxcR+dYYUkhaVhTAz1ODCsgegYxpBEu7jvscGDC5zWgR8fYqAOtqXiTER9m&#10;h9UxDtPBJmzQQZ8KK+h4CEEEIULRsMIWjzHC40b42SGegy5TkZDZaATnh4ZxfYaQMX8ei2wvq4jC&#10;UNgANI32hB0EtMF++KxWAo+Zz44FfpsNo4SxmQj3HxnFPB3y81obSyXueUxNjfTyutv57PR1dsLG&#10;Z8fKZ6KzpQW9nT0waWSnoxlumwkTBJFLo+O4Nj2DGzq+aGbSKCI8QsDo5TuhraYCrTWVaK0mJFWV&#10;oaumms9GPXrr6mFtbESY90zT+vQ6zA3RwY/SCFnToYABJOaOapha2f8bitDdVMH3ToUBTWY+d73s&#10;n3yvYX48hLlxHVsVxpwWKFY5d9pYiEDs6OVzTBDqbsJATzOhqJHfpxn9plbYzK1wWtjf+3swym1V&#10;2GF2TOXpVajEyWvNa6bRM74fwi6z8c7xWQlLVh17SdDRf/jw+BppGg4MGKmIKrIxGibMEzpsnR1o&#10;5XPdw/ei7jes0TlayMm+S/AK8/hDbsI1788o76/e4wlNyyRkjfEa2EwdyM84hdz0U6iryIJ7oJX9&#10;r4nAz/fVYCf7I9+Ngx1wDvB9ZeO8y0bY4fcg5IxrqYKhKPr6elCYlYzKglR0NhYQkHnf7PXoN/Md&#10;3sl3t4nv8+4aXos2Pic2Ph82wlOA14L9YWoKU7weredKUVaSjdrKTAJTOdz97bD3NcJqacQAzdpb&#10;h8H+NkKfDSOa0jkaNYoo37u1aCgZ6tg4Vx/ftZZWPoc8fzeBMWjFCIFxNNBPwB/kNRvE5dkIPn7/&#10;Dt57tEhY9eKzj57ih68/wm9ofyRoaUTrP377pcLWIs0ArT8Trv7j20/k39n++zefGPNLwKXy7hrF&#10;esn1H3G9js9SqXeapg0aaoPvy4+fv6AtgdXvv9Ro1k9S72x/94WmED5eUh3UcVo/pRT+YIzRemxE&#10;sl4/vC7fvnooX31wfwm2Ht2QZ4St2RGf9LbXSHF2siQeOyixB3fK4T1rZdfWNQSt7XLm5CHJT46V&#10;/tYq+fDuBYLWNfmQkPWJjtN6ppGtq/Ka8x8/IUw9uSyf6jTB67WRQqgt9yFcaVRL519p2uDfUwg1&#10;2qVjuFQkY0pe3dFoFiGLoPXBjZ+KF99YEsdQ6Hr/2shPsBU10gifXgrJIwLWkwsheXI+II9oD2bd&#10;hC230d6aHJRrIzZZCJll2ttuiJxFba0y2FYpjYXpUpqZJNmJRyX5xAGJPxgjB7ZukPUr35ANq96Q&#10;HetXyOa1b8myt/5Flr/932XDu/8qO9b9UvZsWyX7d2+R/Xu3SMz2dbJu1duyfu1y2bVLx26tlg3r&#10;/imG8Q/zt4sdJmb7Stm46V3ZuWO9VFfmiNtlI1w5aR7xakRLx2kpMGmKoG8pXdDhGDDSCt0ehyFe&#10;sVScOEy48ouX8ypYoUDlYav1tSIEIo06KUx5udyv47I4HSBkhcIKWQSq4WEjAhYkdHlpkahKtOv6&#10;iAwNDRnApZGu0bER2qiRKqif4dfolqYO0oai3I9wNTaidbkiMqxjvjQ9Uc9B0wj9AzznPvG6BsXV&#10;ZxZLV6tEPHYCxSQBZFRuErZmh9zGeKXL0xGhY21EeTStboj7Bfvb5YvnizLYVSNnYw9IWXqcPCGA&#10;XCIUlKfFSfrhGDHV5BtF+S5GePyqbOkuOSNtBUtCF025JwlWcYSsFOklQPVwXYeKX6j8e1GSdBcm&#10;SjdhqovTncUp0sr9OopPEbISuY1OJ0prcbJ0liVLTcZRKU7aL3212TLh6pDzw1a5ORM2xpJdZ3uL&#10;UHPdAKqooTSo0a2rGsmaH5IrBCqdVpXBa5xX8LrO9ibhaPH8yN9blX7/GzjpmC5D2EIjVBc0fVDH&#10;WS0JV6jqoBHtUgDTfRS+jO2W0g3vE64eGFGvcQOwbhvQRfhSCJwNyqVxH6/3EmjNasHhiF3GaZq+&#10;GXL1EpI1WtVFkFoyI5Jl7RIvgctt7ea9JDT3tRmRLltPo/R11omFP7q9LXSCCFhmWmdzmTHd21pt&#10;/Fe5p7mKxvWEK1tnkwFcpuZamJpqCSANhIxa9LfQiVHrbIWFcGIiSLRmnkHv8UQMJ2ZhJj4N4d0n&#10;4N0XC8/pZPhzCwkWVQhwH28XnQhTFyGJwEN48tHJCxKW3Fw2SMiyE7zspnbD4bN0EeTohA32alSr&#10;hw6Z/ue8l0Blgp1w5ugggHX3EJa6Yec2FsKStbUJHsLE0IF03MtvxGwNHYv2dmNMlQFz7W0EJsIc&#10;zc5z0f9a2zpa0a9jrPi5dn6f3nqCFb/L9axzmKmogZsQ5OzgdoTRvhYar0dvXZUBWGa2vXQy++oJ&#10;rvUEzupKBOJzcZuQNVbbyGWEsHOV6K0oQx/bfoJVX2UpBs6VwFbDtraSoEVIpXPaw/nG4kw4MjMx&#10;U1pliFqMVfK6VZTAS/DxlhbBTfOUlsBTXIiJs0WYzSrB5cIqXCyvxVRFBaLF1QgXFhOUyuGvKIeN&#10;x7WytRBwLY0E5kbeP34fF6cdzXXop1PrIXCHugi/vN+BjgY4ec+9HXRu2/ndCdFDdKRHq6sRSEvH&#10;wN6jsG3cA8/qGATXHcDI9uOYionF5JajCLy5C4P/thbRd7ZglHA1veEQJjYcZXsck+sJV6sOwbFq&#10;L6xcZ1+7D5GdpxBKKUC4ldDNPuDr74OToNVnNxvt4IDFEARw0UlXMQCHrdeYd/Zb4Rqgs0hwchOy&#10;PH0aKRiExzZAh9vF1k74ctDRJWipOdxLESSuGzJaNwHLg6DLRed5kKaA5TCiZ36HHoOQxWl1ZoMa&#10;KfI56ZBr+lMAcyMhTGvKHKFB0/38hCkXz9th68MA+6qD4OKwmtHP/uqhgx0JuAgESwV0rxFQFrVg&#10;7HlVgBtFlOBo9Hv2eYumqGmUlH3R1tZitHbCzyjP8cLwMC6MjODKxDhuz8/j9tw8rk5PYtjrgrml&#10;CV2E5E7e0zb2r3bCfBvveUcV+2djE5/ZNswPDRmwpeIRWkTZGEcVCNKBdxnPbyuBv6O2Dk2E/2b2&#10;57rKQrZlhJ4qtLNfa2R5LkrACREUh0awMD6K8xMjRsHmEY+dz20rzM3naHV8PhpgpQ22t7DvtMPV&#10;0QY/n80xlxVTQRWksWPS58C4plpaTHB39iLAZzrc38n3AffrrIa7ux7Bvlb4LB2Eny7CSxdhqAfT&#10;YSfGR3wIqlqd12ZEmXrazvE91MB7beZ97iFwE0QIA94+AsEA3y8DHYSVbkQISRFXH+8nnX7C1mjQ&#10;hbGgA73t9SjJTUNFXjosTdUYcdt4LhZ4LTyOuQVRAl6YoBkYMLPPmdgXCVJBHT/mQdSv978PlYST&#10;rJR4lGafhaOrBSMKWGa+x9oJeIQwr/4jh8Dq7OmETyNdmuJsCIa4EPD0w8zvUV+Rh8r8TLQ05PD9&#10;10jILUdHUxE6W0vQxrajuZQATAA1tRj9y8l+r0IxYb8Kq/jQ1t1sQGpbfQmsnZUEzUpun4eutjy0&#10;N+dwutDY30oACnkHCVmquBnEiIIaIdxKUOtuK+M25dynim0pTO18f3RXob/nnAFOCmt+F+/DaBCX&#10;F2Zxgf34wgX2xauXMTocgn+Q94D3wcNr5Hd0IOzuRsjdxWvezuenB0N+M6/bAF49uYY/fPsCP3z2&#10;jOcxiG8/ex+//fpj/O7bT/CHHz7FX//wNf79t5//30Dr37//RP7y3SfyHz8Qtr77eEkE4xsdk0Uz&#10;YOt/SbprkWKNYBmy7yqE8cVzrltKJ9T5P33zvgFgBnBpdOvzJ/J7I8qloLWUOrgEWY/k+4+WYEvT&#10;CL/68L58/eEj+eK9e/L68U15dH1eLs/Qf3OZpbw0TVLij8uRg1tl7651si9mPYFru5w8ukMy045I&#10;WVGyzI+65P1Hl+Xl48vy6vEVA7I+eXJFPuX8xw+vELCuGOO3PuUyTSPU+VeErE+MiJaO4SJwaS0t&#10;Fce4Mysfc/r1vXkjomVEsm5NGpGtV7em5b3rBCuaQtYLFcUgXGk0a8nC8kwjWhcC8njBb0Sznl0K&#10;yFMdt6XjtQzYcsnimE1ujPXLVfpQ5wO9Mhfok0mXSYasLdLfVC6V+emScyaWMHmAsLVfYndtJUwt&#10;l/XLfil7166U+B1r5ejGFbLyzX+R1W/9THZsfFf27lwvMdvWyPr1y2TN2hWymu22HRtl2+ZVsnbD&#10;W7Ju3VuGD/7Pv3+Av62b18m2LRtky6b1smfPDmlvayJYDUoo6CIsOQhTdmOck1/rXxG83IQsL81H&#10;yFJT+FLQMSDMq+qDfsKPzit8LaUT6noFqchQWMKRKCErLC6/VwIhVQTUMVdBtgQsgpduF6BpCqEe&#10;R9MBh4aHxKXiFwpZ42MyNjkuQ4SuEJcHeKyAfkaIMKUCG6poSMDSlMGhSGBJ3ZDnHw35CF5BCfgd&#10;EvD2i8dtk0Fbj9h7TRL1DMrFqbDcvEiIuDpNhz8sC+N+I0dZxwQ9uD4jT28vyPyIUzy9zfLerXm5&#10;NTcseUlHJfX4HpnyW+X9W3PSfa5QsuMOS9GZE/JE5ctnAmKqyiEwnZGuwjOEKAWoeOnI1+LFydJH&#10;0GrNjZOWPIIUQasrP14687RAcaKYyhTOkqSFcNZaSEBTgQzCVwcBq7MsVbq4vrnglFRnHJO6rJPi&#10;6SiWCX+33JgOGel4N2Z1vFPUiFaptLsqKCpQXSGAKWBdmeF6BSqep0a4Ls6oDLwWLl6Scb9J06iW&#10;kUZ4edxQFrypYEXAUtjScVqaCqjKgTqty4zUQE0DVCijaeTLSDHkOgWqJTAbWppW+JsNyc35oFyZ&#10;ImSN+eTCuJew6JTJkI33xCxRX58BWWG3WXz2bvESrkKOXgkNqllkyG2VsL1X/H+PbnWKw9widnOr&#10;DJiaRP+raWo9Z6SqdDZUoL2xjM4Uf8TpcHfQsepu4Y9sYwW66JAbEEWw6KXjbWnTMQvcl053XzsB&#10;gk6htbUZtvoGdCfmoDXmEFwnUjCWnIvxgymYJOhETmUinF+KMMFlsLURA3Tknd06HkqjSV0YIEgN&#10;dBKq6AwOEHwGutvRz2VWOidmLu8lFClw9XV10HTbLmP8hL2tE64uOj1qnYQsbtPR3ozunjaYuJ2j&#10;tgFDRzNx/ayCUjMGmxoQpMPn1c9p1qhVG2w8d3OzphrVGdMWbmPlOfZyvruqAv0nUnEzrw7DBC1z&#10;fYWROjigoEKH0tRIGK2roFUaoGUhRHYTZDoJWfbMPMyezsFieQcGq3mdeawuglI7AclMh9ZCB7if&#10;2/Vzua28HAOEI3t5BdxFxXBnZGEoMx8XC3nepTUIlpUZUOUsy4eztBjO8hK4S/Lhy87FRH4hrpfU&#10;8XMaMFd6DqFSHqsoH9aiQthKimErK8FAVTmsVaWw8dz6eK7WBkKegh7hTmFrkNDs1OhkE51p3uMg&#10;QdrXWgcPITvY3oAAnVBdHulqQoSg6ePy/uJ89O87gcF1ezC4ajciW47j/N4kXNqVgIW1sQi8tRP+&#10;X22E/40tiCyPwfDKfRhfcwQXNp3CPNePrz2GoXXH4V93BK7VB+HfFIvg7lgMpeQZqZl9ti7Y7AQq&#10;OqtOe58RGdIxOjoGK+BxGuO2fJw2hAXUCFkuEx3PXra9Nnhtbi4LGBZxBRFxehEiWGlEK8rpsNtp&#10;pNoNWghpBDKn1Woos9noBPcTevoJ/nYzAZ7OrAojqEiEDt5XYQhVt7swOYyLU8MIEqK6ef3aeP8b&#10;eZ1ryovpLBehrroUDQSeRoXrtmYjomWMZ4qEMD82Stiaxo25KVwYCxJK6tBeU47OKm5fVozWilJ0&#10;s2+0VtLhrS5D17laTHg9mKFDPU07T2C6ODJM4BrFwtgwgXEAJkJWB4G//VwpOs6xH9ayz7E/trNf&#10;mep4v1rbMBsMEYj0OuiYOEIjLUTg9A4MEJLaYeZ5djU2o7eFzxmfI1N7Hcxs7T3tGOw1ITzYjzk6&#10;5RNeL6Z8Ph7LTUe+i+8EOv0EqlG7BSFTB/y8fj6a39RpqHMG2IYIGcO8nmP9Ziyo0iSvm4KMisdU&#10;J6aiOS0Fg+yjY6YeQ2EzSOj3dek/ZGiEB2cP4ZMg5eKzraqgwwS1gEPHcvWipaYMBVln0FSWy+/B&#10;c+ltxkBPHc+7msDDfm1Etiq5rMGIRjtNzXDZOujw2xFxLwnj6D+R8s8mIj8lCb0NldyuGX18D/bx&#10;WR9oroa1sRx9bB18HuwESrulDRECWsA7wP5BSOd3ryeY1hTnoInPhquT70Q+Jz3nytGj7wWaTnef&#10;KzPu92B3G1yEcI16+nhd/XYrenl+GnXqaeR7uCEf7U0E3YZctNZlo6Uuh9Cba0CX/pPMye/tsNng&#10;tPXDrv90cNr5LNjQ0VqD7lb2paZidDXkoaE2jeCVTnA7S1AjaLUWoaejCh4X4ZNwp8IwQa8PIYJa&#10;iPelke/89pYidLUT0DvPoauF/a+1lO/bSj5XBGCFYGsLhglKM5MRzM9MYIGgdX5+DrNTM/DwWVTI&#10;clo7eG6t7Ft8nzjaCbqthK4WRDzNGIu24d6Ncfzu6+f40/fv45tPH+Pp/Wv4zVev8LvvPsHvv/8U&#10;f/6NRrS+wV8IWoStRdpPoPWp/AdBS4Hrz99+vARYqj6oY7I4remCS+mDS+qDCl0KWgpYRhTLgCwa&#10;p//09VKkS0FLUwv/+PXznyJaOkZrKY3w21f3Ddj67qPH8tX79+Wblw/lS41mvX+Pdl8+ImjdvzYr&#10;i/Njcn4sKO0N1ZKVnCSnDqjC3jrZuWWV7N66SWIP75LkpAOSnRknhFd5cpdgRLD6SFUHn16XTx5f&#10;57EuyscEr0+fXDPSB3Xs1scPLhC+LslH9y/IZ5x/rdGt+xfl5d3zhK95gtclA7pe3p2mnzUuHxCy&#10;Xt3RMVuT8vLWlHxwc4yANSzPr0YJWRFCF2HrclQeXwpy+ZC8IGw9J1w9vxwyoOvpBZ9R2PjxeU0l&#10;VNByyJ0pu9wc75fLQ1a5PmqXBYLWnFsLGpvEb2mR3vpKqchJlbT4o5J8fJec2rdFYjaslBXv/Fw2&#10;r3xbTmxeKae3rpFtBK+db/1K1q/+N9m24W3ZtPZt2UAQU7G5jRtXcn69rFxB8Fq3THbt3Gz44P/8&#10;+wf427ZlvezYskm2b94kpxIOisXSQcBxSCjkJii5jLFZoaCP4LQkSKFCGApajkG7kYKnNbDUtCaW&#10;Cl5o6qBGmbxGnSyVZec8gSsUHTYAKki4ioQIWz6FMU3rixLOwoS6gDjdCmcaxdJaWRFDQXBkaETG&#10;CFcq4a4RL41qDRkFiocNwQsd26WfpxEzHz9LCyAb4hoaBYsQ7LT+VkTNR+jyELIc4nMRtJxWGezv&#10;Fd+AqtfRyZ8IyL2rk/L01oK8f/eKTAQH5MNH1wlgfoILH9S7F2TxQlS0PtPibNiQPq0vSJHcU0fE&#10;1lzJl8MVGRpok8KkY5J1cp+cD/XLN08Xxd1WJT2l6dKarwqCtNI46TKELwhLBCdzSaqRKqgRq3YC&#10;WButg8t7SrWWVqL0lKVwvYpkJEg7Ya2rNEW6y86KuSpD2otPSwNBrS4rVmw1eTLu7ZRr035Dye/G&#10;XIQvRhWYIGzNRwlPY4StEQO+bhKGVAzj2pwWMdYolwpnEMZUHEOjUapGqNEmwpURkeK8ysPrcW4p&#10;XGnNKwO6VNJdx1pFjPRBLSp8g9dGgesmP0dTC42UQk1R5P4aybqjn6GQpZE2wt0NwtalSY/MjTpk&#10;ItwvE4SsIbfKs5sk4u0jZFmW0gUJWRFCFR0Qwq+VpimFVgk5LRJ0mMXbvxTVGuxtkf6eFrF01Iip&#10;rXqR9l/t9SX8US9Hu1q9whatlj/09fyxruOPLJ2N3tZadBMsutThUNhqrTbShIwxSXRQLLU1qEtO&#10;R/O2/fDGnMB4Qg4mUvMxeSwL09klGCurQaShCYP1tejraER3ey0dOEIOgcnebTJSbiztrehpoXPS&#10;SdBq7+RntBrTVpqZQNTb3g5LRwfPgdu0EcDojFubO9Df0glHZw8dtm4euw2dXN+pA887CXIqXnH4&#10;LB7kNeN8aT1c3DbQ2g4Pnc6BphY6Ug2wNNbTgSJYNTXSGW2BrbGB8FEHax2dIYKP81g6FrlvpLYO&#10;XQQTk8IKW3N9Ja8Tr9U5wlNlCbrpFPfSqVZHqqOcQBSfjocljbhQ2Ya+czXooBPeQQe6s5zXlM50&#10;F0HJVFKAgbJy2OkM24pL4SwuRzStAPPJhbjB/S6ca0CIDvdwTS2iBLMwHeYwP9tZXABXRgZmy6ux&#10;2NyOa80tWGhswUR9I8b4fYYJi1E63iG2AV6nQFsTgakFIV6TCCE22tsJf2cL/B3N8BCcouYujNvM&#10;GO03YZSAM27rweSACTODFswM9GLeYcE8gWeWDtQsndJLnNbC0bPllRjNzIWbcO18d4ch7X7pWDIu&#10;E7TPE5om1h5AaFkMfO9sQ2DFdkMkY4JgNbn6CKbePYLpNccwvfEERrYSstYdRd/Pt2Fg1X5Yj6ag&#10;qbwINitBh864i46kh+ajMxpw9BsCGBE6hX105lvra9BcW4Hm6iqCRg1aCSUdtfW8N/Xs17VGlGjU&#10;G0DURYfSTkgb1NQ6N4YcPoTtDnTxvjdVV6O15hyaeI1rS0tRV1FmAFIrobS98RxUelyl0qN0qod0&#10;XEzIjckhH2ZHgoS0bu5bipbqErSx7dDUOQWs6kLuz/kmglZXg6GsGPAuiWWMELqmIj5McdmYbwCu&#10;Po2k1sPe0kh4P4cegnA3AdjcRPhvJhzwGRnjd57y+zHOdpiAOR30Y0THew0QWAZshEw+N52NBCRN&#10;7W2Cs6sdLt7rQT4zHgKkjmHUcV4jTl47x1LEzsN9Oxs0ClYHN/uASwVhNGpMeHJ10zitY4u8vb3w&#10;E2SHeO1ngkuQFR20G+l0beyLhcmpaCwsIlSZDDEZN0HJQyh3tfOZb60nqPCc2Bedba2I0i6YrZhu&#10;7sR4bQMi5VVoSEigHYG7NBVDvOZhPicaqfWUlaKvrADdBJe2/Cz0lOTArqUN+noQsZkQIrT5+7ox&#10;SADrKMpFF5+7XkJKV20xn7ciPouF6NH3G5/R1rIcwmsp+pvOYbCnkRDQBbfdTMgx8zpoqmQTGivy&#10;0FJZAHMd4Yj3s5fb9xLius8VoY3rWqsKYW2pYT80ERx6COsEeu6vwOew9vB+V6COz3VrWSG6CI36&#10;Lmjl+beWlqCltIgAXUgArua1XkpLdPPcdT+H1YIB3r8unptmErTX5qHtHIGtRsdIZbMvZqKhiu9X&#10;tu2NReg3NcBB0LIb/xxQwYo+9BBQ2wjJHTy/5lpCWj3Pg5BWXZ1K6D/DZakGaHW1FsPSy3ehqwce&#10;Zy/cvI8ehweDNjvBqhntHbVoamIfbuE16KwmuPG91cL70FZFcCW0WpoQ9psxNebB5KgPo8MBTI6P&#10;IDo0wvPpNyTb7eY2WiucfW28Vs2ESb5vXAQubw1Ggp24vhDExx8s4ocvn+K3X7+Hz149wJevn+C3&#10;37xeAq3vPiZcqbz7N/jr775U2FqkLaUOErL++v1n8u8a0dK0wW9UeVAjWUtjshS2/qy1tVR5UJUJ&#10;CVoavVLTsVqGGSmEz4waWkYdLQO0nsmPXzwhgC2lE37/+gFB6zEB6wFh64F89cFd2r0l1cH37son&#10;z+4Y9vrxLXn/3jV5cv2iXJ8dFQKzVJfkSOaZWDm1f/dSVtSWLXLswG5JjN0vaQlHpCg7UUZCJnlB&#10;aPqQQPXxsxvy8RPC1rPrhC5CloplcPoTha7H1whY1wwRjE912weELkLWh78mZD26LJ89uiivOP3h&#10;r+cIW7PykpD16X0tajxDyJo0ZN5fEK5e3ZowwEpBayl1MCofXFclwigtIk8JW08uKmTRLnnl0bxD&#10;HpzXMVo2eTDrkPuzLrk15ZSrI/20ATnvNcmc3yLj9EH85nbprimWssx4ST+yXxL3x8iJnbtk+7vr&#10;ZNOKN2XfmjclbscqObp5hWx562fy8zf/u7y57E1ZvnqZUTdr63rVQiCIsd28fq3s2rFNtm/bYvjg&#10;//z7B/jbs221bN28VvbG7JS8nBzxOvsJSype4TbgSlMEFaw8HocEPC4jauVxDorT4RA35wM+n4R0&#10;PBZhKuDTulfhv4OWhyDlCWqkaciIZKkYho7FCoQJXwQrjXQpWPm8Cl3cx6fFhZfSC1UGXsd0KWyN&#10;E7RGR0dliHCl6YF6vMgw16n4RXQp8qVjvvQzVQo+EvISsHgsfnY4oOfnNpZF/Dwnh02cg1ax23rF&#10;0afREKvMjXnkynSIEDEhj24uyKvHN4yUtbtXp+XF3UsStnfJrUuEjUsjMsSHbyZql8+e35G+jnIp&#10;iudLJTVObmq9qvGgVPEFkx17QJwErM8eXjXUa0ylqQYoqapgT0m8tJfESWcJgargpFiKU4w6W13F&#10;SdJO4OoqZJsfK91FpzmtgBUnPYXJ0lOsxY9PE7zixFyeKabyLGlTOfjCeKnPPimteSdlePCcXCW0&#10;LCo0EaA0uqRQdUvHQBGyVBBDlytc3VDwIQRppEvnNdql4he3OK9phkbBY+6nYhg3CE0KbXqM24Qo&#10;VQhcnAvThgyIuj4bpGl0Sj83YqgIauqgjr3SVEIFrBvcZilNMMzjEbC4/6VJryyMumQybJOxoNWQ&#10;1A+7uyXk6ubLvEc8A100ApSNLWFrhGA14qX5+glaNokQltX8AyZx9LbKQFeTWDsbxNbdrGO0pKu5&#10;YpH2X11NZeih89JaS4ekvgIdhKtOOhqtVTnGQGadNvHHX8dvdWk6IcHLQcCy0mEYqK3CYA0dpZRE&#10;FGzfja7txzB6NBNzGRWI5hZitLjaGBMUqW+AhwAz0Ew4a20guGkEaSmK1N1cb4BUTyt/5On09hJ2&#10;rApWhK5eOmUmApc6w706ToTrzG0EL4KSWdOrWnoIW12ELQJXawedgXZj+27u20lns4tOqu9kNh6c&#10;rsTF8kY6ss0YbGyis9ZMh6sZfZy2tRC41MHlvIWQ5lII47m5CCbOimp49p/FhapWfs9zsDfUwcFz&#10;cbU2oZ/nbWvXtEmNjLUSWNro8LUZEu0DZSUYjsvB8xoTplutdFpNsJs66PxqClETfJqe192GCTqy&#10;syYzFugwzdKRHT3XiKG0Qtyu7cBDuwtP6Fjf9bjwkA7yXTrHVwb7sUCHLFJUhMkaQhbh4z6XP/S6&#10;cI/b3HY5segexJ2AF7f8Llz3u3GVTv3lgAtXQ15cC/twI+rHdbbXwwEsRgK46HfiStCDyyEPrhAe&#10;Lo/4cGk0iLmoD3NhJy5Hl4pAX4x6cCnowi2PBzf4GTfo5N+w9OJ8TSNGkzLg2hAD6/ItcK6PwcLJ&#10;FFxLyMD89liMrT+CyJr9CK7cD+ebO+B/YyeGlu/D5DuHMfr2HkTe2YPRtccxteEk/G+pYMYudCyP&#10;Qcu6Xeg9eQbuMlUu66VjTOCy9cJlpdNPQFAxgQ4Ccg2vdQWd26qyItRqNKmqDC3smy2EnXY6uoOE&#10;yRlCSWTADr+VwMb9/IMDnHdw3mxEL1roULdzn3Ze04aKcjQSuNrq9J8LNejrrMWQ14Gwjoeh+VWJ&#10;0EXYc/cTsswIOfrg6G2HjcBq72rBQHcrgZ/9q7vRGCM00EPgJzCO6Bgggoqm34W4v3fAzOeu2kjB&#10;DTt03GE7/OYeHoP9ifs4dT9Ci9dE0KENDdow6fdizOUgYFgRIuSo015bkEOYIUjzunjNKuzC/UyE&#10;HfYT3X+AcK2paho1dvD4KsKh104hy0pQTU1ORH5aCtxdhFrC90AbnxM63H0dLXwmGmDmM2RvIQg2&#10;8z6YWvg97HDZ7TwWP09THUvLUBWfgCoex04osZUWwl5cBG9xKXwFxfDmFsCfmY9IRh4mc8swW3oO&#10;kyU1GMsowkhKFqKpOQjHZyKq/5w5m4eZ9ByMJKdjLCkVk6eyMHo8FeFjqYjEpXGbs5jMKcJsTgXO&#10;8xg67vBCZS1mq/i8ZuagNyUdnckJMKUloPVsImrOnkFVbgpq81LQmHsWrcU5xnhUr45v4j3xmFVY&#10;h9+bz6aOrTRXFqKzmLBVnI3OEsJOWT6aCWitlfloLM0jiOXy3dQIh60Hg/0ECh2HpAqH5hZ0N9Wz&#10;z1SiqbwE9UXcr7SAcEZAKy9Cc0khmni8pop8QjD3J7wO8p6q2Xmf+niPuvgOaqnle5eAXl+Zheqy&#10;NG6fgabqLNRVZaKuMgP11Xlob6lEv7kJVt7rPlMvOjoJ+nz/NGpEs6HBSPls4Lu7uTaXUJaPlvps&#10;1J9LQ2NNOuE/C13tZYawRcBjhddNyNdoaEcn6s7VE7D47BCy2lr5/LBtbKnge7TSiJCpWbqrCJhd&#10;uDAVoAVxaXoIC+NhjPJd09PeCguP4xnoxaBVx3918Znl/GCbkTYYcrch7O3AeMSCezcn8OzBBbx6&#10;cQtfffIEX336HD989dJIGVRp9z9+r+mCn+N//PFbgtZX/zfQ+o8fPpO//A20jNRBTRtcSh9U0DJU&#10;BY3o1sulcVpfvrck+f7tS2PaUBjUMVkKWF88J4C9R8B6T3745Kn89jOCFpdpquB3rx7Kty8fEnwW&#10;CVJX5dmdS/Ls17TbF+X9u1flg3s35NXDRXn5gOsfXJdHtxYMqfeFSb9Y2s5J4dlkSTp+XE4c3CsH&#10;d+2UAzE7CFsxkhR7WLLOJklzQ4XcvT4pL59ck0+fLcoXL24RtG7Qd1qUz2k6buvjh5fly2cELcLX&#10;Z4+vGpD16t4Fo5aWgpUWOX59X6NZmjp4wQCwD25Ns50jaCl0zclrbTW6tThJoNIUwlF571qUsKUA&#10;FpWnl8OiEvBaU+vZleBSVOuSXx4teOTB/MASaM0MErZccnvSLovjdrk2bJMLIavMqxKh2ywjzh4J&#10;Wtqkp7ZYqtLPSOrRGInfv0l2bVkrW1a+I7vf/oXsXvErOb15o8SseEv+9//+/5C3fvm/yTpOr337&#10;HVmx7Beycc0KWb96pezcslF2bF8n69esMXzwf/79A/xt2bRS1m7YINs2r5GOtloJedyEILe4nDr+&#10;yi1Ot0NchCwnzRvwiMvtlhCBxu0alCABxqsFi90eA7iCfh/BSMdFRY0CwsM+TgcinI5yuaYQqgXE&#10;ze0C3oABUT4/53lMHyFtiNsNKUQRnkZGho12dIRwMzxkzA8TvsKEMF2uwKXqhZGhiHiDGk1bKoCs&#10;47qGhzSiRcjSdENjfJaem0fCPpd4CVkuh1UGbX1iNXWKt7/PkC69OjNsKPGpKMbze1dkMjIgfNnK&#10;S0KXnbAU9fXK0zvzcnHCI0N86D5+cE2uTfikJDVW0k/tlzG3ST5/dEP66osli6BVm5XAl8B5uU0A&#10;sVVli7ks3UgH7C6KF0tRqpgKkqQjJ1Y6CGAKV72lyWIpTydQnZGW7GPSkhUr7bkJnNaaWgSsCoUs&#10;GuHKXJxFeDsrXRoNK0qSJoJWTfoJCZmr5PKIQ+7we2jk6DZbHbO1OBcxok8KRirVbqQTaqRL27lh&#10;Y5zWDYKUCl/8Db5UCOO6ClTMK2jpNqoYqLAW4TZRI1VQCyBrsWOdNlILNVJlwFaYcKepggQtI+IV&#10;5fUNyFWNts0FebyAXJnyG0WI54YdMk7IGgtYaDb2P40ytonP2i1Oa7s4aE5rpxHViroUtBTK7DLs&#10;JWwRsoL9veKxdImjq80ALUt7IwFYQatKOhrLFmkErXI0VOejgc6E/ke+u4GgVVtKyMpHZ3UxelSU&#10;gRDW11JjAJm5UdPNKo0xRbbiQlhSUlCzbQ/qNu1CX8wJzKWXwlVWicH6cwjV0zFrbEG0uQ3uRjqd&#10;TU2EmXr08UfZSmfUSEOkmemgmuncdRHgzISrAU0TVFW/nm5CGB0K/oBbOjvplPTQcbUYKYV+qwpg&#10;0PmmE+7qpMPUYzYk1p2q7EUHOmDv548+HeL8Blzbm4WbVe0YsQ9iwunAGJ3NcY8TEfsAotxOowJR&#10;TSkjtEzYnZhxuTHj82Ci04LQoSxM1DVhlI7+uIVmsxu1uqY8Doz7eCxa0GkzZOf7+Z0G6mtgpzN4&#10;I70MDxpaMWTzQGsWqdpaoL+HUNZI2KtFhN9rzmLFvUAAj0eiuD3oxlh+NS5WNOFBvxPPpifwenIK&#10;r0fG8OHQMD4YiuImgWq28hyuN7Xj4aAdD0ejeDwcxXujQ3h/chTPxoZ5rCE8nRrHI87fHY3g9lgU&#10;dyeHcXd8CPcnR3B/Yhj3uP2dkQjuDIdxbziCu7RbI2HcnhjCoqYDjfswNuLGRNhtFBjWYsfna5tw&#10;taQS13LKcSW9ENfTinE1uRALiXSQ6QgPxcTBuWYX3Kt3GYWKR3Yew8jmowivOojhdUcxuuE4wmsO&#10;wfvOLkSX7cXoGwcQ+eUuOP9tG5z/ugXBX8ZgZNl+DC87DN+KA/Cs2A/bir2wEtbMielwVtfC3amp&#10;przXdC5dRuSzDZ28liqh3UV472ypNf6j39uuoNAMB/tZkHAxrcIV/YQsK0HG3A23hQ4ynVsFhWif&#10;GYPt7QT2RiNl1Kb9ko5rX6emrzbDaWlFxMX+4bYSrgYIaRbebyv7ZwsqiwrYV5sNZ91lJsiYmmHT&#10;lDPCtLWzgca+zn490NNCyFLA64O732REUfq6W5CdegoVOWcR7O+Ete0c+nnevc1VBHaCvCE6Q9Br&#10;qUN/CyGH5zob9BEQeZw+9vHeLjRXFCMnIQ6dlaXwqhiNSofT2e+uqeQzW02rIEQWo/VcObrYL13s&#10;fz6ev8PchQE6+1YCWFlRHvJTTqO+gA59XiaqMs+iNC0VNRlnUX4mGfVn0oxodStBxlZRjUBzC8LV&#10;LfBpmmpeCcKpefAcTYY3NgXhxEyMncnB6OlsTMbnYC4pHxPx2Zg4nYmJlBzMcPvx3BJM5BRjlH19&#10;tKAGQ3lFCGXnwnM2E+7UdPjScuBJyoEjIRG++GRETyVj9MQZzJ9MxkJ8Fi4n5OIC+9ylhEJcSyrF&#10;tTNanqAMC0l5WDiVi0kC2fDpZIQTCOnHE+E8lgTr0ZPoP5UAC7+LR2vSEYa9XbzmLbxnhFQvYddc&#10;lIOW3HS05GeggfekkdONRaloKclGXWEmYf4sIT6X/aoJZoJVby/fWwTPPhMhiWDSXXMOrRU5aCKY&#10;1RZkEu40hbAAVTmZBK881PH4rTVFGOxtg0ujcAQsHYdqa2vmPSpDLWGspiQXpdkpKM5NQl7mKZRk&#10;nUZRbizysk+huOAMKsuy0Ed4dxLyBvp6YCEcdze1oYywW1RAuOM5VJcVErRyUVedg/Ym3vu6Qi7P&#10;Y0tQ5PSArQnDUYI24d5B2LcRNptqapGXx3OsK0ZDPd/9fIbaNLrWVA1rN/txTz0/SxUXaxBymTA3&#10;7sfMiBdXZkZxc2EGc3yXeK3sl3wfa7TPYWs1Ws8Awd/ZhYCrm89MDyJeM6JBC87PeHHj0hBB6zZ+&#10;89WHBKylSNaP337KdqlYsaoOaurgfxK0/oPTf49offvaUBnUaNafjSLFSwIYClxLCoMKWB/Jvytc&#10;cZnClqoQ/sd33FYjW18oZGmESyNZS6aphYZqISHrt589l+8+ekLYeipfvndfXhCw7lyepv+jGS/6&#10;26+lXmbl/tU5eXR9QR5fvyDPb18hAC3Ki1tX5OHleRmiD1Vfki85Z5Ik8fgRObJ3l+zbuVX2x2yR&#10;Y0d2S+qZk5KVnSJBdzfhbYEwd0M+fX7TgDqNbH3O9pPHWl9L1QhvLEW2Hl0icF2Wjx9dltcPVCzj&#10;f0W3Xt3jMe5fJFwtyMvbc/Kh1tS6OSkfErpecfrDm9NGMeOPbs8QtnSs1pB8oOO1rg8RuoY4H5Gn&#10;hCxVH1TgenwxsKRCeN4lDzWyNeuUu9ODcmfKaci9Xx2yyrWhfrkYsRn1tcY0w8bWZQh9dJbnSn7S&#10;UTm5XxUX35Dtq/5FNi773+XNt/+bHF6/RvYSplb86r/Jyp/9N1n/9q8IYstpb8v+zZtlx3pC1uYN&#10;sn3jJtm8/p8Fi/9h/rauI1mv2yAJsXFi7+uViEaZNA3QKDLsMeY9LjdhaqmGllrA45Ow3891AQKS&#10;jzBGUCLoBHx+Y4xW0L8UTRokTLm5nY+woyl/AR2PRbDSqFZEx2fpOC0dv6XzRhRr2AC1IYKUpg5q&#10;ZMxQFxwaksnxCZmcHCdYDUmU8DU8tqREGI6GxR/1y3B0xIAwVTpUIDPSBnkuhhBGwMvPUtVBuwxa&#10;+8Rm7pLBvh6xW3sl6nXJlZkhgoAKQIzIlemIPFm8JM/uLMgEH7KPny1KyNktlyb98j4f9A/uXZZZ&#10;wsHzGzPy8u5Fqcw6IekndomttkQ+e3hNLg05JDfhiBQnHJdbMyG+HC6Jv6VaLGUZRk0tU3kaISld&#10;2vLjpSXnpHQWqsgFYasgYQm2KghP+ae4Lm4pysXp7pIUglqq9HJfc8VZsVbmyEBluphL06SnKJnb&#10;npK6jKPiM5XLQrRfbk4H5IFGrAhYt+fCck/HTRljoxS0RglAS7B1Y3ZIrs8oGGnkapiwNGaMydKo&#10;lgKXimEsErRuGqbpftGlqBahSpUE712ekMtTQSO6pSmFKvOuNbwWCVOaHqgphxrd0ppZi/MhflaA&#10;xxgmcIVkYcQlF0fdMhm0EZosMuwxS4TmGVCwaqF1GWOuBi1t4h3okYjbQrPKqL/fsGFORx19Qsde&#10;7N0ayaqXrtZKMbfVS2djtXQ1l0lbfeki7b8aqotQV56DKlWZKs9FW2Uh2isL6LwVoruqGKaqIlgI&#10;YP3tdRjoaICDzp+zsQp2btOXEI+uzbvQtnEnTDGHMHkiA9cK6xHu7cSoxYSZvj5cGBjAeVs/JvhD&#10;PNbfj9HBQYw46Pi6bRgirKjUdcAxQAfQCi1KGxgkkHBeFdS0+KkWhY1oYVWvh8tUMpvOpsePUZcH&#10;w06CAKcnaOMeH8b9AahEt6p5jft9GA0GMNJqwuTO03hc0YkFXxizIZ8xrmVheAhzkSgmCTozoTDm&#10;wpwPEjL4WRdCAcyHfZhsM2HoaDaiJXUwExwtFeWw17cS6toJYk6j8LGOT8tNS8aRmBjs2bAOh7Zv&#10;Q3fMcXxQ2g53ehpMzfrf737UVZUj5VQsdm3ciD0rV+LgirVI3rANnQlncb3LiotF9bhQWIdHJjse&#10;j47iWtSPSwM2TNW1wFNUSue2DtOVdbh5rhlPeT2fE86ez03i+cwEXkyP4cnkEB5NDeMRpx9rTZuZ&#10;cTycGTPaB7T708N4QJBSAHs8NYZ7BKtHhK7HE6O4T0fpPmHrzlAIVzx2zPf2YqqxEeNlFZjILcVE&#10;ag4W6ChfTs3F7MmzOH8oFfP7k40xeOFdcQjvi4c/JhauHQfhIHRb1+3E4NoY2Ffvge3dXbC8uxOO&#10;jYfh3XgIo1tjMbHuGMbePoihX+3G0Fv7EHwjhqC1G55/2wHHv+yAl9ND7xzB8NuHEFl5gMfZD8+u&#10;ZPjOFsNXWYvB6gZ0FObCT6jRsUFWOr+m9nqYOhvRTbhR+W4dBxgytSPc3Y4pu9lIiRwwtxlwoVGj&#10;srNn0JiXzeVW2JsIWU0EmjYCUjuNMGztqCc4N2GQTrnWVZuJsu8Rql02TffqQGNVGfLSM9DbVMHn&#10;QtNoq+mYVqG9rgId9ZVoIuA015QQcCq4rgF+hwXugR6eAwHOpGMPm9BQmYf6smx0qeBEdT46zhWj&#10;ic56a2UuWuiwt5XTSS4rRmNxEZyEyqjDRkhUEZhOAmc7LM11MGk6a1UpLDyfptwsVGefpWWiLCuD&#10;jnoaCrOTUZSZhhYtKWDpgZOQNqiQRdC09XQYKYr5SQnIjY9F7vGjKD56FLVHY9F8OBbte2PRs/0Y&#10;LDGn4DqYhMjxs5g4mY25Ezk4f5wWl4u5UwU4fyqPgJNjpAz72J/dSZkYPJMBZ2oWBpMy4GXfieSX&#10;YqyOTn5VI3wVlRji9EhNC4bP1SNaVgnb2VSYU1NgyUhDZ3ISWhNPo4etOSURptNxcKSnIlhajghh&#10;f4T9MlpcjrGCMgxnlGAktRChU2kYIezNJmbRMnA+Mdsoy3ApLguX+F66TQi7F1+Ae4Sye3nVuFfQ&#10;hNu5jbiWU41p9nF3cgZ64tgnTiSi5OBJFJ88jsLUOFSxn1RkEHxyE9BcT1BhH+rvJYibCPht1Wgn&#10;zFYVZqOhOA/lWSkoOXsa5RmEIsJqdU4WSjPTUZaTgeIsTf0rQYjArn3BrhEpQn37uQoU8/4UZKQj&#10;l98/PyMF2enxKMxKQBEtLzMWZ9NOIi8nETXsGz1afFjl5/vN7O/taGloQFZONoqy81BdWoi6igJU&#10;lxDuzuWgsbYAtdV5qGR/quS+VQSw9laCeMs5NPBzayrLUViUjxxCWllJMcr5O1CrfbChBq2Ezw5C&#10;v0nTvLvqCFy1hHOFrkZ47T18RxOaAnZM8D2ppRbsJjPXE7IMtUH2T6sJbns3XI5Obq/zLZxvRtDT&#10;i5lJHx7cvoDvPn/fqJn1h+8UsD7Fb7/5FL//7nP84Ycv8EfaX36noPU1QYvTf4toffda/vL9J/JX&#10;I3XwIyNape1/aJrgVx8sSbuz/YMBT+9z/Yfy798tRbe0WLEClhYrXipe/KH8QeXePyNsff6B/EjI&#10;+s0nz+Xbj54asPXx49tyd2FKpod9Mh11yRRtYSIoty9Ny0dc9/XLJ/LZMx2ndVs+e3FPPnt+Tz68&#10;e0MWZ0bFbe6QyqIcSY2PlbjDe2X/nl1yYNc6OXjgqJw6dkROJ8VJXkGG8U/cV4SqT5/f4jFuySeE&#10;rC9f3CZs3TAKGX/66KqRPvj5Y22vE7Iuycf3Lslr+k4GaP36vFHgWFUIP753UV7dmZdPuO41pxW6&#10;Xt2ak+fXlooYq1jG+4sTtHHCVZQwNsr141wflGdXg/KC4PX4khYuJmRdUOByc9olD+ZcRurggzmv&#10;3Jzol8XxAbk55pCrwwNyIWKVCY9FRuw9EqJv4uqokuaCTMlPOCopJzbLsR1rZeeKN2Xt8n+Vze/8&#10;QvaufVt2LP+5rH/zF7Ju+duyc/M6ORCzWXZtWS+b166S7RvWy6bV62T/rn+O0fqH+du4YbXs275T&#10;youKxed0SZTQ4zfS/nzS73CIy0WoCoQNkNLIVUhT/QhaCl86RivCdRGClc9DEONyTd+LEJB0rJYK&#10;YkRCYcJOSEaiS3WuIlGCVmipoHCAoKXjqSKEIlUb1FbrcAW4rwKXYdxP5dpV/CJKqBoZHTGWDRGm&#10;QpGoRIdHuYzHHRohtIUkaMCfl+dJiPO6CYSaMuiToNslgzaLdLQ3SUdzvfidVpkaCRMmZuXSVFQu&#10;TCosjBmCGA+vn5cPH17li8dGuLpCCAuJ09IoT/lQv0+40iiNRoy+fXlPzDUFkhV/THKSY/ngDst7&#10;12ekMjNOso/vkkt8QL96dk0mbG3irCsWGwGphzBlKk+XdqNQ8SnpyT8jvYVnDGl3s4pm5GsRY8JX&#10;fqwh+95bckZMKn5BoOosiRdzeYp0FsUSvJINyOoqSJLm7FNSlbZHnK3FMuXuktlAnwFY93k+Dwk5&#10;9whH93S8FcHJGHNlgNQo4WrMgC4DvGYJUiqOQSjT6NXVGU0X1P0mfgKtIUISYY3rFdZU6OLe1TGj&#10;sLCOs1KhDB0XphClaYKaGqgRNE0VVBGMxXmdDxufc3kyIPMjGs0iaIUGZNhIGewVn71L/INd4rDy&#10;etk62XaIo69TPP3dEtQCxYSrCb/dsKjTYhQsVql3W2cDAUtTBcvE1Fwlvc010tNcLo2VeYtNVQX/&#10;xRbNtEY6dvUV+Wxz0cof6zZOt5XmoKuiEG7+2AbNzYhaWjFuacY4nVlnYQbatsegc/UW9G3ZBdf+&#10;k7icWY77XX2Yp0N6mZB0jaBzgyBzJRDEBZ8fs4SlSZ/XgJvpcIgWxiRbhSktdDpEiAoToIa0aCqB&#10;Z9gfxCRhaCwSMsQIdFnEo0VcCVWuAMbdAaOe0IQ3iCl/GFOcVptUqWx+1pQqcfVbET2ZiufZDbhq&#10;c2MmyPVaDygSxgQBa9wXxLTWJCJkTXN6yu3DDI83NGCHK7cE0cQcOOjIHVm7FTtXrcOetZtwaPN2&#10;ZMclIDMuDge2bsGxbduQfPgIilKSUJyQBPu+03i/ph05GzZj4+qN2L93LzatXosTMftQkpKKntJi&#10;mEvoXCemI33VVrStO4Lz8XQAW0y45/bDRYe/hI5mAvdPencdktdtQO3mGJw/W4hrRTWwZ2bjpt+D&#10;92cn8WJuCs/nZ/B0fhqP5qfwgPD1YH7SmH44O8520gCvBzMjeELwekLQejI9QiAbxt2JCO6Oh3A9&#10;6MZCnwUTVQ0YKyzFZHYZJvlZM+kFmDyTBX9SNqyns9FJyGo7cQatcYloPXYa5th02BLoHCcko43W&#10;mphAcExE84k4VOzZi5L1W1H89gYU/GoVypdvQPPanehdtQeetUcwvvYEJt49jNF3DiLyzm5C1X5E&#10;396DwM93wvlv2+H9RQz8v9qDyNv7EH53HyJrDyO08ShCu0/BHZeGjoQEDKpqY00V+lToo7ocfTqe&#10;prLAkMU30ek0EVTcBJARAteYpQ2uToJWZwtsnTWoydPoRZYR4bCUF6OjpBCtpYQdHrOlohgtCjk8&#10;RgeP29/VgomgRkgJKXQibUYUo45AVYfeRkIVn5eGMjq6BZmozMtAY2kuGvjs1BZlo4nT3fVVRiTD&#10;1tOC/u6liJeluxF9dGC7G8v4OXmoLTyLOu5fl5vJc0tBTX46LQMV2eloKsiDq6nZiOCZ2TcG2xoJ&#10;hfVQ9U9L4zmUpZ9BSXICCgjyWSeO4+yJY0iOPYAzsUeQHMdlvFatlQRCVeM0hG34+TS7puyWV6D1&#10;dDrvazxaD5xE9+5jsO8kNMfEwctrPb4zEdMxybh4iLB9MJPgkoeZxCKMElgm8ioRzirBQDoBIO0s&#10;us+koY/WnZgMU1Iqus4QmJJS0EhIGiwvQbC8Go7iUgQIVs4iQguvryuvELbTOTAdSkLL/mPoOB6L&#10;xqPH0X74GJoPHEPtwaOoOXIIHWfT0V99Dq5zdXDX1MNeXgZ3Me/z2TT0Emo6Y0+j9thxdJyIhTX+&#10;NHxxSfAdS0KUNnUsBRcIXFeSC3EvuRJP0qrxNK0C7+fU4FHmOTzIrcH97GpcSykwIC0SdwqDp5Jg&#10;PXAKNYTOcl7DMoJoD8FZCyD3tRE+mstRx3dlKe9XRmIcspPjkBl/EtmnThhtRvwpLktEbgohNpng&#10;xHtUx/6l41072R+aCF31vCZVhbnISzuD7NTTyEyJRU76aUOePT/rDIpyE1Gcl4zCHIJeVhKyCHH5&#10;eYkEp0wCVClKCwu4PAspyanI5Hln8jqkJ3NfnlNpURYqirNRyX5YXJyJPPapHB4zLzcVBXlpyMk4&#10;S4Dj9gTcdLY5uTkorchFeWU+aivZJ3UMqo7LbatDp0bsCGh9fG56OmoM2NLiz1aN7Gk/ZmvpbUa/&#10;tZPLVXreBFd/tyFD73b0ELR0uh1eZydG+BzdujaHbz/7YClF8LdfEra+MKJZPypocfoPP3yJP//m&#10;a/z199/if/wk8f6X335pgNZfv/+YsLVkfyF0/ccPbGlGgWIC1l8UqBS0VG3wMxW+0NRBBbAl6FLA&#10;0nW6jYpm/Jbb/J6Q9fvPOf3JC/mGkPXpUx2DdZfQtCgXx0Li7TfJYG+rePmbqurLn764a0TV/uOH&#10;T+XPPJ8/fP0RP+cVj/FSfnj9XF7cvCyzIbd0N9RIYXqqJJ84LHEH98v+3Ztkz+49cnDfATl27Lic&#10;SUuSAXOTvEe/6XPC1RcKWM9uyheEri8IXBrRUsDSMVqfPbomH9Pven1/3limUS0Fqs8eXTHaT4x5&#10;ra+lsKWqhAphF+QlQeuDxRn58Bbt9jRtUl5cGZZXN2fl/RsTXDdHv2xcnnLZ06tReXQxKI8uaXQr&#10;RP/IK3fnnIQtj9yd9ch9AtfdGcLXrE/uTHnk2tiALE44ZYG+3LS3UyYd3RI1t0g/fY2mghQ5Sz/v&#10;yPZ1ErPyTdlEuNq64heye/WbsmvVG7L57X+TNe/8THauJ1htWCnvLHtDNq1bJXu2b5MdW3fInn+O&#10;0frH+YtZv1lOHjws3a1t4nO4xEuAchOgnIQuj9snbgJWKEjgUXU/TitMBf1sCS4awQr5AhLkco1I&#10;KYR5VQDD45eR8BJMaRqhimjodMjPbYIKVYQzwpeR3hfW+lq6TEUzvOLTYsJej4yOjcmQghRtfGx0&#10;SQiDpgWKw1EdmzVsCGVEh8K0iDHWy+0mXBH6FPD0M0OELAWtoMfN7+aQPlO3tBOyOpobJOC2yeX5&#10;KXlwiyA1NyIXCVqqtqd5yo8IWh88uEg4GCV08WHlQ+7oa5T7Vyfk+a15wsewXBlzy5fPbsu4u09K&#10;009J0ZmTMu+1yvt84FuLzxoy796uc/LDi1tyY2hQXE3FYq0gaJWlSWdhkpiKkwlap6WvPJXTS/W1&#10;OnMJVwVxYi5JEFOpWiphaknqvbuYYFZyUjq4j8rAq2phT5EC2GlpzD4htZlHxN2SL1POTvH31kmk&#10;v0WujPOlMR+VBwQtQ4ad30dhS8dO3VKooqk6odbbMqJaswSpuWEjynWVdk3hS4GMkKXRL70+CmiG&#10;OiGPqVEuraN1X9MINWVQBTg0umWkD0YN8FLAMoQ0dAzbjBYojsjCmFemww6jEPFEQEUt+sQ30G1E&#10;sLRdShfsECfnvfYe8fPlH3L9FNHy2iTi6pMh3r+g/jiY2sTWUS/WtlrpbqyUzsYq6agpldZzxdJQ&#10;krvYXF3wX02VdAjpADTQ2asqyUR1cQYa+MPcXJJtpM10lOTC01GHSXsXZga6MN/XiqA6pPt3o3Pd&#10;Ngys3mSMzxk7lY6LtY2473LiRsiPq+EgLod8uBQI0yK4GCbIEKTGCUtacHVMVctoo4SuMQLZMEFM&#10;i8ZGaSP+gGFDBJ9hX+DvEa0oIUsjWoGBQYxoRMvhxqjLj2E7oczhwRinFb6GtHZS/wAiTqcx8N+b&#10;mIf7SaW4SZCZCPj5GS5EXC44TL0wN+ngfTN8vVaEbYM0O/qb2pB2PB7l2w4jmlCAaHENGrNLUZeT&#10;h9LUDBwh9Cz/lzew+o03sHf9Othq6xGxWnlOdvjKajEal4u7NWa0pGRi+S9+hjd/9SusWf4u3GYr&#10;zkcJNhOEnMkJvD81joWGdoS2ncL93HNG9KghJRvHNm1C4o5d6MnNxXR7JwK1NXDGZuBeYzdCmXlI&#10;WLkOJYeOY9E7iGcEqheX5vGU9vjSLB5enMHDCzN4dH4KT89PE8DYEsiezo0TtEbxjND1dHoS98ZC&#10;WAy6cKHXhLmaOozmlGA0qxjRs3kYSstHOLcIvpJyOCsr4Th3DoGWZoQ72zHU1YWRjk6MtrUj2taC&#10;cFc7PCrV39EKf1srfPUthJs62Apy0ESns3zbHhS+ux5Vy2Ng3h2P4ZwKeM4WwJtwFt6DpxDefhLh&#10;NQcxtPwgRt7cgzGC1dibexH65S64f7kdjl9sg+ftGPhW7IN/zQEE1h9EaMtJhHbEYvx4GsZOZmD4&#10;2FkMnUqBmxBoJSyY9x2Hec8xdB46iuaTJ+AtL4K3rhq2xmojBdbcVAFzg0YnK2ApYF/W9NeU06hI&#10;S0ZtZjLqs7NRm3sW1XRIy3LT0KUps52NsGjkTMVgVHyhudqY764tQx2BqDZvCZRq8/kMcd+K7FRU&#10;ZKSiko5tm0acWrU8wjloSQUVlukhqHU2E3Jqi1Gdk46SzASUZpxBPh32guQTKE5neyYBhQnxqEjl&#10;9zpXBUeTCrXw/GsqYNXyAi11aCkuIFgdQdLhvUg7cQjpnM45GYvMpGO0eB4jmcfPQXtFGXoqVO2y&#10;Gh0EfUtBCVzphfCcSIPrQBxcu08aYOXbl8g2HpEDSRjbn4yhvWcQOZKCSHoRApml8OSXwkeLFFTC&#10;n10C79l8dBNmWvcT0g6eQNueI2jbexQtbLsOHkH3vhPo2XcS9qNJcJxIhf0471NcBtyxqXBwWf+B&#10;RPTxswf2Hod1z1HaEd67I5w/Btu+ozATtnr2cdmhWDgT0uBMSoMvNRO+lCwMnEhA+65DaCKg1XGb&#10;6h270RJzEO2870379qOVn99+/ARa4uLQnBSLXsJFP59fR9JZ+OPPIhCXzjYDIZ7LcHwaJs5k4OLZ&#10;YixmlBK+qnE7owzX0ssxn8lng8/lREYuxnLy4WVrItDUxMch/2Q8kk7uxamjMUg9vA9Zx44StmKR&#10;nZDI65/A+8l7ynuYk3gaBSlJSD55Eqmxx5ASdxTJp+Nwms9IamI8Uk8dJ7DFIzOZ9y75FPJSCc4Z&#10;icjJjCeExSON53/65FGcIQSmJZ1G2ulY3vd43u8E5JxKRtZpwhL7cRY/LzM1HVnphKmsDGTnZCE/&#10;h6CVcxYZZ5ORnJqIlLREpKenIJPwmpl+lvCVjbIyQh/7aWllARqqK9HVrtLy9ehlvx+0tMPaVW+o&#10;NtoJVR4ClKo2egdUvt0MO1uLrRNWew9cjl6jGLIKbfgcJvhcXQh5+jAUGqDZjaLFH794jD/95iv8&#10;kfa77xSyPv//sM+47HP8kbD1F4LW/yRoEbL+DloamforwUpbjWZpBOvfv9XaWZoi+IH8WdMIuUyh&#10;S4FK0wR1uZoBWBrNUsj68kMDxH776VP53acv5cfPXnH6fXn9+K48XrxC3+aC3Ls8J+fpQ9l7OqSj&#10;odr4rX1y66J88+oJ4e5z+c/ffCn/88ev5K9s//qbL+Q/f/hC/vDFS/n4wU25tzApUbtZavKyhfec&#10;fuQB2bVrB22X7Nq5U44cPiwJZxKltCBHZscc8vnzOwSsX8tXL34tXz6/Tf/pJm1Rvnp2Q75+vihf&#10;ahrho6uEqQvyOduPNX2Q9vH9BUN58DOVhacv9urXC4ZwxitC1kcKXASvl/TLNPL1iqZDNt67MW2M&#10;3/pgcYqwpVGuKXmm9bSuakQrLI8Vsi765fm1CGHLZ4DWwwsBuTPjknuzbppH7k175ea41tfSMVuD&#10;coPtxaBFRvtbZbD1nDhbS6S24IwkH98jh7askK3vviFbl/2bbHv3l7J95VuybcUvZc0b/yJblr8p&#10;G5etlO0b1srebRtlz9YtsnntBlm/YqXhg//z7x/gb8/mGCkvKBTP4KAME3ZChJSAxyv9jn7xuLzi&#10;Ijj5ggpTIYloEWGCTMgXlrCan7Ck0StN8QsuSbKHAyECml+GgkMSIfwooHncup7gFeD6qEJWmAA2&#10;JEPhIQKRAlfUgK8hjVRFIuJyOWWacDU5MSGhaMQoYhwklGlUTMdxKXxFCVuBII9P4ApzXwW5MD9v&#10;KaXRb0TLVHJeBTD8hEL3YL/0tLcSshqlo7VRXANmuTA9Io/vXDVykq/Pj8mzX2vdh0VjQOhHOkD0&#10;/hW5fWmU09fFY22U25fH5X2uM8YWRfrl1d3L8vTGrNTnJ0lm3B7pqs6XD2/NibuzRrJP7Je20jT5&#10;nMd4dnFU/B0VYq8rEHtVpnRwe0tZuvRVZBhS7u0qeKH1sti25ZwUS1G8mMsSpac0UUwEq97CZGkv&#10;5LzW0+K+puI06S1IlL6idAPGmnOOS1nSARky1ch5d48MthVKG/dxd56T+eiA3F3QOlfDcs9I71Nh&#10;DAKXjsfSdEEFL8KSAtctwtbdhTHC2KhcnQ4TkjSlUFUCNTK1JIixBGYa+RqSyzruSkHqAqFqJkg4&#10;88qN+aBofazbC7q/qhD62IZ4HN0mJNcItAvDXgOwxoODMuInOBFQfYMmQlW3LBUi7hD+8BlCGO5+&#10;rZXVLREtIMjtxj0DBmgF7b3i6+sSe3eLWBW0WuuknYDVRuusLZXmygIFrSu0/6uulE5hUTZKClNR&#10;WJBkOIq1dBzr8lPRWpiCrtIC+FprDMhasPUQJArRtHc3aldvhGX9djhXbkJgSwyupufjYkc7Fj1O&#10;XAt6sRClEbTOe4OY8QYwGwgSsghDhKZRA7AIWgSuqE+jVG6j1lHU5caQwpRH0wO9GNJUQCPKxfWE&#10;o5AWnTXqIbkQVJhyuoyxVcN2D8JWBzzmfjq0neiqbUBPfSNcXZ10EsywZhbj1okSXCtuQl97B79v&#10;ITITziDhwFEc3LYLB7bsQuyug0g5dgoFaQSdXUewa30M6jfHYupUBaYazPASxCLWfrg7Tcg4egor&#10;f/Ym1v/ybaz/2S9Qn0UnjFA3PGiHm07a5bxGjFV1IoHH3PTmSuzetAVv/vwXqCkoxJ2ZWTyYm8Pz&#10;+Xm8mJ3BlbJ63Ewsw/iRNKS8uxYJa3eiJikZCy4HHk6M4vnYOKZKarBY3oJHvE7PwmG4ispx7J3V&#10;hK1DuD85SsiaWwKsywStK/N4dOU8ntKeXZjDs7lpvJiZxLPZMbyYHMEdnwNXOjpwtaoRd4ua8ay8&#10;A3fLm3G+vBZz5xr4XZswae7BnMuGC14nLgY9uKTAHPHjfNiHaZ8TE/Z+jFotiFpMCJl7ETTToepu&#10;NQpChzvpYDV2Es5a0VN4DvXJWSjlda3ddAj1q/ehdV8sAoVliFRUIVjMNrcEkcQcOvdnEN0Qi+i7&#10;+zG8nLbiMCIrj8G3bD/8bxKylu2B550YuGmuN3cguHwXRpftw+TKQ5hYcwTTvFfTBLDx9YcxQiAL&#10;r+U+Ww7CsmMfnCcIW+l07HOz4MgrgKu4BLaKQgwQwOrphJcdPoKsfXuRe/QQio8d4fkeRykd2aLE&#10;WMJSClrPlRCsKtHT2EBYWgKm7tYqQ4GzvTIflTlpqMxKI2xlEGrOGsBUREe5IiMZZRmEEDqvpoYK&#10;mBTsmrTOVO2SsmBjJSoLUpBz5jDOxiok0Y4fQurRPXSi9yH12AGkERaqklMwUF0NV20tBglc/YRf&#10;a2UFbFoygKBYlZyASkKVnnNJ8mkUEtCK6ZhXJiWiLDEJ5fHx6CVEOBQsjqVg7GAy+xvh6XAihghT&#10;/hOn4T56AvZjceiLS0TnqUS0njyNylhemxOxqE9IhqWwGCZeO1tOGQbz8+Ek8PfFJqBj93G0rz8A&#10;0+rdGOA19647BM/aY3BtPAT/9mPwE4gDu2PRT9gaIFgNHE3BoMLWsTTY98TDEnMSfQf3ofPAAbQc&#10;OILOY7EwHSW07T8K097DhLAjsOw8DNPm/RjcfBj+jUcQ2nwC0RhCOo/roQ3uOAnb9qPo2LwPzZv3&#10;on3nQZRs3oacHduQu3cXUnbtoG1D9q5dyIyJQeLWHUjcHoMzO/ciI2YP0nftRdbO/cjfeQQVO4+i&#10;4UAsungeg3FJiB5Nw9WEPFxNKcIVvkeunC3CtbOlmEnIwfDxM3AdjEfPwViU7ue92rUbaQf4Htm/&#10;34Dd1OPHkMzrl3H8FNJ5vMzjJ5Fy5Bjv63EkHz+CxBMncZrXODVRI1+pyEhOQsYZHZulqYRnkJNO&#10;UEtPJDwR5ghvafGxyOK9yT2dhBxa7uk05MbzvZ2YhjwCdQEBNC/tLEryclGUl4fC3Dzk5nKaoF3E&#10;6QICVUZ2BjKzMlFckIsCAlhBfi7KK0pRWVmGWvatZvbtdr7vLT0tRgTW3teBQbNKtXfB1tuG/r4u&#10;QwjEPahQZSZQWeAkYA30mwhcPXAOmuDisn5u02/rhtWqES7dXuXkzQj5bPjq4xf49999i9//8BV+&#10;/P5Lw374+jP8SOhSyPrzb7/CnwhaGtH6P//4Awgy+M8fl0DrP3/zifzl+4/kP757ZYy7+sv3rw3o&#10;0mkFL53XSNUfvliKWv07oevPhCuFMQO6CFtGZOvLlwQtra31gfz2k5fyw0cfyPcvn8uz2zfk9sV5&#10;uTg5LOMBF39vTdJTWyO1ZQUyaG6XWxcn5auXT+U/vidk/e47+c8fv6V9zelv5H/+9iv5j68+lq+e&#10;3pMPbl2QS+Mh/va2SWFmpiSciJUDu/fK1i07ZXvMLjm4/7icSTgtuZnJ0tJQLM/uXJHPn90zYOuz&#10;J7cIVovyzYsl0PqKwPX5I65/vGRfPLkqX9K+IHB9TsD6lID1+UNOP75B2LpiRLNe/Vpha4FgRii7&#10;RwgzIlxLUa73bqki4ZK9vDkrT6+PyqNLQ/L0Cu1qVJ4QuB5eDMiDy0H6Oy65Mz8od+YcRhrh/fNu&#10;eTDvJ2z55N4MbcohtyecsjjuNOTfZ/ydMuHokWFrg/g6q6Sl6IwkHdki2za+IxuW/0LWvfVvsmXZ&#10;L2TzOz+XFe/8q6wmdG3fuE5O7NkjJ3bvlh3rN3G7lbJr7SrDB//n3z/AX/yRw2Lu6BC/w7WUAuh0&#10;i5eApRGtAbtbHC5VIAwZKYQhP+HG5xefxy9BX0j8noAE3AQZglmQyyOEKY0k+T0qjsH1bu4TIKQR&#10;gBTQVGlQYWxMa2NFCGbBCPdZAigFtVHCkxYc1nFfw6GoTE9OyOTomDGGS/fTyJdCn47d0giYAluU&#10;yzT9UMd6eTVlMKSf5xOP1yU+95Kwh885QMfdLG31NWLpbBWrpZPHd8udK3Py6OZlY4zW/cuz8vrp&#10;HSNk/v6Da/Ly4XV5/eQGoSIqn793U6L2HgMuPudLQaM3c8OD8uz6jHzy6Jq0l+dKwanD0pSbIs+u&#10;TMrt6ZAUJR4lRKUaD/pdAsdgU6HYqrOlvzJTuri8ozBFrJVnxVKuUasEY1yWpfwMAStJuktOS1ue&#10;Kg/G8xhxRjTLXK6AlSSdBae4bzy3WRrX1ZafKDXpByX98GZx1xfKBYUTU6WUnzkitdlxYq4vkIWw&#10;lZDjkduEpDuaBjgXlVsKTDNqBCWVeee0RrkUvm5w2Q3O3yZw3eL2ClhXDZCKyrXZsJF6qEqERp0u&#10;gtYNFbjgco1oXfvbGC2aCl/ouCxDYXDKK1fHg3J5PCDzw26ZiThk0u+UkLtPPLy27oEecRi1sEyi&#10;4hf2vjYDttwEL7/WziJchR19MkLQCg2axcdtXKYWGehsEltbrZhbzklHXam0nyuS1nJCVlmOglaA&#10;9nsaqosyUVaQipysUyjLSafDmIl6glZzfjra8tLgqi/DZG8LnIU5qNm9HeWrV6Bj4wZYV62Fe+UW&#10;zOw6jJt5ZViwm7AQsGPKN4AJOvRTATcBxIsxJ6GKgBR2DhKiCEoupwFXQwSvwOAgXAOD8A0QUvqs&#10;GOy1wNM/gIDdAa/dCXe/nZDF7RwOo+aPQpZu67PZERhwwEf48Zpt6DjXiJzEVOzfvhc71m7Gno07&#10;sG/bNsSePIGquARMbI/H/bNVOL33GGIIhpvXbsLOzTtwYvcBnIg5iN1rt2PT2+uw/Fcr8at/eRuJ&#10;hC13UgHGYgsx0WglUAwgNDCA3nP1OLphJw6u30anOh+bf7Ece5e/C39PJ4ImM4Kns3Gpqh1lp9Ox&#10;6ZfvIDM2HlbC3cq3V2LDyjU4HxrCo5kLeD53CVeDQ7iUUIxn6Q1oX7cHh7h98tZ9uDsSwtN5QtPC&#10;PBb5fc/nVOBxtxWPpkbxmqD2emoKZjpP+995F+aqMjwhaD0hWD28eh73r83j/vXzeHx1Dk8XpvFs&#10;ZhxPRiNYIBQN55fAdzoZV07n4XFJA95r6caHhNNnvP6PfW5DWEOh7CH3uT09gsXxMK4PBXB9OIjL&#10;UR8uRAKYC/owoRLjhvqdDVGrDcHuPvg6zYQti2HOjj70N3cbkb7O4mK0ZhJUErPQsOsEStbuRsXG&#10;fXT8MxGqqsFIVT2GKmoRKCjFQEY2Bk6egW3Xcdg38fqvPGBEsUIrdiHy1h5E396HyJu7EX4zBoFf&#10;7MTQG7sxyumxdwhd7+zF8Nu7ESCEOd/aBs8aTVGMgXfTHgxvPYaxbScwtysec7tPYWbPKZwnaEzT&#10;6ffvjYNl92G0EYob9hxA9d5DKNt7EHl0lrMOHeD9I2wVZKOtrhRtNVXo0HpIdZXorCtBV2MJGooy&#10;kE8gK0iOQz7hJuf0CeTEn+R+R5EVewzZbMuzkmBtIiC11MBarzWuytBGeKsuzkRuqkY39iIl9jBB&#10;6yD3OYQcwlbWkf0o4rGK40+gKesshjo7jAiit/4cXNUaictBWdxJtKUlo45OeGNcLFroyLfToe8k&#10;zPbuiYVjz2kE9iTAu/0EgttPYjgmHiN7EhE4cMZIqzPvO4auQ3GoP3ICFYf28zvHIG1PDFK2byeA&#10;7Eb6jp1IJ5Sc3b4TlYS1Zvad9tOpMMWlwnoiGdadxzFImHJtIVDx+vq3HYd/61F4dhyBc8t+WDcR&#10;kHYcImTvRM22faglMJVvP4T8PYeRv5dgsiMGGTsJJwSgDELK2Z07kbVnF3IOEHr370E2oSiTwJS9&#10;aQuyV21EBp+fwtVbULxsM6qXbUHLmh3o5D1u3xADE82yZR9smw6in/2si++Bjm17UbllB7JWr0Xy&#10;2rVIWLcap1atwokVK3Hk3VU4tHwlktasQ9baDUh9dyWS312NlFVrkL6G82vX8bM3cd025K3ZjLot&#10;O9G77TAG+T0j+05j+nAaJvanYpTXdCgmgVB5GradBDRek2p+9wKFuH0E6GOnkH0yHrl8D+SdOMX7&#10;egIZsSdwVlM6ExOQmZKAsylJKMhMp6WhmJBVmUtgyiY8pZ5ESXoaoZ3LE1NQEH8axQSsinje85R0&#10;w2qSz6I2LQu16bmoOZvHd1IBSnLyUJJfhMK8QuRk5CA/u4DTRYSrAuQTwLKzc1DIPp2fn43y8lKU&#10;VlQQskpQX1uCxsZqtDXXol3/IdDVRGtGb2cTbKY22Lp1XJ+mDLYbqYI93Q0Er2aYLc3o7+2Apa8F&#10;VksrBmydMJla0c1t+/u6MWDp4nLCWJ8FIY8Tn3z4HH/+UUHra/zxN9/Qvsbvv9fo1peG/YHg9SdC&#10;2F9+/Ab/559+g7/++PXfQet//vgZYeu1/OUHAtY3HxB4CFgKWgpcP4HXX7nub+O0/qhRrS81ovVS&#10;/vCVRrtUffBDQ/zitzou69MP5TevP5RvPngqLx/cpb8zI2P06Tx9dmmtqpH4Y6flzNFEySMQ6Vjn&#10;C1MR+fyDx/LXH7+R/0G4+s/f/gRZv/9a/o/ffil//uKVfP3eQ3mtSoQXLsuY0y41RYWSHH9aDuza&#10;I9t3xsjmbXtk7+6Dsu/QEUlNTpbss2kScFjlw3vX5XOClgpgfPPebfn+vVvyzfNF+eLxdfmE4PTl&#10;k2vyBYHqCxXKeHKdQHdDvuQ6tY/vXTCUB9UUqj6+t5RG+KFGszhtANhdVSa8IB/emZf3b87RZowa&#10;p89uTMqzq6Py/PqYPL02LC9ujBK2onKfsHX/ko9+jkvuLnjpIznl9swgIcu5lEJI0Lo/45W7Ey65&#10;SdC6Oe6QS/Snpjw9ErU1S6C3XhwtZVKZHS+nDm2R3euWyZblPzNSCDeselM2rlwmO7Rm1saVErNp&#10;k+xct0p2rVsjRzfvkCM7tho++D///gH+8tPTxWWzGWOYfE5V5iNE6Xgrr1fsDg8BS8deBQhXASOK&#10;pXWrdAxX0EuI8ipAqQiGj6BFAKJF1BSsCD7RyBAhapgANUKwGTKiWDqmayzMloClEamxcNQALBXR&#10;0HTCJRELwldoRKYmJmRsdAnupkbHZVxFMBS2VMrdFzSiZwpgmrKonxcw6n1pamNAPB6XIdzhczll&#10;0GaWloY66WxqkAFzLwFwQC7OTciLuzfk3tXzcpmgde/KjHz23l35lC+Bj54sErSuyZcf/Fqe3JiV&#10;j1/ckIizV8KDLfLRwwW5MOqW8aBNrkx45Ov3b0l/S4XUZCRKSdJxQw70A+5TmRorpcnH5RFB7b0b&#10;U2JvyJc+Qpa5PMtI/9OUwN6SZOmrSBeLjsMqThQT53uKCUfF8QZ8qem63qJT3C5RrBUpYio6TdiK&#10;l67CU0Zx49aseKnNOCC5J3bweCkyYWuQscE2aStKlopUwlbGSek7lyMjA50y47XJPM/7PoHqDuFK&#10;JekXZ0JsCV6qSKgphIQirRtmjNma03pYqiw4RIvIzfMhUXl3lWzXZQqchty7RqtU4p3HMlIEZ/1c&#10;r4AVkkvTAbkyTUhja8i5j3tlMjwow36bDLtsRjqgf7BXXP1d4uzTMVldYje3ibW7Xvq6mzjfYYzP&#10;irjM4rebjULFgQFNGWwWe0+z9Hc2SG9LtXQ3VUpbdbG0VxVJW1WxNFfkS31xthCw3qvKy0BVXjqq&#10;ctNRln0GpRmpqM7lD3tOMmr5Y9+oClwVeXDwx9lEh7Sejkj9+nUYIKyE18VgaPU2XD6SgKHMPPTX&#10;laG/qRKOzrolJT+nA5FB2oATYTrzIZXUJiQpXPnsdrisVkO6vZrOeH7qWSSePIlTR4/Q6dRUGk21&#10;yUZpQRE6mpvh4LaefpXF7oebzr3HwpY20GlBRV4B9sXsQcz6DThIBzGFznHC8aM4vH8X1qxaiZ1v&#10;LYdrzUHczKpCAZ3CtNjTaCyrQFc9HYnGNvTWt6Ozph47NmzFz/71Tfz8f/tXvPnf3kDT7pOYSizD&#10;VKOJEGU1ImRFSckEq/UoPH0GflMvkvafxOr/vhxVhcXwVNRjPCEPC0VNOLJpF45u3AlHcxvG/WFk&#10;JyZj5c/fgonwcWd6Fk/PX8Z0Qw/uZFZj4nAOitbsxolfrqTztx53h8N4dv4C7sxPY7iS21e046k/&#10;hCcX5vDx+QV8en4OD7lN7Pr1SKZj+ug8gerqAp7duEjYmsfDa3N4fHEWN8dCCPS0oflMspFeFTyW&#10;iptppfi4rgdfDLjwMhzGq4lxvJ6dxvvzU3g2N2mkIuq4Lh3r9XB2EncmR3B7agQ32V4djeLiUBBz&#10;YT8m/IQtFTbhfY302uDu6oGnuxduUx8CZju0Rpqthc5ZLZ2xCjpr+ZWw5pehI579bOsBVG44hCYC&#10;gZVOoqe0AqEy9puCQgwWl8Kcl40eOvYNO/ehccV2tL67FZaVu+FasRe+t3bD/+Z2hN/ZgyFOR99g&#10;HyR8aXQr+k4MQst2oP/NbWj72So0/Xwl6n+2Ho4NBxGNOYGRmJMY26F1u45gbONRjG84htH1RzCx&#10;8RDG1h/HREws7LsOoXnfAbTtO45GThfsPoha3vMe9tHO8iVhijI6qRW5ySink5x36gSSCQVJ+3cj&#10;9cAexO/djoRDO5B8cBfSju5H8vF93DYFzp4mDLTXopeObEdlERrzFdDikHuaUBW/D9nxR5CbeAwl&#10;KbEoIbgV0kpOn0RF4ik60cl8ppqNFE1ffYNR381M0KqIj0PLiTiC1VF0xxAw+L1C22Lh33wU/o3H&#10;ENp0CqGNcQisPo5mAnzJjt3I370PeXv3I3ffQaQQBpI3bUPCRkLI+k1IXLcOqRs3IWnjZiQSMlK3&#10;bUTq1q3I3LodbYQk656T8BIs3FtiCVixGNh5Er0E1PqYbSjduheFO/cQMAhI2/chdwePv2E3ThKM&#10;kjZvR8q6rUghZKes3InTa9YgnuBzYu1GnFyzCXFrNuLU6g1IWrsZKavXI20DW55T8ppViF+2DKfe&#10;XoHYX7yDU794C4k/X4azv1yF5F8tQ+zP30TsmyuQRnDKfXctit9ZjXK2TZs2w0Kwc23UKNgeWNbH&#10;oGvTflQQmlKWr0Hi2ytx5hfLkPTGCpx6czmSl63A2bdWIp/7ly3jcd54F9XvrELNslWofGs9Kt7e&#10;xGOvRcWb61DxyzWoe2sjWt/Zgi72v863tqB72V70rj6CllW70UTwq9sUg6aYfajn+7Jm/ylUnTyD&#10;ytMEqeRU3uMEZJ9JQE7aaUIQQetsLHIzTqMkKxX1aWfRlpKBtqQM2BJocSkwn0pF7xHC7b4zsB1M&#10;g+VwKmwnCbqn0tBzMhmW2LPoOpHO6VRY4rj/qQy0x+egM60YrRmFqMzMQkYqIa0gF7l8l+byGSss&#10;KUEW+3B2URFKS8tQwf5UWVmJpppqtNSeQ2djEzpbG9DTrsqZzbC00whbmkpoN7UbsKXqh9beFvT1&#10;Erws7eg1ae3Chr/PWwhmJlVlJIBZzd2wmQlaVguCLjtevniI3xOu/kDI+h0B6/fff/13yPrxm8/x&#10;h+++oH2OPxG4/q8//0Yh6++g9dfffCp/VTEMlXj/5rUBTUuCGCp28cqArb+lFWqK4J++0ojWEmBp&#10;FEvtD198IL/77AMjVfC3n3woP37ySr55/4m8uLMos9FRsbZ3Sl1xhSQejZOY9TvlwM79cjbxlEQ9&#10;vXJ9flK+/+xD+cuPXxO2vpL//J3al4QughaX/fHzV/L9y6cEoduEmEX6EBPi7O2SvLOZcubEGdm6&#10;+4Ds3rVPdu7cIzsIW6fj4iQzLUXqK0qN8d+vHxGiXtwhrN2Ur18s0m4apXDevz5tCIp9Sf/rq2e3&#10;5DO2XzymcZnaJ/cuGgIYnzy4YqQNfmyM11JRjJ/SCQlYL+8QtDj/4a8vyQe35+QDQtiHt+flBYHr&#10;vcUpebE4IY8uDRO2hghaIXl6PSJProQ4HZYH8w65NbMEWg9mvfKAgPWAsHVn0in3plxym/7e7fFB&#10;uTJslYtBq4wPttNaJNhdI462CqnLTZDEA1tk/9rlEvPOm7Jp2a9k96oVsn/jKtmzbp2se/st2bZq&#10;pRzcvEH2bt5K++cYrX+YP0tLmwwRZLRGlkanAm63MeZqmDDk1sgWYUtTCL0uTSkMSYCA5VFVQi7T&#10;qFUkGBKVUVfoMepW+XUsVogg5Dak3LVg8d/GWg0PRQlTEcIXoUul2Gk6hkthTAsZDw0TpLiNgtsY&#10;27npCRkZ03pahLBIQEZVcTAcNGxoWCNc+tmaisjpsF/C3GYpoqV1vXyEQ6e4HQPG2KzGmnOGCIbH&#10;3i/nZ8bl/Qe35fWLB3Lv+oLQcZNHi/PyxQf35Iv378nrp4vyAR/m718/lPf4QH/w8LLMjrvF19cq&#10;7905L7cujMiNmTEZ8/bK58+vyWzIKvV5yUax4qC12XgpWOtz5OyxnXIpOiC/+eC2TA4QHqoJWhU5&#10;0kWgMhWniLX8LC3FGKc1UJUhtso06S2Olba844SuJLGUqkiGWoL0V6QSpE4RxJKkpyRBOotPG3W1&#10;NO2wMeukVJzeL01px2XIUiuzng7p4nFrz56Uuux4qc8lmJWly/BAs/Q1FcuNKb8hlKGqhH8rIKy1&#10;t26r4AXbGwRPjW4pbC1B1pJCoUa77l6cZDtKmAob6YDXZwNsOT2vES2NfGmBZx+3Vwl3rZPllEt8&#10;QV2a8MplgtbcsNMoBj0e6DfGWYWdVkPswmHrMOpfDRKs+lXgQutiafFsQph/0CRhd5+EnDSNZtm6&#10;xc3tVG1Qx2d11pdLd0OFtNWWSGtVobRWF0pjea40luVIZW7a7YL00/+vipwUVBljSpJQmpmE4qwU&#10;OodnUH42Dk1pCeg5HYv+4yfRsWs3SleuRg8d0X46dt61uzC36RAm9sWh9TQdiuREFKWeRnF6PDqr&#10;a4x0O5/ZBl+fDf7+AQTpmLv7bRgwmdBeV4+004mIoRO2c9NW7Nm6kxaDHVs3Yf+W3di9cRd2btiB&#10;rRs2Yee2GMQeiUV9xTlYe0wYtFjhUDl3kxnNledwZNdebFu3Efl0UrrqG2FqaUVvWwd62FYU5WLb&#10;CjpOv9iAaymVGM2phrWpFc62bqPIsa29E/0dPYS9MmxcuwU7eQ4p8YlY/cZK5PxiKyYTKzDZ1Mvv&#10;wu/QY0H8zv3Y9+4m9FXVItBtQfe5Wrz7b29h/87diJwtwdX0SvQdT8K+tVtRmZaJUdsgxpx+9DY0&#10;Yu0v30He6SRcm5jEtcgoImfK8KC4Ge3r9iOfjmnx8Vjs/+UKDPE7Pr1wHjfHhxHMLsWDxl48nJnE&#10;88vn8cnli/hk4YLR1p45gwPvrsKcZ9BY9/71i3h8eR535ycIQRaUEgQyd+9Fw57DcCVn4FJNI571&#10;2/EpP/vz6Um8np/FS8Lb+2qXzuO9S/NLdmUBj8/P4OHcNO4pbM2M4+7MBG5Oj/Lch7EwFMJsNIgJ&#10;nwfjLhcCvB/eHkIWQWugs4dQYIaN19ZCyOxrbEZ/bQtsBEZbRS36S6vQl5WH2qMnkbF+J/IJpO3H&#10;E2E9mwNbbjGshUWw5BaiMzsXzWfTUX7iGLLohOe/sRpdy7dj8J3dcNOCb/N6v6WQFYPAG5sRJFxF&#10;lu8yCiSHV+9FZP1BON/dBvObW2ElfNlX7cIgYXZgZQwshLfeZdvQy/Wdq7aifdU29G/i9lt4ndbF&#10;wL/+EAKbTxrQEtwcB9/+ZIROnUXw9FkMnEhC+7GTaDxyFFU7Y5CzcQPOEAwS2f9SNmwgtGzAqe2r&#10;ELdjB07t3Ylje7Yi4fAePk+pyMs4hZyUOMLZSRTFHkf24YPIOUTYORBDMItBxpH9yDjBZXHHkXXs&#10;CLIOHEAWn7mMXbtQcfIETOlZ6Es9CzudadfhRIT43A3GHIbjAIF1H9fvOIzWTftQu3EfqjcQfFbt&#10;QNqaGJwmqB4mbOxevRl7CDW71q7H7rXr2EfXYc+qddi/ci0B/10kEEIKVm5GxapNaCQsdG49ZKgO&#10;WnldvITUga0n0bblEKp5/PwtB3Bi2w7E7dmJE3u34ginj8XsxrHde3CM0HkkZif2EXgOEtqOrtuG&#10;vcu34sSyrTi5cgdOrNiIREJWAq997PK1OLl8NWLfWYnEFWsIQquR8NYanH6T83wGT//sHST8GyHr&#10;X97AaT5nif/9bZz9l+XI/AXPl7CUQGjKWrYeJcvWIYfnn0twK+Dxq/k96tZsQzk/p3HdLpg37kH/&#10;loMwbdqD+jU7kct90rhP2oq1SF+zDomEKo1o5azZgOKVm1Cxcj2q3lyD+jc3oebnhKxfrkfxL1Yh&#10;n/Ce/Yu1yND2V6uR+8YapL+xnqC2Gdlvb0bBsi3IeXMtSpZvQuWqPahdexDtBFNTTAK6CUmVx/iu&#10;jT2NllOJhKMzsBw/BXtcEuzHz8DB58ATmwLv4TT4j2QgciobnuMpcJxQ6MpAb3w6utkPW0+loy0+&#10;DW2ns9AUl4YGAlfjyRS0nUiBiduaj6fDejgdA0cz0HcsHb1Hk9GfkIWu9FzUZxWiprAUVWUVKCpW&#10;q0JhUTmqCVst56rQfu4cmvnu1lIbPW116OtohbmdwKQqld2EKILWgJnw1NtuwJaluxk2Sxt6Od3T&#10;VQ8TW4UtM1uzmUCm0S9an1m36TTKXHz47D7+9ON3+JFg9RuClUa2dFqjWr//7iv8iRD2R0LWX373&#10;Lf6PP36Pv/z4xf9KHfxBFQc/lv/xm48JWgpRrwxRjL8oYH3/eimd8CfY+ttYrT/qdpzXOlt/4Pzv&#10;P39P/vjFh4bS4O+/eCm/+fh9+frDp/Lq4R25MDotA13dUpKdI4d27ZVDOw/JsX0npbIom37Pdfn8&#10;vUfy+68/kT9+R9D7/gv5y2++5LE5/d3n/MxPDXD77tVT+fL5fQLNDcLKJZmLeKWlpkjSkuPk2LGD&#10;cuzAEdlL4Nq754AknDxFiEuW7PRUMbVVyuMbk/Lps5vy1Xt35Nv3bxvApUIYnxCQvn6uaYTX5asX&#10;N4z0wa+05pYqFj7QKNd1+ZRA9im3Vbj67BHPlaZg9UqB6z4BTIUy7tFnU4EMI31wVt6nPddxWjen&#10;2U4Y6YOPNX1Qa2xdHzZAS8dsPVjwyv3zmjLokvszWlPLITfH+uXuhNOArtuErXsEr8XxPsKWSS6E&#10;TTLpapFo7zkJm+vE2lIkVVmn5diOdbJ1xVuydfmbsnPt25z+lWx+521Or5Jd69fL7nVr5QBt27vL&#10;DR/8n3//AH9DhKuQzyuuQS1M/DeZ9pARqfJ5PKJFi/3eJeELHaMV1hRAVfEjDKkwRpjT4aAqDRLC&#10;NBpGyPG5/YY0vBYw9qs4htf707iqsAyP6HisyNK4LlUaJHSNDg9xOigRmrYu+6DMTE/K5PiojI4Q&#10;yrjf39YvzWutLh3/5TciYFqjKxpV+NLjKWh5xedz8NwHxe0ckJ6udqmrrJDWxloJehxyeW5GHi5e&#10;lUe3rhoDQu9fmZM7lyblc4KW2mcv7siLX1+U7z99LC+fXJdnnF68GJUhew8B7bI8uz0rd69OitfW&#10;Yjzwj66OS11RihScOSatZdnyyd0r4uutlPTjMTJma5bffHhX5r0m8TQWGGOqVHXQVJZGgEolaKUR&#10;opLFRujq43JzcYL05J8Wc0miWMqSpa/sjPQWnDKiXCYdo1Xwk5BGkQpo6LitJGnPjZPa5MNSfeaQ&#10;TNgaZcHbbXxGHQGsKv2I1GfHSVXGUWnKTxCPqVqujDvkHgHr/sKIUXDYKHCsRlDSVEEjtZDLdfyW&#10;phBq6qCqDeoYrtsLP9Xj4v5GBEyjWguEs7ngUoHkubBc19TB8yEC1/+bvb9griPL9kXf8QFuvHP2&#10;bqpymWVblmSBxczMzMwsi5mZmdFMsmWxmZntclFXV+Pe3RvOufe8fe97Ee/Gifi//0y59/kOt1sR&#10;IzJXrly5QCtT86cx55iE1uIgsTWkxUXGmZl+WZzoloXRbpnqb5fhTiKrrVb6O2qlp5XLrmbp6agT&#10;/oGTAYJqtK9dxggsNUZLjc1SY7gG2mu16Ne6DlZIgxqbdSJLqoozpKooVcrzkqQ4O0mKGLkpURtF&#10;GXH/oaCVExuGvNhQ5BBX2YRSQWIIatV/0z29UO3CxoKbN3KPmyObDadW7wD02ntjwtwVVy392Njz&#10;QLwnG4r+bogJYuMw2A9pkZHoqazFVFs3Rtt7P8OIwCouRURQCJxs7GBlYgofN3ekxsahOCcbZSfy&#10;0FxRhjY+rqWiBqUFRUiKiYOTnTP0dQ2ge0gfId5BqCwq0Rr03Q1NiPYLhZ2hiZbFaqriH/nGBrQ1&#10;NKCDz9VcW42S3HQ48P7Y3Xq47JmM5fRyDFTWYaymCf01Deira2ZjogmhbPwY65siITIO9WVVCPcM&#10;QdQeKyyEnsDJ4laMNndioLwRjmyceRhaYZyPm2rp5GProH/MALZsmA3aheBufCnKHQLhbGaHttIK&#10;nOwdwsnBUQw1tsJkPxuHTi64OreApfpOLEcV40J0ASJ1DdGSloHJ+kY47z2C+uxMPFi7ok1mfCG1&#10;CHc7B3Bn9TIerlzB6ytX8G75Ct4SWgNlxXDVN8Ao3+fL9RU8IrKWp8bQkJeNCDdHhFrao9w1AAup&#10;mVjje3wwOYGX58/i5aVLeH35Et5fWcZbLt9dVcddxvPlS3hx9TKerzCuLeMJwfVg+RzuEV13GDf5&#10;2NVTS7i8OIuLc1M4y+c6q83t1IeJDqKa4Bpo6UBfYxt66lvQwc+3lZ9lZ2klekoq0VdchQECdTC7&#10;EKPZxagPj0eRlQ+KjBxQ6uCOJjYW22LT0ZSchoqUZOQlJaAwJR5ZYSHItHVE7iFTVB+wRMcRewwf&#10;VMCy04A1wkbwGG+PHuZ2ImpIzxpjx+wwf9wJ86YumDR2wBAR1kOoNR40RTkbyYX8PhTs0UXmXl1k&#10;HTBA5m5jYvw4CnYZoPSgCZ/HAm169sSZEwYt3DFj6YtzpoFY4vf9rIkfRg3d0WhoibJDx1B66DiK&#10;Dxij4rA5yo6aIp8oTD1ihgSj40gzNkWcsQVCjpsixNQYwWbHEUSMhZgcR7ChMSIMDRFEqHlze5jF&#10;cf7OLBFv5YB0M3sUWjujwtoFnba+6Lf1I6xCMeHmiwlnPww4eKPd1hWllk7I4nct3tgOkSa2CCEs&#10;AvUs4X3ECh7HLOBmeBxuhIcj4WHN1+Z63AZuplZcqvss4EVURXC/ZEKoiO+3Xd8VHSbu6LDwQ9tx&#10;L7RaeaPFxhO5Nq4Is3GGn5M9fNwJKS83uHl5wNPTA17u7nB1ddFu+3t5Iszbk+ePO/ydXeBhYw8P&#10;K3t4mtshgIj15+fpedQEngROgIE1/A/z8yBMAvg7CN+nh9gD+kg7ehzpR0yQcYTXGx1+hgRN9IFD&#10;iGTEHjyC6KMEmJ4Bgo8eQIjBYUQbmiGO524kP99YS74feyuE2PMztuFnamZEBJsj5bgVigm+GnMb&#10;NJg7o4FgLCW+ckztkMjPJJq/g2gLS0Rb8/MnMuNtzJBmYYMUU2t+tlZIJFbj9HeqgAbxc/M3NoIX&#10;f4+Rah+eZwnmjjyOHZKMbJCgY4ZEfpdSDhBsR+1RccwdzcZu6LEMQrd1CDqdw9HNGHQlojyj0BeQ&#10;hEH/ZIIrBp3hkWgMj0VdRAxhnYT66Hg0JCajisgujo1HcUw88qLiUcBlfkQir9fxvEZGIjkmGhlR&#10;sSiLS0Z9RCoawlLQ5BOPbt8EtKjnc4/Rop3wag5SVSLzUJ6chaK0XGRnpKMsOxs1uXloILSay9U/&#10;q8rRpOYXq6lEay3P4cZatNWr62sVutVE2ASXKhDT0VxDbFUTYNyvhdfuFoKqpRo9HfXo7mjQJlbu&#10;UtMqEGMd7U0YGejEgztb+ONvVZfB7zRg/Y64+sOP3+CPBNcffk1kcV1ltf75p2/x73/8ntAiun77&#10;dZBqk2ldA3/zjuDaGZv1lx9Uduud/FnNnUVgad0ICa9/Zqh5tVQBDFXmXQFLm2eL+Pq9Gr+lZbZ2&#10;QhXD+PHNE3n/8Db/Nl+U3sYGSYuOEh8nd4nwD5dMomuwu0V+ePNQfvv1K/np69fy06e38rtv38of&#10;vnsnv/v0Rn7z4aX88PaJfP/yCdF2T77msd7cuS5Pb2zK9oXz2j9CE9MTxc/fV7y9XMXR0Ukc7GzF&#10;xdlBPLzcJSo8WHLTY2Wkt4rtqyvyNaGlsLVT6p2gerCuFcdQ8fUjrnObts7tao5SleVS+2nQun1V&#10;3t0hzggwdfstlwpaKsv18sZlrbug6lL4TGWziCwNWKsLcm9lju21OQ1aD1dnuH1e7q+oCs0E1gVC&#10;68Kw3L80JnfOD8n1M32ydapP7p4d1aB1k9C6eYoAO90tW0vdsr7UI5cmm+TsULUs9JTKcHORNJWk&#10;Skacn7jYmYiZ4QHR1/lSjA/tFYujh8TG3FSMDQ+JuSqYceSI2Orqa23wv//8DfxMDQ0TTcMyoiYo&#10;HhwgtHplaGhAK0jR399LNA3IlNYdUFUeJGRUFz3ur7rnqS6CowSVKoix04VwTAbV/FtDqsy7KgU/&#10;zvtHZJjYmiDEZqd2SrzPfo6luZ3JiFUXQjXZsIKXmrxYge/82bNy6uSiLC3Ma7hanJ+TeTVRsZqE&#10;mMiamh4j2EY0hM3O8tizaqLiKZnn+uTYkEwRWwpZg4zWxnopL8qXlno23rs75PwSAbF8XlbOLhJZ&#10;52RNFYM4vyCvH12XD89uyofH1+XOtbPy6eVNecMT/d7mRXl4/aIMtVfLA63E+yVZvTApoz01cvvK&#10;gnzkPvUFyZIbHyTFKWHy8MqinBtvk0QfRxlvOiE/PN2Uq5Pt0leSJh35iVoXwmY1B1ZGEHFFVOUE&#10;SEuGglOEtGUGSiu3t2QGEWGRBBbBlRMujekBUpfqI62Z/sSXQleAtGbzMYRWIwFVEuXF8JEZnuyX&#10;R5plqDJLiuN8JY/bi2N9JC/aV1KCXaQiPUKmuytk6+yE3OVrv32Z2Lo0y5iT68TV5rl5Qmpa6x54&#10;fXlRqxioimGoyYd3oMX7tW6FxJgCmDYxMTF2bqesuyp8oWLr0hQ/3xFZPqmApbJaY3JhfkhOTvbK&#10;HNG0g6wG6euoZhBNxJbqKtjXXi+97XXSS2z1dzfKUA+B2tcsE0NtMjHQLk0VhdJYkS/dTRXSozJa&#10;jWXSWJknpbnJUq0yWfmp2npxbqLkpEcLkbVBbP1HQUoMcmNCkR9DbMWEID86BAVEVp2zF5odvdDl&#10;G4xm70AksVFWSnB1+Yag39oDc6beuMyGQ62rD2K8nRAVyIaetzmivFSXKU/UFmQTGA3obWhBD5fl&#10;uTkI9vSEORt/zjYOSGPDoa60mH/MVdlp/mEmnjqJjbYGNedRO3qa2tDV2KxlpnLSUuFq74SjOkfh&#10;4eCEyvxClBcUwtPWmQ06d1QUFaKlno0BIquzhcdpaUJzfTUigwJgzQZ1sokNJu1DsZpegda4dIxX&#10;N6K/lo0APm9LTR1MTMxgyUZYSV4BWmrrUJZ3Aum6LjgZXoylymaMECptuSWw1TGCHxvBw9UNmGhs&#10;R1dLIw4b6MOBDbAZ23A8Tq5A9DEbeDrYY4Dvea67j9AawwjxYaFjgFBnV1ybWcBYYjYepteh2TkM&#10;gWzone3qwUr/IDx0dPl7CMedzauYTi/Cdm4D7i0s4Pb1FTxYv4pXKytE1greEF2TfJ8qo9V5ogAP&#10;Lp7j7QZkBgcgzpkNdSs7NrIicO5EPW5392tzZz1dPs/HX8Lzq5fwilB7y2N8WLmKj9oxr+LF8mW8&#10;WFnG0ysX8Yz7PeF+jwmve5cv4M7l87i9fAHb508TWwtYObmIK0sLODc1icWRUUx092jj5QZa2jHQ&#10;2sHfdxt/763orWtCT009eioq0V9eic6CYnTnFqMvpwgjOScwkJaDat9Q5JnZIOOYPbL4+ywNDUdR&#10;bCRy+L0sSEtEXlw0iiNCUebuiwxdM2TsOYZaQqhjvyXavzqO1l8ZoO+AFXoO2qDnsBn6jloTVrYY&#10;PGqJgaPmGGXjd9LUCdMKXSbOGNa3RydRVP2VHiq+0kfpHiNk7zqGrH0GSNl/FHH7dBF3UB/R+3UQ&#10;uE8H0TrHUHjYAu1H7bCk64YVAy+sHPPC6SNumCLwuvdYoPJLYmu3OQr3HkPBXj2U7TNHw35r1PN5&#10;ao5YoOaQFSqIxPJDNsg7ZIYUPeL/sCESjpkgT98G1cY2qCF+2oztMWjuhTHCZsIxACPOgehSxRmc&#10;fFBm44ZCG1XowQWRdgSPtTn8zS0RYEbIWZgi1sERUbZOvG0HL2NuJyzciQIXE4LK0gVefJy/pTvC&#10;+DlEGzsh1cgFhcecUa3nhDo9N7QYEQRmHiixcke+vTcSHPk87q4IIaBCvbzg6uMJN8KKDUME+nnC&#10;h+e5v78n/P08uO4GT283+Hl4INjHC97uLnC0twMbk7C1JOqIHb9jxxGoa4FEXcJEl7jRMUfsIUvE&#10;6ZginZ9tBrelEzRpBFgu0ZjB95BkZI64Y1YIMyDIjhkTj0ZwNTIhTC0QYGmNYCIuwNqGqLJGFBEY&#10;7eqMSCIvnK8nyNURIU4O8LO2gp+tNUK4X5SlIxJMXJDP70ERv2/VNr4otvVGuoMnEq3dkODigWQX&#10;dyS4qe6fjojgMf2tneBPMPoQwepYPhbm8DA3gw9/BwG2doh2tkWCvQfy7L2QY+OCPCs35B1zQCWf&#10;p8ncD81WwWgljlv5XI1m7qg87oZWO390OQehxTUQJf4RKAqJRG5YKEpiY1EaG4eyhASUJyZymYTK&#10;pGSUxieiOikFxfEJyI1LQF5sAnKi47T5tyJ4fqhy7enx8chMSkRuagoKk9NQlJiGgsQMVEaloTwk&#10;AWXeEbx+h6DaIwiNniFo4PeqQXVPjE5DVWI6ytMzeV0tQE1JEWrLilFTXEhsqakAqtHBUFMLtBNd&#10;XQ21GGhrIrhUlkvhqwadKoPVVK6N6epqq0Z/O6+txFVnZ53WlbC7vQE9nbyO9nfizo11/Om332vQ&#10;0rJYjD+ocVoKXFp80qClSr//tz/9gH/57dcqcv71p497FaxUVksVxdC6CKo5tIgqNa+WynRpJd8J&#10;LtWNUGW7VNdBLYOlxmkRW1rRDG7/J1WS/ZOCmIKWqkD4Qr59dk9e3NqQi3NTUpKVJYmhsZISGSfF&#10;2dly6cy8/JqQ+u3XL+SHD0/lh4/c/90z+TUfq+LrFw/l62d35ZNaPr8vHx7ekjf3ttkeWpeby+dk&#10;5eSsdDY2S3JMvIT4+ombm4c4WtuLl6OzeLo4SligryRFhUheWoycmR3QhmcobH36jK0PbEd9w+U3&#10;T7YILSJLjd1SS+JKzbf1TlUkvLemlYVXY+MVrjRgqfFZd1aIvhV5qboN3rwiT7YuytPNc/LixiV5&#10;Tmw92zjH5Tl5tL4ojzdOyaPVRW2c1uM1hS5V7n1SK/f+cGVS7l4aJbbG5e75Ybl5tl9unR2W22eG&#10;5c7pYbl+ckC2TnPbmSHZPNUv6wvdsjLdKqcGK2S6s0RGGvOlkW2QZP9Acbc0Eiv9I2J25KAcP3JA&#10;DHX3iN7R/WKvZyQO+vriZGq00wj/+8//83+miaC58VGZGp5iQ1ZV6OvSSrf39/fJMJE1MTLFbRNa&#10;d8JJoml8eFgG+3qJITWZsSrJPiHDw3zc2KiMjhI4kxNa10HVhW9MZbRUxkvr2kcEzezMiTU/T2Ax&#10;tDmyFhe0cu3TXFfjv1RGbE7Lcs0TWTu4Upha1LA1qyFrfn6SoSY2npDFuUk5OT8jiwvTGsZUt8Kp&#10;SVUYg2gcVeO0+qW1uVGaqiplvLdbxnp6ZJ4wXLt0RpZPE1iXFuXymSm5uDimFcL47s19+ebFHXm8&#10;tczb1+XZ3RW5zxP18Y1l6W0pky3iQ6W9H2ydJxo6ta5x3z2/Kd11hVKQFCY5MX5a6XeV4s6J9Zf2&#10;snStxPvts+PSWZIqLfnx0poTJ+0FcQRWrDSnh0pDqh+BFSnNBFNLhj/Xiaxc1WUwXJrSg6QpNZhL&#10;NXcW1zMVyoKkIcmP2wIJsBCpTQqQUoIqL9hdRmsy5NJwvcy3FUs1H1ccHyAFhFZulLdkR3pJbrSn&#10;FCcHyuJAg2wTRneuEFqXZ4msGWJLFb/YmWdLzX2lslravFmE1saFaW38lVad8Jwat6WKZ6jM17Ss&#10;nR0TVXVQdRdcPcd1hqpAuHxyUC4TWiqrdXnxr/Nm9WnQmh3o0KA12Nkofa072azuthpCuEl6O+u4&#10;zm3EVm9Xswx01cvYQCvR1SQ9LVXS0VAmHY1VxFaZtNcXadCqKkyXspwkqSxMI7KSpCgrTvIzYzRo&#10;ZadG/YcqY50fF4rCeP7Bjw1GWTyh5eqCouP2Wnnm1sBwFFs5I8/UDj2R8ejlH+pRqwCctgjDtEWI&#10;NsFnLBtfUd7OCHa1RTAxkRwSgLoiNV5LQaseRRnZcLV1hJmhEXxcCSP+QW/hH+8uYqSfKOpTXQKb&#10;O7RGeh+RpbDU29qO7pZW9PC+jsZ61JSWItQnAEcPHIUZG23+3r5wsbZHelwc6ivK0FpXi+5GNux5&#10;zK6GOtRWVMDM7DhMiZf2hGQMu0dgI6MMfQGJGC6tQjdB1U3UlRUWwtTQFI52zqgsZ2OB25q4LLbx&#10;w8nQHMxX1mO4rgFNWUWwPXScjTpXDBNeQ82tbGi0Ql/XEKF6ZrjkkozNiBy4sMEe5uaDsY5eTHb3&#10;YooxWN8Mg92HkOIdhHP9IxgNSMGDwmbEswEebu2MVYJla3IangbGyIuKw/UrFzAenoTb1W14dI7Q&#10;uXENj66v4sXaNSLpKl4TScN8nYGmbNBnpqO/qhwx/J2lefmiLixSK8qxVt2M69MzeE4oPV9dxvO1&#10;ZbxYvYInK5fx7NoVvFq7ijdrKzzWDuBerBJbvP2M+zxbu4Ln6yt4ytuPuO8DAuw+4XX70jlcJ+o2&#10;zp/F2qmTuLQwj9MT45jo7cVYVzeGWjvR18TfX20zl23ob2xFH6Gtsns9FWrMFhtixZXoKDyBHkZv&#10;SQV6TxSiIy4JpY5+SCEMYk2skOrkgsyoIOQmJrFRGYXcaDZCQ0NR7OGL6EOGSNxjgLoDJmjYa4SC&#10;/3IQ+f94EMW/PIp6bm87aIx2Nt57Dptg4PBxjLDhPqhnTmTZY5yQmTa0wZyhA+YNnDCv74yRA3Zo&#10;22OKSh4v/6gRMnWNkHzEEBH7DyF87xGE79ZF4i495O7RR9keQzTt57EOu2DuqBtO6/tiwYDgMnBF&#10;6xFrlB0wR5qO6lJmjPR9RsgnJqqIwGYda7QfsUevngt69J3Qe9wZE8c80WfmhSlLPyxZeWLS2Rdj&#10;bID3Orqh0cUbZQ4+yPbwQ4CbPdwdiSaixd3OEc4qs+ToimB+RiH2TohxcNYq58UQQRHEaKybJ8Kd&#10;uA/PDR8bJ7hbOcKHx4+28EeqiTuKjH1QpO+FGuMAlJn4ocDEGxnERjwfG+bpjVBPL4R4+yDA2xOe&#10;RJYz8RLs5wsvQsvL3QnBXn4I8vaGq5sbPDzd4O9B1Di5w5/IC3F0hrc1X6elDVFnB38TSwQbWyDC&#10;0Aqx/D2k69kjhdBN0LNGPEEcw/WoY5aIIbSjiaZIRydEODogwNkZXip7xvcRZueGYGtHeFvZwMvW&#10;Hm68FgUQgYGOHghx80WwmxdivL0QTwzG+PkgIYjXoyB+T/iao7kt1M0FAS6OCHN2QpiTGwLtnAhS&#10;RySb2fOa5oRSMxdUWvBzcSC4XH2R4uePlHA/RAa5IsKPn7O7Hz8XL75HewQyPIitAL7HJL6mdDNn&#10;lNh4osHRH91OIWh2DkCrSyjqbPzRaB9MIIei3CcMeSFhyPTzQpKVLeL5fsv1bNBowu+MiQfa7P1R&#10;6+CHmsAIFIdGo4yIKieaqgmtaiKrNiWV6EpGZUoaSpKSUMBrWSYxppCVlpSAmMRYJCTHIj4pDvGJ&#10;cchMT9EiPSMVsXx8YkoyohPi4B8WAv+QYIT5BiDO1QdZ9p7IdfBHvlcAigPDUMDzrCAlHSX5eagk&#10;tsqL8lHNZVvlCV4rK9BVU4xubYLwWu0aq+aX6yG0Wup4zeSytamS123ii9Dq66hHWzNxRmR1tanu&#10;ho1g+wlTo724vX0Nf/pJjdH6Br/79Set+uDvf9zpOvgHLT5p5d//+bef8O//9AP+2x++U9CaYjio&#10;dtm//vRB/u2njxqa1Bxaf9Hm1lLgUl0G/1clQm1CYzU2S8tsPSW4nmhLleVS47T+QHwpdKnug7//&#10;9Fobs6UmK351Z0NWz56XuZEhmR8bkbXz5+Tt47vy7asn8v3bZ/INwfXpzRP58OKBfHx2X94z3jy6&#10;I++f3pF3T27LWzWJ8d3r8vbBdXlxh+2hjRW2Gc7JqYkJqS8tkrjwYAn09hFnW3vxdHYSL1dH8XN3&#10;k7AgL0mJZZunMl9WL8xqc2t9Yvvp62c3CC4iS0PXlnzL9W+fbhFdm/Lt4+vaOC71D201obHClwLX&#10;e63rIAFGsP2126CC1UtV+p3rT9hGe3b9kry6ze1cvtg+L082luTBCpG1dlKecv3ZhspyEVpXZ+Q+&#10;sXV/eYLQGpeHav2Cwla/3LlAaBFZd9nOuUVwqSyXgtbGUpdsn+yUjYUOWZ5ukYtTdbLQXymjjSek&#10;KSdBUgJdxf6YgVgfOijGhw5oY7RM9QzF6pixWJsbS7i/q/pV//3nb+FnemhEJgYHZbCHqFLjsHji&#10;qQISIwP9Mjo8KKPjquvgEDHVr8FrXGWuiDMVqnS7ykKprNZON8MRDVoTo6rC4IiWAdOyUISS6jqo&#10;xmYtKGTNzRFaCzI9Oy1TWhBZ3E9VHJxVWTNt/NbO7Rm1PkkMqq6B6rbaZ25GTs5Ny8LslMwRWONT&#10;QzIxyeeeVpmzYcYogTdIBA5qr7uttVFqK8ukp7dV6yJ56fSibF27KFfOzsn65ZNczsi5hUFePG7I&#10;b94/kR/fPZaHW5d5QdmSD8+uy3Oi6c2jdWmpzpHF8Q55/3CNF5bzcuXUqCyNtvHE35S5oSYpSAmX&#10;zGgiZrBFvudFIicxUMozIuXTvWvyZHVK+qsSpS0/WpqyoqQ9P0Y68xKkNSNGGpJDNUy1Z0RLa1ao&#10;dGaFSacq7U5INaUFMAKlPctPOnIDpDXTh9AisFJ37lPzb9UkB0glgZcd4CwjFWlycbBWzvZXS0NG&#10;iJTG+UhBjCfDW/JjfCQn2lXyuCxMDJbZ/hrZJJC2L07JbTUJ8wXVPVDNj7WTwVLZq+vLqhLhzpxY&#10;qmCGlu1S1Qm126q7ocLXBLdPygaX66rK4NkhQmtUrp4ekctLQwTtqJyc7pEzs/2ypKClzYXVLiMd&#10;9TJIUPUrUHU0SGdLtXS11GjZrM7mKkKrQfoIMYWsUUZvR430tRNgvK+5qkxaa0qkva5IWqsKpK48&#10;XyqK0qW8MFnycuIlOzdeMrOjJCsteiMzJeI/ClIjkRnDRmxSNHIjgpDpy0YXIZNtbo0agqHM2Qt5&#10;5rZo8vJGm5qg1tINw6YBOOkUiwZnP2SzARPkaskGGrHFhn60N/9wJ6eju5p/YImsirxsOFtZw0TX&#10;AOEBAagoKEB7bS1aa2rQyfu7GQMtbRq0utk4V7jqaGpBe30jWgmmdgUnYqydaGurq0NcRASO6hyB&#10;7sHDsDa1QGJMNOorS9FWzz/yxFZPfR0bA9UozE3H8WP68DE1w0hxGXoCk3EhLg9LEdnoyT2Brsoa&#10;tFTVICsjA4f0DODt64+Kqko08bX11TSi3DMai9ElOFPViuGKBnRmlcHyqyPwMXPQCj101NejpbIO&#10;+nsNUGBoi7v+GViJyofV7iOIYWNmoL0Ho72DBEgvKnOIuYP6KIlKxqmyZpyOzMPt8jYE7z2GFDbu&#10;VLn3ralpBBIapfHJWJufxJxfEu409uAxQXRza0XLcj3fXMOr1Wt4s76K/soKhFnbIVoVNmADuSg6&#10;CpMlZZhMTMG9omo8n5kjqi4QUVfwbmWVcLqKZ+vX8ISIekJMPd+8hhcbClgrRBiXG9fw+NqyFk/4&#10;nE+571Nue0SAPSC27hNb965ewe3Ll7BFaG2cPYWrJ5dwYXpamyR6qrcPY53dGGxpRy8B2svfo1p2&#10;1jagvaIG3VV1aCtjY6yyGi0nitFVWq51KewnagfLSlGXkcUGaSTi7VwRbWSJVAIhxcWDDV9vpAX4&#10;I52N6Fwfb0Txe2m9bx8i+LsoOWiKiv0E0q8OI/0fDiDnFwcIrv2o/OooWvaZoJco6j9ojs59x9Cl&#10;cww9R4wwrG+OCTb4T5t44rKxLy7q+eC0rj1OMmYP2WOM0a9jj679llrWrOsg1/fZMezRvscGTfus&#10;uc0O3YcJJy6nGKf0PTFn5KpNrDxk7I4OAwcthgzdMWzgjDmCRpWgP2/ug7Om3jhjHoARcyLLyAM9&#10;ho5oOuqIar6mMjMnooe/U6Ii0sYewQ5s3PP8ciO0nJxs4enqCA+CK9jehSjxQJSTB2KdPBHrQly5&#10;uyGC51+Ctx/C+bn52Dsg3NIB0cdskXPMHaWG/H4fD0CpkS8Kjvsjx9wXGXY+PIYvAnwC4OUfAFd+&#10;vuo8CCA2An184EnAuPK4ToSKu4srPJwcYWfvCFeiyIc4CjYilkycEaIyTowYYzsk8lxQmMrk+88w&#10;ckaKqTPi+L5CrJzgZ0m4ECehZo6IIHCiLD35Prz42j0R4uqOIA9PhPoTR75ehE6g1iU4hq8twtMP&#10;wS4KTV4IIOoC3Nzh4+yGUG//nbmp+N2I9ud1K9AbcSH+iPL3RBwfH+PnR4Dy+F6EJt9HlCuDj4sl&#10;VBMdPBFPcMUet0aWgQ2KjW2RRZwm8LUkhfBzDPJEcog3kn2DUezC6xy/j4WWLijieym3dEfVcU/U&#10;W/ihycYPjY4BqCO26p2CkePggThHdyQRMGlh4ciIjEBmVDTyQmORHxiOVC9/ZNu4IfOYHTJ0LFDG&#10;33sNj9XkHIzK4AhCKw5l0bEoj45BLaFUn5pGZKWglOvFSYnIT0xCBhGWmqhKtcciMj4akYkxiEyO&#10;R2xKIhKTkxEXH4fI2EiERoTAO8gPzr6esHN3hpuvB/z4e/XjORUSHMzPOhAJ/qFI84vkuRaAzEAf&#10;lMTHoCgzg9ftXJQXn+D1Oh9tFaW8npeio4rnLK+z/U3qn1TVxJaCFrcTWaorocpsdbdVYbi/BZMj&#10;XTg1P4rzZ2Zx5dxJLJ9fxLVLZ/D0wQ386beq0uDXGqy0Mu/afFpqzNbXO+D6US3f41/+8C3+7feM&#10;336Df/3pY6bKaqmCGKqboMpkqTFYClpaJkstGVoXQlUg47sdeKn1f/pedRNUkxUTWl8/lX8ivv6k&#10;slyfVKGMV/LTh51Ji3/L5W/eP5VvXjyUD4/vyfsnD+TTy0fy7eun8vWLx/L1q8fy+sk9eUVYqXh+&#10;77q8JqxePbwlrx/clFfE1ZuHhNa9G/Lq3pY8v7Mlj6+vy921K7Jx4bRMDvVIdnqqBPv5i4O1jTha&#10;W2vh5ewsAR6uEh3mK5lpMdLbXi0PCaB3bCt9eLYtXz8ntrSMFtdVJkshS+Hr0c6cW1+r8VoP1+UD&#10;sfVRFcrgPh8e7iDrr9kthSqV2VJjtp5dv6jhSuHrqULX1jl5un2GwDojjwith2vzhNdOZkuVfH+k&#10;xm0pcC1PyeOVGXl4eUbuXByVWxd75AHbN6oL4d3zY3L99IDcUmO4zvbKzTN9srHYIavzxNZMk1wc&#10;r5clYmu4MVdaihIlwt1JPPQNxe7IATHYv0tMdA6JhYGOeDmYSkZU5OdW+N9//h//swOtMa3r4PQQ&#10;gaImDO7pkZG+Xhnu7ZWh4T4NX8NDfcTLkDY/lco8qcIXk0TXhMpajarCE8SOGrs1rsZk7YzVUusq&#10;ZlX3vpkZmSOQ5ueJrLl5mSCkJlRp9vlZmZ5TGa1ZGZ0Yk9Gx4Z0xV1M7VQhnpvjY6QmZmx6XxflJ&#10;mVPdBKfHZGl+Qk4uTsvi4qwMjffwtXXL5MQA9x+RuSk+r4rJQT4/309vpzTUVElvZ6tMjgzKyqVT&#10;cnvzqgat7eUzsnF5iYDqlq+f3ZYf3z6SX799oM2l9Ur1B352Qx5uX5S3PMlb6/JkbqyVF5cVecQL&#10;xMaFGemsyZG3hJQqCFGZHSdZsYEy2V3Hk35ZGtjoL00P58l+Tt7dvCAjtQXSURAr3SdipT0vRos2&#10;YqAjJ1YrgtGREyLNBFRrGtGVFSxt6UHanFqtWWoZKm1ZvD/NVxpSPaQ5058QI8JSVRXCIKmOUwUx&#10;3KS3IFHO91bJ5eF6acoMkeqUICkktFQ3wrLEAMmNcZGsSA9JC3WRPCJsYbCBWBrXoKUyWqogxsZ5&#10;NQ+WymTtTG6sMlpaJutzd8HrRJiqWKjKuavy7aqku1binWhbOTnC2wNy9cywlsm6yDg/1y+np7pl&#10;YaxT5kY7+T3r0ApcaJMTq3FWrYy2KmlvrGTsLNsaKgkvoqu9Tga7m4itZqKrihCrJsIqpbW+SNrr&#10;S6SttlgaK/OlvixfygpTpDg/SQrzEyUtM0oyGApajP/IS41AdmIwcmNDkO3ni3g2oBIMzVDChlyt&#10;VyCyDaxQYGKL/vB4tLn7ocfcGyM2QZj1TkB3eAIagmKRxgZCeliM9t/W8oxMtJSVoaumFpWF+XCx&#10;sYGxnj4bRx4ozclGQ1kJwVSD1mrVZbBWg5bKQHUQR9pt/hHvYLSp7S0t6G5tQU9bKyHFBju3NVRX&#10;ITIkGDp79+PQgcOIiQxHXVUpmmsq0VFTzcYA/+hXlqEgOQnWurqIZwOr9wQhllSMMWJrLa4AzSlZ&#10;6C2tIdAqERYTAx19A/gFBqGc8GqsrUFbaTVyvSIxHZmNk2XthEAz+okXm/3H4EwE1JeWoa2pEaWF&#10;ZbBgI77X0ANvY6swF5ICqz0Htf+qd7R1ooPIGu0dQGxQNMwOH0NDTh6mibF7qXXYqOiCy56jyPQK&#10;wouLl3F1bBg+x01RmZ+FSz19uBieg2cDE7hHYN26uYq724QPofV8TWW2VlEen4AQSzs2tN3ZEEvE&#10;dGs9FlLzsJFbitcDY/h47hLeEkavrl3FS8JMQerpxiqeba/j8eYqnm6t4TFvP+X6k80VBtd5+/E6&#10;1zfW8GiNKFP4IsKecF2NEbuzfBH3rlzCzYvncfPSOWyeO4trJ0/i0uwcFoZHMN7N99vZQ2Cp7KQq&#10;WtKBrtomfhca0ENw9arumtVEF78b3ZVV6KqoRi9/n73a7Uq05hagllDM9glEpi3hwO9hoL4JG+eW&#10;CLJXwLCDq6EhLA7pwHL3Hnjt24uUw/ooO2iEvF1HkfzzPUj9r1+h6ItDKNuli1qCq+ErA7Ts0Wcc&#10;RdNuPfQeMMboPlPMHbTBKR07nD5gg/O6DgSXMy7pueCcrjPh5YSzquuojjvmDztjXtcNi0TTkoEb&#10;Znn/1CEHTPP+kQO2mNxvrVU/nN5vj0keb/qoC2b03HHK2A+nCKwFfjdGjLzQf8wD/Xx8u6E9Wo+7&#10;osTYAbn6dkg6Yoykw6ZIJBpTDpsh7agxskxsiBM7RFraI4JACXe0h6edDbzsiS8VVnYItSGk7Hmf&#10;s7OGrDAiItrREzF2BAwhk8TjZx9zQs4RFxToeaHYyI+4CkS4hSdSHAKQ4BKIUAImkCAI8gyAM5Fm&#10;RVjZeXjBkeuuHt5wdXaBn60LAs0ciCpzhBkeR7SBBYKPmCJE1wRxumaIPcJt+sd5zbBGrL4VEkyI&#10;FWJEdcVLcfBGjJM3/IgbHwcn+Dv5wMuZjX0CMczZF0GO3ghyIY78AhBLNEW5eiPWwxfpRF9SQDBi&#10;uIwhssOJg0AiLJgICnRxh5+LG7wJP38uA3ldCSYQgwN9CSx/xAYSXz5eRFcAUkNCkMpjRBBbkXxs&#10;rLsHEonQOD6/ikhHZ8TYKwjyNfOzzzYwRwnXi4j9Ujs31Nq4o9rUA42m7mgwdWP4oM7MHfXHvYgj&#10;D1RYeiHXyh1p6p8DjBgHvmd3H8QThLEePkjjeygIi0RJRAwqwmMZUcgOCESObwDS3Xy0MXXuB3QR&#10;zGtDqrktUtVYRDc/5HkHoCIiGtWxicRWKurS0lGakoyy5BRe15KRlpKEhNREBCSEwCcpEuFJsQgn&#10;tGJSEhCWGIXAyBAEhgTAx9sNnh5OsOc12J1gD+HnpObsyk9JRW5CEgrTktHDa91wSSMqErOR4ROE&#10;NHdvZHkHoTQqEZWpWajnOdlyogTtZSfQXVXB87cCvbxW9zbU8Dyv5rW7gtfsSnSpILSGuhtw9eIc&#10;3j65ie8/PMN373fi07un+OHrV58RtRNq0mI1UfFP331gfI1ff/tRQ9cfFMJ+/Ii//O4b/OWnj/j3&#10;331SWa1xQstatc1U4Yud7oE7oPrz9yqLtYMvrdS76lbI7TvZLDVRsSqc8bk4hppPi/F7gktltv70&#10;jUIY9/uoJi5+Jr8juH7z/hnbO8/ku1ePtHmzvma8e3pP3j69Ly8UsO7flGf3b8iTu9vy9B7j7pY8&#10;vbNNeHH9zoY8vbUhz7jt0Y01ebC1IvfWr8r1K+dl+dSM9LU1SFJMuLg72ImjlbXYWliJvaUFb9tI&#10;eICnxEQFSlZqlEyNtPHYV9nO2pYPaszWs+taZkuFgtWnx5tahkvLdqnCGQw1TktVJHx/X8FrU8ty&#10;vVVFMh6sy2vVlZDQUnNrvVLjtT5nuRS6NGhtniGuVPXB0/J4Y4noWpTHBNcjNV6L0Lp/eUIeXZ2W&#10;R1em5SHB9XCZ2y9NMKbkwcVxecD121rZ90FtDNf1072yvtgma8TW+kKnrMy1y6XJFpnrqZTR1hNS&#10;nh0hUWoiZ0MDMdPfL3qHdonewT3iYGEuod4eWhv87z9/Az/jI30yNUo4jY/LeP+AjBNaaoJfVb59&#10;WsHpcyn36bFxnhQj2pgrDU/E1tzklEyOqyIYqujFsKi5rbTxU7xPYWl8YoT4UWXeuU54qUzUqVMn&#10;NWzNKFzx9uTsjIwRU2qOrHFVpXB4WIOVClVJcGFGVSmclAUCa2lOIWtcQ9fM5IjMElMKXlomi6BS&#10;+8zwOWcmhng8NY6M72dkQIb7u6W9pVED10ke4+basty9viJXzi3I5vIpubtxQS6fnJS3D7bl128e&#10;Mu5rFQg/EFmveaK/UBPi8YQe7a6X+ZF2ecOT/NmtK3Jn7aTUFCTIy1uX5AWjLDNa0qJ8pa++QL5+&#10;tCqNRclSmBzEk/qUfLp7RSabTkh3Sbr0FKdKZ0G8tPIk7M6PkYGiJOnJD5fO3DDpylMTFCtYhUhP&#10;dph0aPNlKVCpLoUhjGBpTPEjuAKlJUNluFR2y1+akgOkItJF63Z4qr1Iro42SjMRVxrrJVW8ryTB&#10;V0oT/KUg1l0K47wkO8pFMkKdpCYnUi5Md8otXkjuXPk8Hotxc3lRm9R4Z06tSW3b1vkpQmsnk7Wt&#10;KhUSVgpaKpO1RWiunhn7DK9huXpadRkckAvz/Rq4zs30ytJ4lyyOdcn8cJc2Rmuoo0H62xoJpxpp&#10;VWXaGyo0YDVUl0hTbSmhpbJatdLTXiP93Q3SzWV7U4V0EVpttYXSUX9CmqrypKYsS+oqCK0TaVJE&#10;3Cpo5RKv2YRvRmr4BuM/MhNDUUBkFYaGINPRBckmFshjI66KDYUiNtpyjlmj3jMYvTHpaLL2Rpe5&#10;H+bdY7EQnonerDz05hejJb8EjXklaCo6gc6qaq1ff01xPgI8PGB6zBB+bi6oKMhBfXkJmvnHuoV/&#10;rJsqK7TMVjth08LGdgcR1cYGtxqn1V5XhyZuU9mszuYm9La27tyvxmHxvuqKYrixgXlgjw5cnBxR&#10;U8Hj1nJ/QqutshydbLRnRYXC/NA+xHrxNSsY5ZeixycU9zJr0Jmcgf6yatSVlyMxMQGHDh2Fj58/&#10;6vl6mvnaGkpKkGwfwPeYjNmiVgxXtqMnvwy2Bw1gp2+KJlXdsKYGSdGxMP/5PowY+uJjQg26AhJg&#10;8eUBpIQEor21HV2ER29rFxzMrbVKhAMNTZgNzsDjnBZca+6Dza5DyPYNwfMLl3C2vx/e5haESQnO&#10;1zXhakoxno1O48HWNdy+vYqHtzbweGsDzxSYiCfVgIxno7M2Ph6XJvoxm1eMjYRi3G8fxvuLV/H9&#10;lVV8XFnDS+77anMdrwmsp1uM7Q08uc7jMNT6s+vrjDXt9nMVahuf5ykfo9C1EyqztaJlth4QXCru&#10;Ll8muC5g6/x5rJ4+jSuLS1gaHcdM/whGOvowoAqIEFq9ja1slDWjW43Dq63jd6MGHfycOxS0+Bkq&#10;ZA3ydzzGfcbriLEifpcS09BExBe4sfF9nKjQN0PAUSO4E1XObJhaHdSF0b5dMNv3JTz27kXOAQMU&#10;HDFE+hc6SP7H3cj8x30o+IUOSn9JcP38EOq/NED9F0dR+3MdVHF78c94H5edXx3DENE1ccAS44yR&#10;Q7YY4HKMy6kjDjhzzBvnDDxwTs8Tp496Y9HEC/PHPDFPPC0cc8X0EXtMHLLD4F5LdO+yRCuP1XjQ&#10;HD06DhjVd8esCbFm7IVRQx+0GbigkqDL0nVE8lF7pBnZItnUEhkWdki2IKyOWyDGiGFwDDGHGIdN&#10;kKpnjWxDZyQfd0GsGl9FeEVaq0InDoiyc0SErQPibZ2QbO2MaAt7JJraI9PIGVnHHJCpa4NMY0dk&#10;WbFxbeeLRCsfJFkHIMrBDxEubOQTOt5OXlwP4HogXB394cPvvJ+lJ/wtXRFizoa5viXCj1og6qgl&#10;4vRMkaB7HImHjyP+kAVvWyHI6DgCDBWEbRBu46TBJZZQiyZq4tx9kewdggy/CCQHhRM6fgjz8Icn&#10;G/JuBJWnqz8CXT0RxPUwYi9WdWljJPoEIMUvCEmM+KBgRBMMYQF+CPf11bLmAZ6e8FNdFl0dEOLh&#10;gkjejvL0RbSnD2J8/RDn489j+CGe53M8z5FkIi7V3R9pLr5Ic/RBFvGnxlOprFIuIVVs5YoqSw9U&#10;mrmgme+73tQRDUYOXPKaZeGMKitPFDgQVM5eGo4yvPwQw2UYwRbq6IogXiuDrYlf/h5Dbfl7cHYl&#10;tDz53gOQFRSKwvBonqPJqIpLRJ3qAhgbi6rEOBRFxyOD7y/SxQXB+iYIP3ZcK2gSx+97pjUh7hWI&#10;6rBY1MQkoSYhGRWpKSjPSEcxIyMzFXHJcQhIjoZnbCj84wIRHB+GiIRIhMZHwD/cHx5+XnBzcoa9&#10;lTWcbe0QQmwmBAcTWInI5etIDg1HaWoy4VSFgfomDPNc7SypRm5YNN+nP9L5u8r3D0RFbAJKszNR&#10;oc0hV4q2ijJ0VJXxXK5GTwOv9bxedTaU8zqnxmbVYf3SSfyecFLzYKnJh//46w/43a/f4/c/ftDw&#10;tJPJ+sRtOxMUq9sKW2qM1k4lwg/4zTdvtX3/dafboMpm4S+/+bDC8FJts3/+8a38WQWBpY27Iro0&#10;eBFYCleqAMafvnuxAyzVjZAAU+v//D1vc/sfCC3VdfCP33B/DVtqqboRPpfffnxOYD2Ub18/lu/e&#10;MLh8/+yevHlyV149vivPH9wmgG4wrhNa1+UxgfXo9iaX1+XhzQ15dHNdnvL207ub8ojgeszb9zZX&#10;5PrKRbl24ZScXRiX5soSCQ8OEFdnO7G1thRrcztxsrUXDxcHiQj2k8TYYMnLTZRTi31E3TVC77Z8&#10;+/ymfCK2vlZdB5/f0OD1jepW+GRbvuNSZbs+EFoKW1qWi+0ytVTIUttUl8K3Cl73CC7VpVBlt25f&#10;0boTqu6DaiLjR2uqAuFZeXX9vLzYPi3Pt5bkyfo8oTUnD6/NyuNVwottoUdXZuWBgteVCbl3aVIe&#10;cv3eeTWJsao+OKCtry/1y9bpHtk41SUbJ7sIrk65MtsuZ8ea5ORwk/Q3F0hFepKEeriLtbGemOsd&#10;luO6h8X4kL7Ymh7V2uB///kb+BkZVpPGjsukwtTwqMyoUu9qEuJBVeadqBomrgaGCJYRmRrbAdWY&#10;KoYxoiYDHpMhrVKhKvU+yiXBo8Zq8TEKX2rMlkKZmt9qnMv5uTmZ07oOzmrQUsAan57mUqFMzYE1&#10;IcPqOaf5XApRRNbi3E4XwrmpCZknsKbHVYVD4k0hbFZhjK+bMamANUUMquXkKOE4rCFrjO9vnDEx&#10;Nshtg3L53JLc54Xi9uayXD07LxvLJ+X5nVXZuHRS3j2+Id+/vi/f8oT/7vU9LX788EirQvju0ZaM&#10;9tTLQFuVvLq/LnfXz8rNqwtSlhYld5bntf7EFTlxEh/kIt3VOfLh/ooMNBZJbpyv3F9ZkqdrSzLd&#10;VCRdJ5K1ioDNWaqiYKy058RId0Gc9BVGS09uvPQQCN25MdKVG7mTxSKmmlJ9pDnVV5rT/aQ9K0jL&#10;ZLUSXC2ZquugnzSkhkptoo9UxXkQalFyuqNErg7WSXN+rNSkBEoNUVaRrDJavlKcqKDlIXlx7pIV&#10;TmyFu0lDYaxcmeuWmxeI0OU5uX1lSctYXTs1SjyNa0UytjVgTcmmhq4ZrSy8qla4fnZspxCGymad&#10;GtGWquT71TMjsnxq6PMYrQE5PzuoTVJ8Zqpf5gitsZ5mrYKgGqelxma1N1VJR1O1dDdXS0t9hTSq&#10;boGNldLRwm2tddLT1iC9bfXS305kNZZJU2WhtNUUSV1lvlQSr9VlGVJRkiGFeUlSkJcsudmxkpMV&#10;I0nxQSuM/4OBvJgg5KgKgMfNkGJuiWIXL+Q7sVFoao0cM3v0xCSgPSYZDRYe6Dvui1OeCRhPzEVH&#10;VgFaCk+gsZiN42L+ESZQ2iuIqLISxIWE4LieARysbZGfzseWE2RETCsx1FJVhcaKcjRVVWrrbWx4&#10;dzU2sgFex/vZGK8nqgiqTrWtQUUDYVOFFv5xb+SykY2D7LRUHNy3D7qHDyEjNRG15SfQWl2O1qpy&#10;NJeVIik4BMb7DiKWja72kjK0niDGbAOwGl+MC7mV6Kog5hS0YhNx9PBR+Ht5EXc1GrSq+Z4iTJ2x&#10;EJKMUyWdGK1swWBJDZzY2DRjo74urwwthIKPuxscf74fi8b+eJdag57ITFjtOoIIN1/U87V3t3Wi&#10;qbQKFkRCMBvEo01N6PNLwP3KTiy3dsN2lw5y2KB8eWUZvdWV8Le3w1xTHU7ll+NyZjGeTswSWqu4&#10;e2sV94ihJzcUgFZwdW4CIXa2KIoIw+rECK51d+NcYj4eVrbh08UreLe2hm9W1/BxbR1vN9bwhnB6&#10;/RlSz25s4vmtLby4uamtv2C8ur2Nl9ym7lcZrhfXuZ3rKsv1WMuE8bnXVbZLZbiu4SHxdvfqJdy8&#10;dB7XL17ExjlVkfAULs7O48zUDKZ6BzHa3oPBlh1oDfFz6GtqQS8bdF21Ddrvubu2Hr2EVRd/3338&#10;Hasxb5MtbRisILrzCtGanoOa2GQUBEUgzskTnoZmRJYBLHftg8lX+2GpowPzvbv5Ge6CH7el7tNF&#10;4cFjSP6lDhL/61fI/+VhlBJYBb/UQ9kXx1D5C0PU/cIYZb84irKvdJGzaz/Sf3kAqV/oIpXL/F26&#10;qFFjsHYbo2WPBRp3m6FlnwV6DlljwMAGQ7r2GD5ijRkjV8wf98SCFl6YM3THlL4T+nTs0KZjjTod&#10;K9QeskI5wVW9zxCDh+wxo+eNeRMfDOq7oZJ4yj9mghwDa55f9kg1s0aqjS1iiOxoNopjLNU4NXPE&#10;sPGduN8IWTxO3hELlBlYoOCYFZKNLZGgxjSZmSPJxAYZBE/+IXOUHbZBLvfL4PEzjR2ICR/kuRMt&#10;Tr5IdQ5AtJ0Xwmw9EGTvDh8CwdnWBXZEmzOP5cfjRB0zR6Y61gG+vj3WSDtoiWQDO8Qds0UCjxet&#10;Z4logjeax4/Vd0Sc6THEWvFxakoEQi/YiiCzd0ICIaVNzMtlnIcPEtlYTyE4EoOCEOMXBn/Cx83L&#10;B+7evggimAIIgGAfHwT7eyE8KBCRAcFEkppHLBSZAUFI9vdHcjDBFOSvHTva2QeRKnvn4o5kZ29k&#10;Obojj4DKd+D7tfNElp0Hipz8UEgcFXFbEbeVWHujkFDNtfFAno0XCqw8kEtc5RGV5bbeqLPxQyuv&#10;DYMWAeg0ckTlEUtUGtij2NYVOR7eyA2NQFZYKDKIk/TwMET5+8HLzRXuLk5wtXOAu609/Bz4GfC6&#10;qV67KlRRmZ6BxtxcdPFaMshr3QyvBzMtrRhvrsZYcyU6ef2pK8pDaUYK4p34ezE0RaKDC0HI98hr&#10;bqKVE7J4HSkJDkc1r73FiYkoSEtGLq91OelJSOU1NTotBoFxIQiII7LiIwmtcARFBRNaAXD0coW1&#10;jTXMjY/zc/ZGAq/H6bxeZCTEIjIsCE7OjvAnXmNiYlHNa/LwYB8aKqtRkJ+OPKIwLSCEn7Un4l38&#10;kR0Qjor0dK0qYUNpCbFFXKnMFqHVUV+KjsYy9DRVYnKgEz9+eEYcfYt//q0q1/6eiHpLVH0gqN7j&#10;j7/5Gj99957AIrZ+o7D1UQOXgpaKT29f4OXju3j1+A5+/PQSf/7pE/6JjyOwVGwwtDLvf/nNOy1z&#10;9efvVZl3ldH63E3wcybrn7/dAdefVBfC/+xKSGh9S1R9LvOu3f+fc2spfL3Uug/+qIpcEFjfv3kq&#10;P7x5Jt+8eqRNd/P8/g0tk/X84Q60HhNZj25vycNbWwTVljy4uSkPbmzI/e11ec77n9y+QXjt4Eth&#10;687GsmxfvSCXT8/KwtiAlBXliLeXuzjZmYujnaU42xuKg52ReHs4SWiQJ7Hlz32S5Or5CXn/ZIvt&#10;L2Lr5U35qLJXz6/Ldxq2doD17VOC6/GWluH6WnUv1ELd3tagpYppKIR9YPvsHeGmtqms1otbl7Xl&#10;mztX5fmNC/KcwFLx8gaX22fkGaH1fHOJ+Dopj9cWdgplrC7I/cszhNaUPFzZWd6/NCXXTw/J1sl+&#10;uXNuVO5dHJO1pS7ZWuqUTQJrnbEy3yErC51ycbpdzk22y8Jwo4y210lZbrrE+weIk5mpWBw7LGZH&#10;D4uFka7WBv/7z9/AjxqHNT0wKJPE1JQq7T4wQFgRJ0OEFBGlSrtPEFhq3JYq5T4xPKwVxZgYmZCx&#10;sWlCS1UVVPsqaA1rVQcHuc+wAhwxpLoaKowNDQ5q1QSnZ6a08VjT2risGUKL2JrcKaoxMqaKWBBL&#10;xNc0Q4330pClxmaNj/H2OLE1zZjSyrvPqrmzJhW6CLBpVURjUtt/Ss21pYDH16CqJo6rDB3Rd2qe&#10;eLh8Tu5vrcnmlXNy5eyCXDt/ihcIdfukfP3ipnz/9iFP9gfy7av7vAip+SSeElrb8vbBpox01kh/&#10;W4W8vL8qa8TGqeluKU6JlGsnR+S37+5KcxlPpmBnaS1Jk1c3L8pMb7VkRfvKveVZebl1Rkbrc6Wz&#10;KFYas2KljZhqzYmUNjVPVm6EdGRHE03h0klcdecFS3t2KFEVJqoKoVaJMCuEKAvhYwK0qoNtap37&#10;tmYES2NmuDSmBElZhLu0ZITK2e4yOd9XKc15kVKR4Csl8d5ElrfUpAZo0MqPdtXGa+XGuElmhItk&#10;RntKR3marPECcvPStNy6NEcwqbFW41r26roas3VBzbU1paFqi6G6D/4VWisE1bXT4xrKVs+Mcn1E&#10;u728NKyVdb8wN6jF6clumRvplIn+DhnrbSW0Wvh5NkhXa7WGqtb6ciJLZbb42usJr+Z6bqvQtrc1&#10;c9lUJi11J6S5rlwaawulpeYEwVUkNaV5UleaKWWFyVKQqzJaClpxkpsVraA1Eh0b8GN8XADyAr2R&#10;b+2AHFM25hyckO/mgSxbO6SxcVvu5YvO3GzUhMSi3sQDEyYBOOedit60fDRnF6Ah/wTqiZjW0gri&#10;hWgqK0N+cjKsjE1geswA6fEJqC/lPsSXwlUjcdNYUYb68lKtJLsqiqEKWbSobJTKdDTUa9ksNR9W&#10;e009Otk4bySgVOn3+soyQqsSDcRUdWkR9PX1sGf/PljbsoFbXoQ27tdYXsbGQDFiCRj9fUcQyEZZ&#10;3YlClJ3IR56xK1YD87GWW4+OCjVGqxpZKWkwPGoAP77n6rIK1FdUIjUuGT46JljwT8alsi6MVLeg&#10;/0QZvE1sYcZjVmflor64GPZmVrD5h1/hklkQ3mfWoyc+FyZf7oObozNqa6sw3N6JgvhkmOw5hlTf&#10;cEw0tGPQPxGP2kaw3j8O5/36iGOj98XyVbSwURbq4YyLAz2YT8nH1ewTeDl/EvcIrQe31vDo5joe&#10;Xl/H3WuXUZScgFh3T8wQoE+XL2Oc72ElvQyPx2fxzfIKPmxs4JuNTXwgsBS0XnP5RqFqe0ODlQLW&#10;y9vX8eIzuF7e+gwtBbntdby8wXUuFbz+Ci0FrMfEllp/dG0F968tE1tqYuWL2L54AZtnz2L9zBlc&#10;XljEWWJraXhUm6R6gMjqbWrTSvx3E1lddY3oaWhCt0IWb3crfBFbvfWNGG5oRl81oV1YitbcE6hL&#10;zUJZbJI2tiXWxQPBxjZw0DkKU0LL6sARWO/dD4dde4ndXYgilooPH0fmHiPE/Go/wn7+BZJ/cYCg&#10;MkD2l3pI/tURxH2pz20HUbJLH7lf6SPhy0OI/OowQnYdQPhuHcQRvslf6CDlv+5H7i/0UbjLkCg7&#10;huJ9xNpBE5QcJNZ0zNFC1DQfIsYOHkejriVqeV/ZHgM07DdHk6o4uMcc5V+ZIm2XHpLUhNb7TNF0&#10;2AL9esS2gSMGVBl1XRe0HnNCLd+T6ppbTNAU8rgVx+xRpG+DsqPmyN9LkO01RsURG9QdtkUtEdRI&#10;xNUcUqXlzVG13wzVjDKiqOagNbeZouCoGfKNHJB63B7pFi7IJCYyTd2RaeaGNCIx5ZgjEg3tEKVr&#10;jfCDtgjme4g+bIx0HVPkHTRGwV4zFO01Ra6aF+qoLVIN7ZFp5Yp0G1dkWBJSZk5IMndBhBkhdpzP&#10;Y+WCeAsH4tAO6bZ8HjUnnCMb9i5uiHFyRiYb60nOrsjyCUSaWzjinX0RR/TFcJ9Y3pfIZaqrH9Lt&#10;vVHgFIQCZz/kOnggm1DKdPBEhjWxY8fHM9Qy29KZ57Ez8s1cUWjhjlK+v2Ird1TY+6HWzh/15u5a&#10;FqqUrzmP6xmmTkg0d0YSgZnM50tQBVVc+fzOHkjmMsWTEPX0R44nUarGuBH1cURt9hFz5FrweYlG&#10;NV1FdmQ0sqJDkRIZgFAfPwR7+yDQW2XmPODuaE90OSPIzxc5memorirVujyPd3diaWgIFyeGsTo3&#10;g42TC1hdmsGl2RGeG70Y6mhHV3M9qvKyEG3riHgbe+QFhBGpAfAnwGPN7JDv6IXiwFAUx0WhMC0B&#10;RQRWHiM1JQYpmfGISIpCaAKRFR+FsGiiKyQAAUE+sHeygZWlKSxNjQktLwLWBzEEVnRkBEKDg+Du&#10;7g43DzcEh4bi6bPHuHPrBiZGR1HGa3Vhdgby+D6yo2KIZl8kErQF/kGoTUpCdV4O6osK0c5rcVc9&#10;r/n15ehprMBwRz0WJ3vxx+/eEEWf8Cci60+qmyCh9YcfPxBXqnsg0cXlb79X2a2v8RuiS8Hrp2/f&#10;49ef3uHlo7uMW/j23VP8gY//9z98j78QW6r7IMG1zdDKvP8T8aTGZSlU/fkHNS5LlXT/63gsIktb&#10;7pR8V90ItWyWymT9Z6n3p/JPCl3E1Z++ea1ltH736bn8hsj6QXUZfP1kp4Lgy0fykcuXD2/Jy0d3&#10;doClZbAYKoP1GVj3rm/IPYUsouru9sZncG3Ioxtb8pj7Pr61Kfevr8rNa5dlle2qCwvTMtzdJmkJ&#10;MRLg7SgO1nbiYGYjnjY24uZsLQG+LhIe7CkJcUFSXpQp28tLBBbbYK/vEVt35Tstw3VDvuM2rTuh&#10;QpfKeD1R3Qk35aPqVvi5m+H7xxtavGHb7N2DVa074Zu7qgrhsrwlsN7fXdOWasLjVzcuEloX5Nn1&#10;s/KM0Hp5/Zw8Z/tMgevp5qKW1VJjte4QV/cuT2oTHD9eWZB7hNbNsyNy5/yYPLg4Ibcvjsit8wNa&#10;ZcLNkz1y/eyAbJ7uk6uE1vJ8p1ya65IL011yeqJT+lpLpYLtk5hAD3GzNhF7Y0MxOHJEa4P//edv&#10;4GeUABomRAb6+2VmQgFlfAdYqhjGQB+XqjuhgtSwjBFfak4slfHSJgQe2ymC0TvIfVVJd97fPdAr&#10;wwpVRJc215YqHc/1Ua5PEEp/Le0+OTklM7NzMj0/p1UoVNAanyCciKa5OVU9UBXR2JnQeE5VLCSu&#10;piZGtdeo5tOan9mZuFjrXqhKu3PfJR5LAUxls2ZVGXgea2xkQIb4Xmb42ItnTsutjVVeHK7JtYtL&#10;hNa8rHJ5e/2iXD0zK9/wBP+gTmSe5ApbqgKhmghQIevVvTU5OdXDxnySPFF9fnnSblyelczkCLk4&#10;0SPfv9iWyZ5qyYz0ls6yTHlDaA21FkhquIdc54n59YOrMt1aLh0lCdKUF6PhqD0vSnqKVEYrSprT&#10;1RxZAdKXHym9eeHSkxehdRlsywqSLjWXVg5RletNlHFbThS3hxNgodLF/dpzw6SJGKuIcdHgdaqr&#10;TE51lkpzdoSUElklcV5SFusp5Yk+kkdcFcZ4SGEsI95LcqLciS03yY32kYmWE3KTmLpNWN0mrG4S&#10;WbcJqptEpSoBr43LujBFfBFbGrx2MlkbqrvgmTFtQmI1OfEyl8uniCzC7fw8Y25Izs0OysKYmg+r&#10;VSYJrWEiq6OpSnpa66S7pXYHWbVl0lyroFUlzQ3EVF2pNNSUShOjub5M2ritvY5LRkPtiZ3xWRUF&#10;UleWJ9Ul2VJSkCrFeSkEVoJkp0dKzg60oois88QW8tgIKTCxRi7/2Fe4sGHh4IIUExs22KxQGRqE&#10;0rxMZLFh32DkiMXjfjjrm4yW9DxUZWWjKicXNXn52iTFLcRWTW4B3GztYXDoMML9/VFMpCkU1RBC&#10;qjpgXVk5GioqdqKyguiqIHgqNXDVl1do3QZbFcB4X5MqoFDbyKhgVKG1tgbNKiNWV0WMlcPcxBhf&#10;/upX2H9gLzJS4wi6QjSWlKCh5AQSwkIJrUPwtLNHTVEBivg6AtmQvOiQgJv5PCZB2MTnLCnIgYHe&#10;UeLIBc2EXk1JMcJ9A+DGxvisVyIun+jASEU9eotKkeTiA7vdR1EWnYA2QtHooC6cfr4X69axeJdB&#10;OOSV4DAb/tZmZuhoJB7q6hHr6guL3XqoTc/HUEE5ZiMzcKtnCNeGx+Cuqw8vQxM8Pn8epXGxCPP0&#10;wNWZcUxHp2Izvwqvzl7A/e1VPLqxhieE1t3Nazg/NwF/WzbKo6OwPj+JzZFRLEUkY7uyDa+uXMV3&#10;axv4SGgpYL1TwFLZrC0ii6G6BT6/SUwRVM9vbuElQ8tecdvzWwxuf7K5zm0KWgplO1kwtf5kYxVP&#10;VIGMTaJrfWd816O1VdxfuYo7V5Zxa/kSNs+fwerZU7g0v6CN2zo5NobJ3n6MdHRhsK0DXaoqJJGl&#10;uhL2EFidtYR0LdHF7QrUA43t6Oft9lJiOq8IjTmFqM/MRW1CGnJ8wxDDhrbnseOw2KMDsz0H+bnu&#10;h+NX++D8xV74/GIv0r/SQ/ERSyTt04fPrl8icNd+hP9MFym7dZGzW59LfQR9cQihvB12UB8h+48i&#10;iMcJ4zJC5xiiDuohiFAO/WIPonbpIu6XR5DxKz2k79VD5iEDpBw9iuijxxBx1Ahh+gYI0NOFz9Ej&#10;8NPVhZ+ODsIO6CBy/2FE8jghe3URuP8IvA7ow5Uo9GNE7DNA4QFTdBx1Qu8xd/SYuKL/uDu6DR3R&#10;rmuP5iN2GuTajtqjVscMlQctUEG4Ve23RP0hG1Tts0A1Ede+zwa9++3QdcAOHYfs0HrQBrX7jdF4&#10;xALlh44TXI5Epy2KDluhkCAsJKqKDKxRbGDF7VaoOmSPuoMOaDrghnZGBx/fRHRV7LVGyV5LFOsQ&#10;cvoOKDnmgHJDZ+LPCRWGTig1UNucUEyAVRk4o5xoLDtmpxV0KDRwQj6hmK9rg0I9O5TyPeUb2COL&#10;z5tn4ohCM3fkG3ui8Lg3oeTFpSfKzX1RaR2AWvsA1Nuq8EeluRdKLTyQoyZd5vUm1dgeqab2yCDu&#10;soinTOIxQ2UCTe2QQKQmmRFz1m7IsPdCqp0HEm2IKhs12bMnouzcke4XgOKoKDSnZ6M9V/1zKJuA&#10;T0VZfBJSw8MR5usBb17b/L3cue6NCJ6Dwa5OCDAwQsQxU6Q7uiElNAJpQRFICQxDYhgf40+sBQQg&#10;yNsTHs7O8PbwhJePLzJzUlBfV4n2dn6fO9sw0N+JkaE+zIwO4NzMJC4vzOHKyTlc5Hk7PzKCiYEe&#10;TA/1oqutEclhwUgw5+foFYzY8GDiyBOhZjZINrZFpg3hGRyG7IQY5KoS7inJKMjJQHZ2KlKykhCf&#10;GIM4QisqKhQBfF0eXm6wV6X1zc1w3MgAno7O8PIkjsMCEB4ZBs8Ab8QlRSM0PBRxibH417/8Hvi/&#10;/y98evMaXe3tKOI1MZ/QKuDzpEdFIi4wEInuXkj35vU8ie8xJx+tJXm8Xhfw2l2EXkJrsLUOC6N9&#10;+Onjc/yTQpbKZH27Ez99+5q4Ynz7Br/VYPVuJ7i+c/s93r14jAe8Dn379il++vQW//TjJ23C4n/5&#10;7c44LSLrKSOHsVcVt9jpBqi6C+6ASutK+BlWO1UId7oW/hVaKlQW649fP5N/+Y5I+/YV4aWyXq/l&#10;j5+rD/7u4xv58cNLtm+eyqdXj+Xtk7vy7tkDefP0AaF1V148vEto3SSwiKzbN4isLblPVD3k8gFB&#10;df/mttzZ2tSwdXd7Ux5cX5f7W+taxuve9prcWr8iG8vqH9lLcmZ2ShqqTkhiTIjY21mJjbWlONhZ&#10;iKO9mbi720qgn7NEhHpKKttRA+0Vcn/jgnz94gYBeIsQvCvfvripZbVUV0KVwfr4eIvtsXXe3tK6&#10;Fb5XGS7e9426/zHv/9yN8P2jdXlzb13eMj7w9rsHG6LGb72/t0KErcgrbZLj84wL8nTrnPaP8ZeM&#10;F0TY47WT8mTjDJen5O6ymm90Su5fnZMna4tatuvxtXlt7NY9BbFLRJfCmBq7dWFY1gmutaVeWTvd&#10;L9dO9RNc3XJptk8WRjpktKteqiuyJS42QJztzcXC9O/zaP3N/Kguf1o5d4JqgCCZUyjS8NUng72d&#10;MjJIbI0MapkvrYvgyJAMDg7LEGGm5t3qU0s+Xk1YrObAGiS6xkfGNFhpFQo/j99S2agJwmdc4UhB&#10;S+GJMJogmkbGRomnKQ1Q09xvenryP8d2zXPfhZlpWSC4FmZmia5JWeS2xdkZmeW6uq0gNsd91bZ5&#10;rqu5vhbnZkRNaDw9oSZOHiLCpmX18kW5u7VBWK0QXbOyfmlJnt5eIZpWZevKSfnh3SP59tUDXnxu&#10;y7evFbhuaZMW39s8K68frsvpmQFpry6U+5uEFh/3YPOMVBQkylR7jXz7fFPOTnZKVoSvtJaky6vb&#10;l+T8ZLtkR3tpJ91vX1+X0ZZi6SmLk86SSGkqCJWO/Git6EVnbrC0ZgdJpxqnlRcsHWpy4gzVLTBA&#10;G7fVmh2odRFsyfaTtlw/LRPWmq0eE6iN0VJVCGuS/aQkylWa04LlXNcJOddfLbWZwVKW4Cm5kU6S&#10;G+UkhdFuUsx9sqKdJC/WTfLj3CWf6MoMd5HEQN6f6CfzffWyeXZM7lyclfvLi9rExgpaty/PaaBS&#10;wFojrlY/l3TfOqtujxFWfbJyckxWloa05aUFAmumh9DaQdbpqQGZGW6Tif5WGe/pkKHOJultrZWu&#10;5mqtm2Bd9Qmp57KxpmwHWsRUXW0Rl8RUdZE01aquhBXSwu2tClqVRdJKgDWU50vdiVwiK1mK8lMI&#10;LTWHVrJkp0RIVnKYpAX66jDyGShhgyTfkg0iFweUubNhYWWDNH1zVDi4ojw2CqW5qci3c0YTG12L&#10;jiGYC01DfUYuKrMyUFuQh7rCIjScKEZ9YTEivQNwZN9BONvYoCQrB7XFJagvq9CA1VTFJWGlxkY1&#10;VVWjgbCqLS1BbVmphiw1b4sap6XGWjVXVKGODe7G8ko0V5YTYlznY1VWq6GqDI2MIF93fMUG9f79&#10;u+HmYMvnL0Qzn6+Z2EqPjcfRw/uJPnPUFRQiMy4eJmyMD5sE4m5aHfpOlPO5qlDKhpfZUQM4HjdH&#10;bVG+NqmyjaE5XPcewohzANaKu9BXVIeegjLksaFl/eVBpPI9ZkdEw2jPXnh9eQAX7aPwNr8BYyX1&#10;MDukB6Mjh9Hf2oj2qhq4HjODw+FjWkn4gdhsXEgtwLXuPmxMz8Kb9zlz//XpSYSxcZQQ6I/7Z+cx&#10;FJmEzcJavDh7Hk+2VnFvawUPr1/j8iqqCrPhYWmJjhP5eHTlAs7mV2AlrgB3p6bxbGsdnwiqt+sb&#10;eLe9iXcE01vGqxtEFsGkYKUw9ezmJrG1hWdE1sub/yub9ZLbte6DPM4zhTK1zqUar6Vuq7FbGtbU&#10;NjXea2MdD1ev4p4as8W4tXwR1y+dxyaxpdx7ZvgAAP/0SURBVObaurgwrzUop/sGtEIZKqvVRWip&#10;kv3djc3o0DJaav60ZrRV16Kb0VNNsFbVo7mIvx9Ga2E5qlOykRsShwiVPTCzgPlRfX7GOjhyYD9M&#10;9u2D9V4dWBJVgV/oIE/HhA19M0Tu2Y/g3V8STgcYB5Gwh1jaY4D4vSYIOniU+DkA54MH4cbvaoAq&#10;475PD4lHDBFPUMXqHEEMMZbC/TO+MkDqHq4TYykHDyNdzxCxR03gZ2QMNwM9eOvrwemwDiz2H4Dj&#10;AT24HtaD8xE2bo8Q0XqHCGkjeHFff6Pj8NMzRtDewzymIcr2m6CdmBk85oZOIqZWhyAi7gu+METp&#10;bkOU7DJA9S4jVO82QRmjdK8ZaveYommvKTq/ssDQPlsMHrLFkJELwx1DBi7o0LdCA997NVFWQfBU&#10;HbVD+VEbhlrao1rPEY3HHNFyzBU9Bh4Y0mcYeDHcMH3UHV2HXFFzxBZ5B44jj59T7n5TZO02QtYe&#10;Q2TsNUYG8ZfP46UScxm6pijQs0UBcVfEbbmEYp6+PZHkhRqXMLT5xqPTPwFdwWnoCc9ET2QOumNz&#10;0ZmSj674PLRHpaM1Ngut0amoD45CpqsXImydEem0M0+YKlHv7+iAUHuCyolw8vDWxl4l+vkjKsAL&#10;ITxf/J0d4ebkAEcPB/gQEm68beppD1MPO2LDBdlJceipqcR8dyeWx0dxeXSUy0ks9nShu7wU6RGR&#10;CPP2gQ+RFRDgp62He/kg0ssLkfZu8DQyQYSZNaJ4O9k3ELGBIYgOCUdEQCAi/AMQScQFurnDjSjy&#10;5OOqa3mtauF3uqMNTc1N6Gjjd7uzGf18/unBfixNjOD8zBTO83xfUOdFPxE2NoD+8S405hchzoS/&#10;K1c/REb5wZvv1cfVBQFWVggxsUQIP4c4QikxluBLjEJRVjLyGOnZcUhKiUViUixiosMQGuIPT09X&#10;WDjawc7aHEaGujC3MoU/QZkQG4qEhCgkxkcSUxkoKsxFRUUJ/vd//RPwP/8v/M//+O+4MD+rZayK&#10;ctJRkpGm9U7I5rUzMTQMse4+SOdn0JiegeYTRFZZEZoZHVUntKzWTF8b7q1ewvdvH+OHD0/x/afn&#10;RNMr4uk53j5/hLfPHuDpvS28fHADz+5t4+GtdTy6vYkHN9axvnwel87O4emdG/jN12/xpx8+4t//&#10;8AP+7XffatD6y28+/P4vP74bZ2gFMRS2VIGLv/x6Zw6tf1FdCT93I1QA+wuhpZb/rMZvaV0Fn2u3&#10;/0x4KXypyYv/+A2P8c1r+e3HF0Igyk9E1m/ev5RPrx/Lh+f3tQIYb57ck+f3b2ljs1Q8un1d7mmw&#10;2lneJbQUrO5d32YQVNfZjtpQoQphbGi9hO5tr8ud7WvctiI3V5dl48pZObs4LWMDPVJRlCWB/h5i&#10;R2RZWRiLraWx2Dmai5+PswQEektEpL/kpIfLaE+dPNw4T2DdILTusF1FaL1U5d+35OPnLNZHIktB&#10;S3UVfKe6Cz5mEFaqG6Ha9p6h0KXGbr1V2a2HG0TXCtF1VV7duUhorcrr21e08VtqqYplqAzXyxsX&#10;doClIWtnHNf9lUUii7C6ppC1JA+uLsiDlTm5e2VK7hBgqnDGw6tjhNaAXD8/RGyNycaZQVk/Pcjl&#10;EGNYri4MyMW5ATk70SWLvfUy3FwoFfnJEuxpr7XB//7zN/AzSQRNE0PDRNIIMTXF5RRvT4+OyeSw&#10;Gqc1LJOjas6sMRnuH+D6mAangf4eDVhqnqyxoWEtK9anliO9Msp9VTdBbW4t1a2QS9XFb3RsREYI&#10;sCGVHZsYl0kCSlUenFDZKdWlkOvzc9PavFsTk9PE07QGLQWphalZmSXGFmZm5PTCoizOzMnUOB83&#10;OapNUjxPaJ2c4zYeV3V1XOCx1GtWExyr8V2nFmbl+vqq3OFFYePSOdlYPi/LZxfk7gZPvgfX5dH1&#10;NeGFU4PWj++fyMdnt+T9k1vy4eltgmpZXtxdldM8WTrY+H+0fUGe8yS9s3pK8tMipLeuRN7e35DL&#10;8/2SF+krXaXp8vresgy3FktqsIusnhnghWNDptvKZLQqXfrLUqUhL0paMtU8WQRXTpR05EZID+HV&#10;W6AQFSRtjObUAGlX66oCYWaINGcRXFm+0pwZJQ1ZQdJIiDVk7kR9up9UxLlJEzF2rrNazvbUSH2a&#10;v1Qle0tRjIuWwcqLcJHscHvJj3WV4nhPKU3ykbIkP21urcQgR4n3s9dKkp4cauRFQ03cNye3P0Nr&#10;k8jaPje5M1brnMLVJLE1wu1TBNiMXFkckZXTE4xxuXpyXC7OD8oFxtnZfjk51S1LvMgsjavJirtl&#10;qKtZulpqpaW2VLpaa6S8JFtqq4o0cDXWVGqZrHqCq7a6lNuLpV5FNcFFbDVwv7rKQqktzZfWat4u&#10;L5Tq4hypPJEt5YUZUpqXIkU5yZKfESe5qTvlU0vdXIMYKLVyRKmtIwrZoCj38EWumQ0KjrPR5O6F&#10;3IRIdOTkodzME83mLjjtGo2RmGxUpWehPCMLFVnZxFYRmkrL+Ac5CdaGpjDW1SdsElBeoCbALCaY&#10;ylBdWoHqEyWoJmSquKwtLUcVUVTNqCsp1SCmopHbmwmxVgKrkY9rIbgaSwgrQqxOoY0wa6zifoRX&#10;WmI09u3Zhb1f7cJRncNsGKSgvqQQrcVlqMvIhi4b4baGxmgrLIWnpR2MvtJBsa4dbseXYTqnkuA7&#10;wddWCHsTU5ge0kUV0ZUUHAMLNrhd9QzQRWit5qvxWbUYOsFGVEIGzH+2F4GmdohwdoP9vkNINDHD&#10;OacwPM2uxmR5A7zMbaG/ezdfdxEqcrJhp2OAGEJ2srUb/ZEpuJCci/PtXbgyNoZsNlwc9+phvLoO&#10;fqbWqEpMxtNrl9Ebm4zrRdV4de48Hm9ewwMC6/7mCrZWLiCQDcpAB3tMNtVqEwuPhMZhM7kETy5d&#10;IMrW8G5zEx+2b+DN5gbe3iCiCC4FJlXsQsVjhSguFbq0jJYWaqzWBl7f2sYrwktDlUIWYaVApcZm&#10;afBiqMzWS21dQWsNT9ZW8IDYerh6jXEZd65cwvb5s1gnti4vzuHM9BRmh4cx0dOnjdUabO0krFrQ&#10;WdeCrjpV/p3IqmogtBrRocroVxDB1S3oKK9FR1kl2vm9qc8rRG50AiJ8feFuYw9rUzM2IA1wSOcA&#10;TA7owJxhtH8/Du/5EqF7DiL/oBESvjoMn/+6CwG/3EOAHUDwLw8i/BcHkbj7GOIJp6BdB+HD8CDE&#10;XBnOX+5FCG9H7z6MCMJMLZP2HkXaHn2k79NF6l5dJOw6jLRDx5BNFOXqEh66hkjR0UPwYV247T8E&#10;190H4Ll3P7x2q8mO9eDP+wK5X8BRY4TpHUfEIWNE7yf2duvxuAaElQnaDlphRN8V7TrWKCDq0v7h&#10;CNJ+fgjx/7gX8b/U0bpExnypg7hfHUH6F0eQ++URFPzqKEF2FMW/OIqqLw1Qt88I9fuMUb3PFEVE&#10;UeYeE2QfYOgYo8TQEg223qi1d0GttTeqbXxQYe+LEitnFJg5osDUQZszL8dYTRhsyfdjhmQeK+EL&#10;XcT9w2Ek/EwPKXyOtD3HkE4gFhy0ROERK+LKFsX6ttpnkc/1gmN2yDeyQ7WdDzr9YtATEI+BsBQM&#10;RqRjICILY0mFGM8sxkxeA2ZKmjFZ1oCJCi6rGtGXX4KS6HjEO/ggxsWd55YLwlxd4eNgB383ewQR&#10;TdE+nkgJ8EdKYADP0QDEhPghMMQbHn4e8PRxh6u3C5w9XOHo5sR1d4SFh6C7rQmzQ0M4NTaB5bkF&#10;bCydws3T57C2uITZ3h4UJCbBz81Nm9g8QmWp+P1SJeaDVRl4Nw+4qbnLjMwQYWOLRDcv+Pv5IUhl&#10;soi9MCIr2NsP/l7ehBphFhGGqsoKNDc2oKWpHm0tzYRWE7rbW9HX1obBrk6MEVxzA31YGh7AqeER&#10;XBgZxsmpMQzMDmrVV+P4+alJqeNCA+DHY/vxdUR6uiFUTVBtZoooF2etkmJ+YjxykuNQSGiV5Kci&#10;LzMBOVmJSIqPQmx0KEICPeHh7gwnaxs4MrzdXBDi542k2CgkxUUijdf0kvwsVJcVY3KoF7//7iPw&#10;f/9/gP/f/4mT0+Moy0tHYXoC8ogsNflxeSb3LcrRqhRW8hrZUlSA9gpVGKNYg1Z7VQU6a2ox3tWO&#10;JcJx8+JpPLx+Fc/ubODRrU0NUNNj3Tg5w+vAcA/GB7ox3NuOscEujA91axMZTwz1YHqkD5tXL+I3&#10;n97gj7/+iP/+x1/j33//3V/HaP0fRNYKQyuIsZPJ2imA8ecf1STFO6Xa1RgsrQuhQpZClxqTpYpj&#10;EFo7XQV3xm/9nrBSY7N+9/65/Prd0/8Vb5/LN2+eavNkqQIYLx7ekSf3bsrTe7fk8Z0b8kjF3Vvy&#10;8PZNQus6kaVwpbJZXDIe3dyW22xL3dxcl9uMO1sqVuWB6l64vSp3N1dke+WSXDl3Uk4vTspwX53k&#10;Z6aIv5erONmZibmZodjYmouHm534eTlLaICbJET4anNhTg11aP8A//TiDuO2Vvb9m1efly9uMVQX&#10;wutEF0GluhFy/a8FNFTW6+1ngH39mDh7uCnvVLfBu9e4VAUyrmqxM4ZrlesKWhd35tu6eYnYuijP&#10;VTn4zXPybOu8PFo7Iw+unZInRNfzrXM7EFs/RXDNy50LU/Lw8qw8XF6Qe5fZVjo/w23TcvfitFw/&#10;O0Z0qa6Gk1yfkG22n64uDsm5sVa5MtEh8011kuP793m0/mZ+xtTYK4JEoWRwuF/GB4gt4kjbTmDN&#10;TajiGEMyRGSNEWKqe6DqZjjK+7QKhBMTOwUxCKix4XHpU9kwLfulMKWKVBBUqrvf9IQMjw1LZ2+3&#10;9PX3aWO0lk4uyeLSopbZWlBIUhUGVQn4uQWZJLbmiCs1+fHU6IRW4VAD1/ScLM3xMdOzfN1E2fiU&#10;LM3My+IsjzEzS1hNEIMjMqueU70vIk91Izx/6qR2MVD/mVm/dFa2r/GEurclD7avyZ3NK/LwxjX5&#10;4d0TnqBqnNYDAuumfHx+R94TXBvn5+X1ww1ZITB6GktkgyfV01tX5ClPyJKsGGksyZDXvDBc5wmW&#10;FuwuPZW58vbBVZnpLZOsKA+5eWFc3j+8IlMdxdJdmixdxExLfoS050VKJ6M7P5LrBFduiFZlsDld&#10;jckKlk41Titnp+iFCjVpcU2yj9Sm+ElDuj9BFkFk+Uh9qq/UpARIcYyrVKX6yLmeCjnXV8Fjhkl5&#10;vLuUxLpx6UVwuUleuKPkRjhJSYKClreUEFvZER6SGuoi4e4WUpwUIH11uXJtsV9uq/FaF6dkixeL&#10;rTPTfB9zskmAbV4gss6oIhgTXE7IOu9T8Lp6ZlyunByVq6fG5dL8sJyf2Sl+cXKiRxYZs0TWeH+n&#10;lsnqaW2UzkaiqqZUqktzpaOhShoIqfqqMmlqLJfamhNSXVkkFRVFGrIaFLQIrqbyIqkqy5cKPqaR&#10;yGooVegq0KBVnJ0iJbkpkpsWLUX8vWSn/Se0fGus3dBo44hyNiSyPd1R5OLNBpMtYWWPAh8vFMbF&#10;oDopFhXG9hgw8cKSWwQakzNQk5WLWgKsmlF/4gRqiorgausEfTYuA9y9UZ5DZBWVovYE/xhX1qC+&#10;vAoNRFMN0VRRWLwTRcWoVPjiUuGrjvc1sWHdWEJ0EVkNjGbeVtGkMl6MGkKqvuwEmiq4f+UJ6B09&#10;jD1ffqFlNyIC/VFZmIuawnxU5ebh+GE9mB82RmliBqwPG8DhqAlyrVxwLZTYSSlBC19DTX4ePNmQ&#10;MmbjOD82Fv52zvBiYz7LMwgDThG4kFeLwaJyjBBa7el5sPjlPlh9dRDOR40QetwFNf4huGQfilel&#10;zRivbECkowv0v9hNhCYhMdADNgcOITswGpMtrRiJTsfF2EKcbOlkQ2sQrUkpsPj5lygKDoG7nhHq&#10;ktMJnHV0J6cQeKV4epYNFkJLzWf1YOMqJkd64HD8mNaNZ2N+BjfPLGLUOwLX2Wh9u7EDo1ebW3i9&#10;TTARWC8Yr29cx0vVFfA6wfUZVKrQxSsCSwuFKzVGSxXFUGO3VJZLjdHiPipe3VShtqns1yaeEXMK&#10;Wc9UufktVSzjqjbX1+N1ha0rO2O3iK0NvvbV04u4ND+Hs9PTWmZrvLcX/W3taKysQws/q7aqJjSq&#10;oiQVtfzdVqOBsGotr2OjrYn31aNbYay2HvUEdm5KqjYGxs3BEfZqLi1j4ljfAAZH9LSCKAa6B3CU&#10;S5u9e5FBGOTsN0LQP+yF43/5JZz+4Su4M7z/yy5E/OoQMgmagr1GyN1thORf6iLi50cR9tV+BP9q&#10;DyK/OKhBK5z4ituti/hdOkjasx95B/RRxYawgkuiAtc+feQSycUEUw5Rk/qFPmIZQQRXyBEDhBuZ&#10;aJP1hrGhHqVvjuhDRojbY4yUr0yQtksXSV/qIuPn+ij8hQEadpujT88e7XoWyP5KD7E/O4D4Xx1E&#10;3M/2IYHQiv/VfmQRfXl7DZC3h/j7Yj+SvthLBO1BzC93I/ZXu5BA3CftOYzIAwbw0dVno90c+Y7u&#10;6E6KwXhRNmYrCnG2sgzzZfkYzklBLXGRZeWI9OO2SOW+iYbHkXbcBrlGTijUI6Z0TVC0zww5u834&#10;Ps1RsJ+I22eCkr2mKN9znJ+dKbJ5f+ZeM2RxWaxvg1qeWy1u/mjnudPuEoA2+yDUWvqgShWdsPRC&#10;nU0QqqwCUO4YjGrvaLSGZ/OcKkRHdj4aErNRFBSLCGtXhNm6INzBDeGOrghxcEaIM7e5cpubA6IJ&#10;q/ggfySFBiI5IgRRwT4I83WHl7sLfHj98iRGvN1dkUhUDBI2EwO9mBjsx+LkKM7OTOHy0jyunV7C&#10;SFcXMZGKaOItIzoScaqMvLcHoeWBUA9vRPl6E1YOcLWwQaChGRLsneDG75+rn5pfzAMB3oSXpzef&#10;1xM+XA8mAEtOFKGxrhbN9fw+MxobqtDaWIvWhmp0Njegp6kRo61tmGhrxUJPJ872dxGBA+jp70BJ&#10;eYFWYbPc1AUpvv4IJOCiVSGRkGAk+QUi3sMHmQReXlQsigig0nQGoVVamI668jwU5ycjIyWGmApD&#10;fFQgQvmZ+Lk6IIHgLMpNR3FmOpdpKMxOQ215Ic+5YjRVlqCnpRYnJ4fw7ulDvH/yEF0NtchPS0Fm&#10;XDTyEuKQGhmD/KwsDLU1oJf39Tc3YbSjHaPtLVy2YKyrDWNczvR1Yv3MKcwMdGJqsINgG8CZ2RHM&#10;c1lVks/PoBJLUwMYHuzUcDU10ouZ0X4uCa/hTsyM92NpZgzECH77zVtC62si63v8N0LrX34itH58&#10;9x+MDYav+tulJiZWoFIZrD9r2S0VhBdjp7z7DrhU90Ftnq3PmS6FMVUA4zdvH8tv3j+W3314oc2j&#10;9cPbJ/LNyweMx9rcWR/U2KxHt+W5gtbdm/Lg1raWxbp7Y1OLh3duEle8rWWxNuX+jS1t/SH3u7e9&#10;qXUhvLWxxljfGZbB9tXtzTXGNdleW5a1y2fl4tkFObM4In3t9ZKcECFebo7i5GAl1jZGYm9nKW4u&#10;9hLk5yYxkQGSmRgh+dkxsjTRSTARUS9vEls3RRUo++bVLfnuzR2u72S5VLGMr59yH61wxk0NVqow&#10;xjtVEENBS3U1/FyZULvv8ba8v7+uFcx4/4D7PFjTslsvbl5mXJI3d67IW5X5uqu6Fqqy8Jfl+fZF&#10;Iuu81r3w6TbxpeblYjxdPytPV0/LU0Ls2dppeXR1Ue5fZrAN+Hh5Xh5fWSK6FL7muJzVltdPT8r2&#10;4qhcXxiRs+11UhGuDcX7+8/fws84QbTTBbBvp9sfkaTmmhob6idSRoicIS3rpYpKjKkqgmPj2sTE&#10;Y+OjMsztw1xX2JmYmNzpMqjGeI2p7BWBNq4KZqixWcTP1ISW2erl8/T098rk9JQsLi7JwgKBtLgg&#10;J5dOyvzCrCzOL8jiwjzxNS9LCydlSkFrRGWlVFdBVep9Vk4RYirbtTDJ29ymIWt2lvcrjBFffN0z&#10;KrNFCKrCHtN8LVcuXtAuAtd58q9cPENcrRBS93mhuStvHqq5Idblh/dPeGI/0CoNvlAnJJH18fkt&#10;uXx6XF7zxLx2fla6G0rkCZH18PpFuXPtpBRmRElFdpx24j5cPSXp4Z7SV58nb+9flpm+SkkOdiJU&#10;BuXD/Ysy2VUsXSVJ0q4mLc6JlvrsEGnLDZfegmjpLlLjtYivTDVxcbCGqi5CqYsg69RQFqZlvVpU&#10;8YsMP2nOCCTCwqU1J4S3w6Q+LVhK49wJLj9Z7CyUc0OV0snjVSR6SzlRVRLjIsW8X1UfzI9ykFxG&#10;SZy3FETbS0GkuxREeUqMu6Wk8/U25MXJZFuZbJwckO1zo7J2bkxWzo5q47S2ia/Nc5NaRUKtKiE/&#10;m2unJ7TiF1d5+/LisCzzQnJxbkirMnia0FKZrNMzgzI91CmjPW3S1Vwrve2NWgGMJpXFqiqRrqYa&#10;LVPV1lgtrfWV0lxTLg28r67qBLfvdB1sVNgitKpL87WMVnOlglex1BNatcV5UpGbLsVZSVKUnaAh&#10;Kz0hVPuOE1m+TSZsHFnaI9/DE2meziiw90DZcQdU2rkhkw2XsuQEFMSGo9TQGqMmnpj3TkR1RibK&#10;sjJQnZ6Jqoxs1BQUISs2ESZHjsHexBo5BERtUQnBwyCgGkoq0VhWpTWmK4kbFVUnSlFWdAKlfGx1&#10;cRlqianaExWo4/4KbfUFpXxcOTqrarRsmaoQ2KAmti0u4L5E3Ali6kQOQvy9cWD3LugwvOzZUMnO&#10;RHV+DqGVDXtjIxju1UEwG222R43hb+OCrNBQzLsmYDu5GH3ETEt+PiLcXKH7xT74WzvAUtcI8WxM&#10;qXmq2tggXD5Ri9H8EgzllaI3pxCOe3Vh8vOvYLHnAGJdvdAanYzLDuG4W1yDKb7H4pgI6PzjboR5&#10;usLTwlgDWUtuEUYbW9EfnIzlpGKc6erBhdFhzFRVwYUNfIev9iLI0AR9OTm4e3sVbdkZuJBbiCdn&#10;F7VJitUcWC82V9BSVQZXUxMUh4Tg+ZVlrE6MYjooHnfaerRJjJ8TQa+IpBeMV7duEEfbeHvzBl6r&#10;cViEkoYsYun1TW6/c1OrNvj61nUtFL7+muXayWztjN96qR5zY10bx/Vse03D1XNi8Dm3PSECH60v&#10;E1lXtGqI969dxiOi697Vi7i9fAFbF85qjdqLCzM4MzWBuaEhjHZ3obu5De1EVEtVA+oIrarSSi3j&#10;2Vhew2DDtHJnMui2mga0VNeiqrhYG5wfHRoGHza8nc1ttAawg6kVrMysYMzPxMDECAbHjXBc5yCi&#10;iZicA6ZIJoI8du2D+c9+BYv/8nPY/b9+Brd/+AKh/6hDGB1F0X4T5OwhfPZYEEGHEPTLrxDyy/1a&#10;FimKy+hf7NMiljhL/fIocg4eQ+5BQ6RxPfmLw0hUGPo59/n5Hu6ng7hfHuVxjiLhwHHE7jNEyH49&#10;hBI+sTqGiD9wDHFfGSH2SyOkEnCpv9JB8s8OI/tnukj73/aj+AsDtB21RvMxG2JKD8k/J6D+cReS&#10;+RwphF/2QT3k6Roi77AhUvfrIugXuxGw6wD8dnG5ew/8+XrDfrUXSfuPItbAEIl2VmjNSMRkTRGj&#10;GItN1ZiuKsFYYQ46EmJQQVBkGxNSRyx5bGPkE1IVOtZo1XdGg749SvStkatvhUxdM6TpEGE6psjQ&#10;t0WagQXieS5FqfFtRGnQrw4g9ItDvM8KLf7hGEzLxWhuCUazijCcW4z+nCL0c1tPUi7qotNQH5mC&#10;ysA45LkGIMfMCznmTihy8ECJWzBKPIKRYUNI2ToTW/YIsrFHCJfhDg4IcXRCmJs7Iry8tHnqkkMC&#10;kB4RxHUfRPt6IIzbfYgsT+4b5O6mjdFsr6/BQFc7BnraMUTUjAz0YLS/G8PdHbx+FCIvJVEDRU5s&#10;rAaaCOIqxNMDfm6eCAsIQEiANwJ4DfSzskKiAhy3BXK/0JBAbS6/8KAQBCoU+XA/H08kxsWitLgQ&#10;ZaWFKCjIRXVlMcqL81FTVoyGqkpo01uUFqOd0cNtQxVVRFcL6htKkZ5GJJnaI9fUDrG+PtpcYKrS&#10;YDtfZ11uFhrystBWlI+e0hPorShCD6Odx2+vK8c0odJQmYfU+DAkE1qxoQHa+NhgXxeU5qVgqKsZ&#10;A231GO5Q4yFrMNzZrAFpgp/LWG875oieO9euYLSrA5X5mchNSUJ6fBwyY6KQEByG+pISLIwOYqqf&#10;KCKoFkcGsDDco6FqbrAHc8PdODc9jOuXzhBfzdqYrdHuJgx2NPI956MgMwmttSewMKlwxceN9mnA&#10;miPwFqdGsDg9grmJAZxdmMDz+zfwu2/fa2O0tK6Dv/8W//JbQuund//nv/z0bpvQ0lrh//abt9q4&#10;KwWsf9ZQpboR/q9xWto27T7VXXCnvPsf1Zisb1SG67n89t0T+e3HZ/Lj+51M1ndvnmgl3T8+f6iF&#10;mpD46b2bGrIeM+4pSKnCF7e35e6t6/KA0Lp3k6i6sS33Fa4+r98htlRG6/bmTihsqcyWGpqxE6ty&#10;c2NFtq5dlmsXT2lT6SxND0t7c6mkxIeKq7OtWFkdE3MzhS0L8XSzkyB/N4kNJ7aSIvl3Pk/OLYzK&#10;O2Lp21d3tAIZqivh94TWN4SXymp9TWCp6oTfvbwlP3Afha+PWkXCLfnm6XVtXNZ7Iuubh9xGcKm5&#10;txS4FLbe3FmVd6pghuo+yHhLcL1U3QlV5uveGrddlWcqs6WgpXBFeKnCGgpaL9n2e7p+Tl4TYq+4&#10;/mRDZbvOyIvNc/J8nUsi7BkRprD1+MpJeUiAPbl6Sh5cmpebSyNye2lYLvfUSHtClNY++fvP38CP&#10;mmxYlWsf/DwWS43BGhsekqGBPi0zND2mimAMyPBAr1YKXpV5n52eJKCILQWukVFu26k4qI4zPLyz&#10;bXBwUAb7hzRwTRBcqorgNBGkuiiqroNTs2oS49mdwhdqbNX8nEyp8VbcdnJhQctwnT11SuvCqLov&#10;ThF200ScigUNXIQW95+fnpGl2XkNYaq0/BTfj4KhesyE6vo4NCjnTi7J9to1bb6HjasXZeXCaWJp&#10;U948ui0vH2zJy/s8AV/wZOXF6PHNVfn1h8eE1LK8eUyA3V2T1QuzGrwunR6T5qo8WSO43qjSofdW&#10;pTQzQfITwuQFT1bVtzc1zFOG20rl4+Nr0lWTJTnRfoTWkPz4bE2m2k5IR0mstBZESQsx05QTJi05&#10;odKeHS4deeHSQng1JgdIcxqRxXVVebC7IFJ6CmK1TFdPnlqPkuZsNX7LXxpS/QmsAGnIUIU0gqQy&#10;0Utqkv1lob1QlifqpK80Tkqi3aQqyU8qkrwJMU+p5LIw2knyox0ILk+uu2pdCnMj3CXR107CnU2k&#10;MMZXusuz5GR/rWyrKjsXZ+SWSoNfnNaqEm6eI6xOjcjaGYUsIpYXjpVTY3JNy2iNyOWFYbmgCmDM&#10;DMipyT5ZJLROTvTK1GCnjPS0SF+HqjRYq82ZpaoKNtWWSWNtqTZ/Vq1W/KJc6qtKpUahqqxQKomq&#10;OiKrujRPatQ6t9WVFGrzdNQW50tVUY7UlxRIfnoCoZUseRnxkp0eIxlJEdp3XEGr9Zg92kydUODu&#10;jlQfD6Rb2KPTwhNNjh5I8fVEbnI8CkKDUaRngwmLAMyHJqM2PQOlqakoTUlDRXoOStPS2fC1g7GO&#10;PiJ8/IgdIqjgBKFFUOUXoYxoqCzgOuFVpTJZvE9Bq4IYKye2VDarmuvq/lquq3Fd1Qpg3K9ejf1S&#10;2S5VWrj4BKoL83isbO6fi4rCLKQlxUJPZy+O7toFy8OHkRcXQ2RloDIrBX52ttj3s1/g8N5dOG7E&#10;Rm9woDbuoM82AOsZxRjg62zJzkJWeDAOszFu/OUv4GVpgcyQMFQkJ6PJOQiXC2sxnFeETjUAnPt7&#10;HjGD/s9+DqvDOkhhY6YpIQVn3GKxnVGC6epqlLMhe2C3Hl+THgwPGcBe3wIDNS2YbupAb3ASrnK/&#10;s23thNYgNoeHEK5rDPcvdyHo2F4sVOfjxcoVdBRkYDY3H8/PL+DDxiper17BxwsXMRbHhirROJWR&#10;gW+uXsX26BDm2Ih9ODqOb4iq15uqjDvRtEUs3SCwtrfwjtB6w/t20LSTlXp7hwgjplTGSsFKdRdU&#10;WSy1/Cuy1O2dLJfKbK1zP7Uk+riuCmKojJbKZj38DC21/mB1WcPWQy7vXLmA7UtnsX7uFNbPn8KV&#10;+Xmcn57B0tgYegmtzoZmNr7q0VRRw993OerZ6FSl8BsqawitOoKrWiuGorJdNSVsiCYmI8I/iJh2&#10;hZuVLbFlDXtCy87SktiygLmFOaysTWFlaAC/fQZI2WeErEOGiD6gC5eDe+B05DBs9+yHzVf8nhC2&#10;qlph8ld6KN1njBI9O+QY2cN/7yHY/GwXnH+1Dz7EU/Av9iL45wcQ+cURLbuVtN8AcYRTEgGVuUcX&#10;iV8dQgyx4c/H+BPqgbsPIWw3sbXfGPF7jiHyK32EEmXRX+oh/gvV9fAo9z+CdL6+zK+OIverY8gj&#10;sLJ/fgRp/6CD7F16qOb3q/mYHUq4TxSPG/2rPYjZvR8ph/SQeOgoElW27ACBs/+w9nqDDhxBoCri&#10;sY/f732HEXtAD0l6hki2Idj8PJDr4448b3fkOLsi384F6SbWDCskG5kjWs8YcYbGSCDMknXNkXrU&#10;EomqW6yNLXzMLOFlYYZAK2sEmpjB57gxzycbBLk4INLVFVF2zojmvqF6RgjQIfwIr/RjtigllLrj&#10;0jHA8328pg4jjQ0Ya2rEZGszZti4n+ph47yvm+udGK6qRUdmNrLdfBBjaosoIxukmzsjnb/jaHsb&#10;BBNZUS5uiGSEObsg3F1163NHTKA74gLdkEhQxBFaCcH+WnGKEGJHwSjEywOxQQHISIzTCvC01ldq&#10;0VJToU1sXldWwmtSNkozU1CQlISsqChkRkbwWAGI8PPh98wH2alJyE6MRXZsNFLCQ5GfEIHczAzk&#10;ZWVo45fKCnJQVVykFY3w8/SEl5vKqLkghMdISUpAIjHb0VKPxtoK8LqN1uoKdNZVopuvoYvIGiS8&#10;xuvrcWqsH31ESVJUEBLN7JFqzs/fw4149EQBjzHR0qDFdHszplobMdvZhNkO3u5qxTTBONnbhuVT&#10;02isyEdCpL/W7TA+LATRQYEI83VFQXo8BvmY6cFOTPZ3YKKP0d/O9U6McTlLZC2O92H78lk0lZ9A&#10;Md+3KiOfEBWGaD9f5BKhrYThwlAflni9WeR1a264FwvqcQTWPJcnxwd4bo/g0uwkOqoq0EYEdtXw&#10;+p+XipzESJ7Pheio5THGe3BqeghLU4M4MzeCU7PjODs3hUunZnH+1BTWl8/g7ZM7WgGNP6p5tH73&#10;vQatP//mHf7845v/L6H1lMucv/z61V6VoVJdA//4zdMdTBFYKoP1x0+qoqCqMqiyWWp8lsKVKpyh&#10;ug3uIEsVwfjD1ztZrR8Yvya6vn/7VN4/vcu4x/bNHULrNmNn3iytAMbtG3KPoLp/h0s1PovrClWq&#10;u+DtGwTVlqosSIT9J7RUJmuNqFqV7dUVub1BbG2vy/WNqxq0Nq8ty9ryOVk5f1LOLkzK1HC31FXk&#10;SXSkF3FlKxaWx8Wa4WhrJl7u9hLo4yZx0QGSGB8i9dzv8qlJef/4hqgqhN+/uSs/viO4Pme0vnl+&#10;Q75/dVuDlspoqXFdHzRo7XQhVGOz3t3f0oClCmJ8fLC505Xw80THHx9tfZ5za1WD1fObbPOp7oVq&#10;suO7V+TZzfPynJh6SkypcVwveL8a0/X2DkF26/IOuDbOySMFq63z8kx1N2S8JM5ebF3Qsl0vNwmz&#10;jQvy5NoZeXRlUe6dn5F7ZydkZahZBnPStfbJ33/+Bn4miZNRgmRkaCebparzTarMlcKNmltLK5Ou&#10;MlwDO3ghtLSKg0TWMB83SUipyY4nxokvgkrNpTVGHKmxWSNa18KdroNqMuKp6SmtK+H01JSGKlXW&#10;XWW71GTGqvCFykbNT87sVBqc2RmPpQClugOqaohqTi/1GmYmCSzeN83nm52e3SmUMTWjVTmcIPZ2&#10;xpipeb9GZW5yXK5ePC9bq1fk7tY1Wb10WrauXJBndzZ2LjjPb8uT22vy3dv7O10HeVL/9PUTubtx&#10;Xqt88/z2Vbl4clje8KRdmuqV8d4meXrzitZ18OXdVanITpRCgucRT8In2+ckPsBVpnvr5bsXm9Lf&#10;kCPpkd5y/eyofPvgiow05ElLIYGVSyzlRkpbXrR05IdpWS1Vrr0jJ1w6syMIrDBpJcJUtkplsNoy&#10;uMwMka5cNZ4rRJqyg7QxWZXxXkRWoDSpubYIr+ok1Y0wQObbCmR5vFYGyqK1baUJblIY6yJFRFdR&#10;rKuUqPFaUU6SHeYseZHukhPuKhlhDhLnZyvBtgYS42MjlYTbYE26XJpsk5vnhuX2xVG5fWFCtlV3&#10;QeJr5dSwVtpdTVq8ws/n6tKINi7r8sKQBq3zs0NyZqpPzkyrroOq6k6XBq2h7ibhH0QZ6mqR7pY6&#10;aVfZq7pSaVbQUsUtakukpa5KqzRYX1msRXlxnpQW5hBcanLiAi2j1VheLA1lRQRXnjQwaotzpIjI&#10;KslOltzMeMnKJLTSdv5jVG/h4tumb4tm9Z9UD1ekujoi/7gN+iw8UOfmiXh/T2SnxaI4LAIVBtaE&#10;lh8mQhJRmZSMEkYBozg9FbGhYTA+bAQbNpSy4lSXlgJUEFd1J8oIrmLUEUx1XFYzKvILGUUatsoL&#10;ibDCQi6JrcIy1BBVlbxdmV/AfXmMvAJUETjVfEwNcaXmnanIzybgcomvAtQSW1W87W1nj+Ns8KpK&#10;dGmRgVq3vZaMdGT7ucN41z/AaNc/wt/eDImpoSjLSkaDgzvOJ6ejLzsdLXz9tWxQubIR7bj/KyS6&#10;OaMsJg5N2dloDIvGhbIazNXVoY+N/d7kXJSbOyH7oA5K2dBvjolFT0YmBvwisHGiCjONqhx9JRuN&#10;Vsg5boQWJye0+UVjsLYRi82dOFfXjHsDg7h/7iTuXjyDVTZAp+w9MMXP/6SbB27XFOPJ4jzWZgfx&#10;cf0C/turu/h/v32Jb65cxT0+97OQeHwKS8BbvofXk2N4c+EMfnPvBv73b97hf3z7CR+Iq7fXCavt&#10;63izxdjexjvC6zWhpbD15vYNDVNvbl/XoPVXYO3Mm/XXIL5U9uvz+k43wTVu28CrW5t4ur3K22ri&#10;489dBzd3kLWDLoWty8TWJULrPOMibl0+h+sKXKdP4eriEs5MTWKqbwBD7V3aXGmqCEYLMaV1IdRg&#10;VaNlQNWcPnUV1Wgur0N9WTmyUlIQFRAIfxdPeNg6aN07VVbLicBysLCClakJrM2NYWFkAPPD++Gz&#10;+yAy9+sj94gVgo+Zw92Av19C3E5XF3Z6BrDQ0YGRzh7YGRzVJukutLBHjL4xbPfuhxkhdpz4Nd/N&#10;+/fuhfP+g3A7ogu3Q7rwIip8iJ5AncMaMNwPHILtPsLt0CGEOtohnt+fZHcGl/FOboizcEC8GV/D&#10;USOEHDZG5CEThBJJCV/pIm+PAfJ3HUMRwZVLhGUQYzm7dFF20BANRrYo0j1OMOohloCKP0yw8bni&#10;Dh5B+P59CNl3AGG8HaVD7BFeiYcPIZXAyjpsgDRdPtfBQ4g4rI/wowaIJ5ySPZyRFsjzOdIPJfGE&#10;Qzgb5G5OiHC0RridFfwsTeFuZgxnSyO42pnChchysbGCs401XC2t4GpjDg8nWwS4OSLI2QERnq4I&#10;Iy6CnRyIIAeEW1gjw8QWSQZmyLRyhiqX3pyViQ420ruryvl7LkVbYxW6u+oww4b6qfEhzAx1a9mV&#10;mvwsJAX5ItyRr9PFHRkEYpa/B1JUEYpAX61ITEKIFzJjw5ARHY7spJ1ICg9EYrgfEsL8ER7gBX8v&#10;AjAkAMXZaSjKSkVxVgpKc9NRxetEbUkB8X5Cm2qioewE2qvLMdHdhtQINccXjxMYgFh/P0QTWbGh&#10;fuhtr0VnI5FGMLRy/47qYvTw9bfWlmtw6iKihojGTp7Dni6u/Gyc4O7kCA8XJwTydcRFBWB8gJjs&#10;bsVQB6HZ04qp3nZCsxXj7a2Y6WjHqb4urJ2e42vLRqCzPYL0TBBz3Aqhri4I83FFYVIsptqbMNXW&#10;gHkeZ66zBQs97VjgceYZs4zpvnYsL46jIDUBMcFeCONnF+6vlp5IiwlDZUEGRrqaNWjNDHURRl2Y&#10;YywRR4tjfUTWAM5MD2Od16Ry4jM7PooRjeTIEKQTWw0nctFLIJ4e6cd51f1ycoTg4u9vrAfzhNbS&#10;WC/OTA7w3J7E+tlFXo+zeM3PQHlWIkpTEtBQnIPh9moMtFbzefpxYX4c5+YHcGFhAGcJs/Pz07hy&#10;ag6Xz87jPq8pP358iT9+/w5/+vUH/NvvvsO/a5MWfwCRhX/9zbvfE1njDK0gxl9Ud0BV6IJ4UrDS&#10;Sr7ztgKW6k74l1+r0u0q66XA9ZL3qW6DO0Uw1PisH1QF5dcPGY+04heq3UPoachSBTDUJMQqq/Xw&#10;c+ELLWulug/eUl0ICSpVXZDLm6oYhtaNcFNube6Mz7qlsMXttzbX5Oql83J9/ZpsrizLFbazttcu&#10;y/W1K3Jz9bJsXj4nV88uyYX5SRnuaJHaohwJ9rIXB7P9YmeuR2gZi5u9hXh620qAv5vExwZKalqk&#10;tFYXyPblJfn0XFUhVJmtnYyWwpVC1g+8/dd11aVQAUt1Dfz0eE2bwPgTMaWyWd8+3eTyunz9cEve&#10;39vgUk1uvE5YqXLwRNjjDW0cl0LXmztqLNc1eX1XFdBYlfcPdsZ4vWZbUE2E/PK2Atdl4uucVkTj&#10;KZGluh8+v3lJnrEN+PI6UbbNuK5AxuNx+YLYekaQPVZdDC/MyPoU20Js0/z952/kR3XnGyOKJseJ&#10;GIYqja6wpUq8q7FZU2PDXFdzUQ3I4EC/VjBjnJhROFJImyK0tMITBNTMJLdNTGqZq1Gta6EqAb8z&#10;TkurQqhQRYRN8XkUxsb4WFX+fZjPNzzJbapwxewc0TUtk1N8DF/DFFGmjq8yWApc6nkUvhZ5W5vQ&#10;WHUbJLRUkQ51n8pqjWvjywjCsRE5d3JBVi9f0JC1cfW8rFw4JTevXSKuNuTl/W159/SWvHt2R379&#10;8bHWZfB3n57KH757JnfWz8jH5zfk9to5uXByRJ7fuSrnCQg1D5SaWO/F3TV5zhOxPCdUcpN95c72&#10;Rbm5PCspEd5ycqRdfnp3mxeTeMmO9JG7F6fku4fXZLQxT3or06QpP0paCqKlPS+GyCKocoOkNStM&#10;m6S4h9v6imKlLz9WmgmqVjUpcVqINBNcHbmBRBihpboWElh1SbwvU1UfJNayQrVJjBsJrdnmHDkz&#10;UK1BriLeW8NVUZyblMR5alUISwivghhnKYh21rBVEuslxTHukhXsKnFu1hLqdkyrUth2Ilrmeipk&#10;4+SQ9h5uqmIY58Zl7fSIrBJaa2dGtW6EVxYH5crSkCwTW5cXh+TiXL+W0To53qNlsk4xFrk+M9wl&#10;431tMtCxM/lwD6OtoULYMNlBVXWJVgijubZCy2411ZZLXWWJVJUWSGlBloas2vJCLtW8WYWMAmn8&#10;HDUnCDFVDCM3RfKy4iUzM1aSkkO077iCVvsxW3CJVDacMuxsUGlCaFn7oNDZHQlezihMjdK629Ua&#10;2mPWLAC9QXEoT0pCUUKSVpEqJyEBHnYO0GPjMdTHH7nJmWzgFKAyr0jLatWdqNAKYKjCGJUKVsST&#10;tiSeKotOaMsywqs8/8RnhOWjPCePjyewVOYrrxC1BUSbhq9cVOdlsWGWg7rCPG7LQn1uBkqio9no&#10;NEHaYTM0ebuiIykGXcTSkH8Qmo4ZYMjMGuOe3iiP80NNSjgGspOx2liDNTZcZtLTMO8fiik7Hyx4&#10;heFsVAJawsMwRMg9Or2EPz26h//28Q1unV3ATHQGLntEYtsvFM8TMrEclYK5olLcWxjHr2+u4nfP&#10;HmiFI4bZ0DnHBs9mdCiuxmdhqp6NpPYOHm+Rx7uD//HdW/z+2T2s1TZhyyEMD+2icc87CmuxMVgq&#10;yMT29CD+/d0D4I8fgD98j6/XruEWsfsxKBJ/iE7B17FRuJyYgbeXzuHfvn2F//nn3wP/8md8d+cu&#10;Pm7fxPstAmvzOt5x+f7GTbza3sLr6ypbdYtYUl0FdyoN7nQbJL4+Z680XG3vQEsrlPEZWk8JLYUt&#10;1fVQ4UqtP1NLBa2NK3hCbD3ZvIpHhJYaq6WwdffqBS27dXP5LKF1GpvnCMszp3FxbgbnpqbYQOzD&#10;YGu7Nq9Wc1mV1rVUjeOrLa7QoobYqlBl3ksVvMpRmpOD5IhwBLl7wtPOCZ72hJalHZyJLUcLSziY&#10;mcKacdxAH0ZHD8Fy/5dI/0of2YcsEHHcBoGmpvAmyoJVdTp7G3i42iM0wh+DY5345tkjVEXGIuO4&#10;NSJ0DWFPRFnr7If+7l/BRGc3jA/tg6m+Do4bHoKJ/kEYH9kPI9392tJcbz8s9Q/B1cxEa/AnE/pp&#10;USGMUKQykiOCkBIehIzwYCQHByI1IACFQQHIJxiLbHh+WTqjnOdfgZ4ZMoj92F3E066DyDlkiDoz&#10;W5Qb2yL1AMFE7IUdOICo/fsRuHs3/PfsQ8D+Iwgl+mMPEotH9ZF8zAix+gaIU1mv/YTY/kOINDBE&#10;cXAwylLiUJWbjIqcRJSkxyErmrAIcEGAqw28nKzg7UG8uttxaQN/VzuEqeyMuxNCfJwQ6eeOSF8P&#10;xAX7ae8thPuF8PNTBSpUtUw/ojLQ3R1FcXEo4u+oICICuVyWJyegJidVy2xUF2WjvITgqS7BKBv9&#10;Xa11aKlXUywUs4GfhgyiIImfX395MTrZuG/j/vW5qXzNSajLy0bNiUy0V+WjsTSHSK9FHxvuEQGe&#10;CPZzQ0iAB0L4+kJ83JCTEo3RrhZ08fzuaqhGT1M1ehmq61xfUy36CaSRDkJnqI8wWEJCcACCXJwR&#10;5u6CCG8vhPL9RPB4gz11GOisxUBHHaFQj3FiZZzYGelpxqBa7+vAwriaJ64BPq5O8HN2gbeDPb+b&#10;FvB3cUB6TAj3b8dEJ0Nl8npbMNvfielegqunA4sDPVga7MG1pRlU5aQg1NoK4SaW2txjIV6ORGQA&#10;ytMIrZYanCbYTvMzO6Wek7ha6Gvj44mtIW4b78PKyXHkJ8YhwsedAHbn79UXWcQSr/08f/Ix3NGs&#10;IWtqoAOThJnq8jfD1zLHxyt4LS9N8Dy+zGt9ova9TYoIRiV/bz11FRji72mC73eB+y4RxgsDvXzd&#10;hNpwOxaHO3FypBunia71s3PYvHyS1/YUVGclo4XX5iW+3jNj/Tg93oG50TbirpvYGsPJSSJzqh3n&#10;ZqZxltC6yM9g9cIprRKhKgGvoPVPv/6If/v9d/jvf/ye4Poa//rTe/zlh5f/g7FGaPmrv19/zVz9&#10;6dsdaGnA+u6V/Isq7/65++BOpksVwHiudSXcGaOlimCoLoM7Rb4+vdhB1jsi683j29q8WWpy4mcK&#10;Wbc2tTmyHqmsFuOOKuFOdN36jKy7N7bl9vUtLbu1vbEm24SVQtbW+urOcu2abBNZa1cvycRwv9RV&#10;lcvyuQVtrNZtYuvWyiVZO39aLi5MydkptjW7mqUiK1WC3XzFwdxKbI2NxdXaRJxdzMTNzfn/z95f&#10;cNmRrWmC5vcPpnuqK7Myb16Ie4PE4JKDnJmZmeH4cWZmZmaU5MzscjG6mKVQKEIKvJCZXVmzqmfV&#10;mpqennfebR5ZPWt+wtzra+1lcOzYsWPHzPQ92nt/W1zdLMUvwEmSY4KlLFsn23PE1j6x9eiafM3y&#10;/hFjtsfX5N1DYovzap2q4Xq7f4nb7cnXhNnbu7vyhrGa1mSQ4FI1Wi9UbRaXVVG1XApUqj+XShWv&#10;9eu6s0VMrcvzWyolPKe3ibC73FaN0cV47/mtdW2srvuXf6n90jIXLmtZDR9dO4CY6q+vyqNL3Oay&#10;GrtrWR7vLmoAu0+UqXG5loebpTYnWYtP/vb3V/CnNRfs6NTQNERkjRArKglGT3urNpZWH5E11HeQ&#10;VKKPeOklvNSAxV2qtqu/X0tSMTEyqm0zpvphKfD09nFbQqr7l5osrlfLgz1DRFu/tLU3Sjsx1N3V&#10;K50d3G+fGvuqh0jqkZHRYekf5nZEl1rXS7ypVO2jXDdIfHV1t2n9tdTAxcME2BCPa1zBrEdBr5/H&#10;R2DxOw3xOMcHe2Rh6rxsry3K1e0VWSWytJt/Y1Ge3rsiD27tyM2dJXl0Z0e+fc2H0dMb8uHNPW3+&#10;+vacVsu1OTcsK1MDcu/qmoz3N8jEQBMfVNuyv7csdy7NS1qUH6EVSoityy63jfBxJDza5M29bcmO&#10;DyW0nOT2yoh8eLAjXaV6adGSYYRKQ2qwlMQSR4STqq1SAxdXJqmBilWfrWCCK0jqkwKkNjFQquP9&#10;pSbOTxr5mqrxqozz1sbPqo73lVpdoNQmB/L9KnEG9xXnIz0lCXKhPZ/rVDIMR0kLtiGqLCUt1ErS&#10;w+wPMg5GOEhupAMRZi8pQXYstqLzt5IwR2PxtTgiUZ5nua2DtBfqZL63Ri7PqJTv/bI70y2bU12y&#10;qWGrQ5bH2mV5goXwUs0H54msmeFWmR5qkfHuehljmehrktEeVaNVKz0tVdJSWywNVWpAYlVzlSWV&#10;JQewKle1WCzlnC/KSyewUiQvS8+SIunpyZKblSb56QfIKsxMlZIMFi6Xas0HEyRLF0VoRUmqLlwS&#10;44MlKtpHoiK9pPC0mUvBlwaoPG2LWDtH6IxOo0o1HTS1RzyDj1A7MyRE+SLdxxeVR85hgACrYECa&#10;FxaJ5OAQJBAzod5eMPjiME6yRPkHI12lfSeyFJpUM8CSzAKttiqXwMpLPVhfQGjlcz4/LQPZyXrt&#10;tRxdGrKTEpGVEM/AK5kBoY7BdQoKCK8ivR6FXKcSVxTpkg4CL10cipMTiK14lIZHoOGMFYbP2GPJ&#10;xRcznp7oZdAxYHAC46fOYd7WHqtuzmi2skVrZBA2euvx9fYyvt1ewAThNnGOrzv7YMcvDHejU9Bo&#10;74YhQuspsfCXZ/fxf//4NR5tr2CQsJq38MRVdy+8jknAjFsQusKisb94AR/2L+FfvnqBb548RY9/&#10;BKZcPLDu4ofLYXEYyC3BUE0Ndkb78PHmHv5vbxhMEFrb1TVYsnDBNs/3lr0Hpp0JWRsbbDVV4V+e&#10;XCeyngA/vcX7zTVsBkXgKY/xu6AoPPL1wbCjO25PjeLP7x7if/8LofUvf8Y3t25r0Hq5q8oVPNvZ&#10;xVNVo0VwKWipPluqr9aTy3sasrQkGHuqeeAv0NJqrQ6AdQAv1T/rYL2aV8hSfbBUJkSVffAep/vb&#10;q5yqWq0l3FpfZFEJMeZxledONR/cJrJ2GERtz17E+sUJLI4PY2FkmAFaN4PONrSUV6KKwCrPztPS&#10;+ZdkFfC6yEFBRj4KsomvzHyWXF4XSdoYRl6ElpO5FewJLUcTUzizqBpNGyPVlPAsDI4dx7EjR3D6&#10;k9/B8+8/Q+wnpxFz2gKh9o7wtbeDpeFpWJkbI9DHG/V19fjqq1f4f//v/xump6e0PjIJx87A89hR&#10;WBw5BKMjn+PEIQWsP8Dg5Gc4cfxTfH7k9zhy/A84eeoLnD59BIYnv4S1yUnYGRlozbbiCIYIX3fE&#10;BnkjLoR44DQ8yENrQpUUQoREhiA/JlLrh1ccF44C4iSL3yuegX7kOROEnTip1bAlnzVHGoP3VBtr&#10;JPI7JvN+jDA/B7tDRN2Xn8Dui9/D9ovP4cjj9DU8iWyCQe/ighQXOyQ7OkDv4IBk1fyMx5QT4oO8&#10;2CBUpsUhLdQbEapfkwKKozmBYATrcwYICyT+EkOhjw1GJo8rNzES6bFhyE4gzgihQn0CKjP16GPQ&#10;HuTqCHcLM3hYWcDTxpzwsiC2zFBZmoHmwjw05mWhNof3UV4qSzrqiav6snzUEzytDNonhjugIyJU&#10;n6JogiSKqAh2cUQsATpYUoTe8mJ0luaivSwXrcXZ6OB7m0oZ9FexEFnnB1s0aHk4WsLR1hQ25oZw&#10;sjLj9+H5igtBV205ugignjqVuKGC81yuLUN7VQnhUEY01eBifzcWxga1WixnM3OtOaor96GQGRHg&#10;ivryLHQ2lxEn1ehtqkAfgTXcWosBlkGCZVAlsujrQCf352dvD0deg27mBBevy1B3ZxTxnHXwe4wQ&#10;WKOtdRgmcEYIrJGmakKJ0CBaLrBcn7uA2uwMIusMfFliPNyRGhOE6hw9GrPTMMhjPt9M5DQSa8Ti&#10;QHUpuit5jvh9Rgi58ZYGXOU9lhMfBT/i2N/Rhs/LODSW5KKtkrAkLlW/qU6ek7aqYp6DYkKzXFvu&#10;ayE42ysxO9qKm6vTSI5QzSS9kBkTqqVqn+hoJaiaMdbeiAmCapzTMeJwksAa6yD2uuox1deEuaF2&#10;rE0MYLamCu1JxF18DBr5+69P9mN1chDLE/08312Y6m/ntB0XiKzz/fWYG+nH4vlhrPMcXOXz4/Hd&#10;K/jw5jG+J7Z++vrF/wmtj69VbRYIrP/2l2+e3uNUR3D95vuXd7W+VwpUqvmgKj+/eSB/VgkwVNNC&#10;1aRQrVPQ4nY/vd2XH17eke9f7suHZ3fl6ye35M3DG/KK0FLIUrVZDwisu6om65oanPiS3LrCWIi4&#10;0sbNukZoXd6Ry4SXqsW6urtFZG0RXVuytb4m21sbskNc7SlgbXJ+Y0O2VldldXFOVudm+O96qaQl&#10;J8joQLvsrM3L5bUlbRDjy3x9c/q8LE0MydRgi3TWlElOYrI4mduK7VkDOX7sUzltcFTMjA3Fyd5U&#10;vDxsJCrAXTJjI6S1Ileurl6Ut/evyjePbxFW1zl/WQPXuwdX5BsNYESXSgdPaL1X6/id3xFQb+/t&#10;yivC6iti6Q3Lu7tXiLBLGsBU33rVp0sV1dTwf6SI53ZqfC6VTl41L1QJNtS6F7cJLVUbxvc9UbVd&#10;BNnBOF1cr2rDVLm2Lo8ur8gzzmvgUjVh19a0cn9P9e0f14bEaS3P/iUK/9vf/9//qSZ+quaov7NL&#10;S+0+SuwoXA32dMhwn+rzpDL4HeBriIhR/aJU/yyFIAUc1ZRPjaE1wqISUPQTVqo5YU+nWj8oA2q9&#10;av43MHCQ2p2o61C1Yr1d0tHWLT3EkaqJUs0Jh1VzwdEhGRomokb6CbReLf37ILE1Ojwg42PD0jvQ&#10;I0OqfxbhpcbaUk0bh/sV1Po0gA2o19Wxc/+T3M8Kb3yVBGNneU6Wpydk/sIw0bUkz1Ut1ot9LaX7&#10;u2c35esXaoT0a4TWHZb9A2hx/ZWNGVmfG5Ubuwvcb53MTnbLy/1L8vi6utHWJTaED4IEQmt3hTfQ&#10;BUkI89TAdWtjSvSRPpId7S/7mxfkxdV5aS/RSXNWlDRlREh1coA2HladyjhIZDWnhWhYqlO1Uwm+&#10;UhHnIVWxXtJARDVy24ZkoirRR+qJpxpuozDWnBYmTamhfH8w1ym0+Ug539NXHCUX2/VSkegtOURW&#10;Toid5ChgBRNWwXaSHeQgWaopYai1ln0w5d+xFWIl8T5mEup4VkLsDktKqK3UZoZLR1mczPYVyc5U&#10;i+wRWltT3bJ+QdVodckKkbU41ipzI2ocrS4NXbPDTTLd3ywX+hrlPKfjvQ0y3FVHaFUTWpXS3lAm&#10;jVWFUlWSLVXFuVJTmqeldteSX+RnakVlFtQnxkh6chzn04guveRnJmvAKsvOlPyMZCnO0GtNEIoz&#10;dFKQFi85+mhJSSCyVP+suECJivKR6ChvST9j6JJ9yBCVx80Ra22jdY5vOGuNCnM7xNnaIZxBbUpE&#10;MIq8/FH65Tn0mHqiMjwSWeHhiPcLYuAYCjcrS3z6T7+G3TlLJKimhFr/rHQUpKvarFyiKxtFKmhO&#10;T0FhejqK0jORw3+M/70GKyc5hdhKQWZCsrY+O1GHrKRkpMXHIzU2ngDTIY8Ay01MQD6nhb9Aq5DI&#10;KtTFMwCMQ2lYGJrPWGPghBWWzV2wZeeK7tNGGDh8HKMMnOdNrLHu4Ix2Q1PUMahbbq3G2+1FfH1l&#10;FVPpaZgwccS0vTPWvINwLSQR9VZu6IgloGbO49sHt/CvX78itDYxwqB4iftX0HoemoAVuxB0+/jg&#10;+oVevLm1hR9eP8KLBw8wGBqH847OWHd1xbaPHyaTCzBYVoqVwU48v7SOPxJv39+7gd36WkxbWGDF&#10;nMdn64kpe1e0mNpgo7QIP97bxv/z40P894/P8HZzGRveIXhCvH0TFILHof6Y8AnB1ZFe/OXdA/z3&#10;P3/E//Gvf8K3d+8SV0TUxg4esTxWad4v/VJUUgwNV7taE8LHKhHGlQNsqaL11yKqDpoTbmm1Xgf9&#10;tdTypjbOlir3tv4dWCq9+wrubq1oyLrNcn1V1WLN4tbaHK4tz+D6yiz25i9id/YC9uamsDV9QUuO&#10;sTI+yuBsEJPdPehvakJ7ZTWxlU+Y56AojddLWqaGb1XjWZqVoyVISYuLR7ifH4NhWziaWRNapgz0&#10;rRjwW8KN59CZAa65sSGMz5zGmZMnYfrFH+D06ZcI/vI00lXKbOLHk5ixPH0KdkSCg70NKsrzMXF+&#10;ELdv7BFdNVq2N5X0IJLYDbWzhY+dOdztzODnagM3x3MwOP45Tp04BAODL2Bo8CVMTc7Aw8YE8cGq&#10;1sod0YGeiAv1RWJ4AHSRAdBHByIpwh8psYEoz9EhJTIYyWGBSAzy1YZN0IXwNX8/VPN6rkiKRUlM&#10;BEqiQlBGjFXGRKGI8CnShaNcH4WKlGhUZMXC/NQhWBz7AvbHv4DtsU9he/xLRDpZoaMwDbW6BDTo&#10;Y1Cnii4alSz1mTo056agJT8DF9rreD/7w87kNKyNjsKGQLMzOQVr45M81mA0V+WjoZgoKspkoJ7O&#10;+RwNOA3Ejmo+1scAffPCKMLcnIhcQ9iy2J8z5O9hDA+CpzwnER0KAUROV1UBOsvy0MvAvptY6Kwh&#10;cgiF4c5GzE/0ac3cXK1V7ZkZfOwt4G1jgRhvN3QVF/I9hA0h1V1VRFTwc6uL0Edg9ajapfoSTAw0&#10;oaOpBO5OlrC3NISztamGJH/+TmkJYWjl7zrYUEXk1GGA035iq6+WpV5hqZ7XXZsW5O/NTyPGj+fj&#10;rBmLKXyJlDBPFz5zolBVlIre1nICg8hpr8ZAYzn3WanV7qjmf6MtdbyGezA10E5smsKWz5ZAByuk&#10;RflqNe0V6clEYh6G60rRz+/RWV6A7rICQqkEfQRnP8/JGPd5e/ECOkoL4H/8DALOmKA4MRzjrRUY&#10;qC3BELcdqCzUarX6ynle+L6+siL0VBVipKGa34/Y4fdZGu2BPiKQ17cFv4MVBut53ATRREcT+rld&#10;d20lYVbB+4yA5e/QU1+B/uZaDBGNI52q1qmZ360CEbyGw7yIdYJrtL0e88N9mOnvwMXuViKrnuey&#10;EiOtNcRWHc+hSoRRjfEeIrKjAnVFGSgPDEJtUCgKw8NQGBeFqe5GrE0NYmmyD/NjvZgebMf0UAfP&#10;fReXu7F8fghX+Lx4cucyXj++g29eP8Z3Clnv1QDFL/HPH99o0PrnD5z/5qmq0VLle5ZeFq35oGo2&#10;+O81W1p2QQUulQSDRUPWG1WLpQYmVtB6IN+9uCvfPieynt7WarTePbktrx/c1LD1lNDYv74rd4gr&#10;BS01ZpZqNqgGKNYSYqiarF1CiuUawaWQpZoHKmRtrq9q+LrMdbuqVmtzUzZXV2R9eUlrOrgwdUHO&#10;jw5q/8mtUrtvLjB+mp0iwC7IzsKs7BFb61OTsjjeLxd6WqSjqliSI/3Fzc5SLIwM5Oypo2JCbFmf&#10;Oy3eLtYS7OEo0SGeEh/hL6X5qbKzcoEAUk0Fr8m3T2/I+8fXCS+WJ1fl2yfX5duHjOseXJWvCa33&#10;D7gNIfYNQfbq9o68J7re7e/I14zfvtq/LK/vqBovQow4e811ajBkrUaMMHt5b0vecFuVPv75HWJK&#10;wYvLr7WxvAiuWwpOq0QWEXZz9aDp4Q01UPIW40JOiTEFNlWeqXV8TcPZtRXZ3+F5mB+RGcZFf/v7&#10;K/lTY2H1qSZ+BFVrZ7P09nVofbL6uoktQkv1jVLQ0tBFYA0RWINEVz+BNkTkKFwpjI0STApdPV1d&#10;Wo2Wai6oapgGe1Q/qgEZ4LxK097TqTISdvNzermtGqxYZSlUTQx7iKR+GR0ZlhECaYB4Uv23Bob4&#10;/iHuS9VgDQ/L0AiBRYANDnBfPKaJoYPaLYU7hbyBPsKwnyDs7yWqJgilZW3k8s2FaZnmzX1+tFvu&#10;XN2Q25dW5NWjG/Ltq/vy8dUdef34ijy9tyPfvLrFdXfk7tUVef/yrmwuTsje2pQ84M0zOdiioUuN&#10;WL5/ZZX7WJbwAFfJSYmQ/d1lmRlqkdhQT7lJZK1d7JVYXwdJjfCVx5fn5NW1WeksiZXGrEipI46q&#10;VAbBRF9pJJga9MSU6q9FUNUl+Wl9rspiVN8rL6lN8JNmvtaoD9YGN64mtuoUzAi0xhSuT/0loQb3&#10;pwCmkmOM1yTLTEeeFEYQeoRVLiGVHeIgeSw5oQ6SGWgreaF2og+00DIOpgXZa6nf01jSg520ZoOR&#10;LqckwsVAShI9ia1IGazNkvXxZtm92CErY02yNN4iy5NtsqpBq5m4apaFUTUwX4vMjzTK7ECrXOxr&#10;krGuehklsoY6aqSvrVq6msqlrbZEGiuLpLrkF2AVZ0uRllkwR4pzUyU/O1mKctMkl7Aq4nJJQaaW&#10;FKM4J1XK81S/rFTJS02UEuKrLEeBi9BiydbHSGpCpCTFBmnACgl1l5AwVw1aLCg8bYYYSzOkHTZC&#10;k4Et8hnIJthbItzZmkGjL3ICvNB43BY95l4oDItkoBiIaE9fRHh54fDnn+DT3/4W/m5eiI+KRjqR&#10;lEs4qeaBxWkZyNVloECXQ1gRUXquT80gjtKRpU9Dti4ZWTq99p6c5FQCS4+clBSCKwVZKslGQjzB&#10;FYccIiuH81kJMcRWHHIZlGYlRHF9DHLjo1AaEYq60zboP2aORVNHbNm6o/3QSXR9dgiDh49ixtCM&#10;65zQeuIUKtxtsNxQjocLk3h9dQVTFfkYPmeDSTN7LLsH4npgFKrNHdEUGIy98SE8v7mHn149xcOt&#10;TQIqBHPGtlgxs8U97wAsnHNBj5cnNkZbiJF5fPX4Fu7fvoP+sCRM2jpjycEBe46umIgvIrQqMN/d&#10;ggcbS/hAvH24ex3r9Qz6zM0wb26JDSJqzsUTDTzWiYwkvN6bwb+9vo5/e3sPr1YXseLqg9v2jnjm&#10;5YS7wQEYCyC0hrrwx7f7+G9//hb/r3/9GR8fPsTT3cs81l0NWY8vXcHTK1fx6JLC1UEtljZAMctj&#10;hS3VdFDNsxw0EyS2dhW2VGKMf++7xXV7B1OFK5V+/p5Wi6WwpZoOruA2v5PKPnh7cxE31meJrIu4&#10;ujSFa0szuLIwpZW9WYJr5iK2ia2N8+NYGBnBVF8fBpub0FZRhYrMXC1LZbEGrWytb19xlso8mY/8&#10;5DSkxMRomeQ8bGxhZ8zg3MGRQbEKDN0QyuBY1bL4uznA390VPm6OCHQn/HmuMn0C0BifgBh/b1id&#10;NYDBoS+ICxNiyxKVRekYYCBdXkjM5aQTd6rZayyvryheV2FIjw9Fdno0GsszeN1GwOTUCRieOKL1&#10;AzM9cwwmp48jioCrzklBRYYO5URNSUYiqvPSUMl1NQXp2nxDcQZmh1uJLl8EuNjB155AtDaHp5UF&#10;/KytUcl7o70oC815RE4238d9NBYQR2XpaC5OQ11JGrrqCI7GItiePQrrk5/D/OinsDn5JZxOn0aM&#10;syNRk4nOomy08DOb8zLRVpiF1sIMlkz0McDuY2C/OtqF4pRY2BNI5gaHYXL0CCxOH4Od4XEkBrij&#10;syqPJZ9QKUBLeS7qS7LRUJKDdkKnq6pU6y+0fXEUWZGhcDI5y32oPl2n4GBuDDdbIxSlRqGrsgA9&#10;1cUM7IkDBQVVC1NfhsEmIqWxAqMdDdjlvZdKhDqcOwsnUyMiyxQBdpZIjwpEE1Gnan0udNRjuKmC&#10;aChFXw3xRmQNtRBNrVUY62/E+twggrwdYGl6Bjbmp+HjZKthsYrnvZXffbC2DAOqb1SNSsRRRryV&#10;aDVB3TUVGGoiIgitZzd2kBTiAweTk/Cy5XNQH4qawhSe7yQ0lKWiuVKvnY+Oyly0lmRyH4X8fgQg&#10;99NHTF7sbcXqhUF4871WZ3gOeS0MVhN5VeVEYjExVarNd5UQnfxebUV6gilPg9MQj2myuQJrw10o&#10;j42C35fH4WtogKr0KMKmSmsqeKGZmCKMOgnfTkKmtzSH78/hOeUzi+AcIdRayrJRrItEgBpvzMwE&#10;7uamqMpIQH99FWFUjS5+Titx1kb0thGg2m/L42+vKUZDRS4q85ORFuOPaH9H+LkQvE585gf78p7M&#10;x0RnE0bb6jV0jalmi6rJIXE3QmiNtlVikBDtrs9DVWESUhKCkeJmgTInMzSE+2OYQF8c7sTc+V4s&#10;TPYSV51YHOvhtBtL5wewcmEAV/iMeHv/Jr7TgPUU3797gR++eq4NVqzKP3/3Bv/lp3f4F0LrL4TW&#10;v377TE3/y1/eP1khtLTxtL59eouoeqDVZP3wUtVY3ZMfX+3LT6+JL9VUkOtVs0FVvn91Tz4SWqo2&#10;6/2TW1qzQdU/6+3jW1pWZdVsUDUZvEtk3bq8LTcJqxtaUeNk7ci1X6ClarCuqgGK93YJrS2tBmuX&#10;ZUer0dqQ7Y0VrdngmkLW7KzMnp+Q2YlRxmR9cmFkQKZHB2Siu1Xai/Kkq6hQzre3yNr5MdmcuSgr&#10;F0Zluq9dhptqpSonXZJCg8XZwlwMTh2TI4c/EVOj0+JuYy5+zrYS7OUkUUEeEhXjL111pfLg8pq8&#10;U6B6/O/lmnzg91TlI7/r+/tXCKkt+fruNucvy9f3CKu7e5wnwO5fY7kq71je3L5EeF2Rtw+ILpUe&#10;/u6O1oTwHZff3ie47m/Li7ubxBcxpiFrUwPVS+LpDcH1QqvNUrViG9oYXs81lG3LYy6rsbxUYo4X&#10;RNtTlemQx/CMqHup+pDxPXc352R3alSLwf/291fwp2qj+jtVAotWUZkFO1WTvo5WLb27SoqhEKWA&#10;pfpqqSx+KhNhH5Gl1qvsfqPEUb/KIkisqYx/KivgcC/RxXk1kHEv9z3Ez1DQUlM11lYn17e3dRB5&#10;XdLWfjBQspb9kOgaIbSGRwZlcEj19SKwhvtkZJT75LohrhtSAxr3q0yGB80YVb8wBULVBFINVKz6&#10;mKk2whME2cbSrNy7tiNX1xdkdWZcRvqIgakheXxnlw+cq/Ja/a8IH1YfXt8iui7LK2Lrh/cPCKyb&#10;sq9GD+dNMne+X27sLMrVzRkZ6q6TLcLrFW/e25cWZW95XCJ8naUgLVZe37kkG9x3blKkPLyyIkM9&#10;VRIR5CgFyaHy/NqKPNyelO6yOGnJjJa6zHCpSvAhlFStVKg0p4cQWwFas0HVV6sszlXKo720vll1&#10;iURVqr+0pgZJvc5TquNVrVaA1CSoPlv+fF+w1KeoJoQq/btKquErk3VpcrGJeIlyl/RAO8kkpvQB&#10;hFSgjaQE20gmwZUbZCdxAWaS6GcuSb5GkhZiJVlh3DbEVjJDuR1fC3M5TXRZSwVR15QXyQdlvmye&#10;b5ati+0EFqE10aRNF8faZGGkVeaGCKzBRmKrUaZ6m2SCwBrurJbR7loZaqvSEom01xZJK6Glsg0e&#10;DFCcKWUsJYUZhFaelgQjOzXpAFb5qoYr45fMg6mSm5EseSxFqtlgVrqUZmZIUfpBIoziLJ1kJkdJ&#10;po7QiguWyDBPiQrzkugwnoMzho4JJ0+vJB47gxSjs0j9/CTqT5mgwMIKcTZmiHS00lK7p7O0HnVC&#10;h5UXcsLDEBPgg0gPLwQw8D/yh9/B6MgRRPkHIClGjdWSrDULzNOlojAlnUGyyiCYRXART4RULkGl&#10;shJmJ+qRFpeA5BjVcT0ROQSXqrVIJ6pSY+MYNMVo2a9SYqKRHBWpZQvMSohGPnGVHheF1LhwDVv5&#10;iREoiQxD4ykH9B6ywgUja6xbWqP7y5Po+fwoBg8dx4SxCZYZ0DYfPoRKezPiKhf786N4eXkBi511&#10;6DGzwMRZe8w7+mLDwwelZ8zR6OOPud423NlbxbtHt3F3cxW9wf44f9wEa8Y2uObkhu7TZ9Do7YLp&#10;3ipcW5/Ek7vXcPvGLTT4xxFvZpi1sceegyfGIhIxWFyMC211uLk4jdc3d/H62iamGQCPWTtg2dxW&#10;q9Gad/BC9TkL9CRH4eH6KH54sIF/eXUTL+ZmMU/Q7Vrb4pa7Oa74+WE2KgpbRMKfvrqP/8e/fMT/&#10;8V/+hA+PHuL5letE32Xc371EIO2xqH5ZxNeeWiaoFKK0mq1L2lStU2NsqVqs+6oQVGo8LQ1av/TX&#10;0vpmaf2yFLLWeC5WcHdjhdha0ZoL3lHIWp/HzbU53FibwfXVaVxdJq4WLmB3dhKX5y9iZ2ZSK5sX&#10;J7A6MYK5wX5Md/cw6G1ER0UlKrLzNWQVqyEBeL0UpmQin9dPUSrhrkvkdRCFmKBguFnbMKg1RFJo&#10;qNb/pDA1DgV64lsXQ6wTSSnxKGSgWZpJ/GTqUVuYjfXRQST4esPgi0M49fkXvF6PaTUQ4T4EOSHQ&#10;wOC5sawQdRXFKGFAXFas0nGnMgglcgiXvqZitFXnwJqfa/jlFzA98gWsTx2D6cljCHCwR4uq8SnK&#10;IYpyWTgleOrzM9HEdS0MOLsYdG9ND/Ma5vFbqgQeJ3Hu5ElYGJyCvaEh8hNi0FqUT2wVoq2UWGJQ&#10;31KehfaKLJ6bHNRXEE78/KXRZiQHecGGSDI/pvqF8XsYH4OvrQka8vToYBDfwUC6nUF1ZzlBQCB1&#10;VuYROQQLkbNIaE0SMH4uVkTiFzA+/inReprYO4dcBse9DK4HeT6G6ivQwyC+rbYErao2hlDqqS0n&#10;DOqwc55A7mjUgGSlhi8wJFKIpIQgT1RlJfLzComsEn7nfPQymO+qzEc/0aVhq6FCqxm5vzlHjOXA&#10;wciIyDuBEFdb5CaEoS4vgcDJIQ64D5YOnouOolSiMY3nOA3NRIUCQl9HFfavzSAhyh0WRmawMDmC&#10;7ORwojCdv1cqWoiSdiKxo4RAKsjh+3OJnFx0lBE8FSXauE/DRMP11Rnowny1c+Blfw6tlakYaCtF&#10;V306OurT0FajR3t5Gs9pGrorsgmkQozUlWGYgBsjgkZba1GdnwpXKxOthi/axQXtpZl8vRhDCnqE&#10;VndpProIpBaCuz47GW0FGegsTNfw1JibhMr4KIScNobfpyfhb3gaEZ62xFMar4VsdOZloClLh7r0&#10;GNSlJaKW90Jzjp77SkF9Rjyfzf6IcHNCqLEF32uCABNe0/Z2yIsN5bkktAm8Jn73xsIcVOemopGf&#10;2UTQK2w1EtJFGSphiB90kSqpiD0CPO2REOHHc5im1Vyp32qYwFLTaaJrgutG2mox1duM9fM9xGoz&#10;poYb0dVUgJK8SJT4u6KJUNOeiUTdMqE1c0FBq0+rdVsa78UysbU1M4o724t4zGfgx5cP8COB9aPC&#10;1ftXB9B69xx/1LIOvsZ/+flr/MvH5/jnb5/gXwitf/n26X8lsjaJLRcVp/1EPP2RmPqJ8YqqsXnP&#10;+OVH1aSQ639+fZ/g+gVYr+7Id1yvmht+eH5bS4uuBv5VY2e93r9BPNzU+mndv7knt68QV5c25Zqq&#10;vdpck10Wld5d1V6p2irVJ0sh6/ovSTFULdbmxppsb67L1saqbKyvyM4G4bW+LhsLi7Jw8aJMT44y&#10;DmyVvo4m6W9rks7KKilNSJTisDCpjIqTtrQMGa2qkHnGmQuMJyebGqW/tp7xRZboA33F/ZyJGH/5&#10;hVicOil2ZwzE2cxIy0YY6OUoUZG+0tdQIW/uEU3qP8mf3JQPT29qNVkfnxFZal7FdKom68EV+fBg&#10;j8jak28Jrw9c9zVRpV775pdar7f7e/JaIezhL4Mhq+yF2oDIaowuQuvBrtaUUKWKV2N2qdqsN4TS&#10;V+o9LCqhhkqWoZJvvGRM+ZyQekGUPef2zzl9tn9JnnK756pGjRh8wc95wX0/5faq1uvR3ooWg//t&#10;76/gr4uYauhs07CjoNXd1iLdvAn6uKwGLu4kWgb6OoiZX7DV0cb17Vrad1XTNaoyCPaoJny9nPbK&#10;OJfHhwb4OlFFSKmEFNrrKkEGMdZOWPV09fDziK2Odn5+j3QP9Eh/f5/WF2t8fFzOnx+VsfEhGVYp&#10;4EcGZJS4Gh0d5nRAJkZHZGRQNU/s1BJ49KtaN60P2EEaevV56tjnL04c/K8NHybbyzMyPd4jIz2N&#10;srk8JTe2l+UVb7YXLN+8ui/fEFaP7mzw4bOpQevrl7dk/+a6PLyzJudHG+Tu1SW5vDnF71SrNSl8&#10;wRt0e2lSzg+3SJi3o5RkxvNG25H1qWGpL0yTx0RaeWGyBDjbSU1ukrzlDXpnfVT6yhOlNSNGqgkr&#10;lVlQawKYGUYoBUt5jI9UxflJbTzBlBjI+UCpTwrV4FWpU4Dia0neUk18KZCpvlrV8VxO9JYalvpk&#10;Nfgx30eETShotWRKUbSzpBNY2cH2Wj8tvZ+t6P3tiS5ryQ6yl1Su1/lbSFKAqeh8HCTZz0xStTG2&#10;bLQEGkm+5hLpZsLt7KQ80Ud6K9NkfqBWtqY6ZXmyRebHG4iqWpkZaiKwmmRmoFGm+4ms/iaZJLLG&#10;2mtkuL1ShtqrpK+5UrqbKqSxqkDqqwqlprRAKgms6tJcqSnJ1fpqVRSpVO95UlKQpjUdLMrNlBzC&#10;SiXDKM7OkLKcTG28rMKMFK12q4hTBa3CNJ0UpMRJamKklnFQFx8qsXwoK2hFBbkLkWXM0hvxyRFw&#10;qmUsKz+sBjoltBwsEeZojpRgb6QH+qPpuB26zJ2QGxiISL8AhHh4wvbcORz67BNYGhsiJjQcKfFE&#10;UoLqZ6XnNOGg+VeyaiKYjvRYLsfrWJKRGZeI9IQkZMYnITk+EcmElUJXanw8dNFRSI6OQFJEFBLC&#10;IhETHo7EiFCkxUTyfZHII7LSI0OQGRWCrKhQFEQHozQmBDVGjmj50gIjp4wxzYCj94ujaPnkc7Qy&#10;uB5hEDJjZYa2Y5+j3NIKE0XpuHuxD28vzWNvrBe9Nu4YO2OHUUtnzDq7o5zQKrN3wRyDMQWHlzf3&#10;sL++gC5/T/QfNcf8KWts2lui3cQADb6emGYgvjszqNX2XF3bQGN8OrpNTPi5ZliwccFgQAD6C3Ix&#10;UVeJ3YlhPNpcxv7qHCaqGdBa2WPsrAkuGtlhzNINlU4M3IN9cWu8E+93Z/H9vS28ZWB63jMIa1ZW&#10;2HIywCwDuqUUPZZLC/HnJ7eAf/4B+Le/EFr38eTyFTwmtB5c2sODy3u4T2w9UMgirB5fvYzHV9T4&#10;WZf4mkIWp5d2tBqvx2p+92AcrXsElQLX3S01bpbKOkhgbankF6qf1rpWi6WKSu1+k+fllpb8YobQ&#10;IrYIrhtrs7i+Mk1cjGNn7jz25hW4WGbOY4vQWhodwuLQAMY729HbUI/WskqUE1rlmfkoScs8aD6Y&#10;movi1BzkEeU5iUlIjY5GhLcfXM1tYM3fMzbID22VpajNz0J1XjqqctO1NNLVBVkEUjoq81JRV8yg&#10;kni6sTSNWn0GDD4/jBO//xynf/cZTA8ZwN3cCpUZqagvLkAzA+IGns8qlVWOQXp5CfdTxOC4KAUD&#10;jZW40NeCpDB3mJ04DONDR2B+4jM4m5xGlJcTA9g0LW13e1k+OgmFNgb0rSyqGV23VrtTja2pUVzo&#10;aUBypA/MzxyH8dFjsCeSfKyMUJQURWARJtWqJoTvY2DeXVOEDgb2AzUlGlgGGkuxMdnNbfLhamQA&#10;4y8+gdWpI/CwOouEADc0MjjuqctnyeH2WXx/NnHA4yF8+ginocYqLAx24friRZSnxMHm2BHYHD+C&#10;UEcrZIf5o55A7S3h51WodOKlPG8MxssIFB5Dp1YbxONgmR/swT6vX287K2LVkOAyRFp8KGpzeK6I&#10;iBbiRuGykb9LnUrzTRR0lecQkpnoKsnBIPd9c3oCM5218DA0hjO/S26CD49R1RwV8nOJIyKzjdhs&#10;4+/ZnqtHV2EG35uFTr6/p6IIo4Tj9kwXkvm9XbkPV3Uf8jcfaCzje3PQyPc28D2VmUmoTieWs1J4&#10;LBn8XYgefpe+hmr0ElttxLW7tRksDY7D3cqQcI9CZ0MmOojA5op0Yjtaaw7ZkJOK2owk1HO+md+z&#10;JzsDw+nZaIqKQbCNBWzOnobNmdMErwXyY0LRQHBWEvtlqYmoVs0IeW6LkqNRqovlfCyq0hOQHxWG&#10;WA8rhNoaw5+Ajz1ihGxTa6TH+CM/I47Xfywq9bGo0cdxH/GoT03hlMfA67WzmKAm5EuSYpAfGYZ4&#10;ZzeE85mX4uCCcj5na7IyUUNc1RZko4HQrM/hNDeP+C9AAzGvxtDqra9BO3+LptJq1OSUIjs2nr9D&#10;tFbbpfpnjXU0YJzPv4mWWkz3NGNepXAnsKb7m7B5oQ97syP8DQaxcqEHCxOdGO2swXBVLXozcpHr&#10;5YquxAgsdbRh/vwAloiytYk+bFwYItAGsTt/ns+lNbx9cJ2weooffoHWD19z+v4Ffvr6GaH1HH/5&#10;+Br/9vM7/OWDgtZTEFf4y9fP/+ufCC0WDVp/UQkwVNNBYut7Akqh4jviQs3/pGq3XhJaL/aJrHsE&#10;175Ww/WRy6pGS2UcVH20vnqkpjfl5X2V2v2K3L2m+mVtynVCa2t1QXY3lg/Qtb1KTK1ofbOuXlL9&#10;s1Rad9VccFt2tggrzqtmhLubG3zPhmxzfmN5SdbnF2R55qLMXhiVicEeGWdM1lVTzZioUCpTkqUo&#10;PFJy/AIlPzCAsU+s1KTqhb+hDJZUSkdulhTpYhmb+IuziZkYHjoiZ44fEXNDA3F1sJGYsAAZ7qyX&#10;x1c3ias7/P635Tt+9+9f3NGgpZoPfqsKofX+4XX5+sElubd5UR7urmjYeq+aCxJAqry7v6eVr7hO&#10;JdNQtWOqvNGQdVm+IoxUYo1XD3a0AZHf3FM1XdtcvyPvCKV3GnRvyCvGgS9us9zhtneJNgUqlpfc&#10;9wtViL2XPJaveHzvX9ySt08I3ccqKck14o6F2/7t76/kTwGlr6ODuCKqiCxVugiWjvaWg5orBRq1&#10;DedV9sGu1ibt9V6VcKK3m/joInAO5lUzwuG+PhlTGQL7+rXEGL3dKl18rwz2D2op4NXAxgP9A1pf&#10;rRaCTqVp7+vrOcgkODpOTI0d1FwN9xNfvdLXTyARWP39KtNh50F/LZUKnmWMoNPApSFLpaBv4XF0&#10;ychALx8c8/LgzmW5olK6L13kcTYRTe2yf31THt3mzfb8DnHFG+3FPd4E6gbYkze8IX769iGnV+SZ&#10;ulH2t7TU7rf3lmRxqk9G++o5vyBPbm/K7a15meytlzA/R2ksz+RNdlUmeupltK1a+1+S3uYSCXW3&#10;ldaKTHl7nw+rC03SXxovtSnhUpcSwqKyDgZJQ1qolMZ4Eloqw6AvEeUvDalEVtovAxTHEVaJhFWC&#10;n1TFquyEB+NuqT5bZXEeUq5eV0kzFLxU5sLUYJnrKJKp5mwpinCXrEBHyQlVCTGsiShrSQlQ2Qbt&#10;tJIWRFwF23K9jST7q7TvtpISaCmpASozob1khlhLnJephLuc5bau0pQZJ6ONRVoTwtXJJlmcaJG5&#10;4RqtFmtmqIHAqpfJnjo5z/Mw1lEro3wwDjRXS29DhfQQWZ31ZdJSUyxNlYWEaK6UF6dILaFVW5JD&#10;dGVwHadcVrVYxfmEVB7Blaum6VJIdBXn8WGsMg7mqnG0DqClxtDKSUmU3JRYSUmKkOT4MEmMCZL4&#10;qACJIbbCg90UtH4TdtxAF/fZMcQfOYGI3x9G2u+PItb0HMLtLRDuZItEfy+UePmj0cAF7VaOyPHx&#10;RKS3J/xdXWB4/DiOfXoIHkRJYlQUUnXJSNMlIJPIUskLtOaAiXqkx+uhj0lAXFw0dBGxGrr0MbEM&#10;nuP5vmiWGG2Q45TYaA1Y8WHBSAiNRFxoMBLDw5BMbOk41UeGIiU8CLogX2RHBCM72A/5LIWBvsg1&#10;s0TFZ0YYOmmK8TNG6DlyHHWfH0LTF1+glUFl16mjaDjyKUpMjDGSHY9rgy14vjiB21NDaLa2QfdJ&#10;M7SescSAjSWqjCxRYmuL/twUzPc14frMOK6M9qPeww/NX55BJxHXxyC3+tRxVHq4oDc/GUtd9diZ&#10;HMTOxQtoTGXgffYsP/s0hk+boNXDEd1ZxFdOFqYb6rA90IuNgU5cqKxAs6ULWgncvuNGhB7nCdl6&#10;NycsleTh2kgz7s0N4PHGBSykJGDg9EmMm57BBTd37BIQ/dExeDe3hP/25iX++3ff4qtbN7TmgPu7&#10;OwxkiCuiSgMVy+Ore3hCaD3ieoUttU4VVcO1r5oIqjTvWu3WNu7vsHD6gPtRuFJNCFWzQpUA4866&#10;SoiharKWcX2VqPollbvq76Kw9e/l6uI09uYuaH20Ls8fNB3cmppkwHVQm3W+q5PBNZFVXo66wmJt&#10;KICqrHwGx7lajVYpA1mV2j83idcPEZ4YFo5QL28GxvawPGuEIHdnBtQMzMtLUFeUq5XGUjXN0foW&#10;NZbno622VKsBuTo/ie3JYS0JhemRwzA/fATOZw0RZGeP6lQG1hUVGKirQFt5MVpLVS1QCdrLFZJK&#10;0VVTgNG2GuzwOrkwUAdXK1MYHvoC544eQYCdORIDvdFUlIEeBq3qfW3lRBah0czfr1mrzSrBSFM9&#10;lgjLO1tTxGEKTI+dgOlhQ4S5WKMwLhxVaTq05BNXpSVa7UdnCdHB79HB79HF76SaAPYSPqvD3bjF&#10;cxpkaQqr44eIzrPIiwtBXY4OTURJh4Ilj6WlmIE2cVCfR6gQJx08li6iYojAuLx4AWMEqt/xU3A+&#10;ehhFEWEYIsjUoMb96jML0zXkNOSrFOiq6WIOmghP1c9KlbHWemwSjd5Eha2hAdwszbREE53VPPbq&#10;Ii3ZQgu3bypQyEpHfW6qVpvTXpCJAdUnjvtYb2tGHZ8F3idOwfbEMegC3Qm5Qq3mr1VLgJGpIa0+&#10;KwnNmYlozExBS3YK2omczvxcDBXnYyQ1AQVOdgji7+hheBbR7i6oy4hHVXYiivmeorR4Qj1OG1Ov&#10;WM91KTEo4T1UlpbEdTGI8/GBj40V0X4aFryPPfg9kkODUJaeiIL0cOSnR2q1PdkJIciJDUFebAQy&#10;I4JQGBuK6sgotFr5oMveFwn2TvAxMoGHsSGS+FwsiolCcXwMiuIiOI1FVkwEn3fhWqrzvNhIlKcn&#10;oVX9JgVZaM7QoyoxHGne7tCdMUO3vZ/WXDU0Phgx8UHISYpEQVwMypMSUJWUjLJEHZqzcjCsxtNS&#10;AC8rJbjyuD4OCea2KHb0RDU/u4woLOF5L8tW55/3RU4+p/nEL6FVUoB6lX2xktBUzQq1Wkde5wrS&#10;tRUYaa7Xkl9c6G3HNMtCfwdWiOvlkT4WNe3G0mgXNqYGsHZBpXQfxhrL8iQxNc4y0I5qArHaLwSz&#10;/JwlbrM7P4Ybi1O4uTyL22vzUFlKX+9fxY9Elmoi+OP718TWK0KL01+aDf7xmxf4E8u//fwef/nm&#10;GX7+6iH+/PYRCKz/+vObB5ssGrQUsLSi+mWp1O6qGeHrffmB0Pjp1d2DeSLrh9d3CS0uc7sfiC+V&#10;dfDDs3vyzbM7RMR1ecNA//m9q/Jy/xqxdVnuXNmS25e35AbBdW13nWVDLu+sazVaW2srWnPBq6o2&#10;S6VzV80GWTY31mV9jRjbUFkH11k2ZJXQ2l5dl82VZVlbnJeF6YsyfX5cJseGpLOlWVqqKqSyIE8y&#10;E+MlJTJUUsN8RefvKpnBIVIUnSiVySmSFxUj6WFhEuDoIIZnTsrnJz+VU8anxNPNRtoaSuXJLZXY&#10;gph6cEu+e3KX2LpFWKkardvEDzHz6IaGrNd3L2mJM+oKU+TW2sVfULVLfCkk7XF6mdupPlyXD2q3&#10;fsleqMbpevvwAFoavh6pgZAVxAgvNRgywfZ6/wqhdEne8rU3qtnh/mV5wc97zmM76Dt2Q949viFv&#10;CD5VXnP+I38XldFaDRv0/rmCrxoTTOHwhhaD/+3vr+Cvj0DqVc0BCRbV/E4DC0GlJcjgepVsQi2r&#10;coAt1aerXVSK9v4eNd6WAlqrNtCx2k+3lgSDKCGE+lUyDOJK9dnSEmYQU6rWSyXKUE0LBwiz8bGx&#10;g0GLB1XCjEEZGx2RUS0hBt832CfDnA4MqSQbHVpTwonxIZkcH9WaBo4PD2if36PVxhGGBJfC1+bK&#10;oty/pQbg2yG45mRvY06GOxtlaWZMnvDGePv0tlaT9VpVPfMB9YbIenF/R374mg+yj0/k6+fX5eX9&#10;Xbmzt0hodcvjW9vS314tEwON8ui6an+7I/evrkh7Va5E+XtIDx8CL3iTtVTkyMJIm7y4tSVVWXHa&#10;4MWjreVaJ8y5rlJpUbVXaQfIUv2zyhMDpU4fLJWcV8vVxFRtQqA0pYYTTt5SqUHKS2p1flKnC5Qa&#10;lWUwkbBSWQo1cHnzPR7cPoDvJ8K43J4TKfOE1mit+h8kFy3xRYq/leh9rYglAsvPSpL9rEUfqLDF&#10;1wIdOE9ocX1qoIKWjTbGVhpBpmq7Yr3NJN7bSOJczaUwiseWlyBT3eWyOFwniwTW/GCDzPTWEle1&#10;MtFNXPE8jXXUy0hbrfQ1lEtPfYl01ZZLV02ZtFYVSmt1kTSW5Ul1Ub5Wi1VeTEAVpElhHqf5WVJR&#10;mC35WXopzEmXotwDfP37vErvrhJiFGUlS2F6kuSl6VgSJUsfJ8m6cMlMUWNohRNboZIYHSgx4Z4S&#10;GeSuXecBRsaexBYif3cUCZ+cgP53JxFz/DS8LI3g52ClpaXO83JH/Sl71Js4Qe/tg3APT77miBOf&#10;fIETvz+EMC9f6Bj0J8bEaQN6psTGM0hJZpCSrCW5SCWskhks6+LjERtDUEXHQk9cqZKkUsQTW0nh&#10;UQymw5AURmiFhiE6OBhRQYGICQrSUhXHK2ARXvFEVWKgD/RBXsgM8EUejy/LxwVFhFEZwdLA0k00&#10;Nn76JWqOHUbpF5+h7Pe/Q+OXn6L6s18j+wQBFOKOqbI0rHVUYaOpDjX2tqj48giyP/0CpUePIf/M&#10;WZTZWaI+xBdDDD6XWhswVlSICj8/FH95DDV/+AItnx9Bo7EZSh2dUUPs9eSn43xjNfoZ+PdkpaLU&#10;6Awqjh1Hg7ERqp2d0JOShQoGXY2pOgyWFGOytBhTxXlo8fdE7bGzGDR3xKRjAJYzCQ47O3RHhWC8&#10;OAOr9WW40teG3eJsdNqbYcTVHkshAXhQlo/ZqCDs5Gbhef8gvllcx9ONNWJpC/f2NnHvCqFEXD24&#10;Qnjt7eK+Vrt16aB2SxUuP7h8CXcJqHs7W9hnuU9s7RNYavnutiqbxMEmbq6tsWwwQNrELTW/uoYb&#10;a6u4uryolcsLc9ghpPYWpnGFwFJjZ+3Nn8cuUXB5fgZX5qaJrAmsnR/DytgIA7guTHa2oru2migq&#10;QWVunpZ5sDSNQWNaNvJ1qVrT0wKdHjkEe3oMQR4agVBvb3jY2sHdyg5RDGorspLRoppBMfBuIk5a&#10;K4tQR9zUFeZwfSE6iaehlnqsjQ7gwfICVvv74EyEOzHAD7S0RGFUJOozCC3+Hj2ESDNx0ZyXTSAQ&#10;anm5hIuqoToA1FQH0bszDx83exge+T3Miffs6DDUZKUwcM4lbnLRRJSoDHvVuemoyc1Ao8rAp5qt&#10;ETr9dWXYnR3EVHcDzA6dhTnvsXJdPEarq9DHa6azKB9dLKppWUteFhr5/nbuq4vXSA+/Wy+/pxqo&#10;9grBGGdtCasjX8LLzgydqs8Pg+X+qkL0MLBViRUUcpoLUrV99RI3vfxuwwyqh+orMdLbiDred6GH&#10;TiH48DGUBYZivLYc4zVlGCZ2unmdtRakoI7IqclOJbgy+d0INZVIgfBsKyuGPjIcVmcMYH76GCwM&#10;TiKZ96aqPanjd63IzkAVYVRK1JTw+5UkRqM6ORE1iQloTElCNe/hAf8odLn4wffkKdjwfnMzOYuc&#10;8ECU62O0JoS5xEYuQZPPe6BQ1VqHhaI0Khg18VGoJ9DqA/zRYOWELt4zBcZ28D11CuG8Z3IIoZy4&#10;UD57VP861ew4DJlES15SHEvMQebEjFQtUUOiL59jbq7wtbfWMkYGOtvzGRSKpGg/Po+8kBDqjeQI&#10;f+jC/JAc5IMkH0+kEtVl/E71vC4rT9vgvH0ousPjEWNniyA+f3RBAUgPDmIJRlaoL9KCA6Hz9+Pz&#10;yhfJYcFIIuQaeb/2E80jRGm3+k+B1FQUh0Yh+SzB6uSJ/JBIhIUHICiCnxkZgjQ+EzPDIpAaGo5C&#10;3gfVSfzs5DRUpaejNF1PEKp+rTokObkj29gVTb6xyOdvkJ+bjQriqi6H90NOAX+fAlSVFKGa10i9&#10;ujdq6rQ0+L18/k12tGKqpwNz/b28V0awc2EMV6fP4/KFcdyamcb+4jzuLc3j9tIc7qzOa//J8nBn&#10;BY8vrWqJch5dVkUNar6Ox9d3sDzVj2JCq0+nw92Zi3hxYw/v7tzA+/2beP/wDj48f0hkPcfP3yhg&#10;vWB5ie9Yvle1WlxWiTB+fv8Cf/7wGv/5x6/x7fN7eHv/Cr57dRcE1v/GssPiqf79+pNK1/5qX0t6&#10;ocD153cqAcZ9rengD89vy48v7slPXP7hDZcZ0KuaLtV88Huu//75PjFxW75StVn3rsiLO1fl+d0r&#10;8uzOnty/viO3Lm/I9UtrcpXAury9IXub65zflCucv7zFZaJLla2NNQJrWTZYVP+s9fVVWSWs9jYP&#10;mg9urqzJ1sqKlhxji2VtcUGW5mbkwoUxmZgcZXzXKy31jVJZXCOVGUVSGsN/v/0iJdMvWLJ8QiTN&#10;2UfyPLwl1dlLwizsxNnORBwdLLWMxGvz52WfEHx9/bJ8uHtLPuzflHd3iSGC8f2Dm1oN07+XJzc2&#10;ZbitTrIYC/BZJM/3t+TFgy3iiNBi+ebxFfmacHpPdClsqcQZKnOhSqzx7ZMbfO2q1oTwG8LrPbd9&#10;++iSfE0cqaaFamzVtwTU19xWgeprxpAKeW+J17c8lq8JPzVu2ddEoHrtGxVrPrtNYKkpYUjwfiSO&#10;PxBcH7nub39/JX9aynYC5aAQXIRWe0ertLQ3EU+dxFS3tDXVa7VG2vhXfE3VcvV0EV8sA6ofl0pu&#10;oWUfVCnaFcC4LRHV39sjoxquFLRUinZCamRY1NhYahBjlWlwlLCanBg/gJYaoHh4WMs+ODzUr2UZ&#10;HBtRSTCINC6fnxiVi5MTMs59qPVjXKeA2KX6lrU2a8e4ODMlD29fl0d3rmkp3VXZWZmR2fFeubq5&#10;JC8e8QZRtVgqIw/L26c35dXDXW6/RWg9kp++eSLvnl6XN4+uyObCiFwca9OyEs5MdMrcRId2o93c&#10;mZebu7NSnBkjUb6OMtXfLE+IscocHW/sEbm/Myf5CSES62Mvm5Od8ur6mgzVZUlLdqTUp4QSWwEa&#10;isoJpkqdt9SnqvTs/lKtC5LqRD+t/5ZqWlin+6WGKyVYm6oxtupU9sEkTy2Vu8pSqAY6bkoL1mrB&#10;yuM9pTkrRNb6qqW/Ui9ZYc6SHuIken9rSWVRNVg5oc5ak0GVzl2NoZUaopoS2kh2sIMkc6qaFepU&#10;zRfRlRvmImnBLqLztRSdp61kBrtLSXyw9FZkyHRfrcwO1sv53mo530FctVfJUHO59DeUafDsqiuT&#10;dqKqs7ZU2qpLCKwSaeRyXXmBVJfkSpVKhEFUFecTWLkHqdyLOFV9sdSyGi9L9c0qIsBK1PrMNMnP&#10;0EtuBoGVnijFKgshp9nJMZKSFC16XRSnkaKPD5ekKJ77MG+JDPaQMB9n7TontFxYEPrJEYT/0yEk&#10;/O449GfOwc/WAj4MQpKC/aFnUFJz3AENp92Q5u6LMA8Pra/MJ//4GxwjOoJ8GExEREMfl6gNMpyZ&#10;qGfRIS0+CWmcpnK9wlZqTCxBFouUuHjoOVW1V3EMoGNYYkPCERcSjFgGKdHBIQj390eEnz+ig4IR&#10;ExiE2IAAxPr7IN7XC/pAP6QEuCPNz0dLX53qaY1ye3tUHjuFkt8TQScNUMMgssbgBIqJrfzPf48W&#10;4xOoOvIpyk+ZosDRAvURfhjOTMWYSoXs6IjSQwTWiZMoMjBAifE5VDrYotSJuCTo2hJiUBsagkpP&#10;JxSbnkXD2VNoMzRAi40Zah2dkMcgrTIkEK2xkWiLDkUrgdhs74g6C0u0uFihxssVrQxGq3ms1Z6e&#10;aGbwNRgZgQF+txZXB5SZGaHP1RXj7h4YJiAaHO1Q42SD5mAPBnL+GOT56fVzQZMTt/Owx2yAD5YD&#10;iTJ/X8z7eGGXQeW90jQ8vNCHx3sbRNUG9hn87F/ZIbJU2dVQ9eDqFc7v4fb2ttak8N6lXdwlrPYv&#10;EVyc3tnZxq2tLdwhsu5scX6d0Nrk/ObB9NbGJoG1TkwtEVgrBNUSyyK2Z2exMXVBK5sM0BS4FLJ2&#10;54iv+WlsTk1idXIUy+MjmB8awPnuTow0NTLYI7QKSlGXX4LavCJUMigsScvSkqWoPn3ZCTpkxycy&#10;eCbSf4GWp509rz9vFCTGojwtXmsSVp2biVoGsLWEUkW2HlU5DPaJHVW71VaqMrZVYH1gAPvzy/Az&#10;JVK+PI4UXrMjlZXoI/QGy8vQXUBUMThtzCBScogmgqu9MBNdDIq7WYaIke2pEUQSxuYnTsCSiG4v&#10;ydIysfXUlKKjoghtDGCbia4afnZldgqRla01CewsL8JgXRWD2WaU6hNx7suTMD36BRL52001N+IC&#10;g90hlUChqACtCmiEekNWmpbeuyU7E915xJTKxleQh+GkNJRYucLxOPdB6KSF+GkJFrqIyzaiqCE7&#10;GdUZOhY9GjLTuY9MNLO0ZGehlOCJJBZ8jE0ReOgoEgl8nZk1yhjMt6TpUZ0YhwqW8oRYFMdHo4g4&#10;yU2IQH5ilFYblB0bAWdLc9iZGsPR3Ag2hmdgecpA66uZFRONVAJM1QqlhoUgnftM9PNFgh/BwpLK&#10;75rg7YY4czOUGjlg0NYPCWfMEHDsNMJPmiDZyZnbeCOB93VSsDeB4c973AcpvMYTvTyQ7u2FDkJt&#10;PD8LkxlZaPMJQt1RcwxYuiPPzBZZ9k7IcfaAjp+ZHhmK9AhVCx6ION4/cRGBfN6EaplKqzMzUaVP&#10;Ri5fT+J9GMPPdLeyRIiHG0K9nPj7uh4MhOztjnh/L8T5empp56MdXKHz9OJ3I6IiwpBnYI0pIx9M&#10;eIQgydMP4a58D+/tJP8gxHCq82Px4fEHBiI5OIDPMF9E8djS+MzLi2QhntIDeFwe7ohzckPUCRN0&#10;23qj0SUYlU4BqHT1QwkxmucaiGwPf+T6BKIsMhqViamoSMlETUYOGnOKUF9QxHuI9w7vGZ2JC2qd&#10;A1BcXIS65np0tTYRUiwtzegmpoZ6ujDe34cJlvHuHm3Q6Pn+bmyNDBFVk7xvFaTW8GR3E19d38PX&#10;N67hw+1b+P7ObXx35xY+3LuF7x7eww9P7+N7VZ7sa9OPT1g4ff/iPt69uo8PXB4rq0JNUATutHXi&#10;+8cP8Kdnj/Dziyf46dUz/PTmBX4irH78+hW++0pB6xW+5/IP71/jx/dviKzX+Onr5/jnj1/h3374&#10;Bm8f3sCLO3v49sktfHx2+78RXPd+fHlfx/IbBS2taNkGD6D1JzV+lqrZIra+f67Sud9jIH9TSwqh&#10;mtX9QGipWh5tPQP/d6oJIUHx4u5leXZ7T57cviSPbl4itrblxu6qXGe5ynKZMdPlrTXZU/2xVD+s&#10;dQJraUEWiKaZixdkcLCXcdi4LHJ5eWFBlhcXZUWhan5R1gksNb+2siSrS2r9vCwuzMrC4qwsLczI&#10;4uyUXBgdlnHGjD3NjdJVWyvVWZlSFpsoeSERkusbLLk+AZLp7ivpTt5S6BEoA5m5Mt1cL6sD3bI3&#10;NSE3Vxfk/vaqPLm8KS+u7cjb21fl/f51eX9fQeu2PL+5I131JaKLDpAbG1PyTPWvIrDePiaenqrs&#10;hNz+EcFGSH376Kp8fHJdvnt2Qz6yfENQqTG5tGQbfP1rwksB7C2XX6saLs5riGLcqObfPLgq3zy6&#10;zf2oWrUb8i3P8TeE1jfc5huVnOPZPaJqXwPXtywfn93ViqqR+4HTv/39lfypWiDVh2qgt1fDllZ7&#10;RWx1d7VLFyGl4NSlBipua5Lujha+pmq71ODFTdLZ3qr16erpbBWVuXB4QKVy79f6Sal9qRoolfZd&#10;1Wap5oJjI0MyQkgNEFkjClUqYyDRNE5sqTKosgyyDA71EV19MkZoDQ6o1O79MjFB9BBaF3iDD/FG&#10;H1CZBdXn8dhbGxuko6VJRrn+2qVNef7wnty8si2bq/NyY2ddFsZHZOHisNy6tCoPbu/K+1f35Ste&#10;9Cq1+3OV5lONLk5c/fTNY/nx/SN5w+W3vMnWZodkdaZf+5+MmbF2ubw6yRvshty7QsBtTUlOUqjo&#10;Ivxka2pA9veWpIrQerDDB894u+iCXSU32k9uzo/Kuxtr0lOSrKV1V2iq1wdJjdbcL0Dq9KoGK+Cg&#10;uaDeSyqSDgYgLotxl+o4b6mKd5e61IO+WBVxnCeuVPPBSi6rWrAavbtUEGzlcR5SFOUqLbkRsjZQ&#10;L5MNOZIT5qD1r0oJsJN4TzOiictBjlxWNVm2kkx8qWQXavysVFWzxWmaSp5BnGWGuEhuuLuk+DsQ&#10;WsSYn3qfHbdxlPLkUOmtyZKJ7iqZILLG2+pkuLVK+hpKpLdeIatEOmqKpa2qQFoqC6WhLF+aq4ql&#10;paZMGipKpLasWMrVoMRFORq0Soip0oIsbV6lci/UkEV45RBYWSmSR2DlpKdIQVaGFGZxPjWB65Ik&#10;l9DKYdEnElksSXGREhMTItFRgRIT5ieB3o4S4aW1vNCgFWxrDafDR2D/u9/C95PPEXfKCD4W5vBj&#10;UBsdwkAlwBv5R8xQccoRqXaeCGNg4GZqgU9/8ykO/+EIAr28ER8ehUxV+5CYhJR4Ikv1w+I0OSoO&#10;ybGq71Uc4hlkKGipaSy3jw0nsELDER7gT2iFID44FGH+gYgirOJCQhFDsEQFBjNACWDAE8QgzJfQ&#10;8mTA5qEFZZkMwHJdHFFoa45qa0vUW5ih5uxZdFtaos3EFK1mJqgzOoMqoxMYcDVDq+VJ1JkRUbaG&#10;qLA1QaOHHdp9nPhec9QYmqDG1Jyvm6PJ1hblxE+x6QmU2p1FmZMtgx8bVFgYoPLcaVSZnkKLhSE6&#10;bAxRbXEG2fwcvZkxyt3t0UAINdhZocLEBDmnz6DcwYwBkyHy7E8h28II6SbGqHS2RrO3EyqszIk6&#10;QxSePIMGcwv0OLui3soeJSbczuA4al14fJ5u6HJzRa2NBQpNj6DT6RwGPWzR72aNbkczDLg5Yo5B&#10;5OVcPfb7avF4bQ6Pd7fw5NI67m+zXCK4VLILVau1dwn3dlkIKzW9f+Uy7hFcd3d2cZuwurO9g5sK&#10;UyzXCarrq+u4SWypqULW9dUNXF5cwc7cArbn5rE5M0tEzRBY01i9cAGrhNbqhXEuTxJZ05yexzrL&#10;8sQYFsdGMa8GK1ZBXls7hhub0FJargGrobCMAWMpqvIKUKQSYKRkICeJWI/ltRQVgxQGpgm8HiJ8&#10;/OFp48Tr0Rd99VVoJj4aCnJRn5eFisw0VGSkoDwrGeUZaahUWCF0VFPAvuoKzDe1YL2pA4HnrGF1&#10;+DSCrWzQV1RIbFVhlOAaKCpGG4PwxjTihIF8fboe7cRJT1E+tynCWEkphuJ0KDK2hfOR47A+cgK+&#10;HtYoydGjtYhAy0lDTWoiKllKUnQoTdXzeFJRxlKVo44vRRsM1snYGOaHjmvNF+2PnUGimyfKdXwf&#10;S3FsNAqiI5ATEYKCyEhk897LIgZK/UNQ5OmPcGMzFJ2xw5ClLyI4b2FwAh68xnKCuU1UBEqjI1EU&#10;FYbC6HBiIASZ0WHIjAlDTkwk8mOjEOnuBm/eJ57nTBB81gQJR3mNGlih3MsX5Ty/RUFBKAohrILC&#10;kR8ejtTwYKRGhEIfHkrsRhFSwQRvAFK5X1XrFEU42Z01QJCjHaJ8vRHk6o4AZxdEuroi2skd4cRJ&#10;mJOjtpzE19Lsuc7QAmEnjbUMpu0mbigwsEPeGSsUnLNDmbkTiyNyrB2Q5OaGMF7bEd6uCFfo4bmr&#10;1iWgV8/zHZOAIgcv5H5phvpzrughTmrNnFF6zgU5Th7IciVyXN2QyO8b7uaujW8W4etFuBE2ASFE&#10;UCCSfHwRzdeiXNwQ4uyGYAdnRDo5IIrvCeVnB7nzWFninFyRYG2POEszxFrbIZjPFi9jI0QfP4eu&#10;Y67ot+W+vAMIqgjo/UKQFhyOFNXUOYznLZLrCFB9TByS1PiAuiTk8vj10VFI47Fk2rkj8qwFPE4Y&#10;I4T7azX2wahvHFp9YtDkF41W7yi0OoWj3sYfVTbuqOD+q/QZ6KiuxUB7Gy5292GaZaq3F+e7B/jb&#10;JSCP8KwqrUDPyAAuTE5gXI1Z1z+AhTZuV9OGvuIqDOaWYTitEP36TJYcdCVno5PzPalZGCquwFRj&#10;My6PTuDeygreEFw/P7qPvzx5jD8/f4qfnxNLLx7jj6+e4o+vn2nl+xeP8NPb5/j4+gk+vH2qYerl&#10;pT2UBYZjisf77uoV/IXQ+vPLZ/j5zXP89BWRpWqyCK0fCKsDcL0ktggstUx4qdf//O0b/Ocf3nP7&#10;p/jxNT/j9QN89+y2Atf3LL2c11K8//HNQ23cLDVQscKWakKomgx+/+KuVtv1A6eqKeH3L4gsTj8S&#10;Xe+Jhg+qRoUwUIG/qm15+/C6hq3nd/fk2d0r8vgWsXVjh9hSuFqWq9trLOtyZWtdNteIp5UFmZua&#10;1OKuiuJSCQ0JkZDIYMnJyZG66jrp7OqQ8bFRuaiSYUzPyNzsHGE1L6vElkLXIsvCItfNTxNsi7LI&#10;bVSZn5qW+YtTMnd+XC6OjjIW7ZDW2hppzC+S5oxsaYpLkZboZOmITJb+2HTpS8iQTn5mb0WhTDbV&#10;yVxPmyyO9MnOxVG5OjspDzaX5f7OitzbWZLO8gKpiA6XKyvn5eG1FXlz+yB1u0pi8c3DgwGP36om&#10;gI/3iKo9+fALuFSSEa32iiD96vEVnrMb2n+uq+WXLCqB2jsi6i23VbHgC5UUg2j95sF17vcG93Nb&#10;Pjy+I98+vCk/PL9HwN2Vrx6opB13tGyR3z/dJ/DuyE+c/vj4nhab/O3vr+BPNbsbUsDp7SGs2jUg&#10;dbW3SSdR1d7eLJ1ElWoWqBJl9KpBjLncyfUd7U3S3qpqkmoJr3qWFukiuFQNmMoCqLDV2aEGPFZZ&#10;BTsOcEUYDQ8OEltDWs3W8NCgBqshNfCwhjQ1r/pm9XAblep9UEuAoeZHhgk1FtU369+bLfZ0NPNY&#10;W6SprlZaGuplihC7e/2yNgCfemBc2V6RO5c3ZWa8TzaXLsq969vyXA14xwv++f0r8lS1rb2/Jw9v&#10;b2rY+vmbJ/LDuwcash7dWJcLw82yu8Ib+PqqjPTUyo3tOa197o1Ls7I63ydpRFZhfJjc2VqQ1Yv9&#10;Ul+QJi+vbcp0b6Mk+hIk+lB5vjcrr64uSGturNSkBEk1SwWBVJHoL03phFdyiDYOVmUCS1Ik0aSa&#10;EgZIjarZiveTei0Jhq+W+KIyzlObV0k01NhbqvmgGjurhAArJMjyo52ltyxediaaZKwym2iyIpRU&#10;VkFLYslM0hW0QuwkOcCWy1aS6GMhST5WnLfWQKU1Iwywl1RiKoXbqOQZ6YSZqhFT26QGqNotR0kL&#10;cZX6nBjpacyT0dZKGWutlt66MhlsrpD+pkoii9CqLpPmyjxpJbiaK1S/rIO+WS1VRdrAxMWFWVKa&#10;n82SKWUFORq6VEp3VZOVl6mX9LRkIipZ8jmfnZYkBdlcTktgIa44zUpPkDR9NOdjJVMfK+lJ0Vr/&#10;rKToYIkL95eIYA/xc7WRWJ//0XTQxdvGDMaffwajTz/DyV/9Fmd+83s4nzkFbwYVfl5OcLC3hNMZ&#10;I4QaWyPcxhkBjk5wMjXF7//xN/js94QWA+AEgkoXG4ukmFit6WAKYZUSHY9kTpNiYhBHXKlxtpJY&#10;4gishLAgJIYHEVrBiAzwQxRLTEAQpwEsQYhWheiK8FHrAxAb5IsYBktx/t6IY+CVxIAoh4FQCYOj&#10;EgZBhSZnUXjmJMrPnka9kSEaTY1QcfY4Co5/htKzh1FnepKYOYmcU58j68RnyD11BJXWRmhyMkcx&#10;A9b8I0e47UlUGxNgBFDR2aPIPfkZCs4cQZEVA1w7W+RzXd7JT5F7+giqzIk4nrdygivd/AgSrb5A&#10;pvNp5DqfQ4GdMfK4z1zDMyjmNvnWpkSWOZKMzkJneBpF9hYod7ZBOVGVd/Ykys6aoZrnusWBSCP6&#10;ykzOIM/8FMocz6He2RwtxFWl6ZcoMzqCFrtzaHcxR4ebLd9jilJuP0B0bhMXj7vr8XR6BM+31lhW&#10;8Gh7Dftbq1pCi3taM0BVW7Wt1WjdUrDa3cUtzt/c3NJwdW1tA9cJq2vrG7iyunYwz3WXVe0Vl68s&#10;rWJ3YQmbs3NYn55mmcHK1BSWzk9ifnwMswzqFgiqxclRrFycwPLkJFb42sLoCGYHFbIGcaGrm8hq&#10;Rk9NPZqKy1CZU4CavELU5BaiIicfpek5GrRUZsq0qHgkhUZqJT44DOGefvC3d4OzqRlfj0Zdbg7q&#10;83OImFQUJiehgFhRNUYlKcnIT4xFiT6e4Eki4DLQE5eGIfcoRBuYwfaLM3A9ehIRFtYoCApDNQPh&#10;al63RaFhKA4LRxED5fzQUJQQHwVBAagKC0EukZB30hJVR62Qd8IMjocOwfzYYbjx2kgNCySMwlHC&#10;khcViTROs2OikEX4ZBFPeUmxKEzi9R/AgN/dmYG5K+JcHOFtaIygcxZI4/2T7OUNnZcHot1doeN1&#10;rYLwQhMHVJ9xQuUJWyQdOouAL48i+5AZ5s56o8sxAAk2dgg0MUWatycKeI8U8zjzgvyRGxqItFBf&#10;JIf4QkeEJYX68T4MRnpMBJKCec/xetERPgkGFmgwdEKvcxCyiY5MgkMhJcXDG/Geqmmd6o/pixAP&#10;D0QE+mvNd7Pjw1CiBgtPSEBaeAjCXZ0RQmhFujohwM4GHubWxJxqSueIKGsn5Fq7ocjElfelG9KP&#10;myH894YI+cIQPcecMGsfogGp6pw9ms45oO2sI/pOuqHbgKg4x+9PXCQTTEm2Lsjic6fGxRcNjj5o&#10;sHTjb2CKmC9OQ3/GEp1Oweix8EOZpSvyLJxQbOyAfO4v08IWieaEEtEX6+WOFH9/pAURjwRlZiDP&#10;B9GVE0QccZoVHInCsGikE2F5Tl7IMrRHqbEbKk3cUXzOGZmG1sg8QZR9aQSPz48j5JNjKPrCDD22&#10;Qah0C0IVr9H6GD3q03JRW5CPcl6XjcVF6OA1Xs2SV1KEsqwcNMdmoCYwEm1BUWjxjUC6D48nKhbJ&#10;HqGElifOx+sxXFKH0bImjBXVYzSvFn3ZpaiMyECZbxKKPcPRHKbDeHYFlomnjYExzI0MYmZkFL1l&#10;9cg55426SD3Ot3VjqqET04W1xE4JpmPzMRGejcn4AlxMr8BkTiWmS+sxXV2Pi7WNmOD9OFhciv7M&#10;PEJWj6bIRLTFpmC8qBg3xybwhs+K7+7v448KSyw/vSSYXr/AH796he8Jqx/evsB3RNSH10TRy6f4&#10;cP8+LtY0oj04Fvvj5/GnRw/wJ77ve8LsuzfPCCkFq1+ApUHrNb5Ty1rN1hv8/PVLrfyv37/DX759&#10;yc95AoKKn3mf+7//X4isFRYtxbuClqrFOkjzfl+b/vhKIYvAeslAnrhSmQh/UJkHVZ8glYWPUFBY&#10;eK+mXP7wnAh4fpuIuKElbnh0Y0seXt/SarbuXd2Sm6qf1taqXNlckd21ZVldnCWWZmVpZkqG+7v5&#10;b3eRRIWHi4ebpzg6OIuTo5t4ePpIZGiEZKamSk1pmXS3tWn/6T49dUGmpi7K/BzfT2ypqZYKfmFR&#10;ZqenZW5uTpYW5jV8rS7PyzwhNjE7IWNT4zI2MSzjvb0y2d4hw3WNMkjQdRcUS0dWhrQn66UrMUW6&#10;4pKlj9OR5HSZ0GfKQn6JrJVUyHpRiUyExUu3b4h06hNktbVOrhFk+1OjcnvhgtxYmpHrazOE5EW5&#10;tTMvty/Ny8Mri/Ls6rK8uLoqT9Qgw9fX5fENzjM2fHxzTRsH6/mtHXl+Z0teMnZ8yOn9q+uyOjUk&#10;+4wzv759Wd5q5Yq8u8MY8+41+Z7oen9PZTvkuX90iwDjb0KAvdsn0u4RZfs3tdjkb39/BX/9qr+V&#10;So9OGKn+VV2EVAdB1dtNXHW1STNB1UF4aU0De7ulvbNZGlvqpZ1Foay/p52w6mLplL6eNg1LI4Oq&#10;qaDKRHhQulXtFkGlEKZAp5oUKmANDwxoCFNjeGnNBbV+XUTWL/Nq3fioqgUjwAZ6uZ0a36uTYFP7&#10;VwkwWqWtuUmaamuktaGOmFogpva07DlbK3Py4MYlub6zKovTo8SRGjdLjZF1X75+cU+e3iOwbmxq&#10;HRaf3tuVb/hw+un9I/nu7T356uk1eXZvR3o7KrTkF3tLEzI92ioP1OjevMH21s/L+EC9xAS4SUVa&#10;jNzbXZYRYrOvvpQ32WUZ4jTG01G6SvTy4e667K+OSkd2lKjBhbXxsJL8tZqs1owwaSLGqhOJr/gg&#10;aUwOI6BCCCk1PlaINKeo7IT+xNZBn65qrR+WJ/fB9yf7SVmClxREuUp5gq+UxnkTaT4yUpMm25NN&#10;/OxEDVTJfpYS72UmCT4EV4ClJPhZiV4buJjo4uspfg6S5K1qvQgqwirVx0lSvZ253lqSvS2JLDuC&#10;zYEoI7wCnLg/e22+JNZLWkr1MtRYKiMt1dJTUyq99eUy0FAhLdWl0lpRIi0VBzVaWq1WeYHUlORJ&#10;XUmBVJTkSkFehpZlUNVklRaoJoTZkpd1UIularWy0nQsSZKrarPS4iQ7JV6ytZosnWSmxIk+JVbS&#10;UmO5jlN9DKEVJVnEloKWqs1yI7KCvV2EWNGu83MGx13MTh3GZ7/+e3z569/iy1/9Ez791T/g5Bd/&#10;gMmpkzhrcAQnTxyHwZnTOGd8FvYWVnC0tYOFiTE+/aff4fjnRwmlEMRHxSAhOoYBXfxBnyuWlNhE&#10;TmORSFzFhkciNkyVcEQxaI4JDNP6YEUzkFVNA6MDVO0VAzcGjGG+flrtRZQP5xn0hft5IcTHAyGe&#10;DHS8nRHpYYd4Zztkurmi0MkGBVbGSDc4hhxCK//MCVQSWrWmx1Fk8CnSjv2KAPuC+DqNOrMjRNcJ&#10;ZJ8glgitEsuzqLUxQtmZs8g7ehwlJ06jyvAs6s4ZoILAyjz2B+Sc/hylVoaoJI7KjE8i88tPue4I&#10;Cgm3fKuzyDI+jhjDT5Fw9ktkWRgg0/4cks0OI+HQF0g6chQ55sYosbZAuqEJgr78A0I++ydknzuF&#10;YuIr69w5hB/7DNGHTqDA2Ay1dgSX1TnkEmkRJz7X9l/naql9fuyx3yHiy98in5/b5EUguNgg3dEe&#10;wTYmyLY2w0VdBB41V+DV+CBerS7hzcYyHq8t487KAvY31nBPNf8jpm4RVQpWV1fXNTxdU5ja4LIG&#10;rE1t3S5htadwtbKGbcJqa24R24tquoB1hSyW5YtTmJ+YwNz4BGbGxrRAb2Z4GLMsC6NjmCe45gis&#10;qaFBTA0M4HxPH8Y7ujHY1Iq2smqtNBWXE1lFqCsoZlBaTjSVojqrEEX6dOTE6ZEaEY/4oAgkhhBb&#10;IRGI5HXhY++opVlXGe9i/HyQGRUFfWgI9BFhSIuO4HwY9GFhBAZB4euNSF43EZwmn7VD+zkfFFm7&#10;w5ew9T52Bj6HTiLGzAHxDMRjnF217G2prl5I5bLOzgU6RxfEW1shxdIW6cbWSPj9KeR+cgb1xyxR&#10;cprIPsLfiugqsWRwb+WMYsIk1Y/Xrb8Pwrw8Ee7FqbcPAnx9kKsSMqiBthOjUZMah3JO9W5uSCSW&#10;0pxdkGrtgkwrV1Rbe6DfJhAzTvFYc4jD9ElfDB1yQM6vjiP4P32JhF+fQP8JZ0xZBKKLCCg9a49C&#10;oiyHx53t4UNAuSDWyRnRrq4Ic3Ph/eMML0drBPoReYG+PGdeSPTxRLK7B2JNbJB3+BwmDf1QYEkA&#10;8jvGGFoi+Jyl1sTSx9Ia/rzXVTNhB06duF8vFyf487NCVHFyRYitEyKtOTW3R7i5E8INHRFyxh5J&#10;pq4osfBAh70fOi39UGfnRzh5QmfqhBR7L7QQWisOUehyjUC5q8JKMCpc/VHr4IcaO3/UGHqg6rQj&#10;ak+7oJ5lyCkEfT6R6PKPQ6NPOMp9QgmnQGTbeaHNwofnKxLtQTGoDiFEfMLQYB+AIks7FJjzO1ra&#10;I8/VB+XBEaji71CfkY7WzGw0p2ahntdaa2o2yhJ0aAiKR7NzGMZsIjBtFoEpqwiMuEaj3TsSrYFx&#10;qPCMQTmxnu3oB72ZgrcjWs38UG/pgxozD9RzfUNYMhoyctBWVIq+ylr0lvI6L69EenYmIZeI1uBE&#10;DBL9/Vl56MouRlNJOZqqqlATQeCc9MR0TAZGmjox1NqLseYezvdgoo2lvh+dOfVoiEpHKb9bjXMk&#10;hhPysFbfgYXhIawQQwsD48gz80cxz8dQTA6mkouxnt+ArbJmrNZ1YrVtAJv947h8cQHX5ldxe3mT&#10;zwU1pMMlPFLj7+1wus2ytIHd0UnMN3Wgg8daFRyFwdwiXL8whW/u3sXPz5/j++cv8OPr1/jxzSsi&#10;6xU+El3fveZ6YuuHF0/xw+NH2N9aQ3OEDrO55fh45ZqGtA8vn2gg+44w+/Gbtxq0PqryluBS2NJq&#10;u17jT9+oJoSv8K/ff40/f/uK0CLgXt3HH98+xJ+/evpfCa5NgktrlvHzG5UA477WJFBlGvz/rtX6&#10;+fU9LSnGD4SUKsSZfHhCaKlmbFrCiJvytaqFeaSyD17TEjg8Zvzz5Ma2PLm5qzUlfHhjR+5e3iS0&#10;lmV7eVY2F2cY6yzLJhG0xdhqZW5GJkeGGfu1SFV5teTmFktMdJx4+wTJOWs7MTA3FXM7B3FwcxN/&#10;/2BJSUuVwuIiaWltlomJMVmYm5eVedXEcJ4Im5KZ2RlZXCayVpZlZW2F2FqRrbU1LQmHSqyxtboq&#10;u8s8FkJsa5Hv5XvWzk/K4sigLA52y2pvl8y3NMlMZbUsl1TKVlG1bGSXylpqrqwkZcp0WKIsRiTL&#10;WlSKrOgyZC0lR1Zz82STWFzIySbIymS7oFDWigtlu7pathhDbjfXy3Zbo2x3t8h6V5NsM2bdY7x6&#10;tadPbgz1yeXRPtmeGJCdiUEZbaiW/ppiWRjrlh3i8Pr0lNwhJu/wPN1bnpHbPH/3ed7uLM3J3fU5&#10;ubU6JzdWuV5Bj/Hp7tKUFpv87e+v4E8lvVA1VqpGSmX26+hsl7a2Vulpa5emhnqpaKiSzo5GgqhZ&#10;G7uqm7DqUDVVRNUYQTXUr/Ck+mQpaHXIqEKR1j/roPngQP9BX62RoUENT6rGSmFL1XpNDCtEqayD&#10;xNnwoJaqXbX/HSWwVLPDgQEuc6oGLFZ9tPrUGFlanzDum0Bsb2nQ+o/VVpRpYNzbWJEbu+uysTQt&#10;V7aX5cndq7LNC3pvfV72r23K4zt78vHtQ0LqFh8mC/Lo9ra8enBFntzZkY9v9uXH9w+JsFvy4sFl&#10;2SGuRnvq5eH1VdmcHZb1qT55eX+H225w3Yo0FKdInK+TdFbkys2teemsLpLNC/3yzf5Nqc9hwB9g&#10;JQu9tfLHx5fl8gTPZ168tBJOLQRUXVKg1CX6HYyBpQuUBp2fVMR6aH2s6pL5GkuDSpqR6i+N6QEE&#10;WKBUqz5ZSd5Sr1fjb/lrTQcrEz202qwKvq8g0lWqiLeLrXlybaZLm09VKdz9iStvBS0LTll87UQX&#10;oNK9O2rZBTNVH61AK0n0tSG4rCXRw0qSvFTSDGtiy15S/B0JNe7D04pTG+7DWmLdrTm1k8rsOBmo&#10;LZahpjIZbKqSbpX0oooPVgKrgZhqrTiozaovKzpoMlhcINVlhVJenKtlHawktEpyM6Uol9DKyZCC&#10;7DQpylYJMQokLzNFS4qRmZqk1WKl6omsTL2kJsexEFa6aMlJjZd0fbQkJ0aKPiFSkuPCRRcTImFB&#10;nuLkYCnR/t6Epbd2nStoHSeqfk9off6b3+Kzf/wVPvnHf8Cnv/01fv/JP+DLT3+Pw2r8oePHYGp0&#10;BtYWZrA0M4exgSGOfX4YJw8dhbu9E0IJpdiISAQHhSAyNBzxqrlXZDQSw2M0aMWHRbAQWCHBCA30&#10;RwiD5jB/Iovvi+Q0klNVexXry/1wGuHti3BPbwaqXgfNeIisSAam0V4uSPS0Z0BphxRiK9feDIXW&#10;55Bw+hhCj32OFIPjKDMz1LIL6o8TLIc+4fQwykwOo5iA0p04iajPPiFcDiPXzACVliZIPX0KcUdO&#10;Iv7oYWQbHUW++WlEnz6EsCPc56cHtV/lpmcQf+YwQo59iWjCNN34CNLMjyOB0AohxkKP/x4pJ44w&#10;uDOD3uI4kk3Pch8noCPiCi0seXynEXT0EIK++BIxBGyehTl05qaINjJC3CkDpBqc43stkcWSYnkO&#10;SQRglqkhahxskEtIJRKIcWeOIotYrHIxQaKrGdJ8HRDtbIZ0dzsMxwTifnU+nvd34vnSAp4tzTFg&#10;msf+ypLWBOg2AXWTuLqyQmAtr+EK5/c43SOmdpYUrtR0haBaxsa8gtUyywpRtYC1mXmss6xOz2Lp&#10;4rRWFhl0zRJZ08NjxNQIpyxDQyxqSmANDuHiwCDOq6aCXT1aGW3rRG99M9or6tFcUomWkipOqwiu&#10;CjSzVOcUooxBanFyBrLjdEiLSYAuPBrxRHmsfzCifP0R5OoGNytr2BmbwN/eDjE+Pgjl9RHiTlh4&#10;eyCYr/vaOsDH3AIevE69rG3haemAsNNWqD1ljz6HQCS5eiDUxBK+Rw0QdMQYUafNEXrKBGFnzAgN&#10;c8SbWCD5lBmyjloh5wiBfcIKpccsEPm7Ywj71TFkfmqEjiNWaD1kjobPzFH9qSUqDtsij9slG1gh&#10;1soWYXZ2xIgr/J2JEycHrdY2ITgUif5BSAsMR1awyjbnjQQnNyRYOaGJgfugezCmiYEZvyiMeUSh&#10;2ckXpeaeKDrniaTTtvA/bYrgIwZoPeGABdNQtBErDSdtUH3aBkVGLkgxdUEcseNvbosQO0eEEUJB&#10;xKKvgwOB5AhvIsnbxYHnzR5RXBdpYYe4Y8boP+mGTjMfpJ9zQrypPaKJphArOwS4uMCfJdDTA35e&#10;3vDmfalqr0P9ghEdFKohOM4vAumBqiYoCjlOYaiw8kWrfTC6vePQGpSIsqgUFCalakM9VOlSUKNL&#10;Q0NcCuoNXDBvE4mp0Cz0JGWjlds1RCagMzIRdQzsS4zdUH7MBrXHrNB41AJ9lh4YCGDAH5eJ/oRs&#10;dCRkoSExFQ3Ryag854o54mgqMRv1WQpQGWhOzuHrREJoHGESiGJLd5TY+qKGx1oTm4S2zDy0peWj&#10;JzUPIxFp6HWJxPkAHWZiMzGoy0FnCktaHvozSzDMMppWgu70fHQTDT05pWhLyUO2hRcajL3QZR+O&#10;VEN3Pj+MUHTGBU22YWiPT0dHXiHaC0pQl5iOGr9oDCRlcF9F6C6sQF9xJcbKGzBU0YDhulZ0ZFeh&#10;8qQ7Fn1T0VpahqpCLqcXoyghE9k8Jykh0cgm0nIDYhBp54Lgk2YoMvXCgL8OY41NmOgZQFNdNUo9&#10;ApB9ygo9gTos1LVjmfjanpjD9tQydmeWcZnAurmygXsbKrvoHnF1GU/3ruLFlRt4fuUmvrp1F+/u&#10;3MP7W/t4c+0a7vG5Md/ZiSZdKhoTUzDT3IyXly/h+yeP8fMr4ujlC3x49QLfKmi9eYkfOP35JbH0&#10;9AnePbyH4bJKdAXF4vmFOXz37BG+J7A+qhqtr9/gx/dv8eENl4ms774i2N69wU9c/zPLHwktVf71&#10;+3f4l49v8N0LrSYLf/rqEf7y7ul/Jbg2WTRo/fhKDVJ8UBSq/vT232u1uExs/Tu0fnyukmHcku9U&#10;DZaGrRucsjy/Le85/3r/sry8d0keEVqPbxJbN7flIeOjO7urcuuXsj5/QRYujsnOygLjqTkNW6vz&#10;c7JATMwpJF28KGMj44wb+6WhoUXKS4okJz1dIuNixdnTQywtbMXcykqsbOzE189P2lrqZWl2TuvT&#10;pWqxZrmfJeJpiRBZXVqSDWJrY3GJwCOyllcJLdU/bF2ubm7IlfU1ubaxLre2NmV/e0v2Nznla/dZ&#10;9ldX5DFB9oIgezI7Lw9npmT//ITcnxyTO6M9cmegR/bbu+VJbaNcyS2S3dQMWYyMkdnAaJkPTJKd&#10;OJ1cTc6QK7psuZ6SL3tE2mZqnizFpsoGsbaRQbSlJ8ucPkNWMomyzHy5mlshm0TbbGKazPF9C1mF&#10;MpOVLzP5BbJQVC7ThRWyUFYi8yVVslBaLaulVbJRWitr+ZWyXlgti7nlsl7AdeXlWmzyt7+/gr+W&#10;lmbpVf2uelsIpYPaLTVtb2+Vegq/ub2RwGmTXq5T0FLJJ1T/rb6+dlEDGg8q/HCdqoVSyS7UYMIq&#10;W2E30TWg0rb/UjOlmgYOEl1qnao5O8CYen2QWFP9w7o0lKl2wKp5oKp6VtsfgEutU6hT/cm6iKqD&#10;tPPd7c3S3twgXS1NMndxXG5c2iCqFmRndU4e3r4kd69ucn5W7nH67N4VUWMYfPNqn5C6JjcvLcuD&#10;W1vygA8bNaDfR5Ue9d0DefP4mrx6dE3GemplZqxNbm7PyPxEl+wuDMs3z6/J41vrfDCtS25iiCQG&#10;ustsf5tcW5+Wqiyd3FyZlBdXrkp2hIekhFnL7sUe+e7+rsy0FEtndow0E1ZNKURTgo80KExxuVGv&#10;0rwHEFm+UpngS0gFadCqTvDnOgJMbcvXKxIUwnylTu8t1UleUkpglSe4S1mSp+TFuklulL00ZAXK&#10;ykC13Jzrkfxod8kKcxWdj8ooSED5mhNK5pLgZS0xHuaSHEBwqSaDgXZEmJlEu5tqiIr3sJQYb3tJ&#10;9nfQShzhFe5qxvdYSSzBFaNed7OQMAcTyYryktaiVOmrK5DeunJpryqRpvJCaa4qlNqyXKkuzpGa&#10;4jypLingtECrzSrLz5LyghypLMyTAmJKyxyYSWDlpGsDEqukGDkZiZKXrpPstAQW1WQwSWsqqMbU&#10;ylY1WURWalIUp1Giiw+X5IQI0cVFSEJ0iFabFervKVEBnhIfyEJsqb9zZ4+5EFv49Df/Cb/71T/g&#10;d//w9/jDP/0jfsv5X/8T1/3m1/jys89x4ugRmBgZwsLcDOYEwsmjJ3H8iyM49OnnOPLZETja2GvQ&#10;CmcwGckSwUAsIjgE0YGhWlAWExKKqKAgxAQHI5LTMH9Cys+br/sxCA3Qkl+EM2iODfAnvPwQ6uWF&#10;EAZ4Yd6eCHZzR4QXoeWu+m3Yc2qJaBdbJDjaIsvKFNmWpog0PAk/gij8JAFkaIC4c4bwJHScjhyB&#10;/zED6I2PIdnCAgFmZggwOg0f4xNI4/cpPWeDeGtzhBBnYZZnkGByFkmWFggigPyJI1/iKcGAgDI+&#10;iwhzI4QTOrGWhogzPQG95UnoCLBQ49MIJtBSDU4gmfuOI9SSnc2RaGUInclposwQMUYGDOaPEWl8&#10;r6Ex0kyIKTMTRJ1jOWMIvYEBss8aIZHnVmdrhlgHMySbGxNZpki3MUWaJd9jfpYYO4MqR2LOjRjw&#10;skeMgylSPKxQF+2F6RI9VlsqcXVyBLdmz+Pe4jzuEl13lpdwdWERVwgnBarNBYJqaRVbXFZlm9Da&#10;WuTywjKny1ifW8SaAtbcApanZjVorU7NY4nzixdmMDd5AXNj5zEzOoF5TqcGx3BhcAQXB4cx2TfI&#10;oK+fyBrC1ACXe/ow1N6JgeY2DDS2orumER3VjWgtr0UTkVVfUIbGgiLU5xWjKlvVZmWgKDkdefF6&#10;DVupkXFICApDXECI1nTQz4nBP4sz8erM39PVygp2PJcOPI92JiZwMDKF3RkTuBmbwem0EdcZw4Jw&#10;tSOkig6bYcIqEEXmbsg0tUbeWVvknrRAzpfGqCCqqg5Zo/ywBQqOWSL/S+KJMKs1ckSxkTNyDKwR&#10;c9oYMSeI3kOGqP3MEu0n7FFzwg7pp52RbuiCtJPW0B03g45Y01vaIEYhx94JAQSXan4X6eGNODdf&#10;xDv7INrLF1HOrtzOBe22oViMycB5QqE5WIc4YizUwwtx3r6Idvcjpr0Q7ugBdw9PhDq6o9rAFZOW&#10;Iciz94femt/F0Frr65R/zhGZFs5IIkiT/QOQGRKGtBDV1yoSuohw6KPDkRgZBn14CIoCg1Do6sv7&#10;hog8bINRY3/0GHqi7owrCoxtkHXOGplW3LcjAeYfqmUIjYlPRIJq0snfKCctE5mETjKXk1NSkR0e&#10;h3LPcIyE6DAdl4325FyUZRegLL+YJR/FBTmoUv3p8ktRl1OMSsJuyCwA44F6FLiH8T5y5r3giLSz&#10;Lmgw90abiRfhao+04/bI5DktY+m0DkCPfwwGuP8+QqcrJRdN+mwUOwWgz8ATE0E6VObkoiu3EN3Z&#10;RZyWoTWjkLjLQklQEkrsglFqwu9ICDaHpaE+MQulQfHoCIjHhVA9JlOK0EbsVxeXoKJSjalWgPqi&#10;YrQWlqGroFx7rTWPx5+aizziwY94LznngQ6HCLgfM4HFb48i5HdnoeO1k0XYlXuEoswjBK0ekRiO&#10;zEBXfCa6slRmyHL0VlRhrLoZ/VWN6G5oRlV+AQqM3DHlnoxstzD42/nA18oTDiZ2sD1jDuOjvI55&#10;nTqwmH9mgHOfnEQgwV9MkDaHJqIqKQlV4dFoCUviObRHq3sEpnnvLU5NY/0ioTW9pCHr8uIarq9u&#10;4tb6Nu5u7uLO1iXcv3QVT65cxz2i6+7WLu5u7+LKygpurKxiZ1ohbQZj7W3QBwRC5x2ALp6fx5d2&#10;8eHJI3x89hQfX6omg885fYrvXzzDH1+8wB+5/sOzx9hdmke9RxjWicqv7t/BN6+fsjzDd28VrF5r&#10;0+9+qc36ifD6idj6mVOVEOOPLP/5x/f4lw+vCboH+PNXj/HTK21KaD0itB5p0FI1WVqmwdcH2NKQ&#10;xXVac8GXqhZLDdp7S37ishpn68Pj6/LNo+sE1y0NWyqd+Feq79H+VXlDbN3dXSSw1rTBdp/e3CK0&#10;luX+lU25tbMqWwvTsjE/JVuLM7I2NyWrXF4gYhamLsrU5IScnxyX2YtTMjExrg3LMz4yqMVtLYzF&#10;qqoqpDi/UFJTUyUpKVEK8/NldKhf5qenZXF2VpYJLA1aC3NaogwFLpU0Y4Pg2l5RyctWtOaEm8TT&#10;3tq67K6tMq5bJbqIwO0NubezybIt+7tbcv/Sljy5sisP9ra0/vh7S7OyNz8tD69uybOru/LkEgHJ&#10;eHB9kvFmaZa0pMZIoSfjJQ9vKQsNlY6cWLk80CFPZy/IK77v1dR5eX3hgryZuCAvR0blNb/bU8a1&#10;T0bH5EHPgNzv6pXbnR1yt6NL9rsH5FZru9xu65Kbze1ypbFZdhua5Wpzh1xtauC0TS7X18vVunq5&#10;XNsgu8TWLuG1W1one+VNsldfp8Umf/v7K/hTtVEqiURX10F6dNXvqqOzUWs+2NRULx0dXK+aFnK7&#10;lrYmIkdlF+yW3t4O6dH6SR304VJQUtgaIqQUog6aEBJfQ7wBWVRTQm1w4d4+rbZrmIjqU9vx5hwf&#10;GmIZ1G5GVXOl3qPQNkRcqfcovKlaLvX6oMJeV6s2XpYau0tha7ifEFpf1JC1uTQl13dXtOyCe+uz&#10;vDkX5PbldeLqunx4/VC+JbRe8rWHfLDsrk3L1Y05eccH1M/fPNVSvX/9/LY2sFxvawUfNmOyu3Je&#10;xnrr5c7OvHz95Ko8vr4mW/ODkhTqLmlRAbI83iPbcyPSXV0oz2+sygWeL32gi5QlB8iTbe775poM&#10;lKdJa2YUkRUmLWkRUqcLlroklRQjWJpVRkGdv1Ql+kuNLkArtfpAokthLFhrXqgGIq5LUc0FFcRU&#10;vyxvrRarKknN+0llfIAURXvKQIVe1gbqZHOsXtJDnUTn50A42UiSr63Ee1oRU2YSp5oDqqaAXJfg&#10;bc6pvUS6Wkq4s4nEuJtLpIsaN+ucRBJeavsoIivCzYzbmkmspzm3M5VQx9MSbG8g0V4WUpEaIe2l&#10;GdJVVSyt5cXSWFYsdWX5UlWkBiRW42NlSUVBptSU5hFX2VKcrfphpUtxXqaWSVAhK5/gKsxOlzxC&#10;Ki+TwFKoIq4yU+K1Gi3VZDArNVFSdHFas8EUQiuFyNInRkhSXJgkxIaIPj5C4iMDJSrEW8J8PCUm&#10;wF9igzwlMcBHu86drE1cXBnMH/n8E+Lq7/Drv/9f8Mmv/hP+6R84z+kffvtPOPz5pzh86EucPXMG&#10;VoSK2TlTGJ04A4PDx3Dssy9x5A+HYWlodlBLxX+MQxnkBbNEBKksgmHEVBASVS1XmEp8wSDSxx/B&#10;Xt6IIKhU3ywFKzXvT1CF+foizMcLPs7OXHZDMAPUEE9VY+FCfLkwYHXhOgeCyw5RTjbQ2TCwNT2H&#10;0HMGCLQwRhBxE37uLELMTyDA3BBuhsfhdOakhqFQC0P4Wp5FELHibmWAaAbmaSaWiLIyRxAR5W92&#10;BpFGZxFpYoqQc9wn8RVpZYQY81NI5j5jCJ4QzoeYGiDS7BTiOY0n6MIIoyDr04g2N0As3xPF/cQ4&#10;mSPahojifBg/N4QgDLc04zzXWZghwdoCCQRdlJUZ32eCJHszxDtYIpTAiuJ7Y7zsEO5iiRiWZG9H&#10;JHnaINHNCpkejkjxcka8ry2LHYsDor2JXF836MO8kK8LRV1eGoZaa7A+NYrrxNaVhQXsLS5hR9VW&#10;LSxhnWWNmFqfV6hiUVOW1el5rKhCWC1zqsoicbU0NYf5yWksEFnz56cxO3ERc+MsnM6MTuJ8/4hW&#10;JnoVsgYw1t3P5SFM9g5guL0Lgy0d6FPIqmtCe1UDmsvq0FqhxtCqRWNxNeoKKlHF4Lua0CpLz0VR&#10;Shbyk9KQm5CqNSFMZgCZQLBHEFohnl7wdXKCE8+dtakhrE3MYHnWEFZnT8PO2AiuxpZw4zpPFg9e&#10;k26W5nDgtjaHDZD8ewOcN/BB31kftBq7o9vMDW2mLoSLDSrP2KL8mAVqv7BA45c2KP/SCmXHrFFp&#10;ZIdcM1fkW7sg3doZqbYs5vYoZDDd+ak5uow8kewZiChiMD4oENk+QcSPC6IMLKFjwBvrwtcjIlEY&#10;m4DCyFgUR8UjJzwG8VERyHbicTgFYju1HFMZpahIytHGnUtIiEdyfBISY2ORyQA6R0dw6pIQqdMj&#10;KSYBJWcYkDtHoSY2FWXcrjAyGukOHsg6a4eyc66o8AhEbVQiapP1qNKloULPkkHAZqQhPSkRpaqP&#10;kG0g8k5Zw/fIKYR9chydp9wxcc4XLSYeqFC1PwZOyD9qg1QDB+jMXQkuX6TxuKP0Ouh0KUiPS4U+&#10;MhUxMUlaU+AKbwb20VkYSitAcUYm8jPSUZqZpfW/0zJKZudzPh9luUXITMtGookNes56oc3KH9b/&#10;+Dkc/vEwfP7+CPK/MMUQIVRv5wffXx+F4999Bnu+HvYPx1HwqSnazTxxITAdg7oidOrz0ED01PG7&#10;Nhx1wEX7GFSkZqA9Kx99WYXoySOQCK6OrDzUp2WhOC4Fid6BSDS0RK2tO5rdQ1DnFoKBKD360gvQ&#10;XFip9RtsKC1FucJWcSlqWeoLilHDa7M8JQOJvqHw53XgamABTwJXR4w32QYg3MoZHkSRL0u0pSdS&#10;zrkj19gD5Ra83vyTkGrkgPjT1kgnCiuI03birb+8Hh28F0p5juLCIpBy0hE9lmHIc4zg/RyFnKgU&#10;lOtzUZmarzWprcnkeczIR0VyBtJD4qF34HP1pC2yzJxQ5hOBWv8EdMRmI93WGw3WgbhY34Ll85PY&#10;JZY2eB+vzyxgY34FG4ur2F7ewN7yFtZnV3g/T6O/vRN1pZXIJaITIqIR6E3oObsh0icQQW5e8HJw&#10;gb2RBfysHJDpFYLRqnpcnV+EGirixf4tfPPyCT4+f4rvnj0hsoitp0/x7bOHePXwHtr0mRhJTMfT&#10;jRW8e/UI7wmtj29+qQEjsH746pWGrB+JLG35HZdZ/vj1S/zr91/hf/3uDf787tkv0HoIAuv/B1r3&#10;tKaDB9hSqd7v/5/QeqGaDN6W71WTQSJLpXdX0FJNBz+yqPkPj27Ie0JLla8fXJXXt7fl5a0deXFr&#10;W57f3NQGA35AaN3ZXZM7l9blytq8bC9Oy9rMedkgtOYuTmr94C9OjHH+vMxMXpTx8QmZGBuV8yp7&#10;9PioNgaqGpZH/Sd6D2PF3p5OGeayyiytEpnN8H1z08TahQmZmb5AeM3I7CwRNz8j64vEFbG1tbwo&#10;awsLGrDU+F07G2taevnL24SUarVEaN0isK7vbsjVnQ25dXlbrqsmj9urcp5oWjw/JDdVxkTi7QLj&#10;zPa6SinKSpOkiBDxsHYSy1NnxObcccYERyXAx07ayrLlMZH54d4V+fH+dfnz/nX557s35OdbV+Wn&#10;O1fl+9uX5bub1+TDjavy3e0r8vHGZfn+5lX54eaefHv1kny8flW+ucXzevOyfHVtV97zfV9f5zLX&#10;v7vJc8xz+prge3t9V17f2JbXV7bk7d6OfHX5khab/O3vr+BPNcXrZunpbtMApYDV09NKYBFVA10y&#10;wKIy//UP8ILtaiNuDvpqqZqmVoJHZShUtUyq9knBaqivT6vF6uc2qvZK9csa7h/Q+lWpMa5G+lUT&#10;wl4NWqPDQwe1Xpy/MDYi48TVGMsw961lKORN209kqW2GOFUQHOIxqpo0NTjxJF+fHO2TNT4M1E22&#10;vTIjWyvT8vjuFblxaVV2VqfkwY0drXbr2f4VQuqBfM2HlUqE8YLLt6+syb3rm/LxzQP56f1TecOH&#10;0Ts+pK5vL0hPc4Xc2pnjA2dBJgaa5NndHXl6c10eX16Voc4KiQ1wlrLUGLm5Pi09NQUyN9Asb+/u&#10;SnNRuiT42ckQ4fXx7iW5szwsnQWJhFaMtGREaDVYNUkKVX5aP6wagqo5LVR77QBUQVKvar0SiSqd&#10;ykTI7bltQ4pKguHDdarpoBpZXe2DQCO0yuK9pCTOi6BLkc3hBjnfUkhouYrO107ivVSzQGvRE1Qx&#10;nhYsplpTwDjVHJDoilNNAX9BWIwXi5uVRDmZSoSHiYQ5n5MwRyMJdzLTarUiPTh1M5VINxMJcTwr&#10;oXy9ONZXGopSpKW8QForS6W5vETqFbQKCauCbKnKz5ay/BStqWBpXjYfeOlac8ESBavMg6aBeel6&#10;IitV8jNSfqnJ0h1AKzme84lEFsGVksjlKEnXxbLEEFihok+IkJSEcNHFhUhSbKjEh/tLsI+zeLk6&#10;SVSgjySGuUv0L+ndFbS8nKxw7uwxwuo/4je/+l/wq7/7v+Lv/sP/BX//H/9n/PrX/4jf/u63+PTz&#10;L3Dq1GkYGpzFOaNzMD5jhDNHTxBaX+DQH77A2cMn4UsoBRJboQEBxJY/8eSP8OAgRBJcUSyq/1UI&#10;IRWh9cPyRbC3NwLcPRBATAV7eyLE2wuhaqpgpda5uSKUUy8HB/i7OCPAzYXbu8LPxR7+zpaIcLVD&#10;hJ0lws1OItjkNPwJLT+Lswg0P4sAs9MMfE4wMDCBF2HlRzAF2zNQcCSo7BiE2xnB14Yo4/tj7G0R&#10;ZU/Y2Nlwf7aIcLQjeKwRzvMS5W6BUDczhLvzc5wJJXtOHYkhd1NEeFgj0pvo8+BxeNrxmPkeAimW&#10;IIz0cEagmz1CvJwQG+iJGD+VWMCdrztz3g3Rfq4sbohSy74uLHbQB7ojIcAVUT4OiAt25/lzYHFE&#10;YpgH4kPcERfEorYJ4f4i3BAe4gJ/H1sEBzjynDshKswdKUmByEqJQHlBGtpryjE7PKglrdD6VU3P&#10;YlXVVBFVi9MLWlmdXdZApQGLyyszi1xeJLCIqwuzmDs/qwViCxfmMDeparOmMTM+hYsjF3BheALn&#10;B8cx3juE8e5BjHX1YaynH+N9QxgjusZZhtt7MEBo9Ta1oZXBWRtLe1UTkVVHZFWioagKtQUVqFFZ&#10;BxkUVzFILsvMR3FKNgoYUOYk6JAZl4SUiBgkMqDXhUch0jcYPk4ecCO43Gxd4Un8uDs48XrxRJSr&#10;P/xdPRDp7ok4Dx8EO7nC/Qx/79+dRPSnZzFg6I4+z2g0B0WhNTIeZWExyIsIR6m7P7KNrVFn4oZu&#10;gqPpnAcqjzuikqAqIzZqPSJRzW2bQqJRHxaLXHdfNP+ncxg19NNQk5qTivTsDJQyoC8nRNL8QhBm&#10;YIU4U3tU8T0dGQXoTMlFe2oeGlnSGFi3ugRhIzwNgwymS3MKtGaT5QRRaVYal/NQkJODgrwCpGdl&#10;IS0/C7qcDMQmpyH7rBvmnCNQT2SU5GahND0ddQzeS7xDkWfkiKwzNqhx80dzdAKaCLfWpFSiLBFl&#10;xGAztxnkdxklZqqs3ZHq5oFonsuyQ9aYOsf3hOiI3GTkE4TpREWyvQ9CTpgj5JAJks46QM/lCELD&#10;84w53E+ZIZUoa/WMQn+AHpVeEciPTEBegh5lugzUJGehKZ3AIg7Ks/OQl5mO6Oh4mJnbwUll2jzl&#10;jD63WKQQ0FnO/sg7bIsZ5xiCjecoIgHpnnyGELW+x0zh+E9H4fkPn6H4kBlGbEIwTDR16XPQlEZo&#10;8ZwUGDtj1DQEQzEZ6E0rRFdqIVqSc9DMY6hJSEFecBSSvYLhb2UH10OnkPC5McpMeeyEbpmrFxLc&#10;fAmMOBSlpfNaLEBVQSHqCku0wbQVsop4DgPs3OBp6oAQ1afPxxcpodGINea1YReIah5DNb9jfZrC&#10;Xw6yea0knLBGkYEz4eqPBDM+Ez43Q9AnBrAxNEK4RxCK49NQmJAKHxcnOFhYI/aMHTqsQtAUl4vq&#10;ohp0VjVjpKELI43dGGnuxnhrN0ZbuzDa3ouRtj6060qRzt8k0cgaOfb+SDfms5EADDhjgbJTbhjR&#10;5WJteATbvJdXWVbmlzC7sISJmVn0cH0e77/ImEQ4O3nDxsoJHo589vqHQx8Xh9J8wq60HK219ehp&#10;akZLTS2qeT4KUtORG5uE3KAIlETFIjs2Dk3VZVibuoDnt27g20cP8ePjR/j50WN8eP4Iz1/d5zNo&#10;BK1BkbjZ3IU3T+7h27dP8UElziC2vn/7mkX18+L0zS/oevdSy0z4x29e4l+IrH9l+ROh9ae3T/Cn&#10;Nw/xl6+f/tc/vnnyP6ClcHWQVVClcr8jP74+qMn6URWVefAFoUVgqdosbRwtTlVN1ndPD1KXf3ik&#10;4HVF3u3vshwM4vtu/5K80MC1TXDtyOPrW/KA4Lq3tyY3thZld3laVqYntGaEs+fHZZ7Ymrs4IbMX&#10;JmVaIYu4UrVZU5NjGsJU0jLV/UPFcEOMG4dVBunBHhkfHZbzBNoFbjczdZ7Q4vzUhMwTXXMzF7Vm&#10;iasL87IyNydrSwss87K5QnSpQZO1wZOXZHtzVXa3CagtxnZqqobuIQp3dlZlj/Hf7voSj2tUBjtb&#10;pKG0SIoyEiQpMlxiQ4IlOthfHC3NxNjgrJw9ZSCGJwzE9JSRmHEa4mIjDSWZcmVpUt7dI6oe3ZYf&#10;HvEcP7wl3z+4JT88vCk/c/nnp1xHtH7/iOue7RO1+zy3nD65Jz88JYKf35c/sfz87J78kct/efFQ&#10;fuZrf+Q2f+Lyn1Xhe/6klp/sy1+ePdRik7/9/RX8qb5Nba2NWqr2ro4G6e5s0JryDfb3a32kFLRU&#10;rVJPV4fWN2uwr0MG+ru1xBTtKq07gab6Zw0SQqoWSyWzUGNk9ff2cT3x1X9QszWibjzuc3RoWKuZ&#10;GiPGVNr3wQHOE1UXeBOqWitV/Tw6qNK8q/2otPMHWNMQ2NKsJcBQ0Otua5QxHt8iHwK76wuytTrL&#10;G/WC3Ly8psFqeWZM64f18OaOPH9wTUvp/g2h9fb5Xbl/Y0sbhHifyFKZB3/46pF89+ahvCDA3j65&#10;yQdIl/S2VvJhsyRLF/tkZWpAXj+8LHe2puTOxoyUZcZLTICjtJRly93NaWkuzZTLC5Py8PKKlOgi&#10;JNHPWrbH+uXj/V2Z7SyT5uwoaUiNlCqdav7nI61pISzB0pwarI2ZpWqu6nUBUqfgFOejNSFU8w1q&#10;WZV4f2lM9pPqBG+CS+HKSxt/q0rvL5VJvlIS7UF8hcpMa5FcvtgmXaXJkhLoKCn+NlpzwRg3Mw1W&#10;qslgvI+FJHpaS7y7pcR72kqEO5FFaEVym3C3c5zaSbiDlQTbEVuEVLSzhUQ4WkoEcRXqakR8GRNr&#10;ZhLmclaCbI1EF+AmJanRUleUK41lhVJfmic1RFZ1UYFUFWQRVBksaVKYmSJFmWmSHB8nCTHBUpKl&#10;l4LMZA1S+ZmpkpWWTHQlSHZKguRoqIphiZMsLqclRUsacZWsmgnGxUhMdJDER4aKLjqM4PKV2KhA&#10;iQz25cPUi9BylAg/V4kJ8pSYQHdhMK9d5172Fi7+7g4guAim3+C3v/p7/OPf/wf8x//wP+Hv/uP/&#10;hH/8h/8Fv/ntr/CHLz7DkeNHCK1TMDY0hvk5S5w8fASHP/8DvvzDH7TxtGwtLLUxtSIDiCtVoxUY&#10;iGAfBmoKVT7eCPX11GqzwtWgxwxUwrgu3IPrVd8aD3eEeh4gK5iYCvVS8y7EiiscrCxhbmSkBdOe&#10;XPZwd+TnuHB/bgjydEKQmzUi3Akkd4LH3QZR3naI8rRFmIs1wtwcEMR1vh5WCPJ1gh8RE+jjBm8v&#10;R/hwm1CFHU/V9+vgc8PcnJEU4MVjdCOSXBFMOAX52SKQ6AkiasI9iSdVo6aaMgZ6ISKYOOT+wrlt&#10;pA8DsBBfxIcSlNxnEL9LoIJWiDfy9LE8J54I4+dFEl7RwT7Qx4Zynqj0deb5cdQglRarxg9zRji3&#10;CwskwkI9kZNMYET5I4rbxoS4ITbcA5kp4QgjrDy8bOHpbYuQYMItwgtxkd5Iig9CTkYiSvMy0d1Y&#10;TxANY2lqmrCaxRJBtTq3xCkDr9lFzDMAm7s4w9fmtNcXLxJkU4uEFZFFVB3gittMzGB6bArzk2r9&#10;LC4OX8T4wBhBNYbhniGMElvDxNaImnb1Y6R7AAMMCvubO1k60NPQogGro6YZHVWN6KhsRFt5PVrK&#10;VK1WFRqLKlGXX4qanFJUZhWhPCuPgMjWSr4+HYVpmchPS0MmA9404islJgFpkUmICYtCVHg44hn0&#10;ZcYnoighGQVqmIHYBOQwEE605O94iLj+4jSif3sa7YZe6AtOQrmegTH3q1BUFq9DHQPVTqcAtKua&#10;AQafJfoUlIbFQWfKa+qYIUrM3FHmGYRMczfEG9sh2MAS8X93Bp1HHNHG9xRlZ6MsPxcNufloyS5A&#10;C7FYGB6LeHMnpJg5EmMpKPSLRrw1YXPOERX2HpiM0iPXjvi2cIC3sxei/YORHROLYgazlZk5qMwt&#10;QkF2JrKz05GTn4N0oipBl05M+WHKKRwNKZkozs0mUHPRmJaDFn6f6rAEpNq4I1tlLHTwRku0Ds3h&#10;SWh2CsKEZyTmAuIwGhCDjpAoVEfHIVfHY0yMQspJM/SfdkF/mJ7XWyoSQsMQSMBaHDHAkV//Hmd/&#10;/Tn8PjdCwiFzJB42Q8Q/nkLcr06hl8iYDNUh6YwL3IgIyy9OwtXIBkkeoSghhupSs1FPqJSkZ8LT&#10;3g2mRuYwsDGDl6Mjig/bo989AW1xWWjmtNvEHzNh6ehPyUdPegFa9XmoSUpHaWQykpyD4HTaDMF/&#10;MPz/sPef321c2broPT/f95x9e3fvbtuyrZwpRjHnnEESBBGYAZIAwSzmnDNFSmKOyjnnYOVsBUdZ&#10;lrPd7rz3PfeeO/qMcb4+77OK3vfc9194uznGHFUoFIBCASitn+Zac6FjayQmk/Mxr8ZplVYTUzxH&#10;/GzGPHQ4ZnBg3EGwZjtQmmSGmdCNdfFB0CoXbH9/AwJXrUHYe+tRvM4HDb4xqPSPR6N/IhI2bkfg&#10;Ni9EKkBGxaI8v1CrftnJz6GV35XkkAj4bHZHXpoRjSWV6KtvQm9jG4oi9RgMs2CmSM3l1oyhumbs&#10;rm6BMzYd1s3BqPKKRZ1PIkaSczFldqKZ7yPSOwDua7Yi0jUAIe4BiIgMQ15eFuzJZgz7GzBPQE31&#10;7sJ0325MD+zCeP8Q5oZHMT+yC4vE1iKhtbtzCA2R2WiNNmGnvQLFwfGwe0chbvN2xK7dhmK+9u40&#10;K87umcCFw0dw4vBxHDpyDEO8nU1IxybrER4Vj2SdEYVFZejpGMDc7F6cPHoaVy9cwZ1rN/Dgg5t4&#10;dOsOXj56jE+ePMFHjx7i8e1b2hQQ3fYyVOoyUMRrtyFRXb/S0VNXj2tHjuLLB7fx5xcv8MPnL/HF&#10;58/x6YN7mLSV4cSOZnx29wN8+8Wn+PErIouYWu42SGhpmS1ii9v++M1r/IH3K2j9+4+vtazW39QE&#10;xl99jL8SW0TW/09GS3UV/OPrZ0STmp/pPsHFRj/j588IAm1MFlHF+35W9318l8t7hBn3+eSehi5V&#10;1vyHT+7It89uyid3L8jrJ9fkK66/Ibo+fXhFPr2v4qo8u3VJntw4Lw+vnZPbF9muOrpfjh+Y1xBz&#10;bN+iHNk3L4f3zsshIurg0pwcILQOLbFdR2DtZdtwuc2n/uOdsaCGh3DbwiRBxn33LhBnC7K0NCsH&#10;+VzHDh+QYxq8DspxxglC7hzRpebtunjmhFw9f0abz+v6JeLqyiW5fvWiXL18Vm58cFEuXz0rF6+c&#10;lhOnjsrSwb1sww5p/5FrSU8TQ4pODMkpYkhNkRxThsRFRoqvh5e4u24SL6/N4rrFRbxcXMXXbavE&#10;hHizfRCs9ZI5f3RePn5wVZt4WJVhV5UC1YTIP6iqgSrUHGVqHqzPnvJcPmE8JmyX58VS0PoTt6v4&#10;+eNH8kfu90e1nfFn4usvRNbfPn9OjH2o3Vbw+uffP8jfntFh4mpMprQy7Du1sViTU6NEzijXCbCJ&#10;XTI+tYdImtS68qm0sJrQeGJiQianJ7QuhcsQUt0AZ/iYCdmnugvyx6YqDS78Mo/WPgJruXsgf2yL&#10;S7LI/dXcXQpn+wmtg3sXNWQpxKlsmSoFv08Bjc85y22zsxNaRcQJ1ZVxYkzGdw3xeWblGi8ENy6f&#10;lDOE1bWLx+XTZ3fl1pVTcunMIW3erHsfnJdPnt2Sb199KG/U/AefPpZXvOB8TGCpLoVf8/ZPX30k&#10;X3/+mI+9zR/4QZka6pRji7vlM+5z8sCkPPngjDZz+LObp+XSkWmpzDdJqSVdjswOyc3T+2RqoFle&#10;fnBWTs6PSFW+Qery0uSjSyflq/uXZF9PjYzVFshQVb70l5ilp1gvI+WZMkpsjRBaKos1Wp4jQ05V&#10;bTBD+otNDCPXzVymSF/p8m2V2RokrPrK0nn7l2xYqVm6eV9rfqKMVufKiT3tcn3/TunfkSdOIqsk&#10;Y7l4RX5ioNj1IVKUGibO9DCxJgVJUVKAFKcFa8CyEWD5On/JSvAWY2SgZMUHiTnOX3LiAwiqYDHH&#10;cp3Ayua+eclBBBvRRWgZI30lLylUqh3Z0l7jkP7WagKrVvqbGqWnoU661GTDtRVE1g5p2rFDWomu&#10;6pIiqS2xa9kr1SWwtsIp1WV2KS8uIKiKpNRp1TJZZQ6rVDhsUqXmyLLnS0mBylyZxGHNFrvNLEX5&#10;ZinMMRJcBm4zSEF2OpEVr0WeIVmy9AmSnRorlpQI7XuuoJUeFw4u4eu5FSvf+x3effu3eOftf8Nb&#10;b/0r3nr711i7ZiU2rF8PL083eHu5IdQvANGhbDC5usB14yZsWree2NqIAC8fGFPTCBI9LKqIRdpy&#10;hsqiAJVOlBgziBdV4CIdZsIqV43DUoUMUpJ5mzBJ1sGkS4QxOXEZXMRLSmw0ArerLouBSNPFID0t&#10;EemGOOTkJiOP0CjI08OapQCThFxDInKIlqz0BNjUNksSTApWxJKZMLPlmWDi/Wkp8UhJDuV6Ihy2&#10;TNi5Pdugsmo6GNLYyMozIsfE4zOmEDw6WC16lHG/Upvq9piMzNQEvhcdHFYLim1ZfK9JsKSo8WR6&#10;FOdnocyhJmDmeyW8zARZkdWAsiILj0lVUEyBicdqtxlRW2GFLTcNmRk8bmMy0ZDK/Ywo4tJKxGWa&#10;1H4mtNU5UF2cQ7jyXJkS+Xwm1FQWoMSRpb0XvQIj78tWx8z3XWQ1o8JZAP7jiu6mRuwZHsapw4cZ&#10;CluniazTWsbq9NETWgPs9BE1Fou4OnoKp7h+6vApnD50QkPVCcbxA4z9x3F46SiO7j2Kw3uPcHkc&#10;++b3E1bE1tRe7J9exMLEHOaJrKnRcczsmsDMGJfE1tTIHuzuH2EMY6x7UOs2uLtrCLuJLdWNcKil&#10;i9Dq0rpp9TYRW2zAdtU1ob26Hi076tG8ow6NjLodNXzfO1BZXokSNhbLnOWoKOaSsFITY9dw2c5G&#10;cG9xJeot+WgLStMyHVVhiahMykD+anf0stG7lzDoqGJjmQ3odnspOpJMWIpiGIowxNsDZWVozLcj&#10;X2eA/zZveK11Qb5LKNr8ElGxLgixv9uIsH9ZhbhfrUfJSj+MROhRn1eEugqiRhVAqGnGWE0ruoiv&#10;wrhEZLPR2xxEwHuEI+jdDSjc5Ic54mzUbIXfdj7fejf4rN6iNeT9XNyRHBqJ0twCdFQ38b1XoqWq&#10;it8BNvjr61FPXHV5puEYoTFcwuOsqCZiatDH/QYqK9BvJxALi9EUmoK27TEYTTBjNNGExUw7Zq0O&#10;DOSXoK+wDF1FJWh3FKOj1Ik6pxMNyQb0ufpjPEmHjEQdooiB4M3bELHZAxlswGdHJqA8LQvFCQbk&#10;+oSjYnMoev2ScbCgFiN8zvKULOSEJiLeLRD+q7cheIMHEnzDUZRhRmtpOeKDI+BNhKXE6WCx5aKk&#10;wIYaz1jMJBRiyVSFAeLxZFIpZosb0U8wjlY1YLSCmOFnOVrZwM+kFg08/vSoRNhdwjAWoMdSTiV2&#10;lvO+YiKHsOrdnoB9MdloiDAgfJM7AtdsQzgBleYZBCPBa0lIh91shs0tWBsPNZReiPIwHRqCklHO&#10;MMbyffuE8DjdsH2TK5L4OZQQ6+Z4Hba8twHxYZFoqq5Ff3MvRho70N7SApspFx1eOhw0lWOopk0b&#10;wzVkr4LVPQLOgDgMmIlZnqfR2Ewcza7AeHUrukt2IC0wGq4r1mHdynUIT4pFY3sjHPw+9Ael4Ghe&#10;K+Z7dmO8bxQj3QOY7FfI2o25oT1c7sFs3y4Up+Uin+BfqGjj9p38fueg0C0MZfyMVPdEMzHcS/we&#10;b27D0cUlTO0eR3FxMSL52YYm8hpmLUJLRz/m5g8QV+dw8fxVXD53FdcuX8edG3dx7+ZdPLn3CB/e&#10;f4RPnj7DK8Lpi5cvuHyOV88/xLnFfajTW9DpsOPs0l70t7UiJz0VBWkZmOvrx5cE2TefPsPXn3+E&#10;n58/x+GOXuzOLcTDQ4fw4+eElhrTRWR9R3R9/yXXv3yFH7/4jMBSkxWr8Vpf4C+/ZLT+G6H1128+&#10;w5+JrL99/TH+8tXHf//bN59c4XI5o/WlGpvFxvvrD+X3rx7JD5/dlx80TP0ntBQO7sqPL+/Kd2yv&#10;/Mj1P3z2QP5AfP1EbP340W35/qNb8tXT63L//AF5eeuMfElsqZ44nxFanxEYXzz+QD66e1me37oo&#10;T66fl3tsx1w7c1guHz8gp/fPy6kDiwTWtBxWQz4IqINsg6n/fJ+fZmhDSdiGZPtsaXa3LM7uYjtO&#10;jaUfljn1H/KTapqgUW04impD7psmvhbntP9YP7R/UcPb4UOEHPF19sRxOX/qhFw8qzJcJ5czWqqa&#10;9JXzcvXqObnIOH3hpOw/OCu9Qz1SV1MudmueGNNTJCI8XMLCQiQ6IlSMqckSHx0lW7ZslQ2b1oqH&#10;6zbx8HAVby9P8XbfztgkoX687bdNAgO9xZKRxLbuTnl4+6K8VnNjffZEvnpxX74nur5T5dmJJzXh&#10;8HcElpqXTIFLm4SYsFLxE/f7PeH1B0Lqj4TVH4mpn7ntZ+7/p19uaxkvxt++eKm1Tf759w/wt2dC&#10;TUKsCluMa0Uv5ucniKXlroN7xtWPYozbp/iDmdK6B6qCGKpk+9zENLE0L9Nc383Hj09MyfQk759S&#10;wFIVAie0sVoKYAfmFLzmtbFY++bn+QOc5fOpH9gC4bUgB5YWf0GVAtly90PVrVAbl8VtCnmqyuHM&#10;JF+HwJqfHpNjh/YSSh/Is4c3tC6C54/vlQ/vXZVHxNWx/VNy88oJ+YIXmjefPNK6C6rlq4/uy2eE&#10;2BdcPn94XV4+uiE/vn4hP339sbx6eV8+J8AOLu2RrsYKuXv+qNwi3E4fmpHXTz+Qr9Skdc+uy/hg&#10;gzjZqFfzZ90+uU8OTg3IwYlB+fjWea0CodOsk+nucvmWF61nZw/JfGeZDKtugZX5XGbJcLlFG6s1&#10;zNi5I1d2E0wqo9WroFWcLn0lehmuytQqDXYX6WWoJFvrIjhczv0IrV5HhgwwhrQuiJnSZc+Qlvxk&#10;mWlzyuWlnfLgxIx0OAlBYzQjRhufVZAUIoVJClmqlHucFKpsVnK42HWRBFckoRUheamhkkmQZcUF&#10;aWO2shOCJTs+kNjy47qvWOJ8ta6CpggvscR7iil6uxii3CUtyksKs1OksSxfOmtLpbuxRjoaaqW1&#10;pkra67iuKgpyvXmHAleFtNRWEl3l2lir6lI14XC5NgdWbWmBlHNZRWxVElmqVHu1o0CDVpk9V+y5&#10;FmIrW0oIrWKrRYNWUT6XuRkMg9iy0iST7y3XmCSZBgIrPVIy02IlNyNe+54raOkTgqGPi0B0iC/W&#10;rl6B91b8jtD6Df7tN/8Vv/23/x2rVq4gtlbBy90V3u7uCPEPRWhgMLzd3OC6fh02rt6INStXw9Nl&#10;G1ITEogWQoqIMhJRlrQU7bYak6W6BypQZfMfZHMa0aBXWR/+o0+MZKYm8b4EmFMJLWLLrEuCPiES&#10;URG+8PPahuTocGToo2HUK2zFIjdXD7M5CQ67BU57FvKy02BIj0MG0ZKfY0CpMxfFRZkwGRORyf3y&#10;ctJ5m1DKTYeeoEpNjUUGsVRZUQiHwwqLOZUAIu4sKSgvzkdZYR5yiB0LsWTNMqLKaWXYCKJUgiaV&#10;aDKgpNiK2jI79zMgg5g08/058nJR7iwkmiwElIJRCkGWwWPMgTU7XQORynJl5+vR0uCEvcAIM4/Z&#10;bOR7KTDDyWMszM1ArolI5bFkWwxoqCxDNV9fQSqL+FPPXVtVSGhYCcNkZBCkFvVaBmKL9+fzeB2F&#10;+ahmw7+5jo3wzi7snZ3VYKUyWiqLdezA0f8FK4bqInjykOoeyCVhdfrwaZzg8sRB7rvvOI4RWocI&#10;rUOLh3Fk7zEuj+Lg/CHsnzuIvTMHsDRFaE0tYGFyAbO7ZzC/ZxpzuyYxNzaFPYO7MD44hokBFaMY&#10;VeOzuoc0cCloDbb2o5/A6m/oRF99G/pVZqupDe01dWgiIpprGlBPaNVwvbKyGiXlVXCw8V5SWsHP&#10;qhS1pVVoLNuBZjbQ20orUUck1SVaMBqdhfa0bLRbi9FmK4Rh/TZ0u0Vinz4f7TtK0FtegoHcHPSH&#10;xuJwSh7GchxoM+cjj6iI3uqNDWs3YvVWF/gTHXnRKSjjY4d8EtBPtLXy+Sui9cjzj0TPtnh0+aVC&#10;H5OAhkI7BiuJApsduuBwRLh6QbfBD/ZtbPgG61Hnl4AhvyQcyK9EMwFVV16HhnwHii050EfEwXeL&#10;F1zXbCbw3JCdlI4WNcaKmOqtbURzdR3aiI5+zxScic/DSGk16qrqiLFqomwHehW4SrksKsNgdiGa&#10;PAgDNvjn48w4nlWGWVsV+guc6CkisBwONDqKiKBStDkq0WF0oHxTMMbdklDkFYGsiGgUJqhJfnNR&#10;x3PX7ihHj7MazdzXrktHybpA9LsmYNagCjFUEWyV2rI1rxgOnYnICoEXz7f7BhcEefnyPW1EBM9H&#10;cX4RamtqUa0+N/80LEUWYjokF3u267DfVIbOynoeUxU6y5fHJvWU1mJIdT9U75NAKSOEy+Iz0OWv&#10;x2xaIXoLytHB91usz0LNljhMB1vQGMjfMWFlSzOj0abeK/fhc7ZW1Wogd7qEYzTKjKmCGrRnF6Oa&#10;GO8LN6A/rwRtxeWwGrMQ4R0IDwI71NMf3ls94bnVCzVlFWhrbMWQ6lLX3o06fkfLnQ7UbIvEkVg7&#10;xqv4Heb3t09vhZPnsjGNmC6pR0eaFR2eCdivc2C2pge9lY0I5POtfWc9NquCQp4eyCqy8vdaiTKP&#10;eJzIaMBM607tPydGugexi8tJ/n6mB3ZjamgXqgtLYQxLRS3xfGh0Egf4e9tZ2Ywcz3DUGMyYIGpq&#10;TZnoco/F3rwCTDT3IS8jC2m8RuUXV6BreAKL/F0fOH4Op05fwfkz13Dp3HVcvPABrl9mXLlNbN3D&#10;47uPia3H+Ojxh/j4yYf4/PlH+OLFJ3j94iWe3LqJToK+m9+PF9cu4+XdW7hw5CDaystgS07FWGM9&#10;Prx+Gd9/8hx/+ugFnhw7SXRm4kJXnwa2/yzx/v2Xn+KHr17h52++XC7xzvj5q8/x89eE1f8ro/Xv&#10;XP8LkfXnLwmtN5/8/a9vPvp/Mlq/J6j+RGypUu4/E1oqm6UyW6rLoBqfpWW0Pr4jr4mmLx9dkZ8/&#10;fcAGPjHGbT98THi9JLRe3JEveN/DC4flw8snuN9VecP2jeo6+PrxDcZ1ouuqvLh9SR5fOyuPr56R&#10;exdOyM0zR+Tysf0ato4uTsuhuQnZN7scC+O7ZEENKyGgpsYG2TYktsZHZGKsX2YmhgmtQZlmzO0Z&#10;lD2jAzI2Mii7hgd5/06ZGh/jY3ezfTjB9t+EHFTYIrqOHVqS44f3yuljh+T8yaNa5cPLF87IRcbZ&#10;8yflxKkjMjM7LvV11ZLJtoDJlC6mDIPodYkSHxsh/v5+EkFoBQUHyPbt7rJh42bZunmLBAcGS0Ro&#10;pCTHJxFkEeK93UN8VKbLzV+2emyWYH8PSdFFS0fbDrly/oh8/uyevH75QL4mqr5TWaxXH8o3XP+e&#10;uPpe/Se9Nln0c34Oav1DwotBRP3M9Z8/J4y538+MP756Jn/kNq0iJNuif9Tu+2dG6x/mb3pml0zx&#10;iz47s0fDzOzMuCxPQDzI7WNE0y8VBtUPan45a6UmGp6dneFjJ2ViYlx2j0/I+Dh/LDOqbPuMLCk4&#10;7V3iD0cVsCCYiCyV2VKwWs5sLRJpqorgcil3NTZrUWXA+Pi9hJjqhrhIXKmsl8qGqSzXwpyKCZnj&#10;MR7aPyuXzp2UZ/dvy42Lp+X8qSW5e+O0vPjwhpw9MicXT+yVZw+uyLdffCjfvXoi333xVD5/fke+&#10;/OSBfPqMYOIFSI3N+urTR1q5d9W1UHUxvE1YjQ2q+Z8a5OM7V+Q2AXfr/EH55sUt+eLxNXl05RDB&#10;UCCl2QYZb6uVexcPyVj7Drl9aq9cO74glXnpUp2XJtcPTshPT2/KkZ2tMl5XoEFruCJHBiosWlZr&#10;RJV5ryK2KpcLXQxXZBJTFhkktrTKgqXEFHHVX5bB/Q1cGogw3nbquZ9Zg9lwRbb0lpgILYO02vSy&#10;f6BObhwYlduH90h3qUUqMuOkOD1Mm/NKhVUXKvbUCCmKV9msYLElqixWgORxPTcxWDKTgsQUpzJV&#10;wdwWKJlx3BarMlsEFgFmivEntAJ421tyEv3EHLNdUqLcJDrERTJTwqTSbpKmiiLprCOwaqqljdFa&#10;Wy1NqthFFXGl5tSoqpCGSlVpsIzYKpX6KqfUlBVpGavq4kIpU0UuivKlvNAqFbxdasuXsoIscRBU&#10;9jzVXdCsreeY0iQ/M1Vs2Xqt+EWuUSfZ6YliTInhMl6yDQxjvGSkRUs6UZmRGqWglWpMCkZafBgi&#10;g9i43LgS7773b/jd27/Cv/7mv+DXv/4XrHjnd8TWe3DZvAk+Xu4I8vdDSIC/Nl5rExujG9esw+r3&#10;VmIj12PCg2FMUtkowiVFZagIi5QUZHCbRXXPU9ktdZ8uGaZE1e2PMOP2jMQ4GBhpcdHQx0fDkBSP&#10;9OQ4BAeoMWF+0CVGIy0tARbiyKy6++UbkU1c2QpMKC/JRWZmGnSpMUhLj0UWEVRaakNBgQV6oiaD&#10;+xdYc1BakoeCfDOxpuNz8fkJE0eZFcXcNz1bh2R9InQGPndhFgoLMrXXyiSqciwZqCwpYqOqgHDS&#10;w2RIJfp0fK5cVNgLCSAjtxm4v5FAK0RlWQlys8za4w3qtW0GVJRaibhkGI1xhJ9OO+7aGjusRFhW&#10;ZgoMpmTkEIjl5VbYrCbuoyeqUuEszCG0ilFVYoM100DopaEg08LjsbLRaIUpla+hCoVksNFv4v0G&#10;NbmsAQV5WagmJBpqdqC9uQ27x0Zx+OAhIuu4lsU6fugojhJbxw/yNoF17AAhtfeIhi2V0Tp+4CRB&#10;dRxHVBZr3wlCiw2z+SMElkLWcezVgKVivxbzBNbMnlmCawmzXE7s3IPJkd2YGN6D8aE9xNYY9gzs&#10;xJ5+NiB7RzDc0Y/RjkGMtPVhsLkfQ609BFYneus70F7diM6aJnQQFypj01xdj3ripYbIKnaWoIzQ&#10;Ki1jo5QN3yqCq57Aqi8pRwPhVceGfHdiNiZSC9kQL0K/cwf6iYMuAiB9nRdatoTgiM6KbiKni8gY&#10;Ds/ATJARk/o8lMSnQufihbDVWxG2yRtRUVGwWHPhZOOxuqICNXEmDLjFY2+KFTP2JuwsqyGsCtHg&#10;HoddvmlI2OKBBL9AlKSakeARhIht3tCHR6HalK9lNzq9EjEaZsKhOCuOlPB9NrejuYGg2FGPXr5H&#10;VWyhhs9niEuCzyYPeLOhnx2rQ6e9DN1lCpo8B9y3x1OHc1H5GC0kNPk+yspLUU40VRfZUZ2dj1rV&#10;lTHZgnYPfzRsDsJOtzic0NmxkFmC4Xwn4VGEliIb6ouL0OEsQ3uREzY1RcNaT+xSXSF5TppyrGjI&#10;daDVXoEWO6FCRPUUEyuOMhRGpiB3pS+q3gvEqK8BnXlOtJSXo5efxZC9ER3FNagqKIZRl4r1azdj&#10;5YoV8Ny8FbYcG4G1A3UKxU7u45eOg8G5mPHO4DIHewrr0a6gxc+6q6YZXQRWL6Onitv53usrCKVK&#10;YotQLPVIwFyMFfURZuRHpyLGLQgF64Ix4K7DfBrBzHPZRtD1qEIYBNtwbR066+vgMFtQuzEEM2pc&#10;WUWz9hl2pOej3jseU/H5GCivRUdDE89POcw89y5rtmLl+2vhy8+1obYBnS3t6G7rRH97Lzpae9HK&#10;1yjdHo294Xk4UNWF/ro21AXo0LQ1EoPWckxVd2GPvY4QT8LukEws5lXzM03HpnfXIyosAum8Hm7Z&#10;4oJNPl4o4eeXRywtxZdhpn4AY/1D2DkwhNG+If52RrC7byfGmnpgCUuEIT4No739mBqbxNKeGUz3&#10;j2rFOZw85n38jc119qIlNB0DBJkzIRW23Bx09LRgbGEOi0dO48iJSzhx6gpOnbmqQevyuRtcXsel&#10;izdx+fIt3Lh6B/c+eIAHN+/j8Z0HeHL/IZ4+fIxnjx7j+aMHeERYDbS2oi3NgPP7l/DZ00f4/OF9&#10;PDh/DgN1DchJSMCeliZ8+eDecgXCx08xUVKCvcW1eHrjOn78gttUNus1UfXtlxq0VBdCha8f33zK&#10;9c+0CYv//cc3+G8/v8HfFLq++RT//vUn+OtXn/6Pv7x5cZ2RqtpqaizWn778UKs6uFx5UBXCeERo&#10;PZDfqzFYBNW3L27Kd2yvqOzVT5/ckZ8+uqNltr4nsr55foP33ZRvn92QFx+clkeXj2oZrS80mBFc&#10;ClqPrsnnakgF2z8vbl6SZ9fOy+PLp+X++WNy9TihdYDQmp+SI3NTsp9txv1TewionTLLmNszLNO7&#10;hmRybED2DPXLnp3dMjHaL2MD3TLazxjokuG+dhnqaeeyS/q722Sgp1PG+vu1aXp2jfTL1B5VcE3V&#10;AtgjS2zzHdo3IyeO7JWzJw7L+bPH5PS5E3L81GEZ2T0kuQW5YkhPlzSDTlIY5kyjZGWbJT4lUULD&#10;gyU0Mli2um+VDZvXy+p1G2X9FhfxDwqWsLAIiYqPk5DwSAkLjhQPjwBx8/AVF1d32erqKr5+vhLJ&#10;xzpLrHLq2JJ8SIS+ek5wfXRPvvz4gXz7CduUHz+Wbz8ivj5WxUf4ORBYPxNRf3z9nAAmqIivn3hb&#10;dTNU238m0P7A+D1BphD2k1ry9j///kH+Jsd3EUtjWhfBXeMj2nJiYqdMTI4STyMyP79bFhamZYpf&#10;/GkiTEFMoWxySmW6VIn2WRnfvXu5UIbKVC0syd65eQ1VS9p4rKX/1X1wXt1ekP1L3IdY+88CGmoS&#10;vAP7licmVvBSqFMZMTVXlqpoqMZnLUxNyH5C79DeWbl49rjcvq7mWLggF08flhuXT8inz2/JVV44&#10;Th6clnvXT2u3v/qcPwZejN4QVp89vy2vXqoM10P56InKZl3XkKXKvT++c1k+vH9N9s+OEQbFcnxh&#10;TD7lj+vWuSPyMS86X354Rz5V9091SUVeqpSzcX9mbkxOLo3K7vYaeX3/ipxc3CkFqZEyVFsgn9w8&#10;K1/dvSyLPaUyXJWlxWDp8vxYXQ6T7KxU2Smii7fVGKz+cjVhsUEGHWbpLTXxPuKL24YIM22MljNN&#10;Oq066SlMW65GWGGSQd6nqhZ22NKk1WGUo2Otcv/4pNw/My89RFiNJVGcBjVZcZg20bAzI1ocqqx7&#10;argUp0RJkS5OrMlhxFaEVlUwKz5QLAkEWHIo4RVCXIVInhqfxWVmfAAR5iOWWF/JiPJmeElahIuk&#10;R3hJUqirpEUFiN2sk6byAqKqhMiqlNaaHdJSzdixQ5oIrdqy5aIXdRWlUl3qkLqyEiKrWNiwl3KH&#10;VcqIK9VdsKQwUyodxGxRntjMJg1RJdYsKc7PkqIckxRkGiRDR0QlR4tJnyx55lRGimQRWCa+r9yM&#10;RMnOSBBzarSY06LEoo8QS3KExEf4lUSGuyI0wAMBni7w9d2GlavfwdsrfoNf/fr/g7d+96/43W//&#10;FStXrsCWjevg7rIZPp7uCA8IRsD2QGxYswFr3luDDStXYfPaDdwegNTYeKIpSctomQgsU3IyoUVk&#10;JOuQnUJgEQbpiQkwxnGZEE/kxSOVwEqNI5TiYpFGYKUmxCAlKg4BPt4ICw5GalI0MlITYDbweYmh&#10;/DwFFDYgbEZUlOcTKalI4XY1ZikvOwPlZQVEjFnDmUF197Okw+nI5uNMMBv1BA+Pi5gpLi2Ag2hJ&#10;yUhAcobalgZHYR4c9hyY0lWmSY9sQqukyMrtVuj1eqQp3BBahbY8VJc6kaXmBTNlIMOQjgqnnfCz&#10;I9di0jJkBkMCbHlGlJfmIY/HaDLy+E0JfKwZVVWFPEaiikg0E1+5OTxGZw6RZ0GWhcBTx1KQjaqy&#10;QhQTXNasDORyW0GOifAi/ByqOhjhqSItWZvUOduQRmgZUZifjZqKUjYOCZWmBvR3dmFxdp7IOqbF&#10;cQ1bx3Bk/xFCitsIrIP7juDUPoWuEzi89yjvO8H71NisEzjC5YGFIxq29nO5b+YQFib3Yu/sAa37&#10;4MLUIhaJrIXJRQ1akzsntJgYGdewtad/jA3DYYz1jGBX1xCh1Yfh9mVgDTYzWrrRXd+KLkar6i5Y&#10;yQbwjkau16GejeaqYtVNsByVznLUlFZxWYEy1W2wpJToLEeTsxLd+RVoSsjFgr4Uo7mlGLFXYpAN&#10;5z7u20YgxK/1QN3aAByJt2KYKOtyONHvHYdFf37G3vyOefkhyd0T5vBEVOQXok5lnBoaUFNdo2XW&#10;GthwbnKNwmRYChby6jBV1YzeiiqUxxow6qdHpWso/Fdsgt+KdVrXOUu0TsuQqK5vHQROi1cS9gVn&#10;47RuB0bLe9Hc3Ir2xkb0VfPzIQh6iIkORi3xk60zwnu9C/w2bENpRjaaHeWoIjAreS5atybgFKFV&#10;r89CamIKIkIiELTdH55b3eC5SY1F2oqCVb4Y841H7bZg1K8KwGxgGpp9k2AKioFTTfSbm4d6mw2N&#10;+QXIJey8N2yBxS0AjVuCMBFuIqxK0KkyXYSWmteskdjSwJXngNU1BJXuUWj2TkQNQTGaaEVnWTV6&#10;iNoBxw50OqvRUFIJR54V61ZtxNu/fgebV63n99SAcgKmplSVhq9EaYgRC74WLPmbcDg0D4N2flcr&#10;eJ75+XbwnPTUNqGdEOqqqEMLH9NMdKusVA2PLTckFuOhWajwSkbYOnfkhOlQEqpH1+ZEHEhxolkV&#10;F+H57W9oxQChNlhXS3jtgD04Ee2bojGUbccgt++qbMJIOb9nSdno9UrFsJlQ52cyUq8KslQj0DcI&#10;76xagy1bXeFUY/fqW9DV0oluRl/bALoaulEWqcMebxP2EooT1Z2od41Gk08cIVyNvTX9mKnsQGOG&#10;Fc3bE7AUVwjdFn+4btrK368DVRWV8A8Iwb+tXI+k6Hjke0VgIqYAk1Wd2NnZh7G+YezsGeLvtxeD&#10;XYNozC5GXmA8SgoKsXt0BHN7JjCzZ5K/uSnYCGCLWwgm23pwemIOHdFGNHknoFFnQld3BxYOLuHA&#10;Cf7OT57D4VMXcfzUZZw6eQVnTl3FZQLr0oWbuHDuGq5cvIUrl27ixrXbuHn1Fu5ev01w3cP9W/fw&#10;UJWBv02E3f4A+2fmtUnj9xF8L+7ewecPHuHV/Qd4eu0av68l0EdG4vziIn588Qx//OglTuwcwy7+&#10;Lh8ePIQfPv+I0FouivGjAhZDTVz809cqPiO0PsUfufyPn97g//yDGqP1Cn/76hPGR/jrm4/+J5H1&#10;lFHCWKnGZ/35y+VJiv+sqg8SW396TXx9oYphPJQ3T9muuXWWsCKwGApXPxJa3xNeP318X77j7e/U&#10;MIpnH8gXDy7J0yvHtOzX60dXeJvBdszn9y7JF2zzqPj09mX5+NZF+fDqGXl48YTcOXdILh2dl+OL&#10;E7Jvcqfsn2bbcHKXzBA9U6ODMjbYIVM7B2RipI/rXQRWmwz3tslgF0HV0SJ97c3S2VIrXU210qvm&#10;0Wyulbb6WmmvV/Nq1klHa6N0q+ho5eOIscEBGds5KIszfL3FOTlyWBXSOChjuwaloMgqGSaFrFQC&#10;yyRZ1jzJt+ZKEfEVHRstngG+EhQRLGs2rJbVG9fJ++vXyZpNm8XTY7tEBUdIQHykmMxGyTRnSiDx&#10;5eXlK27bPGTdJoJsk5t487ZfgI/k5VlkYs+g3Lp6Wj758JbWG+prIuublw/lqxcPGA/lm48ey4+f&#10;PV3OZL1+IT8SUt+rsVtEljaeS8HrlaoQqbJcxBZDgxdR9s+/f5C/pfnl0ulqXNTE5G6ZmpiQqfHd&#10;MrlHFblQXQEniSlCS1UnVP97oar/ET1TkxOyd2lBw9XC7Iw23mqWmFpQVQUZS4TWImGlugiqku5z&#10;UzNcV90HFwmtRW2eLFWJcI6gUsvFOXUcClqqiIaaAHnyl8zWDB8zJ/tUBZvZcTm0f16unDspN66c&#10;lcunjsm188fk5eMbhNJlObp/XC6e3Cu3Lh/ntuvy5rNH8vXnj5Zh9fQD+ZihxmI9uHleG6f1+68/&#10;0rJaHz+5IZ8+uSmLE0MEQqncvnBEnnxwVu5ePCZfvbwvH964JA+unJTOGptU5KRLW1mBXD+5JPMj&#10;rXJyfqd8+eiG7O4pkzI1r9bkgHzPH+SDk4sy01ohI1V5RFG2DFZlSy8BNVhGdJWbZJjY6nEapI+g&#10;GlDjrYimAZXVUmOxCLBBgmtAYcxJdDkzpbuIr2tLlh5HqvQSX93FGdJZqJfmAr2M1RTJmek+eXhq&#10;Th6dnZfeqlypNiURWLFiTw2V0owosadEiC0hTIriQ6UwMUIKU2LFpubISlQZrUCGym6FS0FKsJhi&#10;AsWkxmlFL4/Ryk4KFku8P7f7iSHCR8wx/mKIdpP0OFcxEF+pEb6Sp4+VxuI8aS6zS+uOUmmpqdCw&#10;pbJX9eVOqXQWahUF2WDXugxWOR3afdUldoZDqopVNitXim1mcVpzpIyRn5Eq+sQYyTHoxJ5rEgcv&#10;egVZBkmNC5fUWB5Xho7AYmQkS65JR3AlSz7fdy6hlZkWLVmGRLGkRYo5MUyigrymg31cERboyX/o&#10;AxEX6wfXrWuwYsWv8evf/Bf8hvGrX/8K7737O6xbtxJbt26A73YPRBA/kSGhcNlEmK1YjY2rV2Ld&#10;yjXwdnNHHP+BVZW0jDqiIikJabFxv5RrZ0NAFwtzEoFFWBniorRJUTN4X3p8DFLjI4muaD42GmkJ&#10;0UiICENwgDuiI4OQosZnpcZrSzXGKY/QMplTUFiYSZzkwZqnR6rKVOljkZttQHWlnWDJgdmUpmWf&#10;sjMzUKrGTlmzCaI06LgtPT1V6/5XQMxkmFKgI8hMBj0cVqKqKBOZfH6LQlm6DvYC4qswH8YMPdL1&#10;qcRbOuyFNuLNriHOxG3GjHQ+NgfOUhsspnQ+No3bkmHLNxFaVh4DIUd8KeTl5hgIrSLYiKpMS5r2&#10;XnJzTVomzma1EIt6Yi2NSDOjju+lyMbj4THm8rUK8iyoq3CgwpHP19UhM51Q43vJ4rHmGNORT+Tl&#10;51hQYi9AZVkpmuqq0Nfejj2jo8TTIa34xUlCS2W2Thw6QVgd03B19OBxLXt1VAPWMRxeUhmsI0QX&#10;kUVgHVw4RmQd1roQqtuL03uxX3UfnD2IxZm9GrDm9sxhZvcMY1r73/bxkd3YM7QLuwfHMD64C7v6&#10;R7FLZbTa+9DfrMZmdaNPqzrYhk417xLB0VbNhvWOWrSoAhhs5DeUVKFJFYEgpurY2K9zVDC4JGKq&#10;S4kvQkuVgu9KKcB8QiEWbbXoLCauiATV3a27rIpYqEDkRk+Ur/bBgcAMIqwU9cTGuGcSJr11SPUJ&#10;QlFSKpymHK3SoSq+0VLXiIaaJjRU16O1tg5d5S1oC9Nj2DMB+wzlmCxrxDARVWm1o8k9FjvdExH1&#10;9ha4/XoFsoms7rIdbMzXMmrQSzC0h5qxtD0V59IqMVTRg/raNrTy8X3cp3dHDTpVCXJCqoF4ayAo&#10;rSkGeK7chGh3f1QTfoVEkZHb2tyScSzMBpNXOH9/Lti8dgu8t3hosd3VHf5bPVG3MQRT4UZU+kej&#10;ZFsgOgnEnm1xCFm7FR6rNiDcxROWqBhkxicQc1sQ5uKBXKKtyCsY3Z6JGMpxoqOkAh18D2pesxpH&#10;qQacipQsFK0i3gJT0J9hQ6UX0RJqRKe1BF3OKgyXVBNH/Hz4PkxJaVjz7mpsWreJ0NqI4O1BKMkv&#10;IrbKUMF9nZEG7PbU45BfFvbHONBXUsvzXodGnofmilots9WuliXEJaGlsNVBdDUSJ44YHYaCjegI&#10;TEf0Zh+CsRjNuUVo3ByBueh8dNY3a9mnroYm9NYQ2/xOqRL3TvdING2MRL+tDMPcZ7i6VYNul7WM&#10;KNFhMDYHI2UNGNzRjOaqOviHhOHd99Zg5fvrERQUQRhVo62R2GpuR397P7r43a1JV0jTYSG9BLPl&#10;7Whyi0e9Xyz2OOuwVNOH2VrCzFmLhuBU7PE1IGtzEKJDo9BSqypLNiCHIH139RZs3ewG00Y/7Ao1&#10;YXdVA7o7OrVutqPdQxgaHMJARx+ccWbYozLQ10yI7dmN2fFJzEzMYn52Hq2WIlg9wjFUW4Ox2h3I&#10;4efudAnFYKJZqx64ePQIDhwltE6cxanzV3D09EUtq3X29HVcOH8T505fxaWzN3Dp/A1i6wYuX7iu&#10;Qev2L3Hr2k3cvXEL9699gDs3b+DMyTOo0mVibkcrHl69jk8ePMarx0+0zNb1I8dgjklCeXYuXt+/&#10;i59ePsfTi9fQk1WEy+1D+P6j5/gDcaUmLVbA+v6XiYtVMYzfE1s/f/35ckZLg9bX+Ou3n+M/vvls&#10;eYzWmxcKXL8nuKa57q/aa2p81p9VVovtmD+pEu8Mbf2VKtxwR755dpOouic/viS2XqrxWsTWi9vy&#10;M7cpfP34/BaxpcqMX5IPCa03j67KNwTaV4+vypuHDILrzYPL8oWaX+veRfn8zgX56OZZecI21f3z&#10;h+XWqf1y9uCUHJwdlYMzhJbKZilk9bXLLsbEYK/sIbJGuT7c3UxcEVVt9dLXUiPdDdXSVV8jLdVl&#10;jHJp1CoLF0tJgU1qK0qkhlGr/QdsqbTXVkhbYzOjRfp7emR0rF927R6U9s4Wyc7LFoNJz2Wm5Nqy&#10;xWa3avAqKMoXXapOfAP9ZCXBtMXTQza5bJWVa9fKqjVr5d3Vq2Xt+k3i6+YrPmGBYsnMFH2GUfT6&#10;dImM0YmfX5BscveQDW7u4urpKltcua/fdtGnxsvOoVa5dkFVtL4lr57dly9f3JfXz+/KF8/uautv&#10;Xj4guNQYrqcaslT88KmKJ4QXAfbFM/npFTH2+ROuK2Q9I8r+mdH6h/mb4w9GwxUhtU+VU5+ZkOlf&#10;JiGe1sZtTRBMy5hanJkjgOZlekqNwZrjUiFseezWPpXBYsxOqjLsqsKgGpeloEWMEVozE5NalksV&#10;wji4tFdbn5ua1jJWi3wONRZrL/F1aC+BpjJY3KZKuStoqYqF+xcm5dCBeTl78pDcvHpezp86LOe5&#10;/uCDi/IJkXTj0mG5cna/POGF4fHt88v/88AvtcLVw5vn5PMXd7TM1otH1+T5/avyNRH2Hb/oL3n7&#10;NS9Ity6dlMGOetnV3yoPr5+Vk/un5MNbF7T/uXhKaB2ZHZbqglQpsehkhvucPzotA02lcufMXnl8&#10;8ZBUW3XS4syTe7wQfcvjOTzSIbtqi2S0Jl+Gq3I0bPWXZjJM0kMkaV0Gd2Rr5dwHSky8bZI+Nf6K&#10;+FIxVG6WoZIM6VW3VabLniHttlQNXN12vfQUqWqDadJeaJC5jh1y/cAueXJuka8/I80Og5QbY6Uk&#10;PVqcaeFSkhFDcIWILZmhCmPo1HqwZCX4EFvBYksKlbyEAMlO8NfKt5sTgiUtyleM0f7L2axYHy3L&#10;ZYkLFH2kp+hCXSUp1EVSIl0lLWK7pEcRZEmRUlVokuaKImkqL5aGCgKrolTqK0ukSWFLoYoIU1mr&#10;UoddSosJLF5ky3iRdNpypbwwj8jKFnu+RUq5LM61iD3bRFilSWGmXopyMsSWmS5Ws15SYsNEHxMq&#10;+QSYynhZ9HGSTVTlGBMlz5hEfMVKNuFnSY2UjORwMcRFCJF1nthCfIQfUmKDEUvU+Pu4Ye2qd/D2&#10;O/+qQes3Clorfof1azfCbZsLfAit0MBAhj+8tnli1XursW71eqx9fw3cNqxHsI8PokJCoIuJRqoq&#10;zZ5E1BBUafFxyEhMQEZ8PAzcbiC20qIJq7h4QovrccHa/mlEV3xUBIJ8vRES6IUkgiwjLRH61ESk&#10;pqjKgQnIIaaMplRkZ6XBUZyNrOwU6PVqnySYjSkocVpRaMvSoKPnYxV8SoryUFSUQ+wQX4YUPk8K&#10;kZXF/QitDOJJocVo0KBVbMtFFlGVo7rjmdNRbLehvLgAWeYMmLk908z9CqzEjB2WDKPWhc+o18Nu&#10;y0FJaS6yLXoeRxoRpY5Rr8HHZCbkTMnEH1+X+Cojqqxcmni8Jm7LyTYhj9jKzlJI4+3MdDaus1Bf&#10;XUJM2JCXadDGkuVlGVCUR3gRVmnJCTDwPRsNqpujAdmMXAsbczxOldWqKPml+2BjI3rZcNs7t0hc&#10;EVYHj2rQUl0Gj+1X0DpOhKkM1/JYLJXBUuhS6/vnl2G1f44NtbnD2Dd7AIuz+zE3sYD5iUUtozU7&#10;MU9ozWFybIq4GieudmN8mMhi7P5/AUt1f9rdsxMDGrA6MNjERmhjOzqJmjYiS0GrpZqNa0KrvaqJ&#10;2CK62HhvYzQTTyoaisrRXFSJ+oJSrQJhJbfV5RRiKMqMY2llmM7bwQZ5tTbWp61MjWuq4e0diN3s&#10;Bct7HlgkiOYyitGUYsY4G8U9fgkoiNWjylaCKjvPV0UFG/sEDwHUsKMRjeqYaom3qnp0pOeg3zUJ&#10;+5LsGCln411tIyyqPaIxuS0VlpXbCa3VsEQkal0Bh9iIH61txFBpPeoi2ODdnIRzKU7srGghJFqI&#10;EjUmqZLHyc+ookbDZV0Z3xvxWEpceW1wx5b3NiI2MBxhfsFIcA1Gg2sE5iNyUBqTwe+dEdnmLOSZ&#10;LXBm5aMix4rc4Cj0ukdhPDUXg3l2dFjy0OxGEG1PQGNICmJdfeG1cgPc310L91Wb4LJ6I9KjY7Xv&#10;fU5MAqpcQzESn40WRxmPpQL1xWWo4XkptxejICQeFe+HoS0xF8OFFWiPMqLePR5NbHD38DMZKt6B&#10;TkKxgrAN9A7EhvfXwqxLh7cL38earTDGpvN5SlHGz6wowYK2bYk47Z2DaZ0D7aW1qC/nOec5bSSo&#10;FLbaiZ32MgKLUO2uIMJLauDMtcHsHYEW31R0+OgQv8kP/URYFz/vWkJqT4ge3aUNaG3g+VVzePG7&#10;1Uto9fLclrlF8PxFY4CvP0zYD+1oQf8OYreyHi1pBajz12HUaMdwOT93QsjVczvee3cN1q9xwcY1&#10;m3l9ySCO+LzNHehp7yW4Ovhd5HdwSzjmI/Mxk1OJRtd4tAfxeYprMFHVro3dGihvQnN4Opo9Y1Di&#10;GYUsQyaaeEzdjW1aoZdg71Csfn8DIt7bhg7fOAzZStHTojK+vRjq7MNw/zDaCMPcgGSUJWRhqHsQ&#10;I2O7MTUxg8XpRcxMzaGjqAJ270h0mIpg8olAgpsfHMR4R2AiRmrbMXPkIA4RWccJrNNnr+D4qUs4&#10;fe46zp/7AGfOXMO5M1cZ1xlXiK7LuHjuGq5d+gA3L93E7cu3cJ3wunbhGm5cuo6rV67h7PEzcMab&#10;0ZbjwKMLN/D0zn08v3sfn95/iM/uPkA7P8v4kBhcOXwAP3/8Ep89f4oJfq4HCqrx9Z1b+OHVp/j9&#10;N2/wA8H1g+oyqCHrcy3+QGz96ZvP8bcfXmvFMFQhjH//6tPl7oPffKKyWv/9L18+P8+IU+01Vd5d&#10;QetPqrT7548IrCfyZzbg//hKjdG6Jz8QVT9+pApf3JXviSqVvfrhxa3l7USXWv/2wxsarj6/c16+&#10;enRFvnt6jW0WguvxFfmWt78htL68e15e3TrLOCefEVovrp2Qp1dOyANi66bC1gE1TmtMZnf2ycxw&#10;n0wMtTE6ZaS7RXZ2NcsIQTTY1iTdTVXS3lghHTsqpKWqTFp3lBFYpWwflEq1o0hKrWwP2PhvfmGO&#10;OK0FUmW3SQXbB5VFNql0FEopAVVfXiotDeVSVVUoFoteMjMNksc2Ql5hrtgdNrE7C7ieJ7GpSeLh&#10;7ydrtm2UdVs3y9otm2XVuvWyeu0a2UxgrVq7TjZs3SIxkZGy3S9QfAJDJE6nk6xcq+gNBklKSdSw&#10;tdV9u6zdtl42u64Rj20uEubjK/HxQdLe4pQzx5fkqZoy6PEteamCbb3Pnt+XV4wvXqhuhU8Zj5fj&#10;40daN8Mf1NgulfF69SGh9ZTIeiF/+PKF/J7Y+uffP8if6p43OrZTJlSpdgWsaTWv1q7lubUIMJVZ&#10;UhPOqfFUixrEVLVAVb59mvtMyeQEl+N83OQk16dkfNcuYmtalggyrcsgUbY0OyfzfMzSvOpSOMfb&#10;Mxqq9nL7gloyVNZKy6zx9abGlyvUqOIXCmMHia+jh5bkwqnjcufaBW181tnjB+XahePaWKsHH5yV&#10;CycX5eq5A3Ln6kmte+APb55r0Lpz7ZR8RGwpVL16fkfuXj/NH8Rd+ZEXK9XnVk1c/ICwmh/v4wWg&#10;SC4c3yv3Lp+U0wen5YsPb8lnj24QWhdluLlcCi0xUmEzy9WjfG9jHTI90CSf378o+/f0SKklSSZ6&#10;dsgXvH37xIJMcv/RmgIZrs6VnTtyZLQqT4YqVBbLqHUTVFhSY61GK6yysyJfekvUtnTpcehlpMIo&#10;3Vyq9b5Sg5a5aiXkWq0p0lXM7cRXd3G6dDmMvN8iB4fr5c7RSXl6ab9cPzouDUV6qbCowhfh4kgJ&#10;k6KU0F8iRKxJgVLM9UKCy5oYRGQFS26Cn2THMeJ9JTNWzZsVJqboYDFEBhFXwWKM8hZ9hJfWVTAt&#10;wlPSwjxEF+bO274MP9GH+zOCpYAIrSn5pVqgU0HKoXUPVBfKhqpSrVR7BS+Kpbzf6SCuuG9dWaEU&#10;q4qC1mwpyjVLQZ7ob1BRAAD/9ElEQVRJygtyCC2TWHlRLcw2almsomwDlzopykqVvAwCi8gqMKdp&#10;XQWNqdHa/Fmq+2CWPl4MqRGSnhAqacSjMTlUCwLrii4uiLgJQVJUIKIivBEV5gN3l/X43e9+hX/7&#10;zb/gX//3/4K3f/cbrFu1AbzAElru8Pf2RxAbfq5bPLHm/ZV47+0VbCi8x31Wwc/dTZskNolYSo6N&#10;QkpcLFJiIompOOjjGPGxSI2OYhBiMVyPiSfyuG80G5KREQRaFMKD/LDdbStiQgOQkhADczqxlsLH&#10;6mKRnhqH3Gw90aFDdm4aikvyiBODlvEypMYQLalwFlthJ6JUBimDj1VZKVuuWUNYakqCVr1QbS8v&#10;KUKZs1DLXFky0pGZYSBozMSVERaDHsY0HXIzTSjl86liGKobodmoslc8HkMaAZeiZajS1Gtwewkx&#10;VsZ9bblGYi5VA106AWdQx2FMRgahpNat+WaUlhchLz8TZpUR43tR4Mok6tTxq+O0cJmbnYE6QstJ&#10;JOYovCmQWdK0+9PTkpCqoKVLRBZRl2ViKNzxOCzEoDUnG9WEViuR0FTDhmhLBybYODuwtA8HFvcT&#10;U0eWY/9RHGUcWjqsZai0ohdLKpN1jPsdwsLMPiwRVovTajzWclfBuYklzE8uYn5cVRtcwvSuGSJr&#10;GnsUskYmGHuwS43LIrLG+lTFwZ0Y6RzETsZI2wAGW3rR19iB/qY2dDc0o7O2Hu01jB31aNpRg2oi&#10;pZZRX0L0FBNWxVVosVeiqaAMtflONOSVoIWNUZVpKVFV89JyMROajYP6CoxkE14EQpOaOJdoayCy&#10;GpxliN7mB8M7mzDjEoy5qHxUecSgd1sYBmMtaM0vQL2zFBVlfP6Kcjb2q1BPoLXUtjDYSK4h/ggv&#10;VaZ9xCcFe2OtWuGJ7spadPM4y8OSMbAlFr0uUdjw6xUI3OaDjvIardvacGUjBktqURqUhta1MTgZ&#10;mYfJ4kp0lDQSkcsZow4FCgU7IksdbzWPpaTIgRCfQKxnQ997sztiAsOQF0IsbY3CdJINnXlVKC8k&#10;WgiXimInGkvLeX6KUURs9HklYyTTjqECJ7rzi9AQnoouNvLnEmyozsxFTnwyQje6YN1vVmDDipXQ&#10;x8TBWcDfjJpkfEsw+sLS0WR18vyXoV5loIrsKLLaUOASgsr1YWg1FmHAzs8k04Zyoq6esBjKdKJf&#10;dTUsr0SRrQgb127FVr6Gla+XHBmLje9u0LJaBXmFKOJ7K07PQ5VLPE565WE2uRh1qnsmz6caw6Wq&#10;K9YTWM0EUCcb511EbTejyVGB6IAQBL/vghr3OAxsT0XcOk+UWwvRzM+himge9NJhMLcWLURWW/My&#10;tAZqm9FTVktoRaOWuO7meRmsJoBr2xjNGKppQo+D93vHY2e4EZO2HWhqbIabty/efX8NkuKSsIkg&#10;9fMJRjVB3MnfkoqWlnZ+di2o5WtO+GVgzlCOapdotGyPJ0R3YE9lG7HVhgHCuikpCyUKyn6xqLQ6&#10;+LtsQE9DK7pqWpGZZMJ776yGz2/WoNwlAt08r4ONqkttD/rbutHf1Y+qwjLkbo9FdUYBdg3twsjO&#10;Xdi1ewJj49OYnFrAAFGf6xkGh6sOIe+6w2E0o91sR5+fAWPOJkzxdz9/5Aj2HTmOg0dP4/Dxczh6&#10;/AJOHb+M0ydVN8JLjMs4c+KyBq2zpy7jAvF1iXGZcUV1K9SqE17BVWLr9OlzqFLjHTOLcOvUVdy5&#10;cRuPb97Fi5v38fHtBzg0MY9onq+hpib8/uOP8fqTlzg6OIrFLCdeHD2GH7/8At+9eYUfvlZdB9VE&#10;xa/xp28Z373W5tJSGa2/fv/FctXBrz/Ff2jxiQatv7x58T+IreuEljZO64eP7y3jiu0ZNT7rz6+f&#10;avGHVw+1Mu4qm6WFwtYLNUbrl6yWQtazm/I1gfXdhx9o0Hrz8Arjsry5f0G+fnhRvnpwQb5S6/fO&#10;yxsi7DWh9fkHp+XTD07JxzdOElun5Onl4/LgwhG2gRZl/+yQzI/2yfRIl4wPtMtYV5OMdjTKbmJr&#10;sLVOBprrpbdRVRy2Sxth1VBepLUPqhkNpXYpzc+XvPR0saTFSJ4pXcqsReLMV8WucqQoL1OcOTmS&#10;yTZFVqZJzGajmMx6ycsxiy03W6xsM+Qzcq18jsJ8Qild/HxDZdNWd9mooLVlg2wgktZu2iTvrlsj&#10;qzask5Xr14t3kJ/k2/IlIVVPaAVKaESYRMUni8lilswci6Sl6SU0JEKrSqjGa21y2STrXTaKl6+r&#10;hIT5STHbLRMTg3Lt0mm598EleXLvqjx7cEue378pnzy9J58/vyefst2oekypLNfXxNZXLx8SXU/k&#10;G+Lru88+lB9ePZMfVf2Az55obfB//v0D/E3N7JZdag4t4kaV3ZzYs0t2j40QOeNEkIIQgUQAqYqA&#10;as4rlcGaIbCmJya1sVmzhNAMY2LPbq3q4Piu3TJDcM0qYM2pLNdyN0IVqtvgPq3aIHGl5tJamJf9&#10;iwtycElVI1RZM/Vc41p3wrmZCcKN2CIED+1bkOOH1XxZZ4irU3Lm6F65cOKoPLxJ1Fw9LVfPH5L7&#10;BNSTOxfl4a1z8t0XT+R7Xog+enxdQ5jqHvjq5R25d/2MPLp9Qb579VS+/vQhfxxXCK1rcnzflHQ0&#10;lkh/W7Xcu3ZWnt9VE/adl69f3pfnty7J4fkJaXbkS2FWnIy0VsrNE/tksKlC7p/eJ48uHZKaApM4&#10;Ca1rR6e0C9rekVYZqy6RkR0FMliZKUNV2VrxitEdVka+9DlNRJKqMGjUKgmO7uD9lWbCSsFJVRQ0&#10;Sa/dIh0Fei2T1Uk4dRSmSV+xmqiYyHKYNLD1FPOxdQVyZrJbnp3fJx9dPyo3ju6RzvIcqTQnSqkh&#10;SorTIqTcGCXlXHf8Aq6S9AgpUBMQJ4Zq47SsSRGSFRci5hg/MREn+QmBkhcbKekxxFasv6RFektq&#10;uI+khHlq4EoJ2Sa6kK2SFKxu+3Hdg/f5SY4uVqp44atX3QLLnVJfyeCyhuCqVeCqUF0HHdq4rBJn&#10;oThV0QtGiT1fnLYscVgtvNBaxJFr4blWlQTTxWYhrEw6bY6swiy9djuX5zrLEKd1DcxRY7IMCaJP&#10;jhJTaqw2NiuN78mYGCYZSeGMSNHHRYg+PvSKPjHk7yqblUJwJUf7ID7Slw08d7z//u/wL7/63/Cr&#10;X/1XvPW73+Hdd9/Dli0btOqD/t6eCA0O1sZQbVq3Du++tQLvr1iBVe+9B5dNm7SqhHEREUiICeNz&#10;hhFaKrsVDR1xlRy1jC5DXAJSoiORFBmO+IgwJESFafskR4fw+V3h4+WKhDg1YDwORj2Rok/Usk4G&#10;rmdlpSOL2MowJSMzO4W3VZe+JIJJp3XFqygrhKMwRyteYdSnIE0XD3NGCsx8bGrK8vOoin7FRVaU&#10;OAo0aJkzFFQMMOnTkJHGfdP1hJeqFGjSKvyV2K2EG18zPU3LIKXo1fgvHbIsJuh/QZXNmo2K8mLk&#10;5WTyvlQNWXrVtY/Pn00kqe6EegIpK9OAigoHCgpzeexGrfuhxay6GhJJXCpIKVSpbpC1O4q17FdW&#10;Jo+PkcNQVQZzM9M1aCXHR2rIyiT8DIShmcsccwbyLGYUsfFcV0V0VFez4VmPob5BwmkOh/YdJq6I&#10;rL1HcGjvYRwkqBSqDiwcxr65A1we1JZLc/sxP7NXy2CpmJ/aS2ApZKnlIsG1iOmxGUyNTmN8dBJ7&#10;do6zEbhbawjuGlDdBXdjT78qUz2EofYBDLX2YYTxnxMV99d3sUHZgd6aRjY4G1Cnsh2Z+ShKSoc1&#10;Khm2GGIzKhXl6bmozSkiJErRrAo6WEvQaS1FY1E5Smx2tIcasBBlw2RmGfpKarRxXaoUfE1FJdFG&#10;OBFe/ls9EPL2agysDcZh30xkvuWK9s0+mI4vRH9BBepLy34BXiXqKwitKjb0iawmNojrtG5sNegh&#10;9Fq3J2EuJBtDxF8PMdVMDKZ6BqN7fQQOeBsRuIrAWLeFiKrSiiuozFenfQcqfZLRsDYMxwJzMG2r&#10;QhsB1sL7WwmLVqKioawGlXyMGo9WVmCHOSUdXptdsf7tVQjxCoDVlIuyjCx0uMZiIdFOLFSjyl7O&#10;/StQVuQkuOwoyM2Bc1MYdnob0EuMDhMmWoXBvBy0bwvHRIQJ9dlWVPIcx/B8KBRu+O278Ny0TZsL&#10;qdxmRaFfDCoD49FoKdK6adYTJWW2Qj53Pgo2BKNkazjqMnnOCN/+Yr6vSD1qPOOwm43uPpVx5Pmw&#10;ZFjw/rtr4evlh0ICLc+Sh82rtsB9iydys6xEnROlfP5SNZeWXxZm0krRwHPZtKMBjRq2iarK5axW&#10;z46m5S6EZVUoMlux6a2ViHx3C+o9+JpeqQh+ZwNyc3LRSagXR6ehzS0RO4nMhoYGtDc1o0t7fD0B&#10;WEvEJKBuYzQ6bSXoqmpCX00L+ojhHj5/G7FbYchGl2sc5jJLUU2ABQZFYtX7G5FvyEWoZwi2bNiG&#10;XL6X1vpWtBNJzXWtaCKiGoKNGN8Wj+k0B0o2h6GZiB8h1oaJrBHG8A6C3UJgugWjh4htcRCp1fXo&#10;VkU/eJ/DXITVK9bA97drUbA+GK0GK4abOjGsxi+296JHdRs0WlHqm4zGgkr07t6N/uExjI3sxtRu&#10;Qouo6eBvyOYZjtJ1vLbyO763cwDjde2o99Zh2FiGeTXH3aFD2K+gdeQU9h46jsNHzxFWl3CekDpD&#10;aB3n7VPHL+L0CQbRdf7MFZw/fQUXFbQu3NAAdu7UJa0c/KnjZ9CQZkdHhg0nD57Cteu38OjGHTy/&#10;+RAvbz3ElaMXERsYixJ+9759/gLfElu3j5/GkCkfj8f24qtPP8W3RNaPjB+ILlXa/S/fvsEfeFtV&#10;HvzjN5/jr9+9wv/1h2/w128/w7//Ai0CCwTW/+TyKZcljJXfv7wrf2L75k9fEFefq+p1jzVo/fzZ&#10;A/np02Vg/fTRffnDJw/lZ8bvCS2VzfqZy5+5/P7ZB/I9ofUdofXjs1vytSqCcf8ioXVJvn5wUb59&#10;dEm+uc+2D7d9R4iprNZnNxW2TmuZrZdXT8qT80fl7ql9cn7fHjkwMazNOTrW3SS7u1pkrKNBxjob&#10;pK+xUrrrKqW3tkraqsoYpdJYXiBNZUVS7bBKLaOSoLKm6yUzOVGshlSx5aieLDlSTGRZsyxiNRkl&#10;i//2m9KTJDk+VnQp0ZKezvZAZoYYsxiEkSk7U6IS4sUt0E+8osPFKyxYtnq6yZZtW4itzfLO+k2y&#10;ZrOC10ZZvX6z+PgFid6czjBJgk4nAUHB4h0QKJFRSWIwZ0iezSopqakSFRUlnl4+sn6bevwaWbd5&#10;rbi4buTjfSTTnCoj/R1y7hTbnbeuyeO7H8ijO9fkwwc35dnDu/Li8X1i64F89OSOfMx4pboWfkRw&#10;EV1ff8a25ydE16eP5XuC659//yB/U1O7iJs9WtfB3btHiaVJmdwzoXX/myeKtLmwFLbmVbfBGd43&#10;yfvU2KrlrNbcLAE2O6/ha3J8QmZ539LsgizOqXmx1DitBd4/x9u/lHhfVMUyZmRRbVPFM1RlQu32&#10;jDY2bILHMMNjmdijsDfG49mlIevmpQty5/oFImufNhnxo9vXCKfzcunMYbl95bg8vXtR6yaoslk/&#10;fvWcywdy8/Ix+fDeZa3SoALW9YtH5fXH94iwZ8vjsnjBeX73kuwZ7pCGqkI5c2Re7l45JdfPHpbX&#10;H96WN8/uyMu7Z2WwwykVOWlS78iU8/snZd+uPhlrr5ZP75yXm8fnxG6Ml/HuWvn87nl5cHpRdrdX&#10;yO56uwxX5clotZXgytGqCfYpQJWatQqDvcRWp12vdSXsI5q6i9O0boG9dgLKkbGc9SpenlerV8GK&#10;4BooyZHeYgu3m6Sbj2kjvibbK+XS4qh8dPWIPL96SK4c2imtJelSlBEmRWnBUpAWJI7UMCnRR0ih&#10;juvJoVKoJidWGawYH8lVXfASoyQ7Lkxy4kPFoioKxvmKOSJYMsNDxBTpJ+nRXpIayYjYLkmBrhIf&#10;5C7JYb6SEOwhyaFcD94iKRHuYiFwyoikpnK71JcWSV05gVVqXy7ZXlygLdWYrEpiq9RRIMVEVqk1&#10;V0oLVXXBHAIrU+syqApeqCyWtsxMkUJGkYJWpspmJUpWeoLYeAHOMSZLZlq85OjVmKwYyU6Jl/SE&#10;EDESk8aECDHzvVpSQ8WQGCRp8SFX0hMi/k5wETi+SIn1ZwQhJtgLa9aqyYt/hbd/81+x4rdqnNY7&#10;WLd2FTwJraAAL0SE+SM40AdbNm7Qyru/t+JtNhbextYNaxEe4IeosBDiKZS4CkZqTMwv0Irikusa&#10;sKIRFxqMmBB/xIdHIC5SZbXCER2ioOWBIH9v4i+SmFDjsxK1jFU6IaGyUzmElioikaa6FBJYOpXt&#10;InxUlUETEVTqyIe9IBsm7qvGL6UmxsKQSqzpkpCUEKeN2zKmp8Bpt3HfAiIrnUBJ53biKFXH10mG&#10;LpHPqeb4yjCgyJaN0pICZKqug4STiZgxcWnga2WosV2Ej1q3ElqVlQ5YbRakE336dB4fX0ftr7Jf&#10;asyYylhlE1dVFcUosufBaEqHiQAzEYVmBUPen2nR8z0aYC/MQm21k/sWwmJR2bNUrdtkaXEeHAWZ&#10;SEtJQkJslAZFC19DVVTM4vPxH10NWjlZZq0EdVNtHVrZ8FRZrZndEzi87yAOLR3A0X2E1tIhDVp7&#10;Z/dh//xBHJg/pHUPVKha5DYFrKWZ/VoBjMVfsllzE3uxQHBp3QVHpxiTWkyMTmCUwBrtG8Vor4oR&#10;7OwdZmNxAINt/Rhgw3GgqZvAascAgdVT24pONV+UoxolhnwYQuIR5x5IBGxHnIsP9F4hSHXzg949&#10;ADb/ODQkmdGaaUNvfok2zqadQKplI3jIXYe5WFXuW43HYgN9Ry2qqoiAinKtYmBlsQN+rh7Y+m/v&#10;o+5tXxxw1aFktQ/h44PJKAOGCIpaRzGxU6Yhq4aN+kY2+huq2PCvbkSd1tCv1kqJN3mlYDYgEwO2&#10;crQ5d2jjjrzWbEL9e0E45JOJ9Pfc4bHZBeV5dq1ARI+jEp3OBlR5JaJzfSgW3TOwZK4kfhvQpKDF&#10;UKXLa51EVkk5l+UwpWTAbYML1r2zChtWrEVCeCyK8gvhTDGhxzMJ0ylO1BRVoJzHWVXK92kntuwO&#10;2LLyUbshArt8jOjhtgG+r1YecyWPtcIvAd2+OnRlOVBlyoPvO+uw/lcrEOayHRtXrocHz48twwxr&#10;uA75bhFo1mdrWZQmNZ4trxiVRI5jfRAq3aLRYHOih/d1E571eiuqN4VgV2AG2rm9qrgEKfFJWPHO&#10;Sl4nwmG3FcOWa4UnkbVpzVbkZeRpOCwvLId9azQGCIEpnapcWEfc1qNBFUNR3TV5/jsYKqPVVFKJ&#10;Omcpgrz9eT5WwbjBG22Ea6drDLYTJyUFRWjjd7w42YwWjyTszirm970ZLcRXB8HWWVXLZS1K/Xht&#10;2BSKdmMB2vi5dvDz7Wf0ltWhhfAtz3OgblswBoINaCyvR3BwNP7tt+8jOz0ThmQD1q1xQUx4PJr5&#10;2Na6ZnQ2taCRGK9NysPghgSMx+ajwiOcxxCFwfwK9FXyuUtU91d+L20VKPaIQE9wChoLS7WxaD3E&#10;Xm9NGyr4fd7w9nq4/NtKpK32QkdiHnbu6MDu9kGMdvahm+FMzUcNz5XqRtk6ugtDY+P8zU1g1xhj&#10;fFo7HocHYbMxCmXRJhzdOYX9HUMo4XsejLHi4MgM5hb3YengESwdOkZwncSRI2dx4sh5nDp2kXC6&#10;hBNHuU5oqdunjxNaRNZZgktltjR0MS6du6YtL5++iiaDQ0PhsaWTOHfuOu5cuokn1+7jwxv38eDS&#10;dRhiUmBJTsUn9x7gp09e4dO7D9FF5J+t68Obl8TX16/x0zdv8PMbAuvL1/jDmy/wR2778zeviawv&#10;8R8/fon//kdC65tlaP0fv3Qd/NtXLwmuF78nsqYZ2jitv375XP6ixmm9UkUwHmvY+sOnj+RnNV/W&#10;y/vE1YNf4r42JuvbD29yeVt+5FIh6/unN+SnZ9fle7aBvn10Tb55eFm+e3RFfnhyhetE1/1z8obt&#10;njd3zsnr22cZ5+QLxqfXT8uLq2xTnT8id44vyJmFnXJ4Ykj2jXbKdG+rTHQ3y2hLvQzUVUt/Q630&#10;cNldUy6tZcXSTGDVO61SQVxV2fKk0V4kNbZ8Kc/PFmdWpjgyCatsi+Qa0iXPaBCrMV0yU3WSFBsj&#10;4SHBEhbsKzGxAZKQpJNUtT2F+ErTSUxirPj6eIqHl6voDbyP4eHjK6s3bZKVG9fJ2+s2ift2bwkJ&#10;C5FNbltk7cZN4uPtIbrUFNEReRGxsbLdz0/8/EMkNCpS0jMIOKNRq2YYl5ggfr6e4urqJps3uxBv&#10;LuLu7sZ9eSxRIdJCTB7YPy/XLp2TB3euy72bV+XDh3fk6f3b8uQ+l/duEl8fyMsnt4mtB1rlQoWu&#10;Vy/uyZcvH2il4//59w/yNzUzrmWzVPZoYpzY2qWgs1wAY5ZL1eVvjghaJIgWCS+VqVLQmuR901Mz&#10;WhZrcW5By2zNqjm0ZhZkryqCMb+kYWuBt9X2BUJr38I+hto2LTMTE6Lm1VpUiJtVExQTWrt3yTSx&#10;pbJYk+M7ZefIoDZn190Prsi9G1fkwqkjWjbr9tVTcvvaGTl9dF6unD8sj26d12D1xcu78v2bp/Ld&#10;l0+18u43Lh2Th7fPE2In5Oq5w/Kc21S263NedB7fuSBfPL8r547NS2dTpYz1t8iHdy7Loxvn5Kma&#10;rO7FHfmMF6GT+3dKVWGilOelyu7OOrl+dEEGGksJrnF5df+SjLSUSYPDIjdPLMg3T6/J8Ylu2dlo&#10;l911hTJcmSuDlTm/lG9PkR6nWQbKsjRoqayWBiwHAcb13mK9dBakSlehTrrtKYRUinQW6fgYYkzB&#10;qljtu9ztsJ37Ndm4vTJTjo+3yM3DE/L0wn55fGGvnFkalIr8ZClIJ7T0YWIlqhy6UCnTh2vAyo/x&#10;lmINXlFSkBwoVl2IZMcHaxUGC3RRkpnkL8ZYf7FEBUpGeIAYogPEFMVl2HYxRvlIRqS/pIf7Smqo&#10;h8T7bRO9AleQqySEekpGbJSU5Zmlzlkg9bywVqpy7Q7VlbBAqypYXmSVStV1sLhQ2PAXGy+y9kJe&#10;aO05UmzNlNLcbCnm420Wharl7oKFlhRiK1ly0nW8ACdLnimJ9+u4TUdQRYk+kZjSyrrHikUXK+kq&#10;k8X3a9HFiEkXLKl8bxkEV0psMKEV9XddlB8SCK24aD8kRwQiOTwIvh5b8f7bv8bvfvNf8Na//Quh&#10;9TahtRou2zYhyDcQYaHhCPQPwMb167HmvZVY9fYKwuy3eO/tdxDg6YEQfz9EhgUjOjQICREh0EVF&#10;8DVCia9wJEUsgyo6mI3q0EDEE2VxoWGICg5GMB+3nZgLDvSHLiEGaboERhwMqrsfoWVSVQQJm2yz&#10;yjwlEUgKMoROqtqH0CKuKhxWrbudxZAKYxrv16cgPYmP1yVrONETXCYCrJwN8LJSJ6FjJJj0hJae&#10;WNNxn0TokmKRnBhPcKkKgzncrxB52UaiJh1Gvqbqnmc0GpBhTNTwl0rw5eYZ2bi3w0bkGc2EW0YK&#10;AaayXQwiKYOgMmakITcnE2VlDhTb82G2GAgshS01risdFiLJxH3VuK0sNSdYmQ0lxbmEWtIvFRTT&#10;UFtp1yCpJixWXQizCUCVjbMQhRZiLleVgie08nOz2QAvQlNNLRoZ3c3tGO0fxL65ecJqgbFIRC39&#10;P9hanCGsiCmtmiCBtaDGX00uYmr3nLac3jOP6XGujy9gcves1k1wfOckg429od1E1U6M9O3EcPcw&#10;hjoGMdw1hAEiq0cBq6UXvcTVYGMXuqtb0K0KTRAC1lQz9KHRSNnugyQ/fxij41CoN6LClI3yjCyU&#10;JGfAGZmCQvcoOLeEa4UYutNt6Mtyoju7GF3xWZjxSsdkksrAVKKS8KioqEZ5VTWqdqi5typQUVoM&#10;l02bse6td+F4yxv7PNi4DzaiVaHEX4e+whK0FKsCG2WoK61EFQFTXV7D89yA+sp61KkxYoRQO9HS&#10;EKLnY80YzOZjnJWwJKUTRGthe8cH+z1NyFvhDZc1m+HIsqLNTowRJPVERa17IgbWx2Jimx4HTDXa&#10;vGCNRFYXX6eVz19fWq1VVLQTJW6b3bGV0PLe5oH1761CfFQCbPl2VMQYMMBj36N3atmvAmKyvILH&#10;WVyD8iKiz1QIx9oA9PmloK2Ir83z28z3VVLI73liOhEQg/7kPFTrzPD87Rr4rdyCojQj/La6Y83K&#10;tYiPjIEjjUB380ZVjA7VVgfqbSWoz3Wi1mhF9jov1GxPRK2V553Pr6DVkmUnTmKIu1S0ZBfx+1aM&#10;MP5233t3HaJjElHG1y+3l8FrixfWvL1OK/NeSTiV8JgLPRLQSDjuibGhiaCqJ2Bqia3qsh28XYNO&#10;oktls1Q1wpJ8G9a/vw5+W1zh2B6LHr9UVKz1h8tvV8PBc1ZbVQlnhg0NHvHYlWFHO7HWyufqJKA6&#10;Ce/W6mpUJPH3tCkMHTorGgiwOp7zdp7HHiK6fkcjCgldmx/Pn1sSerNreb3S4T2CNCWe1wCCWmW0&#10;/LwCUKc+MwKrs6mdy1a05TjRuykeE8EWVG2JQN2WKPRxWyePvZ8wauLzl/Jc2t15/gMMaChwoLm8&#10;GkN8rIqGgnJ4vOeC7e9uQdJGX9SHGTBe1orxjl6MtPH30taD4ug81PglormqAi0ju9G/cxy7R/Zg&#10;J7HVP7YLHfUt2vPXbE1Em9mJw/2TmO8cgsM7AR3+RuytG8Ti3BJm9x/EwsGjOKDKvB85g+PE1eGD&#10;p3D00FkcOUx4HTtLaF3g8gJOn7hMcF3EGZXhOnUJZwivkyeWuxheOnkVbcYqNKY4cGT+GC6cu4Eb&#10;Fz7AnYu3cP/SLdy9fAs5KdmI9I3Aw4vX8fXHn+LVs48waKvCgaIGvHr0EF8TVT9q0HqNPxJaf/ry&#10;C/xZgxaXhNbfvn+N//sP3+A/tKqDHxNXL/8TWSr+G+MUoRWt2mx/ef2hFn9+/URDlgYtNY8WYaWg&#10;9fPHD7hUBTHuyg+E1tePr8l3xNV3T7h8fFV+eHqdqLqmIUuNydK6Cz44L9/c5/q9iwTWGfnyzmnG&#10;GXl9i8tfsPXqg9Py0bXj8uLiYbnE9s/CUKvMdDXI4nC7LPR3ymRnk4w2V8lgXYUM1eyQntpK6a4u&#10;k46qMmmvdEhjmVWaCmzSmu+UhiKbVOTx3/xsM7GVJQ6zSfKNeskxpEgWAZWr10lGQoxEBAVKkL+/&#10;BAf5SUiItwSHBktEtOruFyHh0VHizfvXu20TFw93bouWyIRo2ezhKSuILJXJ2kwYRSUniSU7U7xC&#10;AmUV91Pjt9x9AyQ6MVECwgIlTpcoesLKw9tHAsPDJYUIsxVYxZyTrYHLhxDbSGi5uip0uchaDxfx&#10;9PCScO5rtebJxOQeuXjhnNz+4Jrcv3NDHtzm8vZ1DV9P7n9AeH3A9uY1eflQdS+8Ix8RXp8RWWps&#10;1z///kH+pokeVd59j+o6ODYmU8TW3LTKWo3L/OSU7JuZ15ZqrJRW6IJomp3+ZawWYxlXqjvgotZl&#10;cG5yOcM1T1gtEltL3K5ltBhalkzBjY9T2FqaneV2Qo2vN8/XmyOw5vml3Tc/I4cX5+Xc0cNy6+pF&#10;uX3zqlw4c1ROHV2U65dO8UvL26f2y4WTe+Wu6g5464I22fA3rx5pyPrk2U25duGwvOAF5sXj63Lx&#10;zAFtrJaaA0F1G3x675J8xPue8HF7RtoIrR1y5dQBbYLim+ePymdPb8qrZ7fl2a0r0tPYIHazXhoK&#10;8+Tc4b1yeGpEdnZUyPPrp+TO6X1SaTXI3GCTfH73gtw6MS8Traqku1V6yyxa9mqoPFt6nWnSX55O&#10;UKnCF1nSSzCpMVm9hJaaC6u/JEMGS4koR4oGrc6CJOnn7f7iDG3cloJYh10vbVaddBTqpSlXJw2E&#10;31Jfvdw4uFPun5yRj24ckWdXDskpQqumIE3KLHFiJ7ZsSSFiTwkjroK1IhiOFLUMFmdKrIYsmxq3&#10;RYjkJoRIYUq0ZMeFSlZsuJgiA8USHSTGcDVGK1jMkb5iCuW2MMIl1E90wT6SHOgl0X6uEhfoLroQ&#10;T0mPCpGCDB1hmitVxFRNqV0qi5cnIS63F0p5YYHWXbCM4GLDW6y80GoTD9ssYrdapDDHIM58g1jN&#10;KeIkuBw5RkaG5JnjxGpKZ+gkn/fZzIRklk5yMuIkgSA0EVXmNMKKx29MjhRzcriY+Z4tabGEWJSk&#10;EYDpCRFXkqND/54SG4Ck6CA2tIibmEDEhvkgwHsbVr3/Nt5569f4N2Lr3RVvYeO6dfByc4Wfz3b4&#10;BQYRQ0Fw2bwZb731O7xLaL31u3e02MptQX5+CA301SClxlopRMVFEFoRYYjlenwIbzOiQwIQyYhT&#10;KAsPQIDvdu01wkKCoEuOg0WvCj2kaNka1YXQxFCFH/KzTLwvCQW5RjgLczV8GfWJGjoqHDYtC6Wg&#10;lam68BFORiLLkKIjzoiv9BSoiYaLCwpgLywgmDIIllSk6hKJl1ToVXELYkp1O1TdB225Fu6nKgdm&#10;cBvBo0Jlsggjbf4uAk+N1crONsGaryoJpmuAUl0BVaENvYKgynrxWDIINDOfR2ErM9OIrEwToUVc&#10;qawan89EoKnMmcpsqe6ROTnpyCausnP4OOIyh++3wJaFLL5GKs+PgqVWCMOSQVwZ+d5SNXxmcz0v&#10;OxNF+XkoczhQV7MDjfXEVkcn5qdmiK0l7J1fwr75fVggthZm9v6yXMKUqiBIWCl0zU4sYJqommLs&#10;VuXax6Y0ZO0istTtscFd2KnKtw+OYojAGukZ0aA1qKDVOUhwDaBfdRVs7ia2OtFT386GbysaHVXI&#10;iUuD3icEaUFhyE7Royy3EBVs0FYX2NFsd6K1qARNBEZbngOVGTnIC4qD3SUcdUE69JiL0J9Vgk41&#10;8a13BsZ1dlTZK+B0OIlYNuSJlgo20Ksqd6C6tBRbNm/Be799B6m/3oj5zXFYiMpE44ZIjLBhPkKw&#10;dRJotY5yrQubauyXElyVbPDXEgB1zmpiqAbt1lLUhesxEpSKicwKtPJ1YsPDseatFTCu9MTMNh0a&#10;NkfBy8UDTosVrYSWyig12UtQ5xKFgU1x2OmSiMM6NRasTpsjrLu8Ae3lqpsckUHMxYTFYtOaTUiK&#10;ikfQdj9sXLkOCfFJKGTjvCYkHYM+egwbi1HD9+aoJCTV8RXXosZRA6eR3+d1QWj3SURrbikanWWo&#10;KnKgip9/WXYebK6h6AtOR1OsEVv/6woErnEhTrJgJiTWrFiNDes2wpKcjgy3IDj8k1Gd7UR1rh0N&#10;+cU8/3nI3LAdxa6RqM7LR2t+CTqsTn4+DjR4JaDfLRbtGVYtK+fP416zmkDR6eEsrtAyWCFefli1&#10;YgPyzFZUOFW5/irk+yaiwTMBU7GFaCeI6nc0oI5RW6nG1qkqjCqTqMauVcGckIr1RE9GWDxKtkVj&#10;ONCA3NU+8FixHoUqk6fK8ROEJRtCMJSYo5XKb9fm4SLqiaL6mhpUm+ywbQ5BbWgG72tAY2U12vjc&#10;bTw+NU9XCfGTH52Ari2x6EqxwkyQriVGg4NDUUGQuWx2w9b1Lii08pyUN6GqtpaI34GG3CKiPQyj&#10;XmmocU0ktOLQnpqnjRsbKeVxqO+SvRBZbpFo265DI6HaXlqHgdoWRhMaiorh+s5meK9yQexGH5Tz&#10;+z1SUouRlm4ME1lddR0ojjCiwi8erTzOlqGdGOBvb+fATozt3IPBoTGes3rk8ztWsy0JoyXtOD44&#10;hQPdY9Dx91KusqC2RixMzWF6bi8W9x3DgYMncejASRw9fBoH9h/HgQMqTuCQmkfvyHmcPHYeJ46e&#10;wcmj53D25EWcILiOcdtRxtljV3Dj2DVU6svRlODA4dkjOHn2Gq6evYG7hNa9izdx48xVFGfaEe4d&#10;ghsnzuKzp8/w6uOPMdnch11ZFXh57greqIqDag6tN1/iz4y/fPUl/vTVF/jLt6/xl++/xH/88Ab/&#10;98/f4P/84UttDq1///pj/Mc3armc0frzly/+V0aLyFLx51dP5E+fqWzWw/8Vv3QZ/OmjZWz98PyO&#10;fP/sjtZN8IcPP5AfCa5vHl6R7wmu759c1+ClsljfPCS27l+Sbx9eJqpOy+c3TyxD6zbRxduvPzgl&#10;X9xgsN3zycVjcn3/LplpIaoKs2WgOE9me1pl/0iXTHc3yVhLrfTWlEpPXTmXldJSUiRNpVapcVik&#10;vqhQanOKpJ6QKc/NEqc5Q0osBrGbDJKfkSY56WliSU6U+IgwiWFbI8h3uwR4u4mXu7vw30mJJrLC&#10;4oIlNilSIiKjxC84RNYTP6rCoLd/gGwPCJDNrq6y0c1TtnhsJ57cJCYpUTL4OslpyZKkxnIFBRNh&#10;28TVw5+Pjxa9UY35KpAY3h8RGSPRUXGiS0+RbGu+ZGfnSpIuWYJCQmQLn9OFyNrs7S4url7iztf0&#10;DwwWS6ZJ+np75OjRg3L96hW5e+Oq3LpxUe6y/fjwl0zXkwe3NYA95m2V5frPghr//PsH+ZucGtfm&#10;xJqaVl0IVZdBAmuaICKeZqZmta6E4+OjvK3mvVLdB1VGa04r5a5KtM+rqoILy6BS+85PzsvCrOou&#10;OK91L5ybVsUv1BisRS2rNUesLcyomGHw8dPjMrVnVGbGd8s0sbc4vVuO7iOyjh2UW9cuyKO7KpN1&#10;WI4dnJUrZ4/Ig5uXePsgkbVf7t84L095vyrvrroE/vDlh/KGF5s7vCCoCYxVd8FbV47LpTNL/HLz&#10;4vL6ubwhtl6qyYc/OCdH905JX1u17J0Zk2d3rsiN80eIr4vy6ZMPNHCd3Dch5VaTOLJTZZ4XkYtH&#10;FnjxKJPTi3vkM2JtT+cO6Si3yr2ze+XjW2dlspsXnrJcIilbOomnvjJCypkuPSU66S5N1sZaaeOw&#10;CK5up6ooaGIQXA69Bq0eu066tCxWugyWW6TPYZAOoklVG2yzpkp7Qbq02tKlLjtZ+ipy5PzssNw9&#10;Ni5PLizIZ3dOyrOrh+TQVJfU29Ok1BgjDjUWSxcuhQRVMYFljQuUAjUhcayXOJKCNHQVpS5DK0sr&#10;euEnJpXBigmWlDBfLdLCAsUQ5U90+YqB2NKHe0tqiJukhXgQWx6SGuopkX7bJM7fXVJCfSUvNUkq&#10;bblSTWDVlvKiWlYo1SUF2qTEThsvaCpTlZcjjoJcKcrNFEd+rpTwolumMls2s5RoY7QIrMx0nne9&#10;FOep7oM6KeRt1YUw36wmJ46XHGOCGHWRkhxD/OmjJZOoMhNZWaoLoRqrlRIlmcnJkqlbxldKTPAV&#10;xt/jIrzZYCSIIv0QH+6DyGAPwsgDXtvWYuWK3+Ct3/4a77zzFtasWQ03FxdCyw/BQSHaZMJuLluw&#10;4p0VhNi7WPnWu1jx9jtY+e4KNrbcEREUwPDj8wUQbyEEVwgSwkO0DFZ0YABCfBSw/BBLjMWGhiKa&#10;APPb7gHf7Z6IiApFSmocMnUpWqYqQ3XjI1gyVdEI1f3ul0l9C4ggpz2f29Jg1ut5fxrys83I4j5G&#10;1c2PkUlYWfSpsKSlISUpQSuIYSTCzAa9BhyDGt+kjeVKREpyIpIJs/TUZG0slhr3pCYpTidoVEZK&#10;ZdQyuD2dS31aMtINxBn3MRBUClhp3J6cGg+9Po77JCJVzeVFZKmCGSnEorbk41K1x6by9dO0LoEW&#10;owHpPAaFMjXuKyubwMpKg6qyqKC53HVQrxXJyCHiDOq98XhUN0i9LhUpiTxePmcGQ1VfzM0yoNxp&#10;Q2F+Phu2TjTW1aClsQntTa3YNTyG+elZ7GWjS2Wt5iYJrCk18bBa34fJPfOY2jWP6V1zGqz27JzE&#10;7uFxPm6Plrka41Iha3RwDMO9Ixggqnb2c0lYDSpcqSWBpZDVpwGrR5uMuKeuHX1sXDYUVMASy/cb&#10;GElsJaDKWqhN9qyq21UVOlBtt6OJYGoqVVUGnVpltzo2bmtyClAWmASnaxQ6Ii3oZWO4zT0F8z5Z&#10;GDcRFsRbhZrUuMSJ0rIylJeVw8n3XlhQiPfXrMX7v3oLkb9ahdGVwZiLNKLbR4eBdTHaXFBtRIma&#10;w6mODepqFWx0q6xWdUk1EVOJFjbGFbTqw9kIDkjFiIX7lxRrgFj59rvI3RKE0W3JGPDUIdjVD8W5&#10;BVqVxNbiSj53FaoIsIH1SegitJYS2dCu4udBSChgtFbUaxmcUlsxNq7ZCs+tasyUBR5b3OCydqO2&#10;XlVUiepAHUYDDOg0q0msVQZsByr53GXqfROJRdmFqF4XgTavJALIyfdSjnqiptpWiFJrAQq9o9Hp&#10;TUDxebx/vQpBG9xhy7CggBHouh2r31nOnpkiEmB1D0dFihkVZiImswBVxjzkbQxA4dYQVGdZ0Z6n&#10;ug+qCpA872GE75YodKfaiNIyBBHPK1asgj7diGJ7MRz87NyIlE1rXWC1FGhzadUSOIWR6ajZGofR&#10;iCx0OxvRtIPoILTUWC11Ptp4/luKd6C+qALRfM61v1sJS2AsqjdFYjAwA1Gr3eC5YhPK8gpRr6Bl&#10;K0E1EbYzLgdtBHargqzqIljThNrqWpQXFPN9xaBEdeO07UAjsaUyZk2qsiI/85qKajTyHNZvikZP&#10;lBFFKblE7zZe50JQWlyOQO9gbFnngiy9BfWlNVq3weYyHqfC9NZo9G6ORaV3PPLX+aOL2GssqUB/&#10;cbVWMKUy344ift9qvImtnAptjJjK7Kqug6rAi8/73gje4AlDQDTsHnz9/HL017ZjuKkHffXdKOL3&#10;rtw7Dk3Ef1v/EAb4O+zvG8YwsbVzYARltkrkuESikJ/DYtsgjgyNY09DD8I3+cLoEooBfsenhnZh&#10;cnIes3MHsKAy2AsHGYexsPcQlpYOY3HpELF1DEcPnsYRNZE5EXaYGFNLFUcYRwmvk4fP4+KB86gy&#10;l6AtsQAnp4/g8LnLuHnmOm6cuoI7564xbiKP2IzgvxUnlw7i2f0nePHsGQ5NzGE4tRBPjp7Fm29e&#10;4Zuvv8Af3rzWoKWQ9cc3r7Sug6owxt+ILQWt/+tHBa2PtfLuy5MWv/yff/vq5VNCSxuj9ecvHstf&#10;Xj+Vv3zxVMtk/f6TB1qXQYWr/wy17fsXdxn3NGSp4hffElXLY7NuLI/LuntJy3B9q3UXvKyNz/r6&#10;wVn55j6BcGxaPrpy6JeMloqThNZJ+ZLY+vL6Sfn47GG5c2hShsoKpDU+UZpTkmS2vUZOTgzKvv5O&#10;mW5rlOH6ChkgtHpqKqSr0iktzgKpKciR2qI8qcpjsC1QlZ8tRUa92DJSpVAtTTrJSiWyQgkgd1fx&#10;c9smPh7bJNDHU0KD/SQyJFgCQwIkIMRPYuJDxYewcvf2Fw8fL9ng5ipent6yxcVFNmzZTEz5Szzb&#10;AoERMeIbGirR8fFiMJrFWlwkBpNZouKDZZObu2xw8ZCgCLYRzGbR6dMkLd0gSTEJEh4bIwl6nZiM&#10;RsnMzpHouDhxIfZc3T1kq6ubuHPp7uEunl5+PKZQbVxXa1uTLC3OyuXz5+X6tSty8/pluXX9ktxQ&#10;yQIuVa+sex8oiF0iuq7I0wc3f2mF//Pv/+//xqf2LJdznyaypqYIIyJodkpmeXtqcjfBRGxNqfFa&#10;quufmoSYsCKuFlWRC1UtcO8+2be4pHUtXFAQm1oev6XGZu2dV5MVq4qDs3Jo33K3QTXma1orHa+K&#10;Z+wmssZksLtLRgZ6ZffooMxP7ZLTRw/IlQsn5c71c3Lj4nE5eXhGzp7YSzhdlFuXT8iZ43Ny4/Ix&#10;+fT5XXnNi8qrj1Q267E2R9b9W+fl5pUTWibr1tXjcuX8QX7Bz8hXnz1mPNHm11JxZO8emdjZLuMj&#10;rXL78hm5eeG4XDt7SD5/els+efyB3L18XDrrS9nYT5OmSptcOE5AjvbIQGOFfMzjuHlyUWqsaXJk&#10;ckg+vXNOrh+ZlJF6u/SWZEt3cY60F+uWIaXGVDksRJYqbkF0FRNgJWqy4kzp5309WgXC1OXS7iXc&#10;pmW5UvkY/fLcWdYUDVvaftynw26U+sxkGd5hlav7R+XByWl5fnk/L54X5cMrh+XQZIfUFaWKIyNM&#10;bCl+YksKFHtqoBSpboPx/pIfGyzFXC/V8XaCn2TFeIsp0lMyojwlPXw7wRUkRqIrhbhKIbzSIn1E&#10;H+VFYPlq3QZVyfe0CAIr2Fvi/bwkKdBHdCHeEhmwTaID3fjYCHHmGKWqOE/DU01xgVQ7bFJKWFkt&#10;Bsk3pYkt2yLFtjyxW7ktxywF2QRWQRb3V8gixBglalsOkWXRSb4lWeyZGWI1pWjl23MMyZJliJFU&#10;wlGnYJgaxW2xYogPk/SEMMKK8EqJlqwUBa0Y0ccHSmpM6BVTcuTfuYQ5PgIxEQo9XkiI2I6YcBeE&#10;+m/D+++9hbff+jXjN1i3ZhVct25BkL8q7x6EAL8AuLltw+qV7+Kdt3+H9373W225buV7CPLz5uP9&#10;EObvg7AAf0QE+iLMl+giqrRuggHBCPPxR0ywD18zANFB/oSXN5G1HeEqAxYdihgeU0psDBERjHSd&#10;goSanDeJoCI+iBdVFCKb+CjMsSDPnKaN4VJdDPUpsTCmxmgwMxFZqsqgGqOVTkipYhTpqcQb4aZP&#10;UQU0VCEN1V2QQCLCVEl4XXKMVjQjJTWBaIpDfGKMll3TIKT243pyUjzidXGISQxHXFIk4hLDiCci&#10;jfvHJUZqxx6XQGjxuHXEWwIfk8LnTOIyPjkWCXxcki6KSIrka0dr49BSeDxJfM4Mvi+zkcenStar&#10;TB7fRwZBl2FUy2Stq6TCpir+kZEWqz0+JiqYz5VIpOmRnamHLS9Lm+zYlpeDImueVr2wvaWR2KpH&#10;b3c3pqemMDfFRtf4HNScWP9Z5GJ69wImRue0jNUuYkqVa989TFwN7sLowCiG+3dqmauBnmH0dw2i&#10;r6MPPe396GzqRrcCVWsPOurb0dPchf6WXgy1DaCjupWwaNbG3lQXlsEWyvfnF4eiJJM2b1WVmny4&#10;qBjlhWqeJWLBUcztBBe3KyxUE19qrFAbMVHDBn+RV5TWRWw41oh2zzhMBpuxM6MEDbYyVNmdqHIS&#10;RJUVbHzvQBnhZSc0Nm/YhHd+8zZ83noP7au8sS/ChIHgdLStC8dwqAlNhEN1oVPLatU51ZipalQW&#10;V6G2RJVb34FmgqWlsBQdASmYCMlEj8VO2JXAY/UWrFddB+N06NgWgymvVKR5h6DEZuNjytBBLLar&#10;MVRbQtCxPhqtW+OxGJuPPja+W9nY7qhqJNjY6Ce6TMnpWPPuGv4ewlGQbcPmdUQXgZJvykFZfglK&#10;fKJ5zEnozq4gVJpQw+Mst1cSWuWEWBlKs2wo3xiGZh5HaXY+qstUNonnheevIr8ABUFxaPWIQ4NX&#10;NDz/ZQX81m6DIzNL2zc9OhHvvrsSm7a7wZqmh26tB0ojk7XugJVEY01mPqxbg2HbHIwySz46eDzd&#10;VidaVbYrjqhfH4T+eBMa84sQ7huC999fC32GkdAtQXFhsZYJcl23DcU5DtSX16G6tBL2eDOqNkZi&#10;2NeMFls1mlSWqaKOyKolUnh+iMkWQqWq0A6v9ZuwccVKWAMJSbcEDEVkI+T9LfBf7YIGfjda6utQ&#10;nO9AjUsMxkNMqKqsRF1NPbpUNctKPt8OQqu0DNkB8Shzi0N9uhW1RHBTCZHEz7bcVooSnsuabDsq&#10;icnOAD0cukxsWbkFXi4+KLWXQRcdj9Wr1iEpLgWNCjxEXJPKWNn5+QWmo2NzDDqCUpC93hUNxGyr&#10;zYFeQriDEG7i55MbEIcSzxA059nRpeZQU/N47WhFa9EOeK90Q7CLN/IT9cjzjUMXv1/9vH+wrh0D&#10;dZ2wR6XC6R2D1gLCvbsfPX2DGOgdQB+x1Ud4VWU5kLctHHl+0djT2o+5/l1o5vkLXOOO9M0hqOdn&#10;tLO1F3t2TWPX5CImphizi9g1w+XcPswwFpcOYHHvYezffxz79h7BQTXlg9at8DQOqCzYvqNE2Cmc&#10;PHQWR/ceR3tWBdqSCrFvdAGnzl7GpeOXcJVx89Q13Dx9Ddb0fMTyOn+Q15n7N27j9r07mJ1fQlOc&#10;BTfm5vDtl6/xw9dfatD669df4W/ffLWMLeLrT9+9wd9++Br//Q/f4b/9oO5XwPpIm7SYwPoff/ny&#10;xXUutaqDf33zXKs6qDJaf9K6DD6UP7Jto7oL/p6hslq///g+gUVofajmzbonP2jrtwiuW4TVDfn2&#10;8TWi6oqWzfr+8RUNWSqj9dWDc/L6zmn55OoR+eLWqeVxWnfPyBu1rroQXjslr6+elE/PHJL7+ydl&#10;tCRf6mOipC1NJ/s6GuTywi65OL1Tjo/0yGRrtfTXFMtArVM6ym3S6LQSWhZptOdJtTVbynMzpCRT&#10;L8VGg+SmJkkeUZOjTxRdZLAEe28Wbzc38drmIgFe7hLmxwj0Fp/tbuJPVEWEBkt6hkG8fNxkKzHm&#10;5u0pGz1cZbOri6zauFbWbN0gfmy7WHJMkmLIkuCIYHHd7iWBUTFizM+S7Px8rSthTFyi+PgGiZu7&#10;j/gH+EtUbBwjQZKSdJKQopMA1U2R4MowmiQiKkpCw8Nlu6+/rN+8WdZs3iBb3FzE3ctTvLb7Mnwk&#10;Li5GCksKZPeeYTl98ohcunhWrl25JFcvXyC0iK1rl7RQ0Lp787I8uHVFa4P/8+8f4G9mbkor6760&#10;OEdELVcBVBhS3fzmCCRVml0BanZmXvYSWfv2LnLfBZkhwKYIMJXJWvgFWUuE1F41jmtuRg4s7ZV9&#10;S4va/Foqq6XmzzqwqEq+T2pzZynIaaCb2i2jQ/3S1dYkU7uGCbJZbTLiuzcuyKWzR+TEoVk5eXRB&#10;Ht6+xLggV88fJpx4MXh2S169VHNlPZUvP34o3756qhXDuHPttHx4/4o8f3SV4DomNy8ek09e3JIv&#10;P30kL598QGR9IFfPHZE9w50y1NMqV/kaqnrhwbkJuXb+qHzy5JY8vHGOxzoijqwMqbLnyPG943J4&#10;bqfUFufKeR7PV09vynBLufQTVk+vnpDnN07IYk8l8WOTgXJVVTBPekuziCqT9NkthJWaQ4vrJRla&#10;pcD+8pzlyoLFy3jqU10Ei9Kku1AvvSqLVZgu3U6DdBFM/cWZhJtB2ot4m8sOe4a0EGwLvTVy6+ge&#10;eXRmXqs2+M2TS/KE4Jofrtfm9FJzZxWlR0lhcpQ2Z1ZBcpAU6UIlLz5IrMl+WqiCGJmx/sRVoJhj&#10;ljNWGbxAGaICiatAyYgJ0sq3GxS4InwkJdxHUsO8tExWWrgXseXOdU9iy1uSVGGMQC8xxoaJ1Zgi&#10;xfmZxFW2ltmqdhaKPcdC8ERLKiNDlyy2LAtBlS1F3C/fwgtugVkc+elSlJWudSFcrjSYKjZLimRn&#10;JEgWI9eYoMFLYUtBKirMW9ISeNFNCtHmy0qLD+HtUDHp4sSiixdLKvGVGCX62CBJSwq5YtRF/t2Y&#10;FIGM2BDEhnsiMsQD8eHeSIryJrx8sHnj+1i54i28//Y7WPP+e9iyaSP8vImoQEIpOBi+Xp5YT4Cp&#10;LNa7v3sHv/3Nb7RuhPwHAUG+XggL9EF4QCAiAwMRQUxp8PLzRbh/ALf5ISrYm+GPUD8f+Hm6IzYy&#10;ZBkx8VEETgSSE2MJiHhGgta1z6Dj7ZQ44mJ5TFZKSgLS1BxbBIqO+6YkxyMulo9NSIA+KZHbErge&#10;w23RSE6I1sZexXM9iYCLjY1ESlIS4uPU/VEIjgxFAvdJik9AXEw8ogjQcAImMioM0XERiIyJQmR0&#10;FCJiw7k9HGGM8OgwRPK5ouJjEMH7IqMjERYRru0byucLDg/itnBEcN8IPk9MXBTCI/lckWF8fIT2&#10;PKERoYjm+00mypJ0MYQVMUjwmTJSNThZzHpt3FZ2Zjqy1Ng0DV7JUAU21Fix7IwMpMTzHPFc5Kru&#10;izmZsOZlo6qcDexi1Y0yC9WVTjQ31KGZDdKutjaMDI5gZnwBMxOLWJhS3QXnMbl7DntGpzEyNIGd&#10;Q1MYJKr6egcx0ktYdRNVhNVgzxD6OwfQSVR1t/YRV93EVS+6m3vQ2diO7qYO3u5Gl1qv70BrZSMM&#10;CQakxqRohRAM8UZk+iXAmZZNPC2XYq8pr9AyUZUqG2V3/D/LCiKhqrQcpU4iyOFEfZETjapiXZIF&#10;ji3B6FcD/b302BWZg51ZZejM34F6VYlPddVjQ76GSHIW2WHLzcea1Rux9p0V8Nm0Bc2bQjDnn4rx&#10;mBzUbghDh1cSGgxWVOU5tHFjzUSWylTUqTLjbPA3lVajobiMDecSLRu0M9iIUVMx6nMKsOG9jVi9&#10;dg0cpix0b0vGgl82DCGxBKMTPRX16C+vR6ujBuXb4jC4SYdalzgsRFrRy+NrrVFl3RvRtqNZy5AE&#10;e/ph/XtrkZduhj3TivXvr4efmw+cuTy2HCsb2rHoiUhFcw6Po6QWNTzGSlWlkO+3kuipySyAzT0O&#10;NesiUMf3Yy9zoqS4GFXWYjTbuB6jJ2zC0EioBP1qDXwJreKsfJQQWnnpRqxdtRYr169HJr9DWR7B&#10;cBB2LWl5cGbnoZy4KtoaisJNgahNy0UnQdKlKkCqEvOGTFRsicRAqJmvY0ekbzDWvbcB6XzOMqK3&#10;uMBB6Kpud64o4XqdKnzhrIFTl42K9ZHo9slAV2YpWkvrUV/G72hVvXb+l8v616CEyHNfuQG+722F&#10;1S2cCMpAJ18r+j0XRG72JtKJo+pK1BJ9NZsiMRRu0s5LY2UdWvk89TzXxWXlKKwgtHQZKODnXxmR&#10;hnqiv5mYr1ZVGwu4JOpqbDyfrmFo8U9BQ0YBXFdsxsa1m/mbKkBqYjpWrViPwJBorZBJW2W9Nql2&#10;TVEpakLT0bQhGvUBOi27We+lkGpDN78/nQSdGt9XFKJHuU8SGnnOm/m96OTn3kFsV+WXYsuqLQjd&#10;4oeqDBsM/pGoTed3ekc7xuoHsLOqF+VJeSj2jkO7tRz97T3o7erDEH+Xfb1DGBgegz2W3xn3BD6W&#10;COXvcWpgFHlpZnitcoHBJRzOoAT08zs2OTiBmcm9mJtZwqTKXs8sYHpuCTMzezE+MasBbGp6CbOz&#10;+7CgMl9z+7Fv4RDjCPYzDi8exbEDp3Bk6RiaVVaXv6EDw/Nal8Pzxy/gwtELuH6U4Dp5CdnJmYjy&#10;C8X+qTncuHoFFz64jiVCqyU5B8cHd+LNZ5/g94TWH7VQZd2JrG+IrG+5/o3qPvgG//333+O///Qt&#10;EaYmLP4I//7VxyCy/v7Xr15e4TJRtdcUtP78So3PWh6j9YdXj+X3nz3SxmgpZCl0ad0Hia4fXtyR&#10;71/c1roP/sg20Pdcfss20jePr2sFMb5/SnBp2azL8uX9i/JGFcG4d06+undWi69V9cE7XCeyvr55&#10;Vj6/dFhesb3z6sIRubd/QiZrHdKUkiAdackyRVCdGR+UG0t75MLUkBzsb5OJlloZrLFLV2WBdFcU&#10;S0dpkTQU5kidLUvKs4xSyvZVeY5RCvXJkpsSK6a4MIn0cZUoXzeJ9PaVUO/tRJenhAf5SkjwdvH1&#10;8iC2PCUw0Ff475lsdd2gjZ3atNVFNm9xk3Ubt8j7GzfJ+5u3in+wr8SlJUqSOV2Sibg4oso/OFSC&#10;Q0MlOS1FzJmZkp2TIzpjsgQGR8uaLXweoi0wJEzSjUbJysuT5JQ0iYiMlODwSIlPTJD0TJMkp+rE&#10;299H3D08xZUYdNW6KHrIuq1bCT5ijjgzGNKkublJ9u6dl5Onj8vFc+fk4tmzcp7r584wTh+VK5e4&#10;7cJprQ3+z79/gL+JyV0yMzMhc3PTBNKkzM3z9vSUTKnxWISW6uI3PbW8rsZmqazXf1YRnOd9aqlQ&#10;pYCmimIszS1qY7BUIQyV1ZpTGS21H5dLjIMKZATazPi47J4c07oOLvF153kMB7S06ym5T+lfPHNE&#10;ju2fluOH5uTyOYWrMxqyVIGLp3cvy8cf3pTXH9+RL158IF/xAqPmLbhOKKnugqqboNr/yrlD8ozo&#10;evPJI20urY8IrWsXjsr85JD0tdfLsYPT8ujORdk7vUeW9ozIjcsn5dEHF+QGIdaywyFOq0UmRzrl&#10;xpmDUl9qlaG2anl6/axcOjovNYTPhYMT8vndK3JufqfsrC2QwR250l+WJf1OCxFllI4iNR4rUzqL&#10;iKnSNCKLgOJ2VQRjSMGLcBosM8pAqVG67arqoF76VNl35zK+OgpTuF1VK8wksgiuEpN0aCXgc+Xw&#10;aKvcOzEjzy7tl89unZRX987I44v7ZLyrkhewBKnIipOitDApTo+TAgKrMHl5Pq3cuGDJiQ+QghQ1&#10;f5YqghEsmdEBkhZMJBFV5shA0YX6ii5MoYr4UhERoCErJdxX0kIJLVXOncukUFdJJa5UVivKZ6PE&#10;B7iLPpyQy0iWSl5QK9T/Xqk5tYryCdZ8KStSGawMybMYCSmjOKx54ixUXQgztLLuhTlmsecRYDmp&#10;XE+VXHOq5BFbqpS7RR+rlXHPI7ayjbGSHh8uEWF+khLnL7roIEmODZGU+GAxJiloqcIYcURdmKQm&#10;hks8AZkaH3SF2Pq7PiEIqZEeiAv1QMD2tYgKckFqXABSE4IR4O2C1e++hZXvvYt1a1Zj65aN2O7h&#10;gdAgQisoSMtabVq/CWveXY33f7uC0FouiLF1/Ub4e3oQVl6EVgCCvLcjLMAXIURWsI83wlWGSy39&#10;GP7e3OYFb0IrLpJIio1FeHgwYhOIKiLKlLpcACM/24gcQkNlp9TkxUkKTsRVLLETwf0jwkK0CA0N&#10;RkgocUe0hanbPNYQhlqG83YgwRdEJIZHRnK/UEYIQrg9mI9TIAoJY3B7eBgBGMp9Gf5BAWxgEZaB&#10;AQgICUJAGM8NgRgYwecnrALDQ+AXHMT7A+HPpX9IKPz4ev6B3vDl+1bPHRAcwOdR+wRo+/kSq9uJ&#10;0OAQvj4fH6gdczCiYyMIMlVtUadVNDQaU7SS8Apbav4vU0YKMrjNYCLIjMnINmYQZ2la8ZB0gjM/&#10;2wBbngVlpQWoq3LAZs0iVqxoqmfjvqkebS3NGBoYwvjYJHaPzmBqjA2ssTltfdfwFMYGJzEyMI6B&#10;3jH0dQ5igMDq7RhAR3M32hrb0NHQjk613kBI1bWhrb4drfVtaG3gekMrow2d3NZR14pcYy78PALh&#10;uc0P4SExyEg2ITlSp2U2qgmhmpIKVJaUocZJcLExrLJRtSVclpSgosSJctUN0OlAuUONNXKitqgE&#10;LZkOlIRmoME9EmNeGRgJy8ZAZjE62AhtLqxgI75Se07VhbCk2KFV7FvHxvKat9+GLjgaFZ6R2OUZ&#10;h10JmWjcGovW9RHLXb0IB9X4bnRUsvGtsmkVqGWDvclZqzX6W9kYL/VLwrCvHr1GB+rzbFj/9nvY&#10;uHkjSnLyUe8ehSVfMxyx6QQiG9ds6HeXNaC9oBZFm8PR7xqPalXSPDib+KrQJmdWje3G8kqUF9jh&#10;SgxuXrMBDjbE9fE6rF2xCgnBEagmOsvMeSh1j0B3jAlN1hLUOqqIQMKA77XKWYXqgirU5ZegOFSP&#10;4jUhqI4zwElkldqLUZFXiMYcO6oIpMK1gWhxi0bE77bAYy3hwudVhTsKjTnYvHoLf+ObYUrLQFZQ&#10;LArcQlEVq0cFIVarxnhtD0P+Wk+UJ1vQllWI7jwnOq1lqOLja/j+OsOMaOCxRXqHEIzroUtKQ4m9&#10;FFnGbD7vFv7Gg1FhVxMh1/L8VKM8zYqStRHo9zeiO8NO4KoCFTWEbRWa+Bl0ED4d9mrYDdk8z+/D&#10;/90tKHYJRUekEaWRBvj+aj0SfMOIWuK8ohJlmcT7tlAMxFpQy/NSRwRp2cgynl9+r4oqylGQU4TM&#10;TQHI57kst1hRQSiqKQIq+N1pcKhuivwu+qaiwluHJl0Bgjb6a2jMInz0KUZsIFyC+JqV/J5Uq8yn&#10;g98Phfs4/t4IuLbAFNg2RsDJaMuwoq9wB7qLCHdbGWwxBhT7JmkTPDeo70W1mkerDeW5xXB/fyvC&#10;idtiYwEyfKJQr8vFQEkjBqq6MbKjB3V6G2xeMeg22tHR3oKezg4MdfVjoLOfv+duFIamocgrDhFe&#10;wWhr7sFo1ygSAuLgtsodeQlmFHgnoDurAhPdO7F71xR2Tc1iZGwGu8dnMDm9iMnxJYztmcb49Bx2&#10;7eY1YWoBE+OzGB+fw8SeWW3s5n7C69DcYS32T+8nJAnhyHxMtI1i39JRnD50GucOncXFwxdw4sAJ&#10;WBIzEOETgqPzi7hw8SJOXruIpf170Rifif1tXfj804/w3evP8fOXr/BHFarq4Fev8CcNXMtFMf6P&#10;n77Gf//5a/y7qjyogtD621cf/Z3IuvLn/4TWV89+KYTxoVbi/WcCS3Ud/ONn/6swxk8qs/XJA20O&#10;LTVp8Y8E1nfPbspPL+/ID89UVusD+ZrY0roOPlbFMC4RWBe0+PKuqjio4vRyUYxbp+TLmyfl86vH&#10;5As1zv3qKfmCbagHB/fITG2xtCUnSjtBs1BXKkeG2+XG4k65uTQul+ZGZP9wp+xqLpeeHQXaEIuG&#10;gkypIbLKbGYpytaLnQgqNOokPy1GLEkhksa2R7DXBony85HoAEIryEMigt0kRg1PCA6Q8IBg8fV2&#10;FV+fbeLjRdhs2cBwERfCastWV4abbCK41m/ZKl5u7uLl7ScB4YESlZAo8cRgeFS0BPgFi5e/GusV&#10;JwZCT29IEf+ISHENCNMKZ6jwCwuQDLZFrIU2STfoJTI2VkLDQrVy8Blmo4at0MhY8fLZLpu28bWJ&#10;LXci0N3LSzy3+4hfYDBhlqTN1zU02CvTE2MyOjIs3e1NUugoktaWFjl+7JAcOXpQa4P/8+8f4G/P&#10;+BhRtUsWFIrm5mRmdpTgUhMRTxJHM9q8V6qLoBqztaTGZ80oaM0SV6ob4PLtvUTW3sV5Pl7NhaUK&#10;XHB96j8nIl6UBZUZU2BTExDPTMrsxIRMj41pJdynpvbwuccJuj1y4dRRuXXlHMFzSg7tm5LjB2d4&#10;+6Rc5Q/77LFFuXrxiDy8dV4unzmgQevzl7flC9Vt8PMn8uLRDXlw8xzhdInL83Lp7AEt8/WaFx2V&#10;/Xr26Jo8JboO8iIws2dAju6b1qoMXjq5V2Z27ySwLsm9a2fkyc2LMj8xIAUWvbTWlsiZowsyv7tX&#10;GpxWuXp8nzy/eUG6dxTJTH+jNi7ryZWDsqvJrlUGHCrNkYGSXOkirIbLVffADIbqGqiWqky7RTqL&#10;06RLdQu065e7EapKhKWZXKqMVxYfb5ZhhTA1fxb36eXtAdUFkft0ODKkjdt31hTImZk+uXeSUDy3&#10;JB9eOigvrh2Ru6fnZbS9VGoLEsVpjtJgVZgUIblJfgxvyY730Uq6Z8d4SEFSoOQnBUlObJBYGOmR&#10;fpIa7iVpUVxyPTmE2CK4DARXRkygGBmGaF9ud9OyWgmBroSWG5fuEuO/VZKDeEEM2CYJwX6SmRwn&#10;pbkmKSeiym3ZRJeVka/N8u7gxac4L5ewskoxoyhbTVSsl9L8LK0LYREvcEXZqVKQFSv5pmRt3iyb&#10;OUlyDdEEV7TkmuLFbFATEgdKNI/NoIuSDL7H9JQoiU8IER3X9WlxkszbSQlhkhATLLERgRq0/r/s&#10;/VdzXFe2L3qO1z5n79plVCWJ3sB7JIBEAul9JtJ7b5DwngRJgCQIgN6J3nvvRFGiRKuiSHlfKu+r&#10;dtX253R3dMSNOPepn0b/x4L6dH+GW4WIGStz5fK5cnH8OOccE+V/+axqDtpb2GFoZnNnLUol24z1&#10;7LFr2KRV8aoVi3jRKz/gVcsXcXVFGbcBUNI/y2ICSACmytUreeWSRfzqS4t4yfdf4RWvLkJAsozV&#10;TQ2AVSsbBBrtKqAM2NK0AXIIujta2ILXps421qgaEYhXc2tjNXucBnZY9Ww1apUBiKV2Jw1Y9Hdn&#10;lHTsAq6g16E0EQz73ewHtCxGA+t0QJwe8OlsZ6NBiylgBBx1YN/tHW3c2tbMbR2t3IHjbVU3430r&#10;a9o78V7H7ThGTYeG1Ro1pmpuagWO2lu4Rd3KbYBkc3s9N2P9lvY2bgYcVeoWbmttYxVKK+DYjG01&#10;tam5sa2NG1RN2E4Lq4GspnYNt6mbuLG1iWubmrGcfK7iZmW7C8elwTHpdcAZpjq5Trp21kq/NgBO&#10;avDSiShn0zGlL5aMBZZOhJRBlKVWS8bbkrHCBFqS1j0S8CjYigNjkiGxvzfPE+M9LIMi9/dkeNPU&#10;BIKwKaVWa/uWeWVg4QP7j/HB/dIH6wQfALBe23WU92w/AFwd4F2ze3krgjZpErh10w4Aah6g2qyk&#10;Jt+8bhNvXDPNG6Xp29pp3jCxnjeum14Ye2oSU8yTGiG33ccNNW1cW93KFqsbx5pjl9nDmXAaweog&#10;TwIk61DWCxYGhheCZgTFa4cRwGM6PjjIYwDD5MgIj0stV/cQr0ewPBJK8XCdhU+3x/iYI8c7Ur1K&#10;0D9TANgkCJZasgFgq2+QewrdXFVRw8tfXcxhr5fHjAHeXmvmg+Yk7+yI8vTidt6hjQAPJZ5GoL0e&#10;RVKKrxvGtqQmDcH01OAorwdaNml8vL8zwDuTJe5D4F21aCXX1tfyYH+JBwGTsy0J3pIACoHGaaw/&#10;P7yOp3Jj3Fduwj4dPFFt5dcMMaWWY076aQEd06PreSCd5ZrlZdzZKDVY3Wxu13MN4JVw+3moVOSJ&#10;aIrHm+w8507zZPcATwAw032AIMpkH64dzln6sQ0EUlws1/FEu4MHu0s8BpiuLQKomR6eiBW4v1LL&#10;s7VW1r1awRWCqkBc6eM0mi1yW3k9jqGSIy4393pCnAUyhg1egCTPaxM5ThtsHF/awEMmP2+M53k2&#10;08ubcwAcXg9U6XmbOsgbM33s0BqUcaECXX4e6R/mREiSSlSxXmPi4Z4hfK/AIaC5IdjNpRorb9XE&#10;ed5VUPrujQM+EwDtVA+uXwHniFL0Jbn85eXsWd7Mk3W4Bp4sx41ubnplFcdNDqXp4BSgPpFM4nMj&#10;7zKnFmpGRwEgqRXFMQxIQhDcT2M9A5zTOzlSU8cFh49HcL9MYNn1gNC0IL0XONV4ebjByZvtWe5o&#10;7OCViyo44olyMpjisuVV3NGk4T7cK4L5QaXvYD+v7cpzqVLDOwHdQVzfvrIO3uSI8A4ZhgD7mOoe&#10;5RzwXGy3AmVZpWnq3OQmnhub5uF4iVuX1rNXbeX1OPdkm4MnbQnePrCOd4/N8GuDW3g97u8MoLXJ&#10;iu9/GkibmeHdc9t49+x23gSs53QezjfY2ViP7379Jt62aRfXrGzm9lotbxnbwL0A3iZXjo9v3st7&#10;dx/kra8d4B37DuL3f5QPHDzG+zF97cBx3nfgKKB1go8AYEelmeHB43wc0Dp77DxfOH6eLx09xzdO&#10;X+ULR8/yTAr3njHBxzbu5mvnrvPt8zf57sXb/DrKnUu3OWQNshkovXnuMr/+5lt87cE9vnT9Kg+a&#10;o3xhbIq/+cmX/Iuffc2//eYr/hPKH775gv/086/5jz/9kn8vrzH9yy++5v/nn37D/68//Zr/x+9/&#10;xv/3P/wM06+lVut/12j9j99+Sf/zdwvYkvKfv/oEZaEW6z9+DmhJmnelGeGHANeHSo3Wn794Tn+S&#10;ZBhAl/TTkuaDUqv1x08eKUWwJbVaMnaWZCD8vaDrxZsLSTCeSRKMO4DWTfrNkzv0p6d36fcPb9FH&#10;Fw7SyYkSTXtdtA3/Pr+5fR09Pr6THiF2+ujaCfrw5nF6eH4PsLWOTmwcoV0TRdqE+GcyH6WxdICG&#10;0n7qT9qpFLVSyNxBzo4mcgFWtg4V2TTVZFEDWR1tZNI0kaUTr9sbyNCupg6ApqOpgTQAkaqqklqA&#10;LFVVHbU0qICvFmqubyQ8/2h1WYVS09UEbBkMerK57GS22UgvgxQb9VTbqiKNTU8mo4bSuRxlgSq7&#10;20mNmF/fUkt6q4X8sTDFU3EKJyJkdbpIazKQzWMnZ5edjBYrqTs6qEXdTvVK7VYTNTS3Uj1KQ4uK&#10;VJ0t1AoYeoGz3lI3lRADGS0mLFdPfQMlOndJsnmfkK/0739/C3+vHT9Ih45JrdYJOnbyqFKrJf21&#10;zp4HlM6eUca9unxB+mRJZsGzSpG07+fPSVZBqa06SRfx+sqFCyTNDyXZhSS/OHfipJJpUJoeXjhz&#10;ls4BXaeOH6PTJ44DXifo9OEDdAH7O4/9HT8iadwP0MP7t+m9x/foxtUTgNYRenDvMj1/fIfeuHla&#10;ySL4/rt36bP3H9A3eFB88+m7Sm3Vr7+RNJnP6fPnD+nrj58qfbeeP7yjNBv8+ZfP6Nc/fZ8++1BG&#10;8H5ENy5jv8fw4z93iF48eYuevXOHXtuzhW5fOUM//eQ5vSUDId+6RGMDBVo7UKS7107T7esnaW1/&#10;ji4d30NfAma3zh2kubW99MnDG/RrPKBO7FhDe9YUaYckuBiI0b6RDL02kVem2wYESn7a1htX0LV3&#10;LEvbh0K0FViSFO2S2l0yDu4c8Ct9s+Z7wngdUwYr3jucwOdhBWRbMH9e+nphHztHM3RxzwZ6cvUg&#10;oHWcPn37An358KqCrXdvHqMda7I0mnFTISg1VxoFUhlXOxW8Ais8VBxqytpaKO+WcbSAL6eOogBU&#10;0KKiqKOdInYN+S2t5NNrKGLpJJeuhbyGFvIbWimgxTLGVjwYZQBjFfmMTeTtqCVb+2pyYerQ1JGj&#10;rQ7b0dNgNk7jvXma7AeyACyp3ZL07iPdeRrHg2cs30Nj2T6a6O4HyNI0gOX7gDNJgJFP+QDdLiom&#10;vSgegKsLxUWZqJNSYTuFfTo8MBvIiOMJe80UC+Bh7beT220jn9cKdFkoErQAXTaymXVkN2sEWvdD&#10;bu3/EfPoEFxpOGBvZ7e1mR3mGnZaqhAkN7HTrOaaqpX8w5e/zyuWLuGKVZJ5sI471Wo2640Ak4Yb&#10;qyt59dLFvPTlV3jZy69iKuUVbsNyeuDCCJR1tDRzJ8Ah8DIJsAAWI8Bixvv25lpurq8AxFQccBnZ&#10;JjVLdh17gwiIol7OZiNK2vSefIaTYbfS/C8IZIW8dnZjeROgpQWsWlUN3FhXwy3NQBEw2CGYAWoE&#10;Vs0tjdwOALWq6wGfBkCrkVUtddzcWs3qjlqACWjSNHIL5rfh+GqbG7gJ59iu0XC7roU7DEAYIKeR&#10;WinAqNOIgvPXGy2sN5vZaNKzXZoVWvHaYmSrE0GP1Ypi5A6g0WDDeQGFNreNzU4L21wW9voc7PPh&#10;HPx29nicHAp48d7JQYBJkm+kklHO5zKcyySUBBcy0LIkw5DBliUhhiT+kJIBpPLAWDoeUfqkBTwW&#10;ICzABcnIOFDg7nwK6MrwhnXDPLNxUoHW3OYZ3rVtD7+25zAf2HeMD+w6xvt2HeHd2w/xzvn9vGN2&#10;H2+d2cWzG7cCWLO8Zd0cb5mc5WmAamp8UoHVFAI4SX8utRMy2K+M6SRjIUkiifHhCR4oDXBLo4Zr&#10;K1Xc3qoHmtPscfhxb3VxT0aSIqxRkiKsQ5C8fmCM1yJgVmqtBiXN+ijgNcSTKOP9gNbgEA/39irj&#10;Vk0UgAZgZBxB7eFmP1+xdfO+9CBvKgzxTC9A1AuoYRvS9HAUJZvOcAWgtXLFKmWsqD5PjGcqzHxU&#10;i/V9ed6w2sjbyu0878vxJI5Zmh9uAATWCQbkNY5rPQAoSSUmgZ3d7QHelgYSvAFe9aNF3AlsFwsF&#10;Ltaa+JgmxttTAOTIGLA2xluG1vC49J9ZbeDN1R4eAiyOaCK8U7b7bUKMDcPrlfGGVv5oCZBi5O5Y&#10;ijUNzdxYVsn9iTRw0M397jBPNbt41pvFdRpUBnfe3I/rVwJAC4M8juMe6e7nwViWu2v0PFBv4sFE&#10;gYeKPbxWMjnieo9EMjxaZeW5OicbV1TzslfLOOYJc18KSIhluK2qiSsXl3PK5efBSIzjDVruUdu4&#10;LxgF0lLcZ/VwamULd7dZeTpa4FkAYybXz5OJIg9WGACmIK8H6JwA2aolq9hmdPFY/4iSYGPZonKl&#10;RnMAx7OuH4jtHefpcIl7gZIN7RHeZkrxTHaQN/auwblJYgvAB8hanx3gtA0B+6I67inT8bw2zFti&#10;JTY2t3PjstWccnTxHIA2P7hGOebBqk7eY05zf08PD0iNXm8fcNcHeAGnkr4f164USbKtoZqTGhv3&#10;JnGv4H4azfXwCPa1FlDsVbuBJRtvsSfZqjHw0ldWswHnlMT9W7WymjWAVk+qyCOlIaC4l8eyPTzo&#10;SXNvtZlnNU5er/Vwz0oVr++w89YC0J4f4k2AVsHk5bTaxHldkPuxngw4vaFvnJP2sNJHy9NuV65L&#10;HNDqB+hnsM7O4Q38Ws80byiOcKzJyJO4Z2cA89m1m3nP9BbetnGWZ/vXc0Fl5TSuZXOdivvWDvLQ&#10;WD9Xl1ewRtPJr83M80CnD3CM8GuT23jbjtd4ZvdrPL8Hv3NpCrxtP8/O7eRZPA/mUbbt3Mvbtu7i&#10;ORksGe9lYGQZkPzkgRN8et9xvnLkLF88cJI3y38oaP18Yv0uvnjyIl8CxgRV189e4pOHjrFFa2W7&#10;zsTXLlzlO2/c5cvv3ONjl8/yoD3BBwpFvnXuLN+6dZlvX7nEr1+5wDcvnuabl87y5dOH+OqZI3zt&#10;9BG+ce4Ef/LwPv/7L34CXP1UwZYCrd9//S6gFZZ4TWky+OsFZP3P30qt1qffDlb8oTKAsdRwSVp3&#10;SfO+AK336Z+/BLRkDC1A6y+IiaTZ4B+lnxaQJYkxfv/xArT+KIMWy+DFHz6k37+/kG1QqdH68ev0&#10;h2f36HcA1x+fvk6/e+c6fXLhCJ0YLtCM20x7UwF668Bm+uraUXp6dCc9ObObPr5xlD6+eYQentlG&#10;1/atp4NTPTQ/kqJNfXHaUIzQSNJHxbCOYs4OxA9N5Aay3No6cgJVto5KchvU5Na0kb6thdraasgI&#10;iDkNGrJrNGRpU5GusZE66upIW99ALRX11FHfSu31KmqqrqPayjqqAb6qq2qpEQCSBBnqVjV1durJ&#10;7nKRJ+QjndVADa1NpNO3U76Uof6hHsoU0uQLeqm9Q021qkZSIwayeW0UivspEo+Qxe0grVlPGoNW&#10;6b8VDAUpHAqT0WSmGixf3lBLVc2Al6oe266myrpmauvQks6oIx2QVoNjbmxpog3r19OhI4do46Zp&#10;JQb/+9/fwN/xE0fo6InDgBbAA2CdOQ1o4fW5c6eU/lULgw+fpTOAmFIbBSSdP3Uay2J5gEsGHL4A&#10;fEkTQxkb6+jBw0qN1fmTp+gy5kkt2PkTmAJgZ48dp7MnjtHxw68tjJd1HD9W3HDnTh2mG5dO0v27&#10;l+ne7Qt0Hci6e/MMPbx3iW5ePQZwXQKyXqfnT24r42NJlsH3n9ylX+LB8fMv3lOa/3394RP65uMf&#10;00fP79H7j+/SF588UWq9ZPmffiFNBm/QJQDr7s2zyjhcD964Tof3ztP183ggvPs2vf/oHn349B06&#10;tGuOxnpzdPHYPnrnzhXauGaQNq8doQ8ev0EfosyuG6S7Fw/Tz168TXfO7qHd64tKYgpJZLFnIEH7&#10;BtJ0eCwPKKVoZ5/gKagAaq7PAWAFaabbh+Kh+f6QkhRju0ylL5cgCu/3ouwbztK+0YVaLkmosbkQ&#10;AsykKWKcjm0eprfO7aVnQNUH987S5w8u069evEHfPL1FL26fotnhJI2ku6gvaqFun6Rt76CiV0v5&#10;Lg1lgKwMHmx5J7DlUlPM2EilLj0VMC9iBaBMTQBUI3kM0gRQB3R1kt8IeGlbML+VPPpm8shgxZJt&#10;0ASA6fHwA3gcHfVkV1eTS4P5HW2UsBuoLx2htX2Fb6GVA1ZlUOIMDRVTCsDGSoDXt80JB/JB6kn7&#10;gCwvXvupP7fwvpDqou6kWwFXPtFFuZiL0mEbRf1GslvwIAYUw4EOCgW05HRolDG0vLZOMuEYnZYO&#10;ctqNZDF1khkPba9NcwzlzyjscXaw39HKdmM1Ww1l7DJXsk/G1jICGKoaXrrkFX711R/ximVLuL6y&#10;jNtUgFObNAVs56aaWgRWi3nV4sW84tVXefEPX+UlP3yZGyqqFGBp21qUpoFagKdT3cQm4Eff3swm&#10;6aulbkPgUs/qhlolBbzbbsY/0O3s8JrZGXRwJO7j4eEi95TSnAEqQn6XUtMTkP5XDgcbgB4tttEG&#10;XDU11nF5RRlKNYCkAoJ0bLFb2O7ANq0GQMjMZpuebU4dIKRlu9PALo+Z3T4zO7qs7PTa2I6pzW1h&#10;hwfv8Zkv4MB8F7v8HvYFPcBfF/uBIMkc6JfkF35MQwBSyM3+mIeDMR8HowEOJULsj/rYB/j4sHwQ&#10;rz2SbRAA8uNzH9AUiYU5kgCOAKVINMgJSXCRkCyIwBJgJWNrdRcyKGmlRkvOWaZJBVcRTmPdnKSI&#10;x/pZSRmfwvu4jAfmYg9Ql0wEuK8PAWApieuX5HWTQ7xxag1PTSLA37BRgdau7ft5P7C1d8dh3r/j&#10;KJD1Gu/Yspd3zu7h7VsEWvO8ef0MTwNV00DU1Nha3gQcSFO/qTFJw70OoBlXmspNjKCMTvDacYHW&#10;Go4FYlxf1cxVFQ1s0Ar+smyzyDhmCe4tDiP4HeMxBJuTWH8d4CDQWivBsGQAHBxWshBK/5kxBMpj&#10;gI7UdgmexhA8j3WXeNQS4tnVJr7Qmed9iWHe1Iv1sI7AaG2/IA1wA9CKuSIvWraSK8rLlcQPo1EE&#10;yeUaPqR28f5Ajje1+njdq528xRjltQiaJwr9CrSmcFxSa7Spf4I3DY0joO7mqRY770ewO49AOenu&#10;4mXff5ntAHcqGONUWRvvkEFlU/08BWTNSta8wXEE2Wu4u9LEGxudSq3UsbYo1h/idWMTvBHQ3ITl&#10;fBY7rwDawnYPFyMpbi6rVQZZHshmeTBf4LzBxdONDt7iy/JoX79yvTYAMesQ7K8vjfJYcYCHegZ5&#10;sFjibrWFk6vbudcW4AGc7ziOezRd5FHpb1UDQNQ62VbWwCsWrWIHANGXyHF/PMtt+J7qlwBaDi/3&#10;ASNBg4UjDWrus3l5bTzNI8EIJytaOVXdzlPhLM+ke3kLoLVOMglW23hGEwBa+thj7+IlP1rKTsBq&#10;BMclTQarVtVxBKgbwrXdOLCW1/XgenozwImFhzsCvKUpyFuDuG4lwLsbwFVqs0Z4A/DVa4ly6NUm&#10;3lxp52l3ivtjOTyDarl2WTkPxTM8j+W3FsaBnQivbTDwti6BFlA+jOvRO8CD3UWewPsxSZEPhPcB&#10;6QE8O/wqPSesQSW5xxCwOJEu8Xp8L33mAABo5o3WJIdsPl7+ykru7DBwLJzgstW13FjTwqlomntw&#10;D4zifCdRpBlkVr7jFgNPW/3cvUrLffUWno6XeKaI311pmKMaF6fUVg6qXJyTAaGV+36CE/Ygq5bV&#10;s6/DwZM9Y1zQ+7nY5OANiR7e1r+WD/Zu4AnAM91m41KTjdfhmkt6+L2Tm3lmcppHgO8elYn9lS28&#10;fFUVpwZLHMKzYMmK1exw+nn3hq086IzyAOC3IQl44rebHx7i0vAID+F1T/cgF7v7OInfSQz3SRoo&#10;zwPM8WSOs5kiz2yc4+2zO3nv1j38GsrhbXv5zO4jvCWP9dVe3js8zUdfO8LnD53i84dP85lDJ3nP&#10;1h3c2dDOYauXL5w8y1euX+NtJ49ycWiI41obT7pDuA/wPU8C1mtGeXrtKM9smOCtmyeV/wzauWk9&#10;79q4gffPz/KNsyf5D198zP/x628ArJ/z//gd0PW7n3z95bvvbEExoSySfln/8avP6V9+9hH9+68+&#10;UwYt/ite/+svPlb6av31mw8WarSUsbRe0F9ksOKfoEg/rS9/jPKM/vz5jxeQhfjod1KbBWxJ9sE/&#10;YSpFmg/+/gVw9fwu/frHd+gPz9+kPwBcv3t8k37/4Aa9f/YQnZnop+1dVtoe89BbR2fp13fP0BeX&#10;D9Cjk9vo+YXd9OWd48DWa/Tw/Cxd3r+ODm7qpZnBGG3ojtBg0kH5gJHciCWcHTXk0jWSQ1NPLm0D&#10;ioqs6joyt9aTvr2ROjsayNLeQu5OHZbVkKG1kcwqFRkam6mjtok6a1TUVl5PNctXU/WqCmqprSeL&#10;Vkdtqjaqr6unqmqAq6aOOjWt5HBYyR/xkcNuIofLSmarnpxeI2V7M1RALNLbk6dwNEwmq5ma1K3U&#10;hHjGHfBSMCzYCpPH76W2zg4yWiwUj8aUflu+aIS0FmCrRQVotSl9vVbU1FI1ENjcpqFK4KqxpY3K&#10;MU/Szw8Nj9DUhg1KpsO///2N/EkzwRMnj9ApAOvwyaN08vQxvD5JZ1Eunz8PaEkNFpB1+jRABWAd&#10;PUjnTn7bR+v0KSVBxnl8dkYAdeQoHTtyGJiSsbFOAVFHFGidO77w+vTRhVTuJ47iR3r8KJ3C9NSx&#10;g9jHEXrr9hW6fe0kXTx7gK5cOIzXx4GvI3Tv1in6AKj6HA8DSXDxE0ly8eA2ff3JU/rV1y/w2Rv0&#10;2XPJ5vIGffRM0rnfUPpw/QwPFwGYrCNNCG9fO6EMcCxNER++eY1OHNhJ+7dvordvXaQPnt6jt+9c&#10;pjvXztNoKUdH9szTo7tXga5ZykV9dPfSKUDuER3dPUPH926hr569SR+8dYVe2zhEO4CsnWM5mh9J&#10;AkJhmkfZNZhVaqi29kSALCkh2jbko9neAG0uAlpFD20fiABZ0nQwqvTnElDtBpKkRmvXUEKp6ZLx&#10;tqS/l6SCn+9L0aZSgC7tmaJH1wRZ5+n5G+fpy0fX6dfv36OfvHudHl3ZT5uwzkjCTT1BIxU8ekBL&#10;Q3lPJ+VdHZS0tFIWyCoAX/kuqdFSU8rWRmkbwGJqpoQFr63tlLICLYZ2itnblD5Zro4m8hlaKAhc&#10;KdCSMbMAHSeA5QCufPoW8mmbya1pVpoA+M3tVIr7aLQI9BXTNNydpkEAqz8fV9K3j0ozwlKBBnGt&#10;R0pZGi5KH60w9WRCKGHqzQapO+2nIrDVnfFTIQlkxbuALQ8lg1YldXvMawK4zBTy6CjoM1HAg3kB&#10;B96byYwHttuqA8QMZLNo8VDVCbQSKLedpjZ2mlTsd7ax19rKIWcrplUojew0q7hT08irVyzjRa+8&#10;omQebK4r505VKxs1Wu4AcprrAa2li3jpImk++AP+3j99h3/43e9xxcoVrFWpuF3VhNKAUq+Ay9qp&#10;YWN7GxvaW1nX2gxoNQBadUCdHuAzsUkH4LmN7A47uH+gwGMjJU4lgixjaUUDXhSfkoXQbrQq+28H&#10;5mTsrhUrVvCyZcu4taWVZWBiGefKI4kygJZAGAE+1g8DPp6AC1gCevDeHwpwIBJgT9gN1AU4mgwB&#10;Q352YxlXwM0eLOPC+laPky1uG1uBMJvHxRaPjXWCNred7V4rm91mYAzwAqp8QJMH2/QBTEGgyI/3&#10;wUQU74Es4MkTxrxIiMOxCAKbOMeBpGQqDGj5OBbHslgviuWCONckMNXbW+BCPsG+Lic7rSZOAmqF&#10;bEJpUihjbAmyZAwuSXnfk09yLh1Sar+iOOeeniSXunNYP85DQ0We3jDOGzes4/UTk8pAqLskPTvK&#10;rq0o8wcQ6OzhbTN7eHZ6O2/ZMM8bxqd57fAkT0nHf6mtkpoiYGYMgb5Mh0sD+HwC0BrjcekLA2BM&#10;jk8oYw0Z2wxcXV7PtdXN7HMF2O0KstnoBhQLgBbg1DMEPAEJANI4QDXZN6Jga10/gvd+bFeSPCA4&#10;lkQY0mxQarXGMB0FvNaWenm9M84jK7V8pDXGhyLSlA5oGxpR0mpPKanNBW5DnAAQVi9fyTVlVTwQ&#10;zyljXHVXt/HBWgcf7CrwrCPDw6v1PNPs4s0RXCMc1wYE5DNDgBAC0XHZvwAvkeXpege/ZonzXhy/&#10;S6fjl7//KgBvZ5vByK5l1byl0cNziV7eCHhuHVnHc0qt0wTnKow8UtPJY7UW3tfk5dkMYAjATY+O&#10;KjV6tg49ly9ZzmlfgL0GO9csq2AngvuhTA5QKnIGQfK0qotnEFSP4JqMIDBe2z/M47jOY/l+JZ18&#10;CctJf7Rui4/jq9o5r7LwAFAyksZvKFXg4VCehxq7eEuNg8MNGv7By4tY3aLm7gjQEEyypgK/o8Ur&#10;AUgfMJPmRDjM4XoNIOTgdbEUjwFbmUYjx8taeNwd4c0A1sZkD49Hse0KC891BJWaIbvVycuBOI2q&#10;gwvJLLfWtnDFiibOAm8CLUHDGIL0AVeC+8oN3Nfm4hIAuMmWAoTx3QMmU7kBBRTj2F7WHuYCQLa1&#10;JchToSInu4Jcsbycm8vruA/HuUHJfoh7xQQo15t5KhDiEdwjg329PNDTz4OlIo8DWlLjN4TrNQSM&#10;ZhIJdjbqOaDScckT5WHcExtl37iORWuIh6pwzsYIh4G35YtXcXVVI0cCYV61olK5n5PAcDHdzb2Z&#10;bh4EToZj3ZwE8ja0unnGleZctY5zdXpeG0jxbAHnku7hqMrOBZWZjTUaNmtMPAogS1+7oNnL9Utr&#10;OGD24D4f5rw1ypkqM4/40rw5P8Q7ixO8vjjGuc4uQM3M/SGcM6C6DWAd6R/nItYfabWzT6Xllauq&#10;8WyJstFu5/LVlZyJZJTa6BHcBym1ieO6Lg4Cj3avj91+PIu6QuzCb9Nu97LR6WE9UG0zudhh9bHD&#10;geejJ8Sjw2t465ZtvF2S3mzZwTtn5nn/7A5cL6BUsiuW1vBuwOrwrj18aOdePrJzvwJAc4eVI944&#10;HzlwlLfv2M3RgV4OxWMcsni52x/lMXwPI9L/Es/3tWO9PDU5whNrR3jT+kneugZlagNvn57mk4f2&#10;8IeP7vHX7/2Yv37xlAErKf8PlE9RjqH4JW77F4DqzwKqX3xK//mbL5WEGEqRrIM/l/5ZHwBa79Nf&#10;AC15/RdA689fLkBLkPXHz54CWI8UYP32wwf0mw8f0m8+eEC/w2sB1x8/eufbwYrvKundf//8Hv0e&#10;0Pr9kzv02wc36dMriOGmBmlX0E0HumP05Mwu+s2b5+nnd07Rx1cO0NMz2+nj6/vp07tH6fnNg/SO&#10;NCPcv572b+ylTYMZmuz2Uc5vALRUZFJVk755NVlaasna3kD2dsQRGjXZgTBTez2ZNCrSt9SRSa0i&#10;R4eaTC2tZGltw7SFTM2tpKtvJk19I6kqq6l6xSqqKaskXUszadVt1ALgNDU0UlNtLaaStVBNRqOB&#10;jFYTRQCqYNBPTreJ3D43RSIhKg33UWagQFnEKXqzkeobG6m2qY4sNhu5Ai5AyweEAWgWG5kcDnLE&#10;/ORJhsmB+XrMq8WxSRr46sYWapbS0EJNAFhrm6SiV5POYCSb0002u0MZg+vvf38jf1KLdQK4Onbi&#10;6EKt1ZmTgNYJOnf2JMl4WCeOHVcSYEiK9wtnBFYAl4ydJU0CJcW7NCXE51KjJc0CTwJQl6Sv1kkZ&#10;zBjzZUwuqck6dozOHJIar/105OA+OnH4ALB1iK5eOEmv3zhPt6+fo4tn9gNt+4C23XT+1F56++5F&#10;evfhDXr28Bb99Kt36ZtPntDbty/Qx8/eop9/+YJePH2D3kf5CvMlK+F7kszi+dtKTdYnL95W0rhL&#10;U8NrF4/S/dvn6cXju0ptlvTR2jo9QY/uXacPH9+j5w/u0IsHd2nd+Cjtmd2ozL9x6TgC/hgd3LmZ&#10;vnjvHXr96inaPzdJz+9fp48e3aaz+zbTzvEi7RhL0fbRJM0DRFsHE8AWYKUMMhwFpMJAVBzTBCCV&#10;oK14va0/DnDFaa/04QLGdg8naI8Mbjwkny2kf1cQJvjC8vvH8rQdCNvSE6U9a/rozTOv0Xt3LtAH&#10;b16m53fP0+cPAa0Xb9JPH9+g149vo/WFAA0lnFQKGKgkKd09HQq2su4WyroAri49Ze3SpLCFSj4d&#10;pQGvjEujNCGMAFYeSzP57a0UMKjJL80DzZiHh6EXmHIBWQ5do4ItBVyGhdotnwHI6sRDTwYvls9N&#10;GipEvDRciANZSaUMFhLUk5P3QFchRwMo/YWMUmR+Xz4KiCWpBGgVUj6l+aBkGcynHUCWnbIxD953&#10;USripHjIriTHSIZclAg6KRWQLIMOSoXcFPVaKdBlJr/DQA6HTkGW3yU1XZrVPlvnaNDZyT67mn02&#10;FTv0DRx0qNhrqQWyatlqbAS0mriqfDUvXbyYV65Yyi2NtdwBzFi1ejZ0dnIH0FW5soZXLl2pQOsH&#10;3/0uv/rDH3LZ8kWsamjitqYm7mxpUsbWMrRKAow2rNPAmuY6bm+qVWq0VLXV7DbrGMfF7cBX0OPj&#10;bD7GAxO9nMvIQMEyXpT7W2h5lKyBHe1qVjU2cGVFBS9euphffvVlrqgoY6vNzGlAJJmMcSDq5xBg&#10;E45HMQWkABepYQpFw/hHH4FkMozAJMCxVIwjAEswHgKGwuwK+dknqd+TABKg5AbQ3DiGACAUSUYA&#10;J2AqhvdATTDuZ38COEpHOJIIsxfr+wGrINaNpBLAVAKfJTgsfasySY4AVyHsL5ZOYj7mpQGtdJjj&#10;KDFJepEKcgLzwgCVx9vFmZxgKQNYxdlo6GS306zgKott5LBODq9TQJbMK2TiuF4ygHFISWWfz4Z5&#10;sD/LRUBtdESgNcabpiYBrTU8s3EL79m2l3dv28dbZ3fz/MxuBFJ7eMv0Tp6b3sWb183z1MQ0r/s2&#10;eYGMfzQ5MsFD3QM8gEB/oLuXhwVIQIUkG5gcX8Pj0q9pfFz53/+WOjXX16hYr7Xi+4yyudPBPkcQ&#10;yBrgfgS9oz3DSp+dMelrhG1MSg0NsDUJaE0BTGMIjkcRKI/3DSAo7V0Al9RuSXO4IgJnBHG9yzU8&#10;X+3i11wZXl/oVWq+hnFc0u9GajFG8ToLaNWsRIC8spp7ognuTQKeLVreVWHn3dY4bwrmeaDFyesk&#10;mHfleTMC4ykAclYy1wksh4Z4cHiAxwJx3tLQxTvtad4JHPra9Lzs5SUc8Hu5saGR9a9W8fpqE28N&#10;F3kD1p0dmuT5flyz/BgXa508UqblgZVG3tMa5k2pEs8MTvLG8bU491E2tGh42UuLOQ0k6IGghhVV&#10;HLW7uR9QmUgUONVi5nXqLp4M4z2ObTAPSEhNCs55AAF/EefUA2j1Z4o8GEpysKadkzVaLgIHw/EM&#10;tpHlPqw71trFc7UuTiDgf+nVJVxVXcNJX5i7fQluW1kLaC3niMPNPbEkpyWbZVM79wAkE/4Yj6Sy&#10;nO+0cWRlI/dq3bwpUuCpGBATBVxXaXlbR0RphuhFEL/0lWXcCJDIIOH1q6q4YVUbl3Aeg4Cg1HIJ&#10;tHocfu6r1HGxycrhsnYe0fkAkkGekLGsJHkHcDIIwGQ0Lu6rBjx0IYCvm0MGN1csLWdLm45HAZ0N&#10;3cO8AYAb0wZ5osbMo74g93SXuFAscimf575cUanZKyZynIvjt4BrEYrE2N9qZlelmoOtNu4JpHkT&#10;4LA2M8A9bvyuKjW81o7fcyAB9NZwzfJaDjr9XFVWx5Uofl+MC9kS9+B690szUpxbvA2wrTMr0Cq1&#10;uzhYrsZ18vDGdB9PZXq5u9nOvS1WrlpdztVlDZzH9ZOkGkaNmatw7YOAzTB+EyV/llN1Ru41+Xky&#10;0aOgXJqf9lgjHFLpudse5LFMH28AsHvzPZxRO3i83cMxnZPLcJ9rO83c3q5nNZ672WSex0YmOe/H&#10;ubQaOKZ3sUvvYKfTh2dLnH1eYBLn6HL72dLlZ6cXzzwfnk+YFw+lOBqKc1/vEK9bO81jE+t4dGJS&#10;Gch77dAaALMEMKV4snuQN41O8abJTQDWFG8en+JB/EZz0RT3duO7XD/Fw6NrOTkwwMXebu5JZrgv&#10;KzWzeH70SQ0b7omhXu7tw7Ucwj2N5abxm1gv/TIH+nkjALZjZgMf3b2TT+3Zzoe2zfL++S28b35G&#10;pl+hbESpktjtL5Jh8Ddf0L//6nOlVuvflKaDH9O//EyaDUqt1kf012/eV2q4/llqtr6t1frT5++S&#10;jK0lY2r9CTHSn5TxtJ4sgOuDt5UmhNJX63fv36ffvZDEGDKW1h369bu36Q/vAluPb9PP712g52f3&#10;0O0NA/TGpjX00fUj9Ku3LtIv3jhLX94+Ts8v7KFHZ7bRB7cO0Ud3T9CHr5+kdy7upWtH5ujwzChN&#10;I8bpiVkohvhD+nlb2mtJryqjzvpysrZUkbm1hgytdaRTA1+dKtK11ZNBMhJqWsje0UEOtZrMqibg&#10;rJX0TSrSAFPtdQ3UKokxAK2WulrqbG2mVizThNc11VVUBYjVV9ZSG4CmMWqVJoHZTJxi8TB5fR4U&#10;xBOpIKVLGQpKuvlchgI+H9U0NyultrWJHE4PdZe6KZlKksntIq3FBKx5Cf92AlshMtvspO5spwZA&#10;r7FRRfXNbdSgaqV6HGNDC8CHY2rA/hva2pVarr///Y38nQS0Tp8FkoCsS+cXMgZKQgvpi3XuxBng&#10;5yydOn4c808puFL6ap0DtE6doTNAlJRjhw/TqaPH6MiB1+jIEWkSuDDosXx2Ftg6fQRQO3aEjuzf&#10;T8cOvobtHqWLpwG3U0eAoBN0/dIJ4O0g9rmPTh/fhbIbyLpEX3/yWCmSrv0L/Pjv3TwLGN2lX3z5&#10;nL746LHS7+r5k7v04Y/fpI+evUMfPH1TySwoaeClyaDUfF08e5Bev3kGCLulQOvgvlkaGczTnu3T&#10;9Ml7D3B8++iNG2fp7NG9ND81QW/dPIf9nKbx/hRtmugDwG4DWvdp+5Y19Oa1E/QVHjyXTu6h2dEc&#10;bR3O0lYAaecI8NQnfa+CQFYU2PLT1p4A7RyWmqoUzQ+EaL43gM8l62CA5gAqBVpDMdo7lqHdwNou&#10;YEuQNdcTUZbb2h9VmhDuVdLEJ2lLX5LO7FhH71w5DmRdQ7lCH92/Sr94/hYenI/pxeun6Oj8CA3H&#10;XdQbNlLeq6VcF2AFbGWc7QBXu5LiPetUUd7RRgWbmvIuGUerhaK2RiXFe9QGYJkbKGBqoKDUYBml&#10;9qqKHB0VAFaDUs1v76glp7aOXB315Omsx+cN5Ae0PNpm8nU2kEfaW+vbKRfqor5MREHWaClBY71A&#10;VDZN3akYlRJRJfFFTy5JvfmUkmmwlItQMRvE/AgVkj7KxLso7rcvZBmUZoNxoAtFBipOhQCr8EIm&#10;wqjXQlGPTUnlng27KenHPJ+NIm4jhZwmCtjNeG3GcgYCtAIBVwe7zM1sVFeyVVPLAUs7hx1twIyK&#10;XfZWthjV3NGq4hVLl/EyYKu6vEzBkEGnYbvJyDp1E5evWs5LX5YU7y/zj37wEv/w+y/xoh9+nxur&#10;ahaSZ2D9zpYGNqjbUFqBLBVrVIKweu5oaga0athp0rID2FJjuRgwNDJWRLCU5ojURknNlMeBIMDF&#10;bpuJDdpOrNuo1KZJ4PLyS4DdqpVssZo4IkCKBTkG9EQBkDDeB8KAVTQGICXYE/UqTfYC+NwXCyhT&#10;AZUf8PICXVL7FAKmAgKlTEIBlwfY8mNbIUBMSgyoigM+MYAmBuyEUUJJgC6F1wBQALALJmR/sq0E&#10;wJXGPtJYNqNsM5ZNAWgI9rDPIAAWxDoJgEoQF0NJyKDLOZx7DMcR8nI+h8Aun+EYjsNi0nPA6wa8&#10;EgCW9M+KKv20cmkJ/pKYj/eYLzVc0bALQUyBe4pZ7u/L8sb1Y7wZ0Fo3Mc7r1qzjbXM7eO92Sd++&#10;F8jayfObd/Dm9bMIbmTcqxmeQtAkwJIxpUb7x1AERwPch4C5X/5HGggaAYBGB4d4VEACJA0CR2at&#10;nWsrGrmpppXNZg+7u8JsRiAYR2A2gMBMBtiVlNojvcNA0UL2wQ0DQBqCunEgbl3fkFIzNQJgydhY&#10;gq3x3gGeAOzWoUxg38PRNPdWaHm4TM+7DWGeR5A/CVgNFLoR6BV5pFAERLo5B2zULClndWUDF/xh&#10;LgEl3UYrbywz8lZzlLfGenidE8H16jZeq/HylmQPTwOTM0Dfun6cE4K9HgSDa21B3qby8U5Piqey&#10;3eyr0/CS77/KGreFXwb01d9bzuPlHTzbleX1faO8SRlDaZKns+OcXm3CZ53cu1rLO9tCvB1B/ZSC&#10;S8l6V2RNo4oXA1pBexc3L69mDa5dMRRVxrkaDWU4p7LwiMaj1B7J4Lej+V4eBDJGEND2ItgvxNLc&#10;I00ApRkcYBVtM7Gnqo1TQMlEJIf1srgOcR7GdjbVIuAHAKqWl/HqleUcsAPkgEPNkiqulwQZHh/n&#10;o3EuoCTNDi5V63itxc9DuG4DjgCHy1Wcq+vkdd40T8URHAcLOK9G3tzh4/5cSamt/dGPFnMDziEK&#10;dFUur2A17oO+WAHgKXEfIDWcHeCM3skFbHvMEmL/qhbuAVTWhgpK7dJgPM8jyRIPdKW4R2XnkQY3&#10;h1rs3BfNsKlRx/WLK9mntfAokDMuqesFPDrApNrAw2YnO30+Njvt7HU42WW0sdNgZS1g1qZqZ22z&#10;husb2ri1up5NK+rYXaHmhN7Do+E8jwJyvV78Xms7OYdzTobTrKlRc+WiMrZ2mLliWRVXlNeyPyj/&#10;wZHnQgrXG+fck8mzT2NV+unN2lI84sAzoLydM7je08GiMnxAptHM/Soba6qauRpwc+I4B3sGuVNj&#10;4JoqFfu7fEr6++4Yvr8WCw/ifEYA2Q3xPp5M9nNfF54POOe0zccDMp6cADJV5CyuX687wmlgyg5k&#10;BW1dHHJ4OOjycKmAYyv1ccGb4kIX7nGcW9ADXAFBiXiOo5jGAM9oBM+5ADAWSeIzPEMSGaXGLp+V&#10;2uc+LgJ1KZxjOpdXmhNmcN6xUEzBay+QWcT91Y1pHlNJdBMA3FL4rgr5AncDW3mANwVcZeJJjnsD&#10;Si1zdw6/Q5R0IsmpdAr4jXI0GOBYQGrsM7g23TyAMgKAjQNiU+OjvG58BM+Ybh4e6OV1o4P/bwDr&#10;dyi7UVR/+eXn9C+/+pL+9deAForUav3bLz9TarUWoPXhwsDFCrBeLGBLSfH+nlKb9acvFrAlr6W/&#10;1p8/f6qUP332mP7wyUP67QdAFqD1hw/eod8CWr98dod+8+x1+sN7b9AfJcnYwxvA1jn66sZh+uz6&#10;MfrJm+foF29fop+/fZ6+uneGPn/9OD05v5MeXthBn947Th+9cYqe3TpCD67uAbZmaP90D031hyjn&#10;1yutaQxAlllVRdrGajK2VpJFVU2mxkqySd/vjkYyA1m61lrStjaQGbiyt6nJrm4jI/CirVeRuraJ&#10;NLX11NnUTM3VtdRcV6dkJGyqrVLG46qqqqDVleVK/63G+iaUerJbERuEuyiNmKSvv0jBqJ8sUltl&#10;Q/yQilIE8Ukukyebz00NgFZ1DeBntlChWKBSXw95onHSYRs6k448QT8FohFKZjPkDXjJaLVQS1sH&#10;kKWm2qYmUgFW9Y2t1NyupfrWVgVaLRrtt1H43//+L/93+vQJJRHG+TOSLVBqohaaA56TJn94fQHl&#10;jGAJaDoHdJ08Kc0IT+L9cbyXwYkXaq3OnzxNxw5JJsEjSk3WmRPHgS1MAawzwNdpSbhx5BBdPXeK&#10;3nn9Fr3zxh1669Ylunr+CNaVxBiv0fEDW7HMDnr01lUFSx8BOFIrJenaX799hp7cv0E/BaQEWR+9&#10;97bSfPDrT99Vxs56H8iSvlufA19fffSUvvnkx3Tz0nG6ewPIenSHPnvxgG5fPUlzm8fp8ulD9O79&#10;W8ogxdJk8BqOYcv6Ibp7/TjdunaONq8ZpRx+dHeAwJ9hH6de204XT+yhz/CAeXLnPO2aGqT58SLN&#10;jaRpbigBBEUArSBt6fUBUV20uddL8/0BICtG21C29HlptieojJu1d1RStIeVLIT7x7OYJvCZH8tL&#10;s8MgbevH8t1+2lTEthScYfneBO1Z20e3cQzPcLzvv3GNPnzrGn3y9g36PSAq/zP1HNdn52SJhpMe&#10;QEtHfaF2yri0AJSOUg41pR0aJTlG2t5GRXcH9Xg6KI9pwdOpYCsDfKVsLRQBroK6WqCpltwdNShV&#10;5NJUkruzSimedplfT86OOvJqgC68l0QYttZysqkqyKmuA8ZUFPdYqZQK0kAxSYPdCUxjlI0HyOsw&#10;UxAwyklqVwVaaeorpCmfDiw0FZRxtHJhSoVd5LNqFUAlQ8AVEJUAsNJRz/9GVkJK0Elh7CvUZQLM&#10;gC6fnTwuA4WAq4jbQhGnlYI2AwUdJoFWV8DWwZgCPGVAUCU79Y3st7Swx9rELhSdtoX1GskuuIqX&#10;L1nCq1asYlVjo5Le3aw3AGGSMKOMF7/yCpD1Mv8Q0Hrpez9Qardqysu5qa6O2xoFVy3cAWCpGxqB&#10;rlbulGaFTU3cXFPPqjoEPZ06tpvNAJyOB0oFAKHEkSgChoAdsHBxsMvBfredO9Ut3I51W7Gd2opy&#10;fuWlH/GrP/ohd2haFXhIk7oUsBIHXoIxP4cSPqUksoIjqbXqAnwEWlIQ5CWCSg1TACiKAkBS8xTA&#10;+sFUkkOAUSiDIEASUqQEYyH2Ynl/0s/hDGCVxrpJH0AVwNTPsUxYqcGKAFmhRJz9MawTkxoswCqV&#10;wPqyT+AL+whjOQ+g5YpjeziuKJAUFryhJPA6mU1zKpdFAORS0rrn82nOoYTCXtYBudJXLRYL45yj&#10;Sn8tGXw5j+MUcCn9t7JxZVosJLmYyXBvT4anAa1NG9by1Jq1PDm6BrCa511zu5Q+GPObtvPcxm08&#10;MzWrJLVYN4YyOskTgwAP4DP6bRa/IeBHmqlJjdYgXg/29ABMCJ6BrGGgJIdgqqW2ietX1bK6sYNt&#10;Ni+CSQtbEfRnEDj2AQrDgMxwCWAaGOWJ/hFePzTOU8DcuoFhBM7AlTQNxGupnRJsjWIf45KRELAY&#10;yWFevsjDmRwXG/RcWNnB8yonT/kSPIagTqnVArBGAa0xBKM5BHbVi1ZwS1kt9yCQ7E0muc8e4Ily&#10;I892BJSamQkAsNRo4sE6PW9yJnk608ubSgM8JTVag8Pcg2BvrLOL5yRNNiCwGegzlddx5atLWaVr&#10;U5rNtvxwNQ9VdPCMTQbgneCNpTW8Lj/Ew6lBjq1q50HBxMpO3tni41kEzjJe2PqBIR7AtWysrOUy&#10;HKNVY+KKl1eytlrFvTKeVizJgx58v/VmHjHgmBMlnpRtZvqVmiyprSmm89ydRKAbB6YRNI8h+E47&#10;g2yqUHEEGBy2h3nAk+ScL8IDKgevq7fxoDnA9WV1vGTJcnYZbJzFZ1WL8VutqOeENwRkJTkfjnDU&#10;5uJclZbXar1KzdgAlguWt3JydSuPIPBfK83mvHkeqrTweq2Pe/G9RHB9X31lmVITZNeYlQGdDSot&#10;98YRtOPY+tO4f9Ilzhq93NMALFlDnGrU4xy1PGgCGoJpLkVSPAhU9up8XKrVc6Rcw+pqNaCc4I6K&#10;NlavauAgoDKE7fXgGnTjGqRVZu5b3sn5dhkewsQWswngN3KHqoNb61u4rV7FLTVNXLW6litX1SlT&#10;Ha6zFduL11q42BXlAZxjHvdRoEHHcZ2NY17gRW3i8lfLuAb386qlZVyNbYQAhUw8zXngMw+UpCNx&#10;DupcnG228agD188T5Gg70NNp4R6AeQT3Xd6Ic7G62Wf1sUljBIR8nMH3FcA19XYFOYXfjYz51o1t&#10;xqxeTmG5vkiWewK4N0NZLgRTnOwCRIDXtB/Qw3778J2XgPESoJQL4zsOpTgfwL4ieAZE0zjGLMAD&#10;yGBe3BfnqCesJPUQZCVxrgF/lN34fdisXXh+GjngwXMMx5EIR/FbTXMBuOotdiuoTCUzeMbg+RiM&#10;scPqZLPRxD7gUAbUzgFVmVAC2w+x0yRNnD14Vge5p1DgAr6fLOAcw/5iuG4RN57HXX5sO4ftZlDS&#10;HI7H2QtkSdIfadKdwrO2VMzhedPDA70FHh/I8bqRIRT8tkuAeBH4ArZm16/9n0DWmyg5lBUL0PqK&#10;/u3XQNavvqB/+flnKAvjakn/LUnz/mdB1k/fV8bSkhTvf5L+WUpyDMlCiCmg9WdBlwKtb5EltVmS&#10;gVDBltRovUm/+hZav/4xypOb9EtpSfMI2Lp/kX56/zz9UvqKP7hEP3twnn7y9jn68q1T9O7VvfTm&#10;qXl67/p++uT1E/TRnWP0/OZrdP/8brpxeDMd2dJH63v9lPUayatrIGdbI3UCWlr1csQVddRRV0HW&#10;1jagqg24aiKzpoH0Ai1VG7nUWrJ1tip9t4zNLVivmUxAl6a5geprqqm+uobKV5dRTUUF1VRW0Yry&#10;cqoAtCory6iqppyqa1EAMK1eS36/lwqlLOVRwqEQ6XV6Mtut5Ax5qFAoUF7JGGijpuZWqmwA+oCx&#10;cDJCxb5himdTQJZbGWvL7HKSPxygYDxO9oCP1GYjVeHYalQqqgYOpQaruaWTaoGv+hYN1bS1fhuF&#10;//3v//J/kt5darMETkqGwLPnlCQYl4GtS9L/SumPBVCdAqaAL6WmSwB25ozSXFCKNCmUPlnSN0vQ&#10;pWQexPIXMf/ciWN0ZO9eOrJ/L9Y/oQDrk/ee0pfv/5ie3r9D1y8doitnjtLRg9uU5oLSf+rTF+8o&#10;5bP3H9LnQNY7b16lx/evKU0Ev/r4iVKTJdD6FHj65Pk7gNQb9JNP3lVef/kRlvnwCd2/fYneuH6O&#10;3n90l95//AZdOXeIDu7dAhgCTM8fYv4byuePgJY9cxuAraP0zr0rtHa8RNmwh04d2EZfYf/3b56j&#10;o7vn6YPHd+jJ3XO0f8sEzY4VaMfaIs2PZGimL4YiKdtjND8Upu0jEdo24AOcPEBTlHYMSTNAaQ4o&#10;/a5itGckQdtl4GLJNgikSe2VwGo7QDbfj3Ux3T4Ypa0DMdpcErBFaNdIgS7tm6bH10/RR/dvA1o3&#10;6Jn0LQO2fo8H5C9evEXvAVrzOK7BuJtyXVrKuhsAKx0lbXpgq5Vyrhbq8UmNloYytlbK2muVBBkl&#10;j6R3b6KM1GyZGihmaqKosQnYqqeAro5CQJdMA52VFOysAa6ALE0dsIUCZNlaa8nQtIqs6mpyazTk&#10;aFeRVdNMIYeBigkZuDhO/d82G4zJ2FZOC6Uifipm4lRC6ZZpNkbFbJhKuZjSR6uUDVEB6+ZjXopE&#10;HBSJuqiU8FEh7lEyD8aDNgVd8SA+kwyDfiulAi5KowQALJcdD0+HnoJOAMumI59ZR36gTaAVcnYA&#10;V63cXocAr2EV2ztq2dRSyZaOOjabq1jT2cQd6nZurKrgJYuXctmqCm6or1NqlawmI+s7OriibCWv&#10;WLwI6PkBv/SD7yu1Wq++9DKXLV/Jqvp61ra2cVNNA17XcmcrkPUttLStABPmST8tv93EHgf+8Xbb&#10;lDb7yuC8+EfX73Vz0N/FQa+TrUYdtzc3cGNtFVeVr+KVSxcBdd9V0s57gLB0JsZxYCgOcEkzvmgy&#10;jH/EFxJQhDMIEtMRgCjGUYAkKNACcnxKrVJMafIXAobkc5nnA5KCiRT7UAJAVzgj8AKegLCQsi1s&#10;M4WgIeXlSCaEzxAopLFPwCyaAZKKBc4iSMnmS3hfZK3Ly2qDk+2+EECFbSaBrWQC241zJLeArAAC&#10;jKCUJOAFjMWleaFgMOjjqCTBwPmlsjGOhLxs1OuU8bOkCWEaxyTAktqtbCrMxTwCrmwCQXgKgQyw&#10;hWOXgYunJ8cAqfW8cXKS147g9YaNvHXzHMrWhaQXazcBWdO8fnwDYDWGYGZMwdAooNWX7+ZBQKYf&#10;51TKFrgfkBksdWPaC3T18FBvH4KyIgfcXq4FHJqr6lnf2slOp4fbW3Xsdfq5O9PNvZJEoGeEh3qG&#10;lGaIw8U+pTmcZNKTGp5JmQIyUtZKTVYP4CUJMIolnsB+RgCTMQT0g9h/QWvmXuBlfZ2N13dFML8E&#10;3JR4KJ1ToDWKwDXp7OKyl5ewpqKJS8E4DyBYHPRGubdcx5ubPDwZyfM6SRghgfDqDh7QuHkS39fG&#10;7n7egLJOavDSae5rNvOc2quMGzWB/esr67n8pcVcX17JS19ZxPV4P1Kl4zljgGfSwzydH2dJJ17A&#10;caTqTNy/rJ2Lq9p4e0eEN2el35ecm9TwFLi2rIZX/GgpNwGDZS8vZ2eLjgcRNI+EM1z0hjldp+Mh&#10;axiQKnIvjrcXgXIPgvSCBPnxFKeAooQ3yGncW2kX7ktJrV3TwpbVFdyD8xmQGg1sp7/eypNARa/Z&#10;z+1tBn4FIGpvVLMfaKlYtJpVFXXcHYpzL65RIRrlFAL6WF0nDzVbeQTzx2MZzrZaOLqsnnN6Hw8i&#10;GB+whblUYeRxXQDgKXEMQXfVyjpe8YNl3FzewFVLK9iutSAgzytN7EoxfCc4/rDKyv0NDh604B7W&#10;Ojlc0cLjbQ7uATz6gYF+f4wTdVoulGlZv7yRWyqbOGLxce3iWlatqucQIFKSpoBAZiaEAB446m20&#10;cbLdzs4OI9v1gJYMrA7wmDr1bNUZ2dphYF2HDqWTdfjMYXGzVWtlv97KIZuHU8Eo5wCJuMXJSVsX&#10;gIJnheDB7MayLjboLGw22QGCMJ4xKU6nsxyJRDmC6xTF9Y/7I0pilATmBX0BpRYx48PvEdOsH79n&#10;LJcCoGWsMunzFcA60bA00QOEACVJIBMPRDng9AFkbk57YwByAt9DDMDC8jgWl93BDqOVwz4/p3De&#10;CXznCXwW6wpxBL+xsM0PiGG72GcI83x2PKPceIY4AuwBgBRoxXDcOE6POwzkCbQ8rMd3ZAOsY+E4&#10;kJbkAn5DeZQsrm82lVOglYjGgbAYh3HsQT+ed/4QEJXlNO6DTDTFWdwfKaAyAqyH8BtL4t7sLnQr&#10;fQhjgGkAAMxiXgLHncT9lReE4Rpm0hkFW/Eono0hPyALtANU/aUS9/R281gvnhn9/bx+YphHh/p4&#10;uB/PgP5eXjs8INj66+7NUzcArTjKon/9zQK0/h3g+g8B1y8+o3+TsbR+/tG3zQgxlT5bSiZCoOsn&#10;z+kv376WpBhSs6XUbiGO+CPiqz99+ph+/eI+/eGjB/RHFBnA+A8Crhf3lFTvv33vDfrZ4xv0q6eS&#10;7v0G/fLRFZSr9CuUXz68TD995yL97OFF+sn9M/TZG4j3gKrbh6bo2dU99P6to/Ti+gF6evUAPTi3&#10;g+4e20Jnt4/SrjUlGkq5KW1uR+zQRPr2FWST/lptteRQq8iOeMLWVqc0HTSom8nYgXkdGnIbtOQ2&#10;asmpN5O9s4N0gFhbczW11jSSSpJgVFRS2YoVVLYSpaKc8O8oVVdUKYkxKqvwWVUVqVQNpOloJ4+v&#10;i0o9WcqmUhSMhslsMZLNYaRkIkNhf4K8Xh/5IyHSAU+NQJLG2EnecIq6S3nqGS5RKBEiDbBlsFjJ&#10;FwlTMJEgW9BDnRYzqXCs1S1qWtGgohUy1ld9A1UDhNVNf4fW38zf0WOHAakzdPas5PU/ozQflLGv&#10;Ln8LLhlLS2AlNVySGOPC6VN0WtK0A1Mnjh6jk8eOkQw+fObYcbqIzxRwHT+OcgzlKJ04eJCOvraf&#10;Th05DFRdoOePHwBQkjXwLbp7/TxdOr2LDu/boSSrkCaAj+7foBdP7ipJLKS26smDO/Q2MPTVJ+8B&#10;We/Sp4IvaUqI8vbdK0pyC6nZ+vKjx/T5B1jn46f0OkBy98Zp+ujd+0DXU3rr1gXaPrOGzhzZTR8/&#10;f4s+fPqGMo6WIOvo3m10+eQhegDAHD+2h6J+O01P9NL7D2/Rx0/v0f5tU/Tkjav06Y/v0rlDG2l+&#10;bZ62jKZobjhFuyZywFWC5oCiORmMeChAO4bDNNfvp3m83zoAOPVLH60k5icWEl/IVJoUAl3zAJj0&#10;y5rvDQFnESwfpNk+H6ZhTP20RWq0MP/w1AC9fno3ffDmDfronbv07C7gCQB+hGslzQK+fHqb7l8+&#10;RDNDGRpJ+6jo1QNRnZR3G6jbZ6Ei4NUX0FO3V0sFN6AFdGUs9ZR3AWDy3tFKaRtg5mymuLWegvoF&#10;XEUMUrtVRz5MXe1V5OksA7RWkVcrNV2NSm2WFdDSqyrI3FJNNjwETS11eF9PfgAnF/VQbyZCkr69&#10;mI5RPuqlTMJLuWSA8ukQJeM+SsX8eA9c5aNYBtNMlHqBrowsK80HYy5KAFo9SR/l4l6KBexKbVc6&#10;gvkhB4W8Rgp7zBTtslLcZwWwzOR3AlZ2I3ktevKY8UBGCdp15DR1dgUdOrZpW1jXXMZWTR3rm6u4&#10;ZsUrwFUlW61qVqsXUqW3NtXz6pUrgZpKbm6sZ5Nezw6rhQ2aDgSZCDZfXcIvff97gM/3+AfflaQY&#10;3+VFLy/mptpabmuo50ZAq6WhgVtRWuok02Aj61tauLW2hnWqRgQBQJbTwqlEAHCIsT/gZZfXzj7v&#10;QqZBm8Wo1GY11dVydVkZr16+TKk1qwa43FivkMU/7IKgUBD/qCPokAQaAFFImgUKohKCmAgQJbVS&#10;gh1MY36lZissNVZpqbUSVCXYA+y4ASF/XJoPInAAhvyYFwbUAsCMvI8BV+G0l2N5L0dzPk4UEFT1&#10;5rlvbJAngJlNc7O8bdcu3rp7Dw+OTnFNi5krm7SsMtp4aHKCs70AWDbN0QICmGKWAxnsU2raBHM4&#10;pgiugTRplGaKkWSAvX4HgjsENli2UMywy2nD92P+37V4WRnQGdOkZCHEMQq8sngtYM3jvHrzBd4w&#10;Psrzm6Z4anINjw8N8fSadTw/vYVnp7Yo0NoIaE2v3ciTY+vwOaA1OMojwMJI/wAgJYkFSjwATBVS&#10;CIQxHewGnACJfoBrqLeHe7JZNurMXLZyOdeW17OhXc8aNXDcokUgGgEMCkDZEA8WBzEd4H4EWpJU&#10;Q/pfTSqo6udR4GYM07XY70QPECYZ47pLSm3WOAK28VyehzN57gd2CkBUbnUrD1bqeNro5zEEhMNA&#10;4DACxBFpTpZEQG/v4srFK7htdR33BVI8FM1yPwLa3hqsU+/gyVie1wJa6wCbXKOO0zWAhSfC6wGq&#10;yVwPD6YL3IOgcaTezBuMQVzHPA9i/9qKeq59eRlXvbKcy15dwU6TldPVGp7X+nkuO8JThTEeLQ1y&#10;AdcoUmnm0nILF1d38sZWH09i26M4/r4cAlkE3rWrqvjVf3qZK360gmsBnpDOygOhBA8HAR5riGMN&#10;ei4BGakuBNsdLnZ3WtiJ62wBNHUaHWtxnfUtnWxA6axr5Y6qTlavrmXD8nJOVGu51xFVzqGnxgIM&#10;mrgbgbUTcFi8aBk34Dwsai1XLStXoJdyB7k7Fuc8Au6EgKLViPV0POaJ8TCuUQmIC66qY29TJ5cA&#10;gJTOCYzpuA/z+xN5JaNee107L/7BIl4ByEnTQafRyelIjnORLLab5kg0wQkAsKfVxUVHiDMmHwfq&#10;dRxuN3LOE+Y8EJB1ezjX5ubudh9b8L042nXsAow0zR04XhMnPQnOBpOcT6QBohAnjR7usQUBeo8C&#10;lSCA4TDYAQy8dvuBGPz+vX72+7AvBPo+H5b1Btjl8XHYE2Snw8t6qwufSxIdYAf3iIIhn4NdLhc7&#10;HC48i/wcCUeBIxnbDr9VQMPb5WOvwwMI4bkVSQAqMUAsxG7MDwE+Dr2NI0BXLBjG8w2AcnvZi2K3&#10;2JXB0gNeJ6cAjDi2F5ZjcrjZZrayA/dTDuDpBkyi2HbUE8B5YF9WB+41M465S0lYIvsNA0txYCsM&#10;TEVcQVwP+e5wjYNxLIdt+4FmfC9hnFs4AJwBRQKtGJDn6QqyG9fHAWh2aPTsw37Sgib8xjO4tslY&#10;UoGWDGEQBhCDOOcAzseDc5ASDUmT5SKnsFwyCsThHvECeLK9ECBZwm+2P9PDKUDLi2ezNA+UvnvJ&#10;MJ5L+K1ms3ku4HdQyGTxfEsAZ9hOPMY9JcAcz5VeFEnRL8+X8aF+nhgeBLqKPNxbxLyiQEvA9ecN&#10;E8Mnd8zPKtkU/u23XwFaX9N/AF2CrX9Xarc+QflQGcBYEmT8yzcfKgMY/+tPUb75YGEw4/+/sbX+&#10;CGBJBkIpythaiL/+IO8/fBvT+5hK7ZaMrXWPfi1ja/34Nv3qyTX62YPL9OtH14Gta/SLh1fop3j/&#10;zcNL9NNHF+mrd87RezcP0I0D6+nWofUA1n56fuMQvXv1Nbp/dhvdOzVPt45sokt71tOBTf20sRCh&#10;FGIWZ2cLOYCrgLZdKXpVJRlV5Zg2kLa1mSyIR4ydrQBWB9k6Wsmi1ZNJ14n5LUBYA3U2tyj9sqrL&#10;K5T+WmUrltPKpUuosnwVsFWjZCGsBrSaaqupo6WBWrHdtrYWcrnthH9zKJqIU3tbJ2k6VdTRaaI2&#10;rY1C4RAgVqBid5F0JhvVS0ZDlYbsHhsVEN/0DOYoHE+SxeEiq9tNwViEXKEwdVrtVNvaQhXNjbSq&#10;uYZWNDejNNGSujpa3dCkxOB///sb+Dt+4hidQDkmqdkPH6bjx0/SGaXZ4Ek6fUz6bgFQymDFZ+jq&#10;hYskY2LJOFpSa3US0JJsgtL/6gTWPXbwAB3df4AO7tmr4OrIt+UMMHf1whmlNuv5k4cA0g1g6Cyd&#10;OboHy80qfa++eF+a/D2iD5+9pdRUffP5M3r34R26f/cSYPYImPoxoPWUXjy+Rx+/9w5Qdl+p/fri&#10;w8f05cdPALGn9NkHDwCs83Tz8gl6gXU/f/4OPb5/Ccc1T7vm1tF779yiz56/TVdkUOZDO+nw/jk6&#10;fXi30ozw2rmDSi3KWClDt6+epp9/+pROvjZPbwJtX2Cdo6/N0cbxFM2MJWgTILSpL0JzkvxiIE6z&#10;/RGaHQzS1hGAaTRM24fwWX+QZvoCtEXpcwVQDYYUcM1inmQflBotSaAhwJrr7QLSEigpzF9A2faR&#10;OD4P0dbhOF3avYme3DxDX+GcP330Br0LID69c4leAF6/+eQJffH4Np07MEtTpRj1RxyU8xkp69ah&#10;aKk3YKR+vxng0lLa0fbt2FpqSlgbKWNXKTVZOUAraa2hmKWKkrYWCpvLydu5mAIAV9BYRSFjNXnV&#10;ZcDVMsxfST5dJfm0beRoB8p0LWRV15K5tRqlmbRNlWQFwvx2QC/mpP6cn4a609SfX0jt3puLUy4R&#10;pDxwFY94KOTH8SbxPhMCunyYH6BiLkxZICweAqjiHkoCVZLkIqnUYgFaETclMI0GMC/goqQf8702&#10;inqsFHAYyGtvpyDOP4jXPoBPgRamTn1rl9+i5876BtY2VrKjs4k1dRXcVlXG2o5mdth1bLd2sknb&#10;ye1tLVy+agWvBHAagCM9gGXSm7ijXcPVeP/Ky4DWD/6Jfwhsffc73+Pv/CPQ9YMfcVVllTK+VTPA&#10;1VxTyypM2xsbFHxJbVZDVSV3qJrZa7dwqMuF4AYBCpDl97k57JUgxcsOIEurWchwWAPUVaxaxYtf&#10;RSC3dBlb9DouAknST0myCkryC+mnFYx2sS/q/7bflSS5CCrFh3/EJSugNPcTdPmAGr80HcQ2fMkk&#10;exJJdgFZVgQOZgQNZgS8Rr+ftV43G7zYpjQLBGRCaR/HuoOcHQhyz3iap+YneNO2jTw9P8NrN23k&#10;kcl1PDA6znkAwh8rcovOxfVtBtYj2JrfuYtnd27jWCHLwWySfQJAHL8PUJRmhP7UQi1XEFiK51Mc&#10;z0XYg3Nx+N0ckRqrUoYLhTQ73TYESTZO4DxkvK18FoG5THEuOUAtC2CmohEuZhNKc8ypiTGe27SB&#10;p9aO89ggEDM8wpsmp3jL1GZlsOENE+t47cgEgIUyNKKUkf5+pbaqD6DqAdZ6clkuISgqAQrdgFV3&#10;Nqfgo4RpDte2Ed9vbUUVQNyK78zE6uZONmstnI9Kv48SFxF09eRle33A0kI2OMkSN9rdp/Q5muwd&#10;VPppre0d4LGi9MEp8dpSn9L/arIoTecWmgT2FfMcj/vZvqqRu5e28ro2O9CUURA2jOOTZnf9iQz7&#10;zTZe8cPFrK6s46FQnEcjaR5BsJ9vMvC6RgePehM8lgRC4zlOI5iOVLRwrkXPI/jex1PYDwLOIV0X&#10;Tzc5eNANBOQRdCIAbV66mlf+tx/y6n96lWsAuTgC0Ci2Od7qxHEAejmcV24I30uB441mji+XGq0O&#10;XtfSxcMASXcyzQXcb+lghCuWrOJX//FHvOx7i7h+aSWHAZOBQJqHfRmliZ27rpNznU6OmFxsre9g&#10;XX07tzS0orTgN9HMqvpWVlXjtytN5KqauHlFLbeiaJfXsXt5M+e1Li4h6M/U6LmnwsRFO34nri5e&#10;uWI1r1i2itWN7Vy+uIzV9SrOAU89YQAG10rOKQL0ddcbeNAc5GF/AmCLcRDQCbaYOWePcNIMZJgB&#10;XsCkiOufRoDvt/pY29rBmlaNkh1UgJCKZRHA43wA2xiC6QL20w3QJv1hBOQBdju6ONDl5XgQaApF&#10;OSLN7/yCD4DGGeSYG7+7LgDIBeS4ExxxRzkMWEUBjATwIFOv3cNuixP7tLG508xalVZJMiEQiQIZ&#10;ss04wBOLxhRk2YA5i8PBHSYLt+l03Aq02uwODmG/Ai4bfqtao5nbOnTcoTWwFwjx+/EM8QBs2GbA&#10;BahZu9gE9HpdkukT2wWwHNiu3e5mq9XKJjl/PD98eK65vZKEwge4AVO412xWO/vwzEtGZNgGSfoT&#10;5iAg6Mcy0iwvgWuRSuB7wGcpAC8h5+DzswfH6DRbOA7wyPXz4buUWrWEP66gMuQMA31ZzuB6h3Fd&#10;3LgGXhyrz4XjkO8C0E3H8RnO0415DnsX4O1hnVwzvRmYjHAa96fStC+DZ00mBzDlFQRFAEK/QAvH&#10;F8A1DAKVqViKE7E0xyJS2w6IRpLKMmGvDKgOnKeLnE7nlBr6XDKvQC4KzCYice4pFjmH50cskeJM&#10;Oo1rKJDDOQSCnMFvr4hnzkBPDw/2A1t9vTw2Msgjw7081FNSBjPfMDrIuzdP/Z+A1kf7d2/rR1n2&#10;L78CsH7zDf3X735K//rLzxVoSTbCv/70YxTpq7WQiVBqsv4q4Pqp1HB9AGQ9o79+9YL+KAMYf5sQ&#10;448AliDrz4CXgOsPnzwAtGQQ47fod8DWb4CtXzy7Q7/48S366ZOr/7/y+Ar97MkV+vrBRfoa0Prq&#10;wQX6XGq17p2kd6/so9tHZuiNE3P03o0D9PzmIXp0eTe9fW4XvX5iK90+vIku75uiI/NjND+ap/Fs&#10;nPL4t70QMFHKYSIb0GVqbSAL4guXEbjRqcnQjvcd7WSUGjDJRNjRQUZdPdn1OtICWtIvq6mmhhqr&#10;66hi9QpatWIxla1cSjUVK6mmupLKy1ZTVWUF1QJb9XU1SmlpaSanw0F6vZnqaxupqbGZWprbqakZ&#10;2zY7qSh9s3pL5AvGyOJyU1u7jlTtbWSwGyma81E0miKro4vMMrix2UxGh50qVK20oqaeKhqbqErV&#10;pEyrv2022Iz1//73N/J3/PRxOnnyqDLA8NmTp+gkEHVCqbGSWimg69hJOgdwXT59gS5IivdTUqt1&#10;Rul/Jf22pEbr+JHDCrQO7t9H+/bsoUOv7QWw9tBru3fSob17sI1DdOPKRcDoDlB1mW5dOkmXT0kt&#10;13Z6+vYN+vrDh0rTv6+lWeCLh0oTwKfv3KZ3H9yhL6TPldRY4TPpm/X1Zz+mJw9u0Uc/fkvph/UT&#10;4Ovrj57SJ8/eodtA0f3rl+iDJ28qzQXv376A495DJw5spWf3b9Ivsfyzt27R43vX6OzhPXT+2D7M&#10;B1IO76W+dIz6YkGlv9bn7z2g1y+fpJvnD9NPgb8Xb12huZE+2tyfo62jOSWF+vxIgmaHgCxga3Y4&#10;BhgBR6MxvA/Q3HAISAoDYUGAK6rUdm2VgYsHErS1N0q7hgEqIGu2FKYtfSGa68NngNZ2QG4rpvNY&#10;bl6aEg6Fac/6JN0+uY++wvl8g3P84ulb9PGje/Temzfp/bdu0mePX6eP3r5GJ7ato7WZIA0BISWg&#10;I+vRAlTtlHN3Kkkxur1So6WjvEcDTKkwr4OKPh2lrCpKo8SBqbipEu9bKe1soLCxkkKGSgqbqihq&#10;qQWsysmvXUVuDaZ4oNla6sioqiFrex2Zm6qUan59cy0ZmqUzax0eeGpKAUoL6dpjQFaa+vIJKmWj&#10;lE+FqQevewoJKmYjlEuFqIBpTDqmJkKUTQUUXMWBxmTMTokIEBVyUxKfZ4CxZNhDMZ+DIl47xbwO&#10;pdlg0m+nSJckxzBRtMuI10byWHUUtpkpYDWS26Ajm7aly2nq5JZqgKdsJetU0mRQxU5JdGHV4R9n&#10;E3ucwJbeyFaDQamRWrVMUrxXsR74MiMIMWh13NhQy6++soR/+IPv8/f/6Tv83/7bP/I//Pfv8Msv&#10;vcz1wJW6qVmBltRuybhbqpo6bquv4yYgq6a8mnVqDbtsgJbTBTg4lFTmXrcdwYydHWb5X/t2bm5q&#10;4FqArhLQWrJkCWD3Cre1tHAiKn2TkgiegCtAK4xpDBiRxBJSi7WQ+EKyBSJQSyEASCbwXpoHImDM&#10;xAGsFOCVZH2Xn1s9bm5yutkcyHKjMczLVHZerfLxq3UeFB8vbXBxgw5BBrbTM9bL6zZv5LUbZ3ly&#10;4xQPrxvjnqF+wKqHUwgeoukMSpaT2QLQ1M2uUJLdkhEOQXYWsNh14AAXB0c4is8DqZTSnDAGVEUQ&#10;jEQApQiQFQG4EhkEHxmcTxoBThz7DvoQtMSVWi2p4bLb7ezqsnFSmgjmM9wLvOWxrUIqoaR9T+M8&#10;c8ko9xZzPD48yFtnNvLM9HoeHeznUinPUwDh9LopXje6ltcOoUi/qb4RHh0Y5sHefqXJoNJ3RIKt&#10;bF7p71VEAFbCPAVYAq+s7DePoNjN1eVVXLaqHJBWKWmsGxrVbJdAHIFfMVnkYm4BWv2A1kCpnwfy&#10;PTwEbA1mu3lYsgkW8Vm6gPeAnARpCAhLmPbGU1wMITgPRjkvQSUCPJ/Lw57KBs4uU/FEvZ4nu4AE&#10;rNuLAE1qZXoRLHoRRJe9skyBVg8C8lEcx4A3wxlgpqe6k/sRrI/Es7w2UeD+cIJj9VqOVbUDJj4e&#10;TGa4H9vINOp4pAXgwOfyP+/FWIJby6p59Xde5aofLGXVyhrOJXIcqTVyX7Wdu71RpQ/VQKKHexMI&#10;MlU2jqxQc2lpO3Dn5oEwgCq1BlL7YXNxzfIKXvbSMq58ZSWry+s5A1jkAYlsV4TzBjeHmw2cNnax&#10;Q2Nkm0rPJlUn69t1Sm1WJ4oZCDB1mNihNbOrXc8OdRt7NHr2q43sqevgtMHFvQ5g3Ih7B2jM2wMA&#10;VZhdZid+1xZgwcV2E35vNgThrjDQFOGUz6sE8UkE6Hm7T0m4UMJnAziukhUBtCPIOWkeBrxIvy5Z&#10;Vql1sUig70fQj/vXi98gPpciwb4TAAsCS8EwlnUhoEZwHwSOJDGERW9nL37/UQToPoeHvQ4ve1DM&#10;eitb9UCm4MqT4oAD+3ACVGYXm9rxXAIOpMYm7Uuy1+Zhn9nBxg4jnjnt3FonGVTdSrO7iDfIYRxf&#10;pAvnBGj4gR8HgGJDceI7sFkdrDfh+rm8AAjwFwqyNxhkO95bbVjGjuMBLoKAWlhqs7CtMPYbxDwP&#10;UOV3BzgeTXIU0AgASPKZPxhgM1BkxrEGsE0P5ruxX6/85xHAI/s1dVpwztLcTmCL3ziOx+fG/qxO&#10;9tgcHMY6fsAjCNSEMJXPTPiuLFZcO2mGDAwHPV5gFcvgGRbqwveBfUu/KUFtJpwDNHEsAFjQFWQP&#10;EBgPJpT+Wwncx3Hcg4mYNF2M4Xe6MFSBbCcJ+BTwbJLMjfJbLxXwHMDrZBTPTHyfXpyvC78Rq9mq&#10;NCXMZ4Al/ObknMNAoV+OF/dBFMfYDWjlMwV8HgPGgOKgn104Zg9QmcvnOJvNLvTlSmVxHMBmMMIJ&#10;oE5BVl8fkDXIA3heDQ308ujQAE+MDHB/scDDfd08iddAlkz/dcf87BlASy9x3H/9/mf0H78FtICu&#10;f/vlFwtNCH/xuTL9688+Abgk8yCgBXgtjLMl75/Tn7/NQvjPX7xLf/niGf3l82f0z58+pX8Guv7w&#10;8UO8BrY+fJv+iDhI3v/2/bfoNy/u0C+f3QK2btAv370GZF2mnz9dANdXDy8CWRfpy3fOY3qOvnrn&#10;LH3yxnF6AmxdOzBNt4/N0KOLe+jJ1f306PweenhhO906OkM3j8zTtX1b6NjsBM1PlGh9X5JGUl00&#10;EPFRzuMgv0ELcLWSqa2FbJ1asqI4DQay6ttIC2y1qxrJCHjptc2kA2K0zU3U2tBIrfUNVFtVQRUr&#10;qqlqdQVVl6+i2sqFZBm1VVVUUQWM1dYr4201NqgAq1aURmoGimqBosZ6FTXUq6mj3URmaxeFognE&#10;JHlK5zLkC4eoRWuimmYDNWksZDC4KJbKUCSRpA6TE5hqpjJVPa3CPqrqmqmysR3QaqPKukZa3VSH&#10;0qLE4H//+xv4k3TuFy4sjIl1VsbDUvB0XGkaKLVWRw8epMMHDgJFR5RmhAKtcyiCstMnjikDDx87&#10;dEiB1vHDB+jooQOYd0jJQHj04AElKcblcyfp+uWzdP3iabp65jhdOX2E7lw5Rc8f3qEvP3ykNPv7&#10;QOD02TOlueCjt67Tk3du0SfvP/i2X9ZT+vlX79NPPv2xUrv14vGb9NVHC321PgHM3n96j16/cYbu&#10;XD9Dz96+Qw/fuEpXzhykM4d30uFdM/T49Yv0Eyz76PXLdPfSabp2+jCgtYveA7oun3xNqcmSDHcn&#10;d8/TF88f0ts3z9FVQPCTJ6/Th49u04GtE7RpLE8zIxnaMpxRaqJ2DGVoeihKM0MR2jIoBWAaCAFO&#10;fgVY2zBPshFuVZJhhGm2P6j01doGmG0biCl9sLb0hGi2N0TbAbZdoynaNipjZkWUPlrbgLF9Uz10&#10;9dBGenHnCn399D59+e59+uLdtwGtu/TB27foc6Drsydv4PU12rGmm8bSPioFLdTjt1DG2QlsaajH&#10;a6AcgFUEvHIuDRUwv+Bqpz6BmEsSYEhzwQaKWeoobm4BtgAtwCtlV1PQVEshfQWAJcgqo2BnBXk1&#10;eN/ZQE619M8qI1dbHTlba8mCqb61hizAVwfgZcMDLxN2UA9g1Qdo9QNWgwq2UtSTSyjYKqSBMKXJ&#10;IKCF11mp0QK0cgkfZRNeSgONeUwFVykgS0rMZ6d4wEmJoIu8Nj2F3WYlIUY8AGR5zErtVhLQlGQc&#10;YbeFoi4UTL1GHXXWNwQ8xk5W15ZzzapFXF+2BMGxig3qZgRvagSyFgQ8kshAx4ZOLaua6nnVqtUA&#10;TxXrOhBAIzjp7Ozg+rpaXrxoOaD1Q/7Od77L/x3I+s53pBnhS7xy+UoFWK319dzybWmuqWF1Yz23&#10;Yb2GilrubGlmt82Mf+Dd7LJbEUzYlX5ZPreTdVoN9tvETUBePUBYWV6JfS3ihroaBDw+zgAlMfnf&#10;4DgCqWiAA1Efh6V/FuARBrYCiYCSxEKaELrwmRP4cCfi7AKuXNEsm0IpbjL7eHVrFy+ptfOKpi5u&#10;c6a4vMPNL1Wb+eWqLl4myGoEuGrcvLLRxdZwkkem1nD/mhHO9CBA6OkBpnLsB3DiAEcCQUAkI4k1&#10;0hyQ/zlGkBFJ59kTzbMvlsMyJd64bQf3rVnP0WI3B7MIhmQZJfGG9AVDIAgcKv23sM1wVlLDAxe5&#10;KLsDHnb5ujibS3J3NwKTeISNRgMCNyenAbM8oJZPpzmHbaVwzpIko4Bt9nXngate3j47A2htUP53&#10;uIR9jgBUA30DXCr2ILAqcRHg6ctJzRNglQF2UgjW4umFZlEI+mKhEKciUS4I5oDAbkArC7zmgE9N&#10;WxuvAMRXrVjJrc3N3NGm4bbmdg4jIOtG4NcLfBRT2KbSV6tHqdHqxf4kHfQAMDqE61JSaqGAR52J&#10;nYCDqd3A5lYdG5s0bG3TsUNeN7RxS20jq+tb2LqqgkOL63mgopMnDD6cO2AGHBUTCNRQPAKtJSu4&#10;rQqA8YS4L5jj4VAvAnwru4H+wU4f3md4MJrjEWArowPyq9o4pjIqsIu5fFyo7OTuTifnIwLYHPdg&#10;+y1lNdy4dDWrltWxuUWHgBb3oNHNhXYHl/y43gB1byjNA4Ecton7tNHEJZWFh3Re7pb04EEAOIzv&#10;1+NjO85Vq+5kOyDlNTg5DsRkgJRIF5BjAbqsQWWez+Rgr9HObgNQYnMDL/i9oIQQtEYRnAa6ABTA&#10;JYAg3Gt1AzJutrQBXCYnp7qAIZQw8CLfh8PiYJMOEMP6YT9wgwBe+vBIsoYQAOs1Y30gIulG4G5D&#10;UGwHxowWtgBw7g78Vu1dnAJg/FhPmt8pNTg4NmMbvjdMk8Ca3+lVmsJZAQ0tvkd1ix6/bz/HEMj7&#10;gAwnzsODc3Ki2Mw29mK/cj38gJbf0cVGIEqPa2IC2MMARAzIDuCauC1etmlx/BozoKXnhAcwwDVN&#10;oyjnJoDRWVjT3InPrRySWh4sEwBGojguaQ6n1L6g+KRmq6uLzXiWabV6PG9M7AekIoBHFN9PwBdk&#10;h9PNRj3uRXwWBSpS+C2EAC0fwCfXxWy0Aj8WDuK3Ic3q3MCMG9+F2+Fkm8UMLFrYj/OSZnZBX5h9&#10;gJarC9cU95ZPasKApbg008R3GMX+pKlhwOtjtwvfL7YTwPcTxW9PmjIKrPyAjh/n4gaQgzgf6TcV&#10;Exzi2khzvQC2GcHxyThm2UhaAVwQ+5N9uXBtvM4AZyRLID7347r4pIYK940H192C85D1UwmpGc9w&#10;HviR/lrd2aJSs5WMC1JxjV3SzFJq53DP4NxSkqUyJllicY5SKwWk5qTvliQNwTZyeJYU8AzM4/eT&#10;TWaU7cejERQ8SyRpBkoW20/h2VUq4hkhGQvxTB0DrNaPj/NIv6SD7+bxgUEe6u/n/t4CShHPriKP&#10;D/fx7NTa/xPI+hhlaN/Orav//bdf03/+7htA63P6j19/Qf8lmQglI6ECrs/oL8DVX4Crv/4M02/e&#10;V8pflb5aMn1B//wVgCWDGX8myHpKf/pYarUWMhLKeFu/F2R98Caw9Q6mb9Cvn9+lX713m3717DbA&#10;dZN+hfLLZzeBrusA13X65uFlIOsCwHWOPnvrDH1w5xhdPThFx+b66dqhDfQA2JLy9sXtdPvMDF07&#10;ugWfz9KZ7Rvo1NZJ2jHeTRuKUVqL+GEwirgm7KMY/i33GUzkMenJZTGS26onu6mTTOZOMqhV1A4g&#10;qVtUpFW3kLalGUCqA6KqqbG6ihqqa6iptoZqqsupQmqzKoCuqkpavXoVVePz2ppaaqito+ZmgAsA&#10;qq5rpZqGNmpu6qCG5g6qb9KQur2T9BYHAcyULRQpW8xRHKhSqbVUDTjJ54FIWEn97gkEyB7wk6pT&#10;R6trG2lldR3VA3IV2MfqugYqr1PRMoDv739/I38HTx6jS+ck4cUZOnnqBJ06Kc0GT9MpIEsAdfKI&#10;JKoApI4cBrxOKgA7dWyhyeBpgExqtKTpoPTbkpTuJ48eIWUg4uNH6Nzpk3Tz2hW6d+cm3bh8mq6c&#10;P0o3Lp2kh/du0ifvPaKvP3xK3wBRki3wJ588pS9ePKDHQJZkEZR+WFKLJVkE33/3TaUm68P33lZA&#10;9iXW+fi9B/TBu28BZdj2pRN079Z5zLtPHwIjx17bSTPrh2nr9Ci9eeMcfSNNCoGwowe20pkD2+n8&#10;kX30XDIO3jxPfakQZRGo755eQ58+eYs+fvgG3Th1UAHM549v04ld00BMj5JoYhbImh1OA1cA1EiS&#10;Ng5LM8IITfX4lT5Vs71+oClMezB/a0+YtvVJIosE7eiL0vbeCOanaO9YmnaPpmlearp6pZlhgGaw&#10;noIubGumL0SbJYshUHZkyyi9deUwffboDfriyT1A6y36HOf3wTt36N2713G8b9ILgPTuldeUY+lP&#10;AVjBdir59JRxaynjA7D8ekpJrZazHXhqprRbR2l7O+WBLskymLI1AVR1FLE2UcIFaNlVlLS1Ugzv&#10;QzLfKNiSGq0qCmprydtRS+72OvIAWu72cpLBjI2NVUpNlqG5Shl0sENVRU6jGtByK7VYvbnIwjhZ&#10;xRT1FVLUW0hQN+Z1S3+sXEzps5WJ+qmYDFE+iYcYSgK4KqYilI8DXnEZUwvwArQSQFYcmIoF3BRx&#10;WSnhA6wCC00L4z4Ay2sHrMxKs0E/IOaz6shn0+K9jloaqntRPlFVrOLq8qWsaaxhbbOgqBpBhYYd&#10;VhNbDAg+NO0obcBOPS9HEF1RXs7qtkY2G4ys1+q4ubGBlyxaqvTNEmD9wz/8k4ItaUK4bPEyrqms&#10;4noUVV01ti3NyjBtqEOwXMPNFZUKtFx2C4e9+Ee7y8l+BBfSzEX6MbSpmri+ppqrsFzZ6jJe9Opi&#10;XlG2mq12E2dyGc5kUwt9slBkgGFvxAdshTgYD7A3jMAD6JLsgg6fn1tMNlYhkLRFU2wKJlnnj3MV&#10;Ausf1el4WX0XV7ZFuKItyu3ODFdruvgHlVb+PqClsqXYkx5njasAcNl5VRPAFk8pTQ0FVxFAKYip&#10;D8jxCvyyGZQ84JQDtAAlBDReoC4QL3Ii28OpUj8Prl/Hse4B4KsI8BWAq8zCdrBuQDIm4pgl9bsy&#10;JhfAlcwJtmLK+bh8LqDSyylAJ1/IKh3IjSaTkoUwk5IAKcWZJAJ5HE8xLTVcSS7ls4BWH89tnOYt&#10;KP09Jc4ADn29fVg2g4AYgRaCVBcCaJ9LAusuBL5eJe200+ZktwTauH4um53DCKzSSmYzHJdMEXzJ&#10;tLYaEF9RwWXltaxVdeB7buDG+joOI5ArAlqyv0wMwVsihyAwr0BO0pMv1ELlWRJDSAIGS7uOTS0a&#10;1jWqWVPfqjRpU9equB2ls66Z22sauQlAb6hqYk1FPYdX1nGmup2zOitHQkBKKMp5XPcsAuoozkEy&#10;zhlbtEpWtkIoy92BPCAQZHenjosIKnsjGS7gnpBmTllgJKK1cgboSEqCA0Aja3JzGoFqTjrwA4JJ&#10;BLses5V9BgvwY1dqWDwIPqVfTtjt4wQC20wgwRGHn7PAXRQwSEgTNquk3kaAiuvoMTqBB6mFkFoe&#10;P4JczLc6gSMnu/Q2DtkFRH7O2BAUSy0O1nVqbcq1MWp0QAwCeQTHXmDGj4Bcgv9oF+AD2LhxbFbp&#10;v9WsZX2tmv24xxPSf8cMwAAokg3Q3K7ndiDYCjxF/EEFDE4jPgNQLFoDG7Efj9kBnPnZj/mSgMGO&#10;bRrV2D9KUPol4dxkfw6pecJ7G47dprUAZwEE/gj4vz03ubesBgdbOi3swb0Ul346+K0HsE/BShjf&#10;gRu/dR+ugdRORRH8h7GuG+fsAtJsHUZ2AYvpEGCKc/QBfj6bg81qI2uANxu+gwQQI8kfPFhHmiua&#10;O03cgfNrAcYFWlKbFcP3IliTGph4BNsCXjy4l524fk7cJxZs02TBMWKe9EcK4RzC0rdKmvwBFA5g&#10;zCXnDdwIuOT8fECa/G4swKI094tG8B3gXhAcSTPAoA/XxWrGerhPfF3Yt9SkyTUDogA4N66HA99X&#10;BDDxC74ATD/25XYK4IBW7DMp/eXC3zYbxP58WNdjxT0ELEtNoiTgiOAcY8Co1GyFUeIeyTAYx/kC&#10;M9JXC8cWwvYFYn5ZLiC1SwCnIC0SZS9+oxE/4In7RBJnSNPBYraw0E8Lv/McgNRdwDMDaArhmgRw&#10;bQR5UpNnszvZKU0S8dvICZawTFFgJtkgownuy8tQEENKP6uBnj4eHxzk8ZFR7u/r5YGBPp7Cs3Dt&#10;xDiPDkuyiyEeHhzgEUxHh4d48/Q0z2zaqCw/NCDzh3lEsIX1hgRf/T2A2BBvmZrgHfOz/wlo3Qa0&#10;EiiL/gPQ+g8B12+/ov+BqTK+lkDrl5KNcKH5oBTB1j9/A1wBWVKrJWNt/QnI+oOMqyXJMZQMhAup&#10;33//8bf9tj59RL/75B36I8rvAK7fvriHIoMZ3wG2binQ+vm7QNbja/SNFKndegBovX2Wvrh/ht6/&#10;fZAeX95Ftw5vpqv719LdU3N4f4AeXtlDb13YQTeOzdKVg/jswDyd2TFFe9f10Ka+BE0V4gq2eiI+&#10;6kZJel0UdljIYzOQU4GWjhwWE9nataRXtSH2aKYOdRN1qpupqbmBVA01VFtZQU1VwFZ9NUBVSWWr&#10;V9KKZcupbNVqKlP6bVVRW2MbNTXWk6qlgeql5qlaRWWVjcCRmirq2qga06q6WqpsaqYWvZ7CySQl&#10;swWKJ/PAVZzMbjt14Bi0nRbyx2KUKeUpls+Sw+sjtVFPq+olCUa9Mq1ubsI+Wmh1dcO3Ufjf//4v&#10;/3fsNKAEbJ2TZBiSWfC0pHM/TudPnQGmjiqgkvdnZLwtIEtSt8s4WTJPEmOcO3mczp6WcbaOKwkv&#10;ThwBzgCt82dP0q2rl+iNWzfo2uUzdOXiMaDrND0DGD4BniSb4BcfPKRffPEe/ezzZ/TRs/tK+vbn&#10;AM4nAJc0E/wKAPvp58+BrGd4D4x9+mMA7LECrBdAxpt3LtCVC0fp3u2LSlPCjwGx1wGqkwcAralh&#10;unbxCP0E23ny5nU6tGsL7dy8li4e30fvAVm3L56knlSMInYrza8Zpo+Aly/ffYdunzlCnz58nT68&#10;dwPIWk9z40XaOpSj+eEs8JOhucEMkJWiHSNZ2gxwSXp3SV6xbSCkpG+XRBg7hqI0Owhc9Udoh5JB&#10;MKyMpTVXCpAMPrxrJINlkjTbg89Hk8AW4IX5G3sDNF0K0uxQjPat66Ubh3bQo5tncWy3FPh9gfP+&#10;5MEb9AzHJtj65PE9enT3Eh3ds5HGALvemI3yQR3lZSBi4EoZQ6urg2LSF8vdoTQXTDg7KK/03wKq&#10;HK2UsANbKHF7E8XMAJZRRXFTIwX11RQ0VCnNB/2dFRQAstzqKrI2VZIH0HK0VpJLXU0uvLap68ja&#10;Vk/25lqytzWRXt1ALmM7Zf2SxCJMfXhQ9ufCgFaaerJxpZYrnwootVgF6ZMF7Epa92wMRck2KPDy&#10;UjYKdGEqAxEnZVBi6YuFkg51URI4DrpNlJAaLJSIx6LUbgWdkm3QqKR3D9lNFLTrKWBfQJe6tnwd&#10;kPVV2dJXGOBic1sze/Vathu07EXA4TQtNBm06nVs6OhgdauKy8tWcHVlBWva2tmiN7IJ2JIap6WL&#10;lvD3v/f9BWT9t+/wf/+//SP/43//Lr/6o0VcXVbFNWUV3Fxbxw2VtVyzuoKbaqu5AYBqkm01NSPQ&#10;Q3Ap0EKw5XUjELFaWIt9tjQ0I4Cv5ZWrypXO+8uWr+QWbQfLGFQxaXKXkHGrIgBWiN0RBIUxBEcA&#10;SjAZAbbCHIxF2BMOshrBYnm7jVervawPpNmAAKPB7OXFTWZe0drFbY4kG4Pd+KybHdFu7gTCXml0&#10;8fcqnaz29nCgZyO32LK8rMHOS+u6WOdNsBvBfACICqYyHM4CPMBMCPiRGqlAMsXeeJJ9gEUoJZjK&#10;sDNYYIM7DTgNcLpnlI1dOa7XhLnDJtkHsX6mmwOYSj8wSYgh4JJMh5JePiKp5zENx2OcAJwC0h8t&#10;giA8DxzgMy+COJvNpgR6hUyK06kIS5p7yT6o9N1CGR3q59mNU7xtZrPyv8byv+zSDyKMYMyoR4AN&#10;ANgsCGwlUNVb2aQzKcGlBcG4BK92ox2BHwJiBIExn/SlQRCnJAcIswP3y+qVqwDrlVxVVssmjYGb&#10;69pY02pAQIrA1hPhhHTSR9CYFnAhyMvj2uSAIXkt//udleAXAaGtQ69kiDMoQX0Hm9Sd7NCbsE0A&#10;DMXQ3snaNuk7aGWX0cVBBPg+k4tDNjewgYASAWkUga70o4kggBb8hKTI//h3yf/u457B8UvGtaDU&#10;ykgtCcASRIAvgar8D70Hy0sNi8PWhUDYoTTlCgD/0jRLoOm0LiQskNooB4Dnw/rS5M0j188gfYSs&#10;wIoeODWz0ynN0wAAQQPOw4BzawMkpUZYgnVlecx34Po7cE7WdjP7zG5OADIeoMsBvLh0NtY1dXJb&#10;dQsbO4AgAY4S+AMJwG8Mwb3U2nhMOA6gxA/YODVWpamhX2PjpNXPEStQZsC1MtjZZRCM6NlptmM9&#10;gAHH77HhGgq0MXXjnKXWKuICDnHsEWAiAlC5cIwGIEzuB6mJifmCSi2JyWwBKOS8DezB9ZDxkKRP&#10;lA/YdJq78KywAUUdeLYARUoNi58D2J4H19Ut543rGLS7OY7rH8Q5BeS8sKxkBVRq0fD7FVAImgLS&#10;58hmYptyjY2YmrBN3I/ATwyBv98KwAA+JrWBq2ob2Gt2KsciNTuCBD+QHQfapCbIje/Zjn2ZcQx6&#10;nZlbWjVsBKClv5UH9470aRJkyW/ArAeYBJ+AvAyqLjWKNouVnZgKWCWJRUjBlY8dQKRLarQEb/ht&#10;2QDJIFCk3FsCc5yD1AYKtAXNUmMVxnFJtkIBlSToCOFc5P6QbITJaBK/nzAQhe/BL58D9Fhe7vMc&#10;MJTG8UofrijmyXciiJfshvKfDRmsGwtg+4IwACkK1EVDIU7H09ydKQBFOc6npFlwHqDKcneuiGfF&#10;IPd39yzUbOcK3IfnRV83SqlbGR+rkM0r/9GVz+G3jGUG+gaxzjBPTkzw1LpJ3rh+EtN1PLdxE89N&#10;TfPmdVM8P7OJd+/Yxa/t2sO7t23j2U34bMsM79y6lbfNzvPszBae3rCB52Q+nlGbN2Gd2S28c/t2&#10;rDvP85s3Y5lNKNO8dQs+n1rPO+a2CLB469xm3rVtjgGtP+/btf0YoNUu8dx//e4n9F8Crd8BXL/5&#10;CuULpYbrX4Gtf//Vp4CXJMf4SKndktTv//z1c2X6x68k7bvUaj1baEqovAe28FrA9VvJQvjJw2/7&#10;bC2MrfX7D9+iXwNaP3tXmhGivAtsPb1GP0P56eOrSl8t6bP12VvA1tvn6YPbx+m9m4fo+qGNdBWo&#10;kjTvT6/vpidX9tKbJ3fSnWNzgNgcXdw9TYc2DgJbfbR9uEhb+nM0gvhgAHFCPuyhpM9JYZedAsCN&#10;E+iyWczkMBgUXLUpuKqntqYmasXr2toKqioro4aqWmoEtPBvMFVVlVNtRRVVrF5NlfistqaKWuva&#10;qbGumZpVtQBaI9UAQjXAVXlNM1XWtlIlPq+s1VJjq47UbUYyW53kDYXIEwpQAqCKZPLkcgfJoLdQ&#10;vU5H+i4PufG5NxalUCZDGpsTwGqhsoZmKqttoPL6JlpRXa/E4H//+xv4E2AtQOs4nVOgJQMQH1EG&#10;KpZsg9JcUJJeSE3VCZTjUmMl0MI6Z0+foOOHD9GJAwfo+CF8dmg/HTtygC5dOEO3b16me7eu080r&#10;5+nq5dN0785levfRG/TRew/pg2dv04fv3adP338AVL1N7z1+nZ49uEMfAhIf4f0nANjX+IF/8clj&#10;+vLDJ/T5+4+V15L4QrbxGFC6dfUM3bh4gt6+e5WeP36DngIet66cpmMHd9COGYDqzAH6Gus+eOMq&#10;nTuxn04d2knnjuxRarLekpqsTIQiXToa747Rw1sX6KsXD+n+1XP0wVtAzeObdPPoHtq2todm+jJA&#10;k+AK2BrMAV3AlvSjGkzSlsEYbcVnm0sRmu/3AUx+PBgStA1omge6ZgcBrH7pqyXJM3y0oduLaQBg&#10;iwNcMn6WZCUEtFDm+iVNfJi2Didpz5o8XX5tnt4GFB9cP0HXTu6ljx/cpQ8f3KMP7t+hx69foRdv&#10;3Vyo2XrrOu3Zto4GCz7Kxw3UEzZRwQ9gAVoFgCvnlT5abVQKGCkrmQg9QJijk9LSbFCSYDjblD5b&#10;MUsjxWxNFDU3UByvg8YGChnrKGysxrRGSYzha68hn6aB/Jp68rbXk7kF6GprIIsKAGupIUn1blU3&#10;kamtkVwyBhaA1J0MLdRqZQGufJyKyaCCKqnFKuVjSmr3XNK/gKqIjwryMI3ifUjOB9OYZBvEa3ye&#10;wUM2E+6idNhNMb+NPFYNhVzSH2shEUaky0Jxr1VpKhjF62iXWXkdcEgWQr3UaMVUNRWvo7C6ppJ1&#10;dY1sbmlha2cHgisEewjgnGbBlp4NnZIQo5UrAS08jLm1SY3gA9DS61ml1Ggt45d+8BL/4Hsv8XcF&#10;W4CWoOul77/E5StXcxWg1FBZpYx9VVW2kivLUcpWceXKldwOaNmN2J/TDXA52YqATZo1tbU0AXW1&#10;vHr1av7R4qX8MkoTjs8fRrAhuIiFgRkAKxpkTzSk1Fz5vx1g2CuJL/DaF41iCsxY9LysycDLmv3c&#10;7slyJ4KXpa0ufqnWwdXaBFvjw+xIjLAFxZkcZVMyz8vau/ilag8vbfFxuTbEK1Q+Xlxj5XK1m03B&#10;OHsRnPiTOXancsBQEeDKAkdZdsXzbAbUOt1RNgFTjlCRneEMa50ZXo79l7eHuMWS5GZDgssaQ9zU&#10;iQAsmcC5FDiYBrSkH1kSx52IAl5J9mIqmRJD6RhwmeQ0ApwoEOkNIrjGuWYLac51Y98BP7s9XZwC&#10;0FIAWhIgy+UQhAGe2WyGB/t7eOMGCX6msEwS19mx0IQKYHJLUIngLOjFdcRUEghEELyGELTF8HkK&#10;yyUQYNoQkEpfDqmJkABd+o5IcCj4WblCxlpbyTUVtQiq1Vxf3YAA24Jg26sExxEgJRlC0IiAWWqc&#10;UnidlvcIQOMIEqWpmdQOST8bL/Dkt3uUmhMJ+P24F91Gp1LrYkFQ3oGA2NBhRMDtU2o7nCYE5yYA&#10;CAG2RW9Qgl6X3ascqwPbsgIWUswAi0dSXgNYDsBMYGk2AgHAQyeA53V7sJ4L69nYAgAZdRY2Ag8m&#10;rZEDCHzd2KYDqLBosXybhrWqdja2aZXaHwnCBU12INWpFyRYcA5eDgEpJqDMgvlG7MMGhGqxjhvX&#10;xYtAXo5P9icZ86S/lAVwcEkacQnIcXxyzgIvQU6HSs3SP8sLAHldAIV9oRlhyOcCJrCM2QOguNkv&#10;A0VrcTyArk1tVJAUFggqTQ8R+Ot0rFO341xsSkp+N7bhxDWTmiUrzlUPpEiKdD9+j3IcIVwzN66z&#10;JJkQQLqwniSuEAi47Wa22Y0LY1cZACBsPyawAWaln05IEAfkyfV3AMSSwlz6c4WVfkMe7MON79uh&#10;9FeLCZQxLyz3AvYZsHbhe8f3gHOW8Zck6YVkFfTY8P0Ck8Y2A3e26gGtgJKdz23B+eM+kZTuUvNW&#10;VV2r1NAlgI4U7l8BRxIoSUv/JNyHcv3dgLAd4JP/aDDKfzLguxL0hAEmaW4nqPJI/1EHYIT7Q9Lp&#10;RwFJOXf5zqRGMIJz9XThmIGk/29CC79Xvl+P8nsKYBsx7D8C4ISkqZ7AHM87v4JN3LsCp0iEI4Cg&#10;1LZJM8MYniEBr40TUb+SNTSF484l4iwD/+aBpF4AR+YP9fRyHzAkSVq6Zcy8XJ57ASHJzDlULClj&#10;30mW0H5Aaaivj0f6enlkcIAnxyd46/Qm3rZ5hrdtnOP5jcDLhinehLJlGjhaP8XTk+t5Zv0mvN7I&#10;04CTfLZpaobXTqzhtevX8+aN07xpegNvBZJ2zW/j3dt38N5du3jfjh28bW6Ot22Z5ZmNG3kWZefc&#10;PO/BfPls97atPLdhmmempc/oRt48jX1umgawNvF2rLceUJtGmd28EXjazbu3bkeZ5x1b53jnti28&#10;dyf2tWMr9reVd2G6fessA1gCrf8DyLqP4pR47j9/D2ih/A8BF7D1X7/7EtD6lP4NyJJBjZXmhL+U&#10;Plvv019/9uFCk8Jv3qc/A1x/+foFynNlUOM/SzZCoOuPkvb98yfA1mP606fShPABgLUArd++/6bS&#10;hPBnT2/Rr569Tr/88W1A64bSlPDn796grx5cBrAu0Bf3z9Gnb55Rykd3T9KTa3vp2sGNdPPIZnpy&#10;dS89ubSP3jmzk+6dmKM7gNb1A7N0fHacTs6toYMbhmh+KE/jMvQLYoFuxAEKtoJdFPV3kcdpJ5tR&#10;R7q2elIjDlGp6qkZ0Gqpq6XaKiCqcjWtXrUMqFpJ1XhfUV5GKypWK2NtVUmK91WraFXZcqoExKql&#10;RkulovrGZpQ2qqproxU1KloOgC3FdHWTjhpUwJaqnZpUHdTebqE2k40cwTBFcwVKF4vkDgSpvgUw&#10;wzaaO3Rk9QUo1dND8VI36W0ufNZOy8qrgaw6WlnbKF/Z3//+Fv4OHXiNTigp3qXZ4BE6K80Hj3/b&#10;R+vEaeDrGD4HrI6fVMbJOnLoMDB1WJl3+MgROghkSYbB/fv20InDB+j8uZN06+YVun39ApB1ASA6&#10;Rw/fuUvP331AHzy9Tw/evAlY3aMPn92n+3cv4v1levboNn3w7ptA1zv0/o/fpA+f36fPP35MT5X5&#10;bykJMd5/8iY9BILeuHWRrlw4Rneun1MSZsiAx2eO7aWzx/cDHDM0vWaQbpw/RJ+9wDoPbtOeXRtp&#10;++ZJOnNkF33w5C5dP3+M1g0UKely0HA2Tm9ePkefy3HdvEjvvXGTPnr7Dh3fMUU7x0v4gRdoc2+S&#10;NvUmgCngCdASJK3v8dEWwGqm10db+1LAVYx2jARo27BkGUwqzQKlT9ZMn582d2PZHswvBWhj3kuz&#10;mErK95nuEG3pjdN0KUSbekK0EWVDdwAQS9LRLWN079xBev7WDaVpoPQne/rGdXrv/utKk8Gn927Q&#10;c1zHZ/eu0dt3ztLm6WEaK4YoF+6kjFdDaZSEq52ynk7qDVmUdO8Zp0YZuDhhk2QYako7GynjklTv&#10;mC9jaDlaKGBtAKiAKUmCYZFmg9XkB7D8OhRtHfllEGN1HbmBKpe6kuxtVWRprSC7pobskuod6DLJ&#10;uFottWTrUCt9qXrTEeoHqPoKeFDiYdmdjCjJMWSsrGLaC1gBUkCXgCoVAaLwIC0mAkqTwUzETxm8&#10;T0e8lPC7lSLNBFNBl9KEMOAyUcBpVErQDVR57OSz6iloN1DEbaKYz0ohp4lCAJcH8HNb9W0or6Eg&#10;0DGwS69jY2s7tzc0sQ7Ises6AR4Aq0XF6uZGbm2s54rV0gdnBTfWNiP4NCjYam5o4EWvLuHvfff7&#10;/L1/koyD3+V/+G//hNff55d/+AovX7yMVyxZwUteWcYrlyzh1Utf5RWLX+VVixdx+bJlgJaK7Qaj&#10;0hQmIP/7j4BHAlHJVlhZUcWrVq3gH/zoVa6srmcXgpd4LsnuZISdQJYdQYgtgmAJ8JBBhSWToDuC&#10;gEsyD8ZlrKo0O6NxNrn1QJOef1Dh4Qp9lNu7YvxSE6DVHOAGR5YNsbVsS64BmoY42j3F/uF1vNIU&#10;5R81ePnVei//qM6NqY9Xt/u5AwGiLZpkgz/GWh9KIM3eZD/228Od2FalOszLawK8rDHIq9oiXNMZ&#10;ZUMX8OXt4bKWMC9pDPAiVRToS/KSpgQvb4iyVdIvZ0rsSRfYk0xyMJsG2nD8mQQAF+Wwkl4egWFG&#10;0svHOA5IScIMh9cFNMWBqCIXutPs6AI6XDaO4vzjSSwXR1AIhKal+SACrQ1r1yDAGmGPx8PNCNqd&#10;0nzJjaAdAaHS4R64klonaS4UV8YDAo4Q+EkabQnYgghMBU8OBOxerCvZ1mTdmqoaXrp4Ca9cvpob&#10;qmq5uQ5IrqgBUvSAjVupMVEAhwBbxiaKSJ8Z4C6IoDmAADuIINZrc7JPmpMBF34E/oIsqeGSGhaH&#10;SackPmhv0nAz7r3qimrclx24Z5xsawcmOgxsBbz0bTrlPwEkI6bT0oXA34rXUjsHaAEsOiDHhkDc&#10;i/26ADnBlkDLALxJkRoMCahdOBabAA7bF3ApNTw4V0GjpHIX9EiNrmBEBtuW+1ZqZ6SWS2qnbHrB&#10;gUGpTUm4AH8bton9SJM+k1rPBhQL3ktzM6skN8D25FitciyAnQNglP3J4LCynANgNOD31tLYzPoO&#10;wM4h1x4BOlAiNWnSRyeMYN/ndOJYTTguOzBlxu9YBwziO7AgqAdagpIwAq8lmYQFiJTmoNLfSJqW&#10;+YAqr8MF7AFUAKmsHwTCBE0hF2CBa+KVTHpAmhWYjXq7AAx8/w5A1mwGtKy4hgbWqDXAm0/pbyTI&#10;tANXNoMTMDYBiQJWIAT3hKBYarE8AL8duHNJxjvcEwItl9SiyvGh2PC9mDuNyjGmcO/I/tw2AB7n&#10;IinuDUBvuMsDwEmzN9xTck1wH3mxbQGyJPwIyn8c+PBbkOaDQEwqnlDGtJKU6maTBccv3wEAbcR9&#10;gHtWmvHFJDEDzi8clL5dQeU/GrpjSe5LZrhb+kEmkkrz2Ww0wXml5ijGxXSGc/j9RrC8JHaQ/m/p&#10;GPYnyVkAn/5CSekbJU3yUsrvKov32J7UKmG9AqbD/b080Ffi4Z4SD6LIQOFT4+O8aXItb1y3njcq&#10;wzJM8xbAZ/PkJK8fHVM+37x2Lc9g3pYN63l2/Qae3YDX69diuoE3KUhaz3MAzwzeb928WalV2rdt&#10;Ox8EZA7t3sev7dyl4GrL1BTPS63S5i08v3mOt2+ZA6QETfM8L2V2XqmJ2jq3jbfObuPts9t5B15L&#10;bdWebTv48N692MYGzgJ9GTyD+7pL2O563j2/lV/DvibGxjgKrAbxXUs/sEHgb3R0hLdsBvq2bGEX&#10;nk1Ks0qng4fwzNq7c44P7NsLVG3jnduBte07ec/OndjfNky3805Aa+8CsqT8LyDrEUqXxHP//tuv&#10;6L/+AGih/MdvPqf//O0X9J/A1n/9XpoT/mQBWgq2PqW/CLS+7bMlzQf/+WuZfgh0vVAGNpbaLKnd&#10;EmRJVsI/SGIMKR8/pD9KzdaHb9NvJN378zfo1+/dxeu7mAJcQNfP371FXz9cgNaX71ygT+6dQjmN&#10;coae3zpMb1/YqfQ/f/PCdmBLkmLspgfndtIbJ7bTzQNzdH7bOrqM2O3M7FraM9FL67rjNJgJUk/C&#10;S3nEAHFAK+TzUMDjIZvZSFqNBsBqpsbqGqoGpqrLVlLt8qVUA2BVVFQAWCtp9eoVVI6p1GI1VVVT&#10;fX0dVclgxhWraPnqClpeieXqGqi2YaGpYGWdisobAaPadloh6GrsoOYmIzU1magBpUVto+pmA3XY&#10;vOSLJwCqIqV7s2RwuKgMOJP07SqdHp/FKdPfQ95oklSdBqVWa1VNPS2tqFNi8L///Q38nT5xnM6d&#10;OUUXz5+hi2fOKDVaZ08BWicFWifo3MmjeH9SaTJ44eRpOnn0hAKtY4cO0GGUIwf20NGD+wGvQ3Tx&#10;3Bl6/c4Nunn9Il06Kxi6TE8fvknPfwxkvSfZBB/S++/eV/pcvQtEPboPPDySlO936SPg6uPnb9On&#10;H8g4WVj2gwf08fsP6P3n79D9+zfo7dcvKf28Lp09RK/fOEdvAxkP71+laxeP0r5dm2jTunFaNzJI&#10;V4EwGez4vcd36BbA9drOTXQeEPvg8V165/YFKqWiSj+e0e4U3b54jL589pCevH6Vnr1xA8i6RTdO&#10;7KXpwTzN9KdpujtB0z1x2tgdo819UZSYUpM115+jTZg30xsGwHxAVUjJGjg7CHzJ/J4gbSp5FIht&#10;kf5bvUBXyY8SxPuFdO+zgNEctj/THQTmIrS5J0pb+uJ0bPMI3Ty6gx7dOE2fv3uPPn76Jt27doau&#10;nTlEz4Crd+/dpOf3b9Oz16/Ri3vX8X3tpf6BNPUluqgY0VHW104Jr5qyUpPl61QyC2adHZSwayjm&#10;aAOgVJR0dFAKwIrZ2yjt1lAcyIrZpPlgC/mMAJWhnqKmWoph2aBemhEuIEsGMfZ1NJC7FdACsNyA&#10;lrW5mpztTeTUNJKhqZY6Gqqos7GWnNpOgMhNPckQldIBFMAqE6F8SvpiBamUCQNdUSokw5THexnc&#10;uJCQ2iuZBqmAh1Muiu/K10VhACrh7wKy3AqmEl5Ay+fEZ3ZK+1zkN+op7LKQ32Egm1ZNHrNOaVoY&#10;9dooBIy5rJ1k1rYKtLQA1jnpiyWBi8uKoAbBo1bVhmC5TBl4Vpr8Vcj4WWXlXCZNw5Yu5xXLBVoN&#10;rNdolf/Vb6it50WvLOHv/pMA6x/5H//hn/g7//A9pVbrpe++xEteXsyLX17CP/z+In75B68AXz/k&#10;RT98iZe/8jIAtojVjU3sQpAWQIArfTj0ah2rG9oQvNfySuxz+fLlvGjZSjZY7JzO59kPPJgFWPGA&#10;gixzxM/uRJT9UgsUjwI8CMYkq6A03UNAZY8l2BL28eImN3+nwsVL1EFu9+R5SVuMf9AU5jJLlrXh&#10;cbYk1nG0d47Tw9vYV1rDzZYML6r18au1bi4DsFS2OOtDRdaFs9zujnB5ZxevbvNwvT7M1mgva7qK&#10;gJOXVzd3cSvWbTbnuLI9wSsb/VzdkeDOrgEub4timQBXaFO8Ul3glxuBufoot9mlZqzIznSOPakM&#10;+xHIBTNZjuTTHM0lOJqVgZaBrWyCY5kkxwGwOF4HogH2hQKcykY5k4tzAviyOqxscZg5FA1zIBzk&#10;IALFeCLGaeCtu7eHe1E6EZyW4/u1mC3sdDjYicBU+V92BMFKTRYgJAkKpJO/NJuTmqgxBHySvU2p&#10;4UHwK02nnMBKp7qDy1at5mVLlmFayap6Fb67Oq6vqUeALE3i7PhepbYSwT72IUF7SMbhsSHQVmon&#10;FpDixPfrk7GMAKsIjiMAQISADb8dSAFgDGojdwAOrY0abLtOuU9keanxkaQKAQTeDqnl0OiVffqd&#10;ASAL74EGC3Cl1wIrOB5JfCBZ20xYxwjcSJExhPQI2iU7nh3HagRudAi69QjUFSCocb5Sa2WR1NoC&#10;LVxjBP8GtVZpgqcgCwG9uaMTxcwOHfCBdX2YH5HrKrVJ2J+kuu9s17FRC2xhu5KEwALQmQRZgkar&#10;NGOzK6/dghSsZ8E2bNivYKwdiNG2d7Lb7mCfy4XvyQVsOZTvJSjN5lzSVM+F78jGWo2R1c1aVtWp&#10;ATUgFtuzYT+CZCsAI00ApeYn4PHiWknfH5fSZ0i+WxmbSz6X+WG39OHyKKnTbXod6ztxDPjtS4a8&#10;AJDtsQCidoEKEInnh1GvV4JoSdvule8O5yRN5QRcDuxfxnuS5pyC5BDuuzDuhTD248f34sU9IDVo&#10;QantwbFIDZs0b/Tie475/JwJhnHvSNIM3BtYTyDoxfWRpnR5wKcQT3FaamCDMaXmSkkyAYCm5X0w&#10;yglJK47X0ndI/gNB+hZKLVQkAPwDR9IfKg0UxYJBzqZSSrZNGYhbhjYYAwg2DAzyhr4BnhgaUtKL&#10;rxse5rX9AwvjwOHzqfEJnl4zzpOD/Twp/YwG+nhscFhJ4rB+dFwpG8bX8oaJNcp00+R6Xj+GdSbW&#10;8uZ1G3huCsCRfklA0ZZ1MubdBrye4t1bt/Ku2TlAZitv27SFZ9av46mJId4wOspj/f2AzXreOTvD&#10;u+a2KK83TgBek2t4VuZvnuHdMzM8s2kDbxgb55HePp4YHMJ2NvNe4OXQnt28ae16zuF5KSnfZTDh&#10;yfExnp2WAc1ngaitvBXY2jE3zzsBm107UIC0ubk5nt0yC2zN4/12oGc3ILVHOQ99p47ra+tYjX9L&#10;bHiGyPXbiuPYCkh1ajq5sqKGK8pruAxFsj/24zrNzc9woVjgpuYmrsWzv6aqCr8FA0A1z/v3AFe7&#10;dvCunYDdNuxv+1besW2W9+/dxXt37+R9+Ay4wjLz/wvYeoSyAC2g6j//8DX9x+++Aro+p//C9D+/&#10;rdmSJoX//uvPlNotaUYoNVr/8ouPlWaECrYwVVK//1Sw9f9h76++I0uPtV807tZyc3GJmUuc4hRl&#10;SpkpJXOmmBlKzFIxM1cXc3UxVzUz2d12u43L9mLDWuvb5+bbY3y3cZ541d7j7PMv2BrjHZPnfCdm&#10;/BQRT7xH//TlC/qtAqyn9BsAloKtTyVnS9QHH6gaW7/68D59D8j6xbt3lPT79wCt717coG+fXaWf&#10;PLkEyDpHn917k75QXq2TGD9Jn9w+Qu8Ath5d2gs7Zze9uLKH3r24j55f2E33TmyhW4eW6PKuGbq4&#10;Y4bOb52hwzP9tLW/FbZYA7XBRgjYLLAtrOSyWshsMpCxWk/FxQWUmZFOSQlpFBcbQfFxURQTG0Yx&#10;0espNi4SLZaiYyMpCsvCIkIpITGeklMSKD0lmZLSUgFZqRSRkESxKekUn54JGMK+AFvRKbmUlFVE&#10;KVlaissqpoQNJRSZWUzRGh0l5VZSMsYzC7RUWlVFdm+QfPWdlF1SBgDLpBjsIzYrhzLyi6jGZSaT&#10;y0H5IvtuMlF2oZZi0v6uOvg38ydiFidPHKLTJ2V4lI4eFa/WUToF4BIIk1ysN08eBUjtp5NHDtKx&#10;o/tpP8DqOGDr8P7dAK+DWO8QXTx3mt66dpluXDhD58+epGtXz9Gzh3eUN+vJo1v0wTsPAU5P6N1n&#10;d+n5o5uqRtaLxzfo+cOr9M6T6/T04RVA1kP6Ci/yFx89pA/fuUdPAVh3bl+kq9cAGmcP0YUzR+nx&#10;nav0Avu7evEkwPAIHTuwlSY3dtDkUD9dfPOEUiV8gX1tXxqifdumsd0B+kik3q+doTEAUtBaSSMd&#10;9fTW+SMqx+npzQv00cO36IP71+no9llaGm6n0XYAVpsXzUNjjQ6aasI4gGmmTcIA/YAltCanqom1&#10;2G2h+S4Rw/DSfIcFUCbr2WmyuZZmWhxKYVCUBQW0RPxivt2lVAUXO7EPgNYCIGum1UnTLV7aPdpB&#10;l/ct0aOLx+gTXJvPAKWf4bq9//gWnT++j56gr+/cv0nvor0P6Pry+R1c/y1Uj312eSupyVFM/tps&#10;chmzqK62gBpqihRISfFiKUocELjS51KdsUR5tYIAr/qaXEBXLnl0meTWZZOtNIks5Wlkr0gCbGWR&#10;86+gVYR5gC1LfipZ8lLJUbiBzAUZZMhJJWNuipJ4L81KocL0RLRkMpYVA2iNAFs3gMpF3U0B6m4E&#10;aPnNgC4XtQC+OoIuCrpFUdAC+MK4x0kNUsBYQgSCFqr36MlnrkJ/SslpKAFsVZLXbMA8k2oi7x4A&#10;bInwhQoRVEWKtWQ3lCtxDKfU1hLYqtWTA8vNBp3RYqy6jyFbRe2vWgeDrJwL8UOXFB/DsTHxHA2w&#10;igqP4BgMw0NCef369RyBafFg5GZmcqEml+PjkjhkfQSvXbuW169ey+tWh/CaVetUravEuHhOiIsB&#10;rEVzUmQUZ4hqYUwUx4eH8Lq1r2NfIVyYq4ERpmej/Ge5rBKQpQHoZSrjPQrbRETFcRmWBUSRL+hV&#10;IYGmgJMrfS42AKgMAK8aqYcF0JJwQiumJc/JLnLDgQBbgnVsCAY4qcTFb6QYeU2mgzMM9Ryd7+NX&#10;km28NsfPqRXNbKrfyMaWAdYFuljn6OASo4CTldem6Dmr3M06dwuXA7TSAVHRueLdsnBGmYdzq+u4&#10;wt3OUXkuDsm2YrsgG7z9XOUdZL23F4DWwqHpdkBXgGNyHbw6xQBQa+YiWy8nlPnRJzMnFHm4FEBY&#10;A8iywrizBIKq765GNACWsw4GY6Obfc1SVwugBfjyikgGmsvnZJsTgATIbGppYI/XwflFBVxWXsnV&#10;NYAQM0DGCmMa6whwOdxuTgYcR8eKIaPjahi7JjGyAU5WMWIlkR+GsiTi68uqlFdFkv+7W9qVF0A8&#10;LqWFWuVlqYRRnpOZo8RQxKsZExXLaSkbcN8TWaM8lWLY476WVqhwMzGcRRFPvBgWPWBIebAAYj8Y&#10;1FYY13aAl8CVFTDksThhpFu4AvvIA2Tl5QDCs4s4MyVTea9sgKuaihrlfREjXgQXpH5SVSlgCMep&#10;BhyJAp3klxkANDptuRL3MFRbVJhYWSngCOeoF+gS7wm20QNKKjCvTKAB+9XJvkurVJFf6Z8Y9jYY&#10;/uKBNaPPNRL2h/OowXw9ttFj/aqyapVLJR4sUcITRTcBIAE9La6fVlMEeBNAQ9/Rj3LlHZa8RC0X&#10;AKSKAGkirlGp03OJFmCGZcVSzwlQK0as1WhgGwDZZa5hiwHXEcDhATBIKFuN5AXhPLVYX1pedr4K&#10;2xPYMeJ6VItHEk3CHWvQfxugRgQWpEnYZA1AV6BKYFXCQ6XZALxGAUKca5lAGu6/Ch0FpNkBfEot&#10;ECCtwAf7cVvwrElooeR4Af4EAk16CZezKlGLeqcLUGViD4DLB0gUD6dLAZSVGz2y3M2NAKUGl5Mb&#10;8b43+T3cXl/P3c3N3I53pMkbVNMd9XXcJl6Rphbub+tQ/wzob+3kgbZO7uvo4J62drQOgI7ATh/A&#10;p4c78Rx3Yp2h7n7VRgBL44MbeXRgIw/3SzHvQe7v6lN15iaGhgBBwwpe5iX3aLCPF0Y28pJMA2Tm&#10;RoZ5y8QEb5ueBjQNAzJGeWlqkrcCYhYnxnhGcpUAX9MbBapGeWFimufH0TCcHhnD/odVv8YHsC2g&#10;S+BnYWqGe7t7ualO6tQ1q/7t3rKF923dztsAKl3Njeyy1AJutQBKG7fU1fHS+ARvxnG7G/Edk+8o&#10;gFhUXId6uwFoM7x9bpqddrv6x1hBtgbPnE7B4r4d25V3TN7jRHzT42LSOAff3yCgdWZ8kjfNLSgv&#10;1Q7VtvE2ANVWwN7OpW28adMSLywuqHDB7ejfTizbC9jq6+jixPhk5d2Ojozh1JQ0dqKfcs4z6GcW&#10;vj0JkVgWEcNJSSlcjOd5cKBPgVg97mV6ejrHxSZyXEIyZ2tKeQvgbt/u7cqLtX37Nt66FZAF0NoG&#10;6NqFebswb4eEEm7fxId2bvt/gda/iSDGb39Kv//pJ/R7AJN4tv7yu2+UV+s/f/UV/QvA6t+//xTA&#10;9Rn9+88x/p0UNhbYAnT99ENMS/2tZYVCCR8U2BKBjN8qrxaahA9+/Ih+8f59+jUgS+TelyXf0TD8&#10;+Ts36KcvrtE3T5ZFMcSr9fWj8/T14/P02Q8hhJ/fP0Wf3D1BH711jN6/cYDeubaPHp3fSXelptbh&#10;Rbp1cIlu7JunyzvnAFzzdHJhjHaP9dNCbxsNtwapw++iVh/sBacNv/G1VGM0kK5MSzlZmQCqJIqO&#10;i6GQqFBaG7aeQiPWUGjYWoqKDMdwPYWFYDp0HWArjBIlPysphRIlhDAR28VGUXhMAsUAtmIBW+nZ&#10;xZSYVkAxqVkArDzAF6ArJ5/isvMBXtmUkJkPCCsGcOWp8YJSE5UZzZSQXUjJqbkUm5ZDESlpFJuU&#10;Q5l5ZVRUbiCn102Nbc1kACwWlFYoG/zvf38DfyeOHwVgHaPjR4/QKTUuwhfLTfKyxHN15IBIte+h&#10;w3v30qF9u+ngwf0KsE4fPUwXz75JN65dBGRdAQgdowvnjtPN6+cAWG/Rk/tv0bMnt+k9AMPjB9cA&#10;T/fp4/ceA7DeovtvXaDHgJsP35aQwfv01ScCWI9V+OA7z97CPk/TjSsn6fKlE3ROBC+unaUnD6/T&#10;g9tX6Bag6czxvbR98wx1dzTQcF8LgApw8s4jevfxXSzbRfu3T9DNi0fpQ/FsndtLvW1OCthKaayv&#10;me5fPkWfPrtN7965DKB5S0mlnzuwjRYG2miyvY6GAVhTLdLEY+UBNAUAXT6VizXX5QMweWip2UVz&#10;4pnqXIanWQDWZIsV69gBVQAwQJUqWgxAm+9wqCbzp1rsCtjmOn00o7xlGG9209b+Zrq8f4Eenj9M&#10;7+HafPQI1wuA+CFg8ENcw/vXztG9y6fpMc7/0c2L9Nnzu/RjwOiWxUHytVqpyVlGjVYAVI2GvDV5&#10;VGcWr1UBuQBQgWoNQCqbAkYBrQLy6vKWc7OqcykA2PKr3Kx0tGyst4HsAC03QMtRnKAAS7xZrtIM&#10;sgOubAUbAFtpZBDVwbx00mclkCE7kXSZCaTNiCdNcjjlpUWToSyPvDYjtUuYYL2b2uvc1NngpuaA&#10;DRDlpKDPSm5AktOsI5+jhuq9tZgHcHKaqMFtVt4tKXjst1WRH3Dss+kBVVVUp4ZomB90GKnebiKz&#10;vohsei1ga7multNUqUIGvYArv1FPtmo9WQFhAKxagNYTNBhAOrbX6NhUVcqVpSWcn5PFmSKrDiO6&#10;MDdPiV/kZsOgDgvn8PAwjouO5dSkRE5JSeCI0Gj8aMZxcb4IZEg+y3JOVyUMRLMJ+zbBGK3SwRCt&#10;hLFaweWlxdheChy/xpERITCeM/HDX662yc/R4IdYws7SlDR8RFgUpwHoXF4PN0iB34BXebQsQQ9X&#10;A7aq/YAuNLN4s4Iw3ryALDQHIMuBbRwAlhoYDTq3j9PLzbxmQxWHZhi5yGTnXKOfwwuCvCbNxmGZ&#10;Nk6v8HOazsWxxVZOKrJziaWeYzS1HJZexZkVLq4EaJXaWji6wAXQsrDG5MN+O9kQ6AVQtfL6NDuA&#10;ysrF5iY21m1kV8cMNw1s4irXMEdkuTi1CEBX4uPQDSbOqqxnnbOb800tOLaVY3MBBY4gW/z1bIGx&#10;IZDlrBfYEi8WoDHgAGTCIK0Xz5YoELoBWm72i6cr4GK7FGF2OdgPEPXWAYZMNZxZWMTlIi9dBUMe&#10;119n0nMNDHNRVouMieVYwJDUQqsGPJhhbBthoAtoSU6Kw2jhKoFfGN1VMMhddif3tXdxs79BQZY2&#10;rwj3t1QZ8okJSRy6PpRD1oUBzhM4Iy2NkxNTOC8zC9BRBggqw70HTEkDUEnYnUCXWQBFjon9y7iE&#10;sRnRH5sY+WU6JWrgNdsVdAmoleaUclGWgFY+58EYlBA8yeGx6rA/OQ8AjnizJF/MhO1FzEL2WQWo&#10;qAY4SX6UKPZJ/Sib0QawASgCyMTLVFEEqCosB2gANgBRIsktHimZX5oHcMN2NhzHUglwxL7lWNVl&#10;uLbFeF9wDSTszohpCW+sAThVoB+VhSWqtpUVUClhciKPXop3pLKojMvzi7Fv9AXXQ66NUfYtwIvr&#10;IfllouSmB0hJSJ6+vIKrAVwCQKL+JwI1zhojO2FI26XV1LLXaldCCSJMoa+o5BL0t7S4nEvySzgr&#10;Iw/nUqFCEa24lhasI1Ak4yaAls9mg8GO50fuPeDOBWBTyn82Bzfh/akXD48Vz16NTQkxSP6RwHij&#10;z88twQA34D1r9ge5p0Wk+lu5u6lViSf0tmEcYCRqkm0Ahu7GFu4CCPS1tfEQIKhPClIDiPo72nmk&#10;s5v7sG5fSzOP9fTwhPIUdfGweIb6eni8v5dHZf5AP08ODvB43wBPDw3y1NAATw0ChgaHeaJfpjfy&#10;NMBoYWwc2w0qb5HAzOKUAM6UgpnpkVEeGxpRoCOepKmN2OaHcfEwTWI40t8P0JL6TL1qf8PdbdzR&#10;WAega+Sxvm6eGx/mmZEh9Ktb1a6TMMPmgE/1dXFKPFMTyrMldewkHFNAshfnLSF0WwAv4tmS0Fl5&#10;Xs14HhsAjlPok3itOnCNNFl5nAkgyU7PBhwbecemzXxw507cK6fKgUyMjuY4QExhRq4q8D47LnXw&#10;OjkzNY3joyLQojgzOQ19CvK2hXFcr17OSs7A/HhOionjnA1ZOKYfYLQN2/VyYlwyRwF+oqJiOT42&#10;WYmsSF7VwvQMb13awpsWNvHmxc28Gf2THCoJFdwCwNq6bTtvUgC2TYHWNszvw7XS4LciNjoZLYHj&#10;ExMAxUFeGJ9V11+8vOlxaRwRgT6mZypBndHhQV6am+Xu7m78DpQAzjZwSloGnjMP79m9kw/s3wvQ&#10;2s7btwHqtkoIIWALwLVt8zJs7VSerU18eO/2/4325ODurQq0/vS7n9Gff/dT+sUXb9NPP3yiwgT/&#10;8ruf0J9/I54twJYKJ0T79Rf0p19JCKGoEgKuAFuStyXTUmvrr14uqbP1+6/fUZ6tf/rsKf3uCyls&#10;/FTJvf9GChh/BNDC8NcfPlCwJZLvP3tbcraWixr/9PlVANdF+vGTi/TFw7P0+YMzCrQ+u7cMXB/c&#10;PEjPru2na8cW6eRiD51a6KXL28fp6p5Jur5jgd7aMU/nN0/R/tkh2jzSQ9MdjTQCe6yrzkPNXgfs&#10;BSs5zLVk0OkIv6eUnZ5GCbHxFBG1mkJCQ2jt+jW0LmQ1xYSF07r1q2n16hW0bt0aigwPo8jYCEBZ&#10;FEXHR1NyShIlJcZTUmwypSekUk56LmXmFFJqZoFSIRSp93SRes8potw8DaVlplNCRgklZgC6cnIp&#10;Fesm5xZRen4BJYpHLD2DIjdkUOyGTIqMT6PE1EzKyCuhMoOF/M1N1NBZT1avR9ngf//7G/g78oPI&#10;xbGjh+gAYOrEkcNKHOPEMQyPHqCTmH/4wEEA1n5VI0tA69ih/STy7RcAWdeuXKK7N67R1cvnAUVv&#10;0v07V+jp45v0HJDw7MkdQNNteh8w9e7zt+jFk+v0/os79MGLe/Teszv09NF1FSL49adPVXv/xW26&#10;eukonTtzkM6fOURnT+/FcC/dvXaBHt29Sreun6WzJ/bRm8f3055tc9TX2UQjQ71049Ip+vjdh3T/&#10;9iU6dXAnHd+/me5dPQYgOU0Hd8woo91vNdD0cBvdvnJC5T29e/ciff7kFn3+/Ba9uW8zbR7qopmu&#10;JprpbqTF7haabayn6ZYASc7VDNokoGsegDXXAeACLC01O1TB4elmwFOjjWaaLcqTNd0qwhgAsHYJ&#10;B3TQDABrps1GS70SGij7AJQBzCZbnTTW5FRFhjf3NNOlvdvo/pkj9FxyxW5eoqc3z9OzW5fpxf0b&#10;9PzONXp+F5CJZQ+vX6QX967TJ8/v0Z3zR6ij10eBBiM1uyqprraQAiYNuQFR/hoAlTGXPHpRE8RQ&#10;IKoyh5wAL2dlFrkwHjQUUJ0hn3w6wBngy6sHlOnzyKHNIVd5Ojm1qWQpSiUrQMtUmEbOkgyyFqSQ&#10;OU/UBlOpOg/AlZtIFVlxVIXxCgBXSVos5WVGU4UWx7XXUGu9hAbaVbhgk+ReqXE7Bb1mcrv05Pca&#10;FGQ1+s1Kvr3BY8LH00iNbgv5rGYylOdTVWmuyscSqKpzSIHiagoCtJoBaF6Al7OmHDBVRiKG4TSV&#10;oenIhXHJ1bKgmarKyVpVqkDLWq1/YoLhLbkl4lGQ/IkaGIaVZTCmtYAfGJSiqFUB405bUsSRIWEc&#10;GRrJ8TExHB8XiR/LUF6zIoRjxeuEH0jJW5EQMB2MUZEEF7liUaqT/8IXFRZwfp6G03M2cDhA67U3&#10;XgW4hXB2RqrKsyjMzuXcDZmcHJ+k/qMZD6M9Oz2Dq2tNSmnP6oDxB6Ouxutig9fJBgCWEbBlRrML&#10;gAUBYFhm93nYrmDLAyjzsd3fyGa0vGo7h6SXA4hgfFbUsMEX4CJbK6dUtfK6HCevyTBzSGYtR2Ua&#10;Oa2ghiudHi6GwaGpNHNJVYCN9lbWW1o5QQMYK7Cw1l7Penc7YK+DKz0tnJAPiMqwco7ez8GeaW4e&#10;3MKmwAhnVDTy+gwHZ5UHOa+ygaM2GDkh18x6K7Z1tHF6oZnTCwxssIq4h4/NMM5cAC0pWCy5WQ6c&#10;l4CWI+gEbDkxz8VWvx3NpuBLwEs8feUmHVeaq9nts3Odx8NlMLhz84u4uBT3Uu5nBUCluICTU1N5&#10;zdp1HB+/DFqSm1IFQ95UjftvNqvcH6UkB9iQcDUD7qcUkpWQo4DDrULfCnIKuKSgiPNz8zkaxtn6&#10;daEcGhKxbFjhvsXBmCvGMj2eIQMAxFBWoWBIpMdNlXjeMG0BXBlKAd/Kw1KqRBQMAB8lLFGG9coB&#10;UBKuBriQotm6fB0XA7ay03I5Iylbea7EK2LQ4tpp9QqwtLmFXITjVgH4JQRR9l2NY4gwghbQIeF+&#10;kp9k1plVHpLyKGkBVXjOJedQcp8kfE6OqUdfBFBE9a8acGTDeyLeKwlzra6swLOuXQZJHMuKa2bT&#10;AVy01Wwpq+YqHEcvohbY1gpDWUILRYFQ1hVvglyLKgCUHduJ7LbkH7mkHpbkBKF57TY0B/oj7xBg&#10;yrCcr2YzmbgJ4CMGvw/reQSKsQ9R1ZPwOfFIGQGKIm6h8uLU+7wMUO11TQqCeppbub+ljYcBNwIz&#10;Qx2tMMQx7BaoAVwAZsb6+nlQZLgl/K2rm/vbO3lAGgzh7g7JGwIcYZ0FwMbsyEZeEAEFQMTcmMDK&#10;CPbRx2NoU4N9PAtQmRUAAvTMbgSgbATkDA3xEtbdMjGO9Yd4fmCUZwFQ84CeTaNjvAnryL4EqkZw&#10;TOnnDLZZmBjleex/QcBocBDQ1oJ+d/MkIGtmeCNPDQzyHLYfBsiJuEQ9YGKoq5e3zs7z5ulZnp+Y&#10;4CUAxPToqMp1EviaQ79nxiZUftKs5DONj/HoYL8qhzA20Kuuaw6AQMKnczekcSPAYAHHWED/5P6l&#10;p0kYXDzWyWC/06HC9bbPzbOhSg9gSOa46BhATprK45uQ85ubU9/IqPAoDl0fxrGRsZwHsOpt7+Id&#10;gBpTuZHDQ6NUuHV8TDwX5uSij6O8b/tWPKP5+AZHcCTet+jQcE6OTWIn3tlxXOehrk7Vh2jsNyo0&#10;gtPiUrkl0Mi7Ns3iWm7kIhwjMSaRYyOiOSUhRUHY7m1bAITDrMU7LfPiY2M5NS1NlYhYxDlIE7ja&#10;LHlaaFvQv82bt/LO7duXc6XQxNu1HaC1A6C1ODPP87i+AVz36gqDetbdbg/u+QD6gOs8OcVDAwPs&#10;s+P7bLFwV3MHT0nRdJzfwsKMgq1RLJcCyKKMOov7c+TAIT586ABACsfcjmOKmIaIamBaPGl7du7g&#10;vbt38P7d2xiA9f8CrT8DtCRU8F8BTH/49mMl9a7CB3/z4/8Hsv782x/TnyXEUEDr+2U1QvFoCWD9&#10;60+XvVuSu/WHn7z/Q+7Wu8tiGF+8oN8rD9dz+sNXz+n3mPdLEcX46C794v07aHfp14AuydmSHK3v&#10;AFvLoHWZvgZoff3kAn3x6Cx98eDNZa/WnWP0/luHAVr76NbpLXRovpNmYUdt7fTSwY0tdHbLFF3f&#10;PkvnN03Q4blh2j7ZT5O9zTTQ4qeBZic1SOkXj5PqAFsWQxVVFBVSgSaHUgBNMVGhFBmyjtatWUUr&#10;V7xGoRiuX7tSTYcAtOKiIygCLS4hjmISoig9TepooQGykuOSKTMhndJScyhTICtNQylpeZQmQJWZ&#10;QRmZ+ZSWm02ZWeWUjPHIlExKzMpDy6eEzCJAloaSMwoBYgUArWyKSk6jcLSYtCxKSM+jPG0puev8&#10;5G9oUDb43//+Bv6OA6hOHBeokoLDAKgjAKvD++nQwX10VIDqiNTQ2kNHDu6lwwd30f59O+n08YOA&#10;oRN0RcHVSQDXEbpx7Sw9uHcNMHWH3kV79OQmvXh+h148vQPQugeIukeXLxynBxL69+Q2ffTeI/rs&#10;oydKxv2Dt+9g/nm6dP4QnTy+E8fcScfQLl88Chi7SpfOHqY9mxfpyN7NdPzgEk2P9tFQVwvt3DRJ&#10;j29doo9f3KdTR3fTri3TdO7wPnpx9wo9uXOOpkfayGfTkc9eSdtmBgEvZ+nFnQsAlwsArLfoI+z7&#10;xO452jzWTXO9LTTVHgRo1dN8byOgqAGAVQdICtBUK+CqUzxaTnwI3AAkKw0HTTTdZKPJRitNNtnR&#10;LArAZgFQkos1iyZhhHNtboCblzb1eZehC8unWgSyHDTe5Fb7Pro4TndOHaQnl07TR/ffovfv3qSP&#10;7t5WwhdPf/BgPbh+Dg3AeeMivf/oplJpXJgfoLoWM7ncZdRgKyefqRBNQ0FzATn1gCp9BrkBVvXG&#10;IqqvzlNFiAOmfHIDtPyArIbaImqskfwtwFmFAFg6eatyAGSZqo5WAPtwazPIVZFBtpIU5d0ya+LI&#10;qEkEaCWRXiTeNclkBGwZc5OpOieZyjPiqTg9nozl6IvdgI+hRUm4dzR6MG5bronlt1EQIBX0ALL8&#10;tdRa56BWATCs24LlEkoooOW3Gahaq6HKwmwVQtigRDAkXwvbAbIa7JKHpQN8VZC3thwwVkVOQxlZ&#10;RdJd6mgZyhVwWYwV5DDoCYBViwbQ0rOuvJTt1bVK0UvkhstKSlWoUkFhkSrkKeN5mmIYBtEcujYc&#10;hkA4R4bH8bo163jFa2s4VfJ9tFJ3C4Y1oE1qYIkql9RtMeiqWFtUyAV52azJ3sCFuTBaUhJ41YoV&#10;vH5tKAyVNM7NzoSxkcGZKRmcAGMgOlJk5JPYZDCofCSPCnkDZHjcSvLc7Hex0YN9e+yAExe7MU/E&#10;IlwyBHRIDS2RgPfUSx2rJsBLkHU2P8drDByeXsjpxR42O+s50NHFgc4BrrIHWWOo44wyJ2uqXFxu&#10;c7M1WIft/IClOjZ5gwC8JsBWCycXuDgix8QFNR6udDdzhaOFK5ytXGBq5Lg8N8dmuznP2IL9NXNq&#10;aYDDN9RyUmGAyy2dXGFu5YxCK2eX2NjkbGSrpxn7dHG11aEUEgUO3YBFf8DH9YBLdx3OuR59CeA8&#10;vTCs6+ScYKT4HWyvs7MDAGYHiIkQiDtg4xprFTs8VvZhXo3VzAW4bxmZWZydm8VZudkKssIiIviN&#10;Fas4KTGJ9RVlgAZAQUU5AMvEDpuVzdUGBRuVoiopMABjvS3YwCO9gyrvRQQZcmG0FeUXcg72/Vdv&#10;lsBWWEi4MiATY+O5WJOvPD4qdBDgUYnnyIjjmSrFG1TGupISrgao6PMqASg6tsAwswGybDqAkwhK&#10;AHxqKqqVB0mAJy8zT4UL5gC0MlNylXy3RV+l5MFr8MwJ0JkBaJYq8Z4J0GEeIMsgHiGBH4BTEsY+&#10;bwAA//RJREFUDZYrFUPAhwnHExlwyZ0SmBLgslXJO2BhUTwUuXXxQtkAZfU2Fze5ALwAHvFqWWFE&#10;m3Ui941jog+SUySKiS6Thf2iuGfAPagFLKG1AugbAO1NbskbcnIDQKkVRm5bfR23N4jEPab9ATWv&#10;Vzw+zS08JgII3X3cU9/AbQG/EmDobWzi3uZGwEQ/Wh/3AjK6Ma8L0NXV1MBdLVje1sm9rSKk0Ml9&#10;nR08jH2M9Q5wD8BqeliEEaZ4E6BoEaAxJ3k8Eho31MOLE4CemRneND3J04AnCVcb6evlsX4cC5A0&#10;OwIQQhPvziCAbKS3T+1rxyza/ALAYg5Q1sXtymPVwsNSaBawsgRo2QLjehSg1N7QiL618sTQoAqr&#10;2zQJqAEcteD8JFfLZ7HyYHsrL2wc5S2An4G2dnbXmAHKpewEpPQDCKeHsS0grAvXpbqslIsAIeWF&#10;xdxe38ijPb0AsFEOelysARClJaYByrNwf0y8fXaRlyZmYOxPAIREbnxMjS9OzQC2RCxCIHGGF6Zm&#10;eRpQMonz7AVQTo0Mc5rkEoXFctS6SI4Lj1EezLkxXL+Ng3gH8jgmElAUGspxUdFcib7OTOM6z4wp&#10;1dSo9REqJ1XKX5TgfZkaGVEhcmZ811ISkjgiJIzD1oZwTkYOrteQAsIGd4CT4pIAWqGcGB0L0NLg&#10;Wk/w9qV5bvR7OCM5FbAUztEhUZybkYF59TgPQOLoRrYBzHNSMzgpOh7XpUTB8faFJex3gTsbmrgS&#10;71uhpkCFd4onb6co9i3McVdbq1I+NODdrw8GeRLXQHKvBJ62bhJP1hJvA2RtlxDCTVt5z5advGvL&#10;dt61dRm0dkr44CbsCzC2GXC2MDmNawQYFXGNqWlemp3GszXFWxc2qfPfJuA2i2svzwDAdBLwvGVh&#10;XqkKLszP8DTmTYwO8hiu/+TMBG/bsUnlY20HGO4GbO3esVnla8m4hBQKdO3ftY0P/f95tP78Tz+l&#10;v/zTt2jfKAXC/wRQ/QeA6k8ALQGr/0QTz9YfAV3i0frjLz+nP/7icyX5Lvla//rX4U8/pn8DdEm+&#10;1r9+A+gSFUJRI/zy7eU6W4Atyd369SeP6JcfP6JfffyAvv8Btn7x/j366duArLdvoF2nrwFaX0l7&#10;com+fHSOPhPQenCanl3dQ2+d2kwPr+yiR1f20NXjC3R0uIU2+Vy0OeigI0MtdAm20aWtU3Rm6wQd&#10;hA23aaiDxjvrAVtu6hIlQr+HvOLVqjWSqaKcCvOyKDUpnqIiQigcoBUaFkJhoespJGQ1RYRhet1q&#10;NT8uOpyiokMoJiaSYmMjCb+9lLNhA7ZNo/jYZEqKTqR08UJl5AC0sikNsJWVnUNp6YUUn1xM8RlZ&#10;Sl0wGXCVnF6AaQBeDqBMvFp5JZSmKaakrAKKTsqiyORMWpeQpYArJCaZYlIzSFNWpuTh//73N/J3&#10;6NABQNUelXd15PABFQ54+vBBOoH5p48dAPTsB4DtoiMHdpLUxzp3+jhduXha5WCJ+MWpE7voreun&#10;6cH9ayq0T0IEnzy8QQ8fXVNhg+++fZ/u3rlE9+9cpof3r9B7b4s4xn169vgt+uCd+wCxtwBqBwBy&#10;WxVgHT20FcAl4HYK+z9AJzHv4L5NdPzIXtp/YDstzQ5SX1czHduzhZ7hmB88v0cX3jxEw/1tdGTP&#10;JnoPx35+7wrNjnZSndNIbTDeD2+fooc3TtL1N/fQg8tHAFvn6caZA3RgaZyWNrYDshppuruOpruC&#10;NNvtoykMpzqsNN1eQ5OtVqUMONXqoIkGK03Um2mkoZaGgmYax3AK0+LRkhDAaaw3AeAaB3yN12M7&#10;gNhCu52kppZA1qSAWDvWa7HRRLOTZjrraOvGDjqzZ4nunDlG7966Sp89fUCfPXtEXz59rOTc331w&#10;i96VPDcA1/P71+mTdx4Avi7RNcBta5+fPE1m8gAm6616arRWULC2WKkOekXgwrgcGthg1gKyNMsK&#10;gwCtoDGPfJj2YZmAlwdwJV4uf3UWIGwD+fSZqrnKAWoVmA/gsmtTyFIYT/bCVAVb+qx4KtsQS1UY&#10;VmUmYZgIyIpV4YOVmnSyVJaSy1hFPtyDeo+JOhrc1BKwUnOdXQliBD1mtFrye83UBLhq8AOwMB10&#10;mQBbdmpQsFVL7pplz5Rf8rFs1eqe1qMFrVVKvt1lKsW05GGVYd1qcgCqLFVaqtGVkKGykMyALgEu&#10;m7EaoKUHaOmf1BiquVqvYyeMSBuMalNVDetLdSzqW6UwKiq1MJJhpGqyCjlCjOq1qzk0JITDw2BY&#10;r1/H61aFcH5uAVeUwniGgVxdAaPZYGQpWupBEwU3fXkll5cXc5W+jK1mA1eUFfFKGPtrVq/hpIQE&#10;Tk5OREvipJgETopNUIa6rkLLDTA+vSJs4XYp0PL6fewEdInohdnrBGS4lMqgBwaIB5Di8DgBHBIy&#10;iGU+NBhdNl89W2A8WLx+zteaOKu0inOrAGuedm7tG+BAawe7Gtu4yiNCG81sdgtY+dkCwBMPUyDY&#10;xMG6Frb6G7nK3cj5eg9HZ9VyQkEN5+jdnKNzc26lh73tI6ytbeHEfC9AzMbhWCc+38ZZWiuXmr1c&#10;7YFx6K1jIwwpKWBs9QcBSGh+P9sk5FH6jvPzA5IcPkBqAOeGocFjA1Ta2I5zsqE5/Hb24dz89R5V&#10;0FjlpXlxDQBjDreDq2tqAJGALruZSyu1nAS4ihVRkZg4DgkL5xUw/FasWs2ZGemsBywY9OW4LzpV&#10;j8lqlhyfKtw/EX4AmOA+ilJgPSBjqLtTFSrOycxVoUe5WVmckbaBQ/BMhIpHa304QCsM4yGcEp8E&#10;IzhPGcEiry2hdBVFZWwE0JsAPlUwSCsKJIcJDc9YOQDKpNUDgIwwoAWOdDh+FcBMz0q4obBSCWEU&#10;5RbCiM7l7KRsNhRXss9aq8QRrNUWdtfWsgOw6AcsNuG+O43oOwxKJ87BZ7Gz12TlAM6l1RPgoM0J&#10;ELKyt6aWGzDe7PByA1p7XYPK9+lqaOZOjHc1NHB/axePdXXyeGcndwB+O+rqVThcN4z7djyfLTJP&#10;8odgyPYDNPqbm3kA+xgFKIx2dAJmBpUHR4ZTAyJgAIDp7cX17ODBLqzXI94k7F+gZmCQJ3p6eBqg&#10;swSjfBZANQ6wmZNwOWwjgLV5YpR3zc8qUJoGzEyPDPAMjP5JTI/3Y3scSwBmRoXRjfAwnvGulnae&#10;xPQ8DOjpwUFuw7kFPX7ua2kBSAFQJM8IRv5YTwcHbHaVfxZwubi/vV2B3XZA2DDAQ/I4q8tFLt2h&#10;jrcNgLV5Zhqw6MG9LuKi7DwAq5abvF4V3rd5cpbrnV4uyM7m9NQ0rsgrUdd3BiAjHikd7n1KTCKn&#10;4J1PTUxmj8XCkzjeZvSnJCubs2JjATdRqhaf21zLU/09vASjvAiAHxMewZEA+9jwaDxP5bimuDYw&#10;5iU8My4iFiAC6A+N5MSkDbwEY385fHCClwABSyItjjYP6BTwmsf40qSA1ozyao31A05x7uKpKy0q&#10;5iTsL2zdWk6IjgK8a3lxbJgXJ0fZVK3n1KQUjoyIVB7dCiybnwU4TAypuoDicVqHdyMKyyUkewbb&#10;bZmf4q7mBi7HfkVsKBnfOvGMiXLgEkB3cmM/e/G8ijJlRUEhADWI6zzLBwA2I/293IjvocCnpdrI&#10;7YDsEQDmlqkp3IcpJY7RAQj1B7zc3dGu8q+2Ly3xlqUpnhwfwLPQzQMA8PGhfiWecWD3Dt4LWNmy&#10;OK/yy8ZxXxblGgHcxOsn4hXbljbzzk1bAFVbeRuGEja4E31R44ArGd+7bdcy9GzBvAVA7eysqqEl&#10;11vCMsXbuTg1jms9ymNjgzw3Mg6Q7+bB3k7uw/M/IOGhQwM80N/JnZ0t+JbjW2aRfMkytjtsvLQI&#10;mBcPmni1tm1VfdmzDeMAvV3bZXozHwSIof0PgOsOmkHsuf/63c8BWRI++C3GAVy//Yb+8gNk/fGX&#10;n9GffwPYAlz9J8YlV0uGAluSr/UfkruF9u8/l7ytj5WHS1QI/0UKG4v8+9fvkaqp9ckT+r2EEn6x&#10;rET4q48f0m8+fQzoeki//Og+gAuwJdLvaAJcP352lX78/IpqXz8FbD09T589fpMeX91NR7b00ZGt&#10;/XTl2Dzdv7ST7h+cpeMjfbRY56Adfged62mji5vG6drWWTq7OA3Y2kiLgy003VNPw21Bag8GKAhg&#10;sdVUkamqksqLCig7NY3iosIofP06ytiQSJnpSRQRvZ6ioiIoBgAWGbqKosIiKSkhXnm+YqLWU3jU&#10;WgBWJCXEJVJcbAIlAYgSE9MoJi6OYuPiKXFDGqVnFVNydgGlZBVSalY2ZeTkU4ZGQgYLKC2vmLIB&#10;VzkFpZSRp6U0LEvNlqGWYjM0FJqcTUmArviEdADXBopLy6XsYp2ywf/+9zfwd+DAAToIyNq/dxcd&#10;Oyi1sPYBevbT8R8KDx89iOlD++n0CSk4fIZuX79I166codMnAWOH99KbgJwrl0/R1Uun6PKl0wqq&#10;Hj+6Tm/dPEuXLx6juzfO0KMHV+nFs9vL9bPef0gfvgtYABDdvPYmHTu8FfvfotqbJ3bTzasn6Prl&#10;5TY7OUB7ts8DtnbQzk2z1N/bTDNT/XTp3BF69ugGQOs6bVucpE0zY3Th9EEl33732gmaGGiiZq+J&#10;Jvqb6SJA8PFbb9KtiwfpyY036TMA4Jt75mh+oEGB1UJfI833NtC4hPr1+GmiRXKyfDTWZKKxVhON&#10;A2Smmq1K2GKuDcDU4qXZJg+AykajgKzpJjstdfkBWS6VfyXhgmONZloEUInghdTHWurEMsnPageQ&#10;AcZGG2wqdHAzPhgntk3T3XMH6QNRPXx0iz55cp8+efqIPn/2mD5/Adh69oDef3KXPnvnMX3x/hP6&#10;9ot36em9S7RvaZqq3aVk9ZaR1aalgKgLWgBUZhHEKAJw5ZNLnwWoKiS/CGGg1RkkPytXybz7qqSG&#10;VoEaenRZypPl0+WQR59G3op08usyyVuWQabCBHKVpZK9OF3V0TIXJpM5P5l0mbFUmh5FegyrVI4W&#10;Wq6oDiZQaU4S1VTkkdtcSX5rNfmdBmoMArJE6CJQSw3BWvK5qsiPFvTWqFaP+9XosZDU3qpzLIcI&#10;Njhrqd4OqLLoKWCpJC/Ayg/AkuazSIHictW8OI6zBqAlRYuxzl9By6wrA3iJSEYZmfXlCrSqddVP&#10;RAZZFOHctaIUZmWdSD+XV3FFSYVSmJOwv+KCYk5P3sCrV67jN15bwWtXh3BoWASvX7sexkzUspKa&#10;CgODYQwjucZoYlEkMwCyyrVlKjSwTFvEZlM1+wBGWm0+v7FiBa9a+YYSvUhKTOCYhESV+xUlSoSa&#10;HPa67NzcVK8gS+DJCbjyiLiFABbGpUixA2BictoBLoAQNKffrcLtJKROamnZAB5WN6CqLrgcXmi3&#10;s8nlZEOdmxs6Wnhoaox9zY3sgJFs9texS/KifC42SvghDBxnXR3bYFgbvQ2AnkauwdDoaeSSWsCV&#10;3sVJeVaOyTZwWrGF9c5GNvmbsLyB9dYAV9a6uNomSogBbOteziOr87FVCirX+dnZ6GdXg4QIBtAn&#10;BxvsNrZgaPdY2eLAPbHXsrHWxHqAaZXVyDVOXE+RsvcALLxWAKGVq2CEFFcZWFdr4GpHLXsBaVU1&#10;Bi4z6NjlsGB7I+cXF3JcUjyH4LquXrOKX3v9VX5t5WrOyMrgqopyrqmW2lKiHFcFKJZQQQBWdTXm&#10;AbyMUgzXprwRkh8jMtpZGRmctSGdczBMgJG4BtC2dtVaXrtmHa8HdImkf0J8AhflabiyBHANA7Oi&#10;SAPgKgBkiViElnV4pkTSW4/nqrwgl8vzS9S0EsOoNsGgN6n/zjtMtaoPdkCgeKokp6kKz1m1tgoA&#10;aObWeit3Aoo6Ap3c0xzkXhjxPYCHScBMf1sb9za3cV/TspeovxVQ09ENkOkDOPXyYFsnht083N7N&#10;Y52AGEDK9MZhngWcbJJQssFhHsbyyX6AiwANQGkWcDED6JnqBwD1dqu8ocHOZh4BiE0CLASUxmHw&#10;9+O4gzjmdF8/z8N43QTjfWliXIXptQR8Kmels6WZe1qbeKizDZDQxZ3oZwOe9QAgpqe1lWc3DvAs&#10;IGpyqI8H21s4YLVyHZZNwCjdCcDZBON1Dsb5AsBjfnQMcCI5SCMw5tFGAFUS3iYhdhtHcC06YUBj&#10;+caNbCgrh4EPsElIYH1hCfd1NPO2mUmlmlear+EMvIfJEQmqvEI9YGtG5UD1K09JYkQ8J0YlcHZa&#10;hsrB2gYwEa+c5BNJzlAsoCgJUG/WVQAiO3hisI/j8IxEAsJjQkIBVXHsNVtV/ySnKF68QWtCOHpd&#10;GCcAmAz4VswBCLdMTqoae5H4voSsXMvJMfHq/gtYLgBWSnI0KnROQuhiwqK4Es/TaF8vQGuMG1w2&#10;zs/ScCLgLSo0jAsB/Num53jr3DxARox/8V4te7EELubGJ5e9Wz9AlzQBltHeHt40Oc4twSBrC/I5&#10;CddMrk93U4OCmi2AOgmnrdCWsgb9qa7UAW6aeXEO0LYwy8P9gFa7E4ClVe+U1K9awna7Ni8C5sa5&#10;u60FUBTkZp9fweU8wGbL7AxvmQMQ4hwFrEe7e3nT1CDvAAjtAdhsw/ZLAO3ZkSHA3pjyTE4ACncA&#10;RPYDOvZt2sq7Ny8BEMd4DsvkOu/evIn3iHjEkkDTPC9iH0oCfhIAND0OwBlCX/u5G+Dv9XvYXFvL&#10;Wl05+7wuVQdr6w+erd0SJih9WFqGKwkb3LaI/aLt276LD+3arUIfZ0aneHRgiEe6e7gHz8gQ3hER&#10;BJnAezAMUOzEeTe46wGXJm7w+7m9uYnb8A1uDARVuYDS4iJOSUnliKh4jk5KZD2+bdNTI7xr5ybe&#10;tDTLmxU4LqpCxdtwbrt3bOP9u3YIcP1x947tHwCytqBpxJ77X//8C/rv3/+c/vsPP1vOzUL7k7Tf&#10;fq0AS3mzpClFwq/o3wBYf/j2A/rX7z6mf/sOkPX9Z8seLUwr0Pr2Y/oDQEtytf7w9bv0O1W8+DH9&#10;6qNH9OtPn9DvvpB8rUcAsOXxX378gH4huVsf3lP5W9++fZ2+fSGerZtq+ONnl+iLx+fo00dv0pPr&#10;B+nI9iEa7XfTlsUWund+Gz27uJseHN1Jx0Z7aNxcTUvmKjrY30AXNg/RuW0TdALQtXOih2b6Wmi0&#10;o4k66/zU7PdRg89NXpuZnEY9lRfmU3JsNKXGx5PFVAr7o5ZKCgFGafGApiiKiFlHEeEAsdB1FBW+&#10;lsLDQigqMowSJJQwMobioxMpNSEZ0BVHyXFJajw+KYGyMrMpKyeXMnLzKS07j1IyNaoIcUJWBqXk&#10;F1E2AEsKGicArJJyCilFU0JJ2cUUkZpOkWkaiknOotgUDcUly3gORSX+vWDx38zfASkyfHg/HTt6&#10;QOVpnThyUAGWKAmePnqUzpw6ShfPnaLrV96kt65foCsXTtGFN4/QqaP7AUc76NDhnXTt6im6feMC&#10;3b93lR7dv0r37l2mK1eO0Q1A1tOnN+mDd++h3ad33r6j1rkIKDt1Yi+dPLpbFRg+9+Z+7P844Osa&#10;wGs7jW/spm1LE4C+rbRl0wR1t9fTUGcTHdy5SI8BJJLfde/mOdq/e4Hm50fozuULAK9bdPzITupr&#10;81Jvs5cObJmi21eP0PULB+kO+vLi3ll6/tYpunhwiZaGmmi+r56m2/200NVAMx0BQJCH5gFMAkDj&#10;EtaHfYy2Sf0sycMS75QVQyfNtnpooQXzsM4kmsi1zwLCpiRXC9AlbbYF85plPvbZ4Qa4Se6WC8fx&#10;0kxrAMfw09ahTjq+ZY6un9xP79++TF8+u0+fPX1Inzx7RJ++eEKfoX2K8Y8BXh8+uQfQekQ//eI9&#10;+vKTZ3Tn+llqqLORyaUlq7uCbHYt+W1lVGcpoUYAV51JQgQBUNXZqkixtyqbnJXZ5FJtA2AqG/CV&#10;T14JDZSQwbIsQFcOQCyHnKUArcosajLmkacyjRxlySpXy12eTi5tJlnyE8lSkEzG/BSVmyVhhMbs&#10;ZKrMSKLitDiAViyVZCWpkD9DWSG5TIBAwFO9eLC8ACcfgCoImPLqyeusAniJZ8tCddLsNSrkT/Kq&#10;HIZyapSixfhIegWybBUUkJBBu0i66yno0CkxjDp7lQobFM+Wx1IG6KrAPvRoolSoJQtgy2JE01WQ&#10;sdJAuvLqJxLmJ/LNDrONnTZABqalFlBFWSVahartUwiDWFSkXn115Q+FiNfy+jWhvHblehX2Ul5e&#10;pqR4dZXl7DTVqMR8t8WmlMyMeh1Xw0gyVBvZ5TZze0c9a0sLYfSv5pUrV3J0dKQqShwdFcMxkRGc&#10;mpjItppargMYuW1WduIH3wVQ+X+8VeL9cTq4BpAhXiAHoEjqZwloiCfHhXV89SIgIQAmQhHYpt6n&#10;vEZ+gJkNMGapc3FLbxtPLUxzHYxdAR93Yx17mvzsbfaxqzHIBg9gLuAHaDWws76Rm9oaua2/h3vH&#10;R3gYRlZL3yCXO1xcZLJytcsLCPIqz5nUvXIA5Kx+lyoyLDlWLuxfRC2W5zvYh+lGGGz++gAA0cG5&#10;2hLOKsxnTXExIKmUiyq0XKLXsqY0kzXaFM4pScN0MRfrSrgUy/MrC7mgupR1FhOnFeZyblkRV1gA&#10;VwEXl+nLOasgi6uN5WyorQRQbeDYhGheF7KG16wGaL3yKq9etYo1+dlsAlzJf94d5uWaSH5cUzem&#10;bQBii9GglMuCDie3Bep4vK+PPbgfmixAVloap8MYEkVKCQFVKpPrQnA/AV2r13JGahrn5+ZxMYBZ&#10;AKuyKJd1gGv5T7yIRIgMellBEZfmFWKoUd6toM3N7f4G7vA3omEYlMKrLdxW38xd9TJsAKA0cRcA&#10;pr2ukZthpPV3AqDa2wBEfTza2aXAaAwAtDC67EGaFTlt8Rh1dAC0WhUQzcHok5yhRUDHFM6pB/e2&#10;B8cQT5Lk3WwHPGwdn1ag5rZYlBdsCFA+gf2KbPYijPMOkd83GhX49AKYJmAUz8A4H+vsZl+Njctz&#10;igCRpdyJPs9vHOLtM7MYD8Loz+LMpBQuxDW011Yrb8X4QCfX4znOzwS4RkVzGgDIUF4KY79HwVYL&#10;nu+izGxOiYrldMCDD+/G7oV5XhiHoQxDehbnIzWVtk3O8JzUUpIcpvEJdS6SPzUFQ1qEKLbPTrHD&#10;4FA5OlLDLjp0PadER3EDjr1zaZo9uO/pCfEcGxLGsesj0ZcYdkteEaBV4DVJVORCIjguIpKT4xIA&#10;jHW8FUZ7a12QKwqLfghpi8I7HK28ooO9rYC8Pk5KjOOE6FCAShRALVbJuc+PbgRc9ODeF3JaHMAO&#10;x0rBsM7pVLlYAhB2nYHT45MAWbFYJ4GbvB5c+43q3rb5vVyQmQVgTOKspGQl5jExOKhC+iZ6unGM&#10;WoB7KRfkari9sZG3z88CYmZ50/QPTUIGAb8ioy7eLfH8LAG0RPVvC5pAyjSAegfAZxOupUCXFPwd&#10;6GoDjPcBsibQJgFnozjHAR4a6ODRoU6emRgClMzx9s2zAK5xXgTMTI31K7GKBRxr8/wM7xLoQX92&#10;AMYEdqbEGzk0gGNP8oFtgCJA1S7cXwE5uXcC2/PjG9HvURXiOQ0omwRs97W38iCeUclf27d5Mx8Q&#10;0Nq8FdsuqXkjeB/knRUFRPGISS7a5MZhVZtLxEq6cT5NeP4CHny3jDVcXLIsux4XHYfvRSLb8T0Q&#10;75QoD87j2m2Z3cSzU3O4ZtMAxjk0gM78VlyjLbx9ASC2eQegawtPj46rnD7554yIp/Tg3ZN8PfGu&#10;zuD9acd3z2vzcFlJofI8dzY0qLpkXrtdRUSkp2ZxZHQsJ+IbUlCiZY/Xy0PD/dw72MV9fZ241v08&#10;jCZ1wZbmAbzo466tm/+Idhuw1QvYKhJb7n/++Xv6//zLL+h//eE7gNZPAVrf0n+LZ+ufpK6W5GgB&#10;tFToIJqEEf7iS4DWpwqqBK7Ek/UvPwNcoUkooZKA/9kn9Lsfvw/g+lAVM/5nUSL86h36xcdPVMig&#10;KBL+7stnqv0WsPUbtF9/thxKKCIZ3717C+0t+hlA62fv3FQhhJ8/vgjYOk8f3j1Ol08s0Finiyb6&#10;7XRu3yA9Bmi9e2UPPTi4hY4OddCStYrmzDo60tdI5+b66fSWUTo4P0SLA1000dVK3c0eag+4qNVt&#10;pRavnephM5j1lZSTuYFKcrIw30K9QS+12K2weWrIVWulopxsgFgYxQCuIkNDKDoskSJCYigqNBwA&#10;Fk1RERGUIFLwkaGUlZJMhXGJVBAdQ5qUDZQrtbEyMigjW0OZOUWUkJ5DaVmFlJtfSukCWdniySoG&#10;gBVToizPKaC4rDyKSy2g8LgsCkvMpGiBrpRcWheXoWzwv//9DfwdOQbAEnVBgS0A1rHD++gQ4Ovg&#10;gV106vhBugzIun39Et24dg7QdYjOnDxEl8+fpMsXTtCNq6fp9q3LdP7sMUDOLnrz1AG6CQi4d/cy&#10;vXh+k955cZuePL1Gzx7foNu3z9Gbb0r43wIdPLSNjh7ZhvV30s1rp1RNrGMAtkVA0+LcII6/hY4c&#10;2E6Dfc2q9tL2pTG6eeUUvS8CG/ev07kT+zBvik4d2UFP716hp3cu0qaZYfLA8O5rd9AF7PfGhf10&#10;9fRuun7+AL3/6BI9un6cduMFne9vpukuH6DHT+OAplGA0UybT6kMLnRKPpaNplusNKnyqGw01rAM&#10;WQJSokA4LTlWmDfZaANAORR4TTUApDA+g22mmkUYA0PJ28J+JhqdGAK2ZFmriGN4aNNgEx2YG6Kr&#10;AMPnN87TF88AUgJabz+hz99+Sp8+B2i9gyGmP37+gD4CbH3x/lP67usP6L3nd+jE4S1krC0ko3i0&#10;nJXkMGvJbS4FZJRQsCaPfHoNuas0ZBevVCUAqSKb3JU5AC4NOXTpKlTQp88FaMn8XPJV5pGjIhWg&#10;lbUcYmjMx7iGvIAwb/kG8pVnkrtsA0ArjexFKWQvTgZspQKy4tGSqTo7gSrSAVnpMZSfHUPFuUlU&#10;UZhOZZoNgKZcanSYqTVgBWTVUMBjRDNQnd9EzXVmqgdw+V06gFgtuWsBSACmEk0aVRbmUoPLRD5T&#10;BZl1JUrowoPl9Q6AFprPoiefAJdV5otnq4ycxkoAVglaBT6okrelp5pKLRl0WjJV6shYYSDxaIn6&#10;mhRwdeOHzg44kmKvlQAsUS0rLSpnLQzG3GwNh4VF8iuqGPGrvPL1Vbx6xVqOCAlXdZSkVoqEG0md&#10;IVE0E7lpkX826PVcpatUYWlGA4zWIIz29gAXlxbxGglhe+MNDgsJWW6hoZwA4CovLuKGgJvdgCaH&#10;3QqYsisYsUpzW7kM+0uD4ZlTWMhmGFjVZrMaT87K4LKqSnYDcOw+B9sCWB9Gqg0QZg04ASHLoOWQ&#10;sBRMB5oDPL04xRNzY9wz1M1t3W3c0tXKjTCqm7s7uAlGeWsfjEwYhWMAsslNszy2CIMZRlM91vW0&#10;ANDq/Wz2y/5dGALsJGQRMOUGVIksu7sekBi0swdDtwhZYLk76GIflgcaAF+AMKvHykUAqGyATz4A&#10;NKs4m/NK87kMIJVXmgvoKgBsFXCxvoTzMV6gA6RUA2xrK9hgq8J0ERdWwrC3VrPJUcM5xXmcmZfG&#10;WswvKS+EwRLP4ZHreM3alfzGG6/ya6++xKtWrcS1NXIrDK02QGVnazN3wAAS460HBlhXcxN3Ntar&#10;PKIugMR4f5/yhoiHIzs1nVMSkjk5PlFJ/ss9FIBbvxb3c8VKXov7mpoiqoM5XCreqsIcGNQArqJ8&#10;1hcDugBY0sryCrg0G8tyC7k8r4hbvH4eh0E73iPhcuIxGlBKciJ2oBogZqADMNUNI7OtnZv8QQBE&#10;A0/29wNimtii07GxXKcAbE4gawjGXX+vqr9UkV/IVYC7FhiV01hf8muG2lqwPqAU4JOTlAagsvIC&#10;QGUnDMs2X5CLs7I4DWCTEpvIVQAfUZ4TePECRtNh3EeHSfHtCOWxmOju4k0jw2yt0HNKZBzHrA0F&#10;rETjPIthiE7zFkBR3oYMDl2znsPWrFUhb7mArXqfFde2k0vycjkuMoyj1uOdWicenBicfyeON8Dl&#10;ANHk6BiOXh+Kbdfheml436YlAMAooAPACCiQfs9vXG4CBioPawyGPoxrmdff1Kagy4P3Mj0pCecU&#10;z9nJyZwBqGsLennL5Ch3N9VxaW4Ox0v5BkBVdkoat+L9mezvRl+6WGpoZQKuc9MyOCc1RYlUiMz5&#10;LEBS6lppcT+z09K5DCDd29wAgOwGCA5jv/UKsEvFw1lcrDxCSwAMkSMf7upgn/wzBdAqOVp/hawl&#10;nJsct8klNdcMKr9tAZCwZXIC4AAgwvIBwEKD243ntEGJbgj07JgTMAK8DPfg2elSYXIz6MOezUu8&#10;U0QdAB2SWyYhgUrAA8b6PMBAIEQk0hcnxaslwh64poC2LTPTvGlySu1TpN0n8DzJsebwDZgHVM2N&#10;D/LUSD+PDvfy8CCuEyBsHkA0M7GRJwBI44CwYQDlsFxDbDcNSJTwOVVIGE3EPgbwzvW1NSvv05Zp&#10;KTYscvCY39HOvXgvB7ubeQTwOIjvkdTm6m1u4VaApgffxs76erVsEechkD0J2Je8rFZ/HbcC8qXW&#10;l+SbSf0sUX5swPfGbqllp9XBfrwLNouFzaYafOMLOTV1A8fExHMcwDY/r5AbG5t5ok/6P8A9ALdO&#10;vHNtza3c0dLO/XgXB3sGsX/x/Ilyo4iISDgmvpNDG3FPWlQxaCkn0N8pcCQKjgJ5LVzv9yjPeY5G&#10;w36nW8FeU32QPS4bFxcBvNPTOTltA+uq9Ozxebm+Ad8hXKNObCsCGT09sr9BJT+/NAfgm1/4P/t3&#10;7fgSoDWIYaLYcX8WL5ZA1r98D8D62XLY4O8kX+sbDJdB6y+/+Zr+67c/oT/9Ztmj9W/ff6Lqav3n&#10;Lz5blnv//vMfgEvGP1MeLlXUGJD1rz8Tyff36fc/AWh9/Tb96vOnSvpdhr//CrD11XP69aeP6Vef&#10;ArI+eUjfi9T7e3fo5++jiTjGO2/Rdxj++Pk1+vrZZfrxi6v02ZM36cVN2J6bRmigwUw7pzvo1ult&#10;9PQC7Loz2+jmrhk62hGkaUMlLdiMdLi3no4vDNOhhQHaOdlGi8MtNNHdQv0tQWqvcyplY4mGkbIy&#10;pSUFpC/JI1sl7AHYBY1eMw11+mlppo8MFQWkyUiljNQEQNY6ClMqhGsoMSqEEuMAYDGAr5B1FLFm&#10;JWXHxQK04ighMoKSEmMoM3UDpaenU3qmiGHkUBLAKyu/kFLzCikpN5+SNfmUkLs8nZpVQCmZ+RSX&#10;rgFo5VFkUo6qyxWVkk3hSRsoNC5N2eB///sb+Dt09AgdOHaQDgK0BLaOA66OHj1Ap04cpmuXTtFb&#10;V8/StQun6NzJg3T62B66dO64amdPH6bz546qfK2L547RtWun6a4A1tNbKqzv4Z1L9PD2Jbp46Qid&#10;Pr2P9gMODh3cSocxPHtmP124eJQuXNhLx47vAWTtoM1L47Rt6zTt2zVNW5ZGqLM9SHNTA9j/UXr6&#10;4Aq9eHSTrl88Tvu3z9GepWmA1DF67+F1un7mGA11NFN7wE27Fifo5oUjdAvtwrEd9Pj6CXrn7nl6&#10;88AsbR5rodn+Bprpq6MZycNqcwOyHDQJeJrv9gOuMK+xmRbaGgBRdgCTQ0HWEIBgvN6i8rNE9GIa&#10;wCQCFwJV00r+HeNYd67FTpu68VGQ+YAvWTYteV0ArdF6Kw3Xm3EsF833NNDuyT46v3eJnl87S589&#10;vkNfPH9Inzx9qADr87efqdDBTwSyXjyij148pI/ffkBfffScvvr4GT26f4m60JcynYZ0zmryOsvI&#10;VptPFlMB+YwFy6qDlZnkVHCVRZ6KHPLoigFW+eTCfJFu9xtyKWgUGFteJ1CdTQFDGgWqAFYVGdQA&#10;2FJy78qLlUo+KVRcmEiWoiQyF6eRuTAWoBWLYRIZ8gBFGXFUlZVC2oxEKsqMo+K8RLJVFy8LVQCq&#10;Wn12anSbyQkoUjlb/lqq8xopiOZxlVHQrcc0PpBYZtFXUFlOBpm0hWSqKCJt7gYylOYBIrGt5GlZ&#10;qpTMu9+mA3yVquYxV2KZgFUleXAMR0258mi5TOUK3mqqKgkAROYqA6Cr+omoyjnE+1RjVvLWEvqn&#10;BzhJXR+DSE8bajg9NUOFhb386gr+hx+9xK+99gavW7tO1cmS3CwBLSmKWl0JYx/bKBno2lquqgQM&#10;iHAADCk7DN7WlnpuaPRwPgzwFSsAba++rLwra2GkR0dFcNaGVKxbxUG/m8th2Ikh4K7zAFBgFAQ8&#10;XKbXcSKMuVwYBoYaIxutFs7AD3YsDMDCilKAhoXtysvlYKcPwIP9SK6TCz/uLgDRX4cCb05AT0t3&#10;C0/NTfLWnZt5y84tvHXXVt66extv2rWN57dt5enNm3lsdo47Yaw1drdzHSDMA/Cwwyj1wsBzwwhw&#10;ircMfbPgOEavjWuwXykw7G3E8esd7G2QIfoA8PMAsrw4n0CzX/XL7ncolcAap4UNFgNXW6oAUFVc&#10;Za7mKruZy6T4cE016zFfZ8E9MQNcbUY2uKxc47awyWUCSMJYctdwjauWra4aLiwr5LzCLK4AmGmK&#10;Mjk2KYbDwiWsb6WS1H/jtZcAQys44LXycF8bj/SK4dTJPW1t3N/Vzn1i4MGoGujoVOFhgzhv+Y+7&#10;GO5NPh8XZOXA4E5TyfyrXl/JK15/g1evXM1rVq3hNwDia1av4zQsL8jJhXGdB8jKhSGHlo8GY7sU&#10;BnkZ5ms1+VyYk80FGRouyS1QIVTTMKDEWJzsG+SxHslLEtgaUF4bMcKnYJiK9Hc/+tUSCPIo+iah&#10;a/mZ+UqUIAFAUobjzAhojfazp9aows7ixYsTEsF5gIQpwPP88KDyeMT+EH4WvT6CKzQFvHVqSh2j&#10;YEO2Wj82VFooZySm4VgdKnRQRA/C14VwTHgoh+Md0GRk8nhfN09jv/kpMBIjYjlmXThHrAkBkKTB&#10;+Mc+e7s5NSaOo7CvCMBp+NoQ1uRkAWTdPNLXztUVZYCfOCXbnRofy8W52SpfavPkEPvNtZyfkc5J&#10;0bFq23Jct70SAgY42DQxpgQnBAoWJORRIEu8WSOj6n5J6OD8RkBJaztP9OLaoh9ePE8l2dls1pVz&#10;g9OG69mN69UPEOsHSDuUAqTTVMt9rY081t3Jc6OSU7MREI5nH++jKB02432chWEvOVpLgJ8xgER3&#10;cyP3ANDHYAgLkEzgmVkY38gzw/082NmuAEuG86PYbnaKt87OKECYl1BHwNo89ifhcPPo+xLObfMU&#10;luG9E4/gAsBY8svEA7RJvElTOEcApIRcCsCIqt08IEbqWkkI4SSem+HOXu6GYd7W6OM+AJ3kY22a&#10;Em+WHHuelyQfSwQbpA8TEjo4rYBL4GvbwgLavFJQlBC4UQBbN+BRREvUtNTYAlSNDnTinWnhzmZ8&#10;1/A+93W18hAAb2SgC8NO7mpr4m4BhIaA+ofFWF8PT+JcxtDnvs429K2ePTYL3rMmXK9+Hh8CsPVh&#10;O1z71vo6tuO72Ydl4zievBfDAKbmujqu83pYV1EBoJGQXryb6LOoOfbhPnc2SZipXdXbGsT9lhy9&#10;sf5BvC8NSlG0KL8IoFPLLruLLTVWgJaVSwsrOCU1C6CVyJrcfHbY7RwEADWgD3V19UpF0OfxAYZ8&#10;XOer4+b6Ru5o7uTmhhZuqmvi/t4e7pEcTnwfbLVmpdpZAFgrKijmdtyDvo5utlY7VL243KxMTk5I&#10;5pzMbKWO2tboZ7vZhPchl+PwexIeGc25mjz2B/zcBKhsbsMxcO3q/H52u53sc7nQDxd3tLaqospL&#10;84v/NyDrOSDLLjbcX37/vQKtv/zuO/qfPwC4fv8dxr+lP/76Jxj/Gf35nwBXv/6K/vybbwFc32Bc&#10;Chh/Tf/xy89+yNdCEw/XL79YBiyAlsCX8nABtP7wzfs/DD9Ae49+9+N3AFtoX71Dv/oMwPXFc7Sn&#10;CrSksLF4tmRc8rW+exeQ9e4t+lY8Whj/RsQxXlxZHj6/RJ89PEkPzu6g+T4fjXfBhltopmM7x+jN&#10;LaN0desEnRnrpU0eC/VX5NO8rZL2DHrpyNIwbRnvpsWN7TTZ00J9sLd66n3UJLndXivsAxPV4Pff&#10;pC8mozZX/bPVZaqiFp+Delo8VKMropK8XEpPTqQoCRsMD6WsDfEkdThd2C4XEBa7PpQSwsIoEcsy&#10;YqIoDcCVkhBJaSkpVKjJpoLCYkrLzqccQJamIJ+yCgFaOXmUosmllLwSElGMNABXhkZL6QXllJJb&#10;Sik5ElYI+EovRMulhDQV7fn3v7+Fv1Mnj9GxY4cxPEwnpHDx6WN06cJpunH1HF2/9CadOXGQzhw/&#10;QIf376Ad2+bo2KGddPLYXjp+dDddu3yC7r11kZ48uE4PH1ylW29doNu3LtE1AM4J8V4d3kw7d8/R&#10;XkDFkSPb6c0zu+nGteN0E1B269p52rQ4TpNjnbR75zwd2LeZtmyepNnJIVqcn6DL508oWHuA/V2/&#10;clqFBS5M9NPx/dvo8a2L9AjLti5upCaXjeYHe+ni0b10H+sd2zGH8W30/PZpeoZ2+fg2wFU9TQOm&#10;xjo8NNHlpzkA0ZwIXoiHql3UAJ0AKfFG+Wm8yUrjzWaaAoSNBWsASTUALPFSuQBigCiBKmw322yn&#10;hXaZXp4302qnuXbsT+prqbpaTgVhE1hvvMkF0LLQaKOVtgy306ldi3RL8rLuXafPn96jz589UKD1&#10;yfPHyqP14eP79MFTtGf36cO379On7zykH3/6gt579hbu1Q4yGItJV6OlGic+KgAttzWPnGaAlKgK&#10;GjEOSBJPlYQH2kszyCE5V9WAlao8cpRJ6GAG+atyMS05XHkUNGjIVy3z08iny6CADkCmTQGsLRcq&#10;DlRkkVvlacUBrmJInxdFxrxYqslLIHNOMlVlSM5WIpVnx1NeRozyZtVUFpDfAZhy6ajNZ6I6dw3Z&#10;xQOFoagQep0GctnLKeCtwrJqrFdLDQ4z2U1ly2GH2jyqKskjCz6Stmp8KA0iiCEFjHVU7zBR0FZB&#10;TlwHV00peUUYw1JOnpoycgG6avQl+JhqyWEqxbalgDcdmdEs1QCtKsP9alFnqzKwyVgDsDLgx7Bc&#10;ebT0FXr2Otyqrk5uWjaM87X86quv80svvcKvvPIajPY1yqAW0DKIRHylyGOLtLQBP+C1ap/VojAH&#10;2DIZqrje7+Ou3g5u7WzhvLxclS/0jy/9I7/06kscsn4dx8VEcGpKElthHNf5XJwF49Jpr2UHgMBX&#10;72QjQCIrN1fV1RKpd/lvZ5XJxJGS2yXKhdoirgZoqXBCGD3uOi/78SMu4+IRE7BxC9yIVymA8wL4&#10;+Bu9XNca4IaOeu4a6uZOtCYYuPUdbdzc081+wIcfP/R+GAvepka2B4OApnquawpyfUMdO6SIcmOA&#10;HTiWDQAnnjJngw/r+pUXy1VnB9jZ0BdAVp0bzcM+8WTVoR9eJ9skjwywVV5bzYW6Ui7SlXGxvpwr&#10;THq0ahVCmFdaxDklRZxVXMjlgFCjy8I1HitbfVa2+JeVB01OExus1VzjMHBJRSHn5GVzuU7Lmrws&#10;TkiM5pDQNbxmzRv8xhuv4B6+zOtWr+amgA9GWA8PwdAWlTipATSKoeTWDPf0wCgE0AC6ZHyiv1+B&#10;TsDhZA0gJCM5jRNiYtUzsPINwBbaKsDWqhWreP269ZyO50ILg64ChpahBFBcWsD64iLWF2FYol0O&#10;ISwu4Srcs7L8Yq4q0nJbsA5Geh8MR4EsDGEsK3EIHHtyYAh9k2WAL0yLel0LjN5JGPSF2TkcB+Ms&#10;LiKc46PDODk2kkd62nhubJiLABSJkZGcHB0H0EniTACT5FiJ2IImNZOTImOVQluyqLQB9rZMTPHc&#10;QD+ALIvTE1M5B2CWmZSEPpfg2ACSkSEuyclX55+ZmszZqSlK+XCovVV5yXyAkJKsXM5MSOFcXIMm&#10;j1uBhXgDbYZq1mSmc25GGhcDOBsCNmWEj8Iw721vYouhUhWatWO9DjxXCwCMJYCKhD6KEER5YSFb&#10;KnXcD+Nzz6ZF3jU/p3K/BLLEA7N5fBr9n1wGFgDDFoDEJpyPgIso+Am4Lo5M8Izkz3R0ABjaYcBL&#10;eCJARjw04kkBHAk0CiRN43wkx2pmo9ShWgaiyUHcCyyTeZsAWNsAkYsAvTkcY2F0VF3bMfRXxD5k&#10;XcknmhsdVttM9PcpD448Y1skxwmgJVLo4jWSe9wlIiRoE4AKEewY7hJJ+VYFeIMdrTwAMBHZePHq&#10;THUBVFrbABUNAI+AghIJiWvBO1nnxnsHeNCXVrImPZvjYsOVfPkcro/kZS2qkMEJnkKfJ3FfJE9r&#10;ef6UknYX+BJRjZ2A2YnRHh7o6+IOGPoN4onRVeOdwLXD8zkJWB8Z6FUhhfJtk++eAN3Y8ABP4h5I&#10;KKOAXkdLvYKPtsYGBVNzgOMxXIeO5mZuwbekBs9Pb4coNWK/g3gf8Uy3NglMOVSeo3gERURFaol1&#10;tzazF+dnA0gVFBSpc+9rl3+MtGFZq/oHl7PWylI7TsBKvL4SqeCy21RNvMK8Es5Kz8K33qRgRVeO&#10;a6Qp4JTEdI6JSuaY2FQ21lg4GMA3Dn2zSz4rpgsBYiXFpVxYUMq6ymoFXm2Nrbgm+DZ6AF4NDexw&#10;LMvgJ8amcFRYjCr1kJedCyj3c9Dm4rSEDI6U+VGxWB7JORkALa+XG7G8ML+Aw8Mjee3aEA4Lj+Cc&#10;3DxuBES24pyam1u5VKfnvByNyoXTZGqU+JLU8Au6vLhnE/8bwPUEoKWUBv/r97+gP/32Z/RHgNT/&#10;iGcLoPVfv/8ppr9Rwhj/8asf03/84musI96tZdj6y29FkVDk3v+qRCihhOLd+kJ5uf70K/F6ffWD&#10;Z+sTBVr/JmGF4t0S6PrJ+wq0fvnpE/rugwcqjFDCBlUDbEn7lSgSfoRlH96nX3x4j757/w797L0f&#10;QgnRvnnnBn3x5Ax9fPswHds2TEOdHhrstNHUQBMt9tTTrv4mOjTYQot1TurUFdAAAGnBV0tbR7po&#10;28QALY500nhPA3U2uakt4KBmn5XqXBaVk+Ws0ZPdqCNbVZWKZtEV5VF5YS5pC7MpJ20D4VtG6SmJ&#10;lJoYTzHhUVRanE7D/Y3U21ZHBn0plqcSvq0UExaqoCsew7CIUCUHn7lB1AgzKStXQ9niwcrMptis&#10;LErKzaXM/CLAF+Aqp5ji0nIoUwPAytNSYnYJJWWUUEJ2MYWlZFMCQCs1o1DZ4H//+xv4O33iKJ0+&#10;fkSpCZ4EbF25dIZuqVys00rx78ShvXQKEHPqmNTP2gkAOkY3r76palY9uH0RMHSZblw5RVcuHqOL&#10;Zw8B2PbTgUNbaM/uTXT0wBbasX2GjhzdQRcuHKazb+6nC2cO0cED2wBJM7R7+ybaA8iane6nEQDI&#10;5GgPHTuym+4C3h7fu0Z3bp+nQweXaH6un6bHeunKmYP07N4VunhqP/W3NlJXvZ+ObN9Mj66ep+tv&#10;HqMTu7fQ3fOH6V1sd/vsXto13UMzPUGa7PbSRBuASICq1UVjeDEnWpw0A8iabffRJIBostlNcx0B&#10;JVYx1mRUcCQKg6IsOId1ltCk+PBUi4WG6ixYJtLt4rkS75cN6wHQGrEcgCYS7pK7Jd6tCSwbCFhp&#10;FMsXAXvHN0/Q3QvH6aMHN+mzZ3fps+f30R7Qp88f0sfPpD2m9x7dpfee3KP3n90jKfL89UfP6PMP&#10;HtHDu2dpYLiFtJUaqvbpyW2vpDorPiY1meQ3AyzwIQqaisirLyQvPkye6kxy6xLJXh6rIEpCCL1S&#10;MwuQ5cY+nKU55CzLBHwBpkxSuDiTfJUZ5CxJWw4VLE8jZ3Ea+cvSsa7U1IpXOVpSwNhckEKVACt9&#10;VixV5iaQNjWSilIjqCg9gcrz0gA3Jaogsd9ppEZPLdV7a8gjohi4Fo1BG8aN5HIAvKQosdtAAUcl&#10;1durqMUteVeVZK8qJkNpvio8bK3SkrmymDy1FRTAPuvsRnLXVACuqkmKE3sAYFZDKTkMlWStLgFU&#10;FeNDW0lmQzGZpJhxtQhp1JKr1oxrVXtc8qGkSK0FP6jSzEYzG6tN7MSPeWt9ExtNtRyXnKyk3EUI&#10;46WXXoax/hqHh4bhh7occFbF1poaAFKtys1ymswYN7MLP/ryw++ymdlhq1FJ0MMb+7mto4kLi/IV&#10;aL0CyFqx4nVety6Ew6OiOD4xlquqK7kBMCKCGB6HGT/26BtgS+eo4cTUVM6G8WF1ArS8HjYAtEKj&#10;YzgyMYET0lPZjGO5/AI4InnuZkfQpcIGlSqfkkAX5T4YHgJEPrsKL3SKl6nJx+5Gn/JOOeulcDAA&#10;LdjA1mA9O5qa0FrYBwPXBuPeDuPGDYPOXhdkG9Z3NATYBUPPFpD6V15A1XJIoHjMRCHQiWNI2GB9&#10;SxCQJcWGvZgH0PMBvOr9KrSxVF/JxZUwZCrKuURXzuXVOq6sqVLglQvI0mgLOatAg+VarC/9tqLZ&#10;2CLA5RWp+BrApIVNNiOX6Yo4PSuRS8sLuLg4l+MTojg0fDWvWf067ttL/OorL/E6QFHA5YCR3wtj&#10;sR8GLIYwsGW6T2okCXj19qiwpAnJcxoYVjks9W4P5wNs8tCSExP5jddX4B6+BoAT2FqlPJ2iRikG&#10;YnVFBTuMBrbjftoBiHaDFN0t4xpAublKxzZTFYZ4fiqkPpWeW31BwBUMeVHOE0+WAq0hnkYT4BLj&#10;XYzwMfRJ8qcaPF4e7uxQoJOdtgFQtIGLJHy0UAODfjnfyo3nsiQ7i/NhAJbk5LDbaOQpMeSxz0YY&#10;aaW5hSpnTFdUwi0uHy8OjfPC0EalTGiX+l0wLs1VFdyBezwxCHgYGoSB3MRBUcGUcDebhUe7unm8&#10;pxcgCkjp7uE2nxiWdm4XEOzrVV6ayaFeHuxs5fa6egCiF8Z5g/KE9LV38DiMblETlNDE4a52JZgx&#10;gWsv4YCbJCRsdCMr4Q0RlwD0St7ZnqVFJYwgdakE4haUd2uSN40BtAB2kqe1ZXIaQInzwfbzWEeA&#10;S7xcAmJTANZlIY92BdYiMiGCDBMYSu0oCSHtABg0NwSVOuIogEsEMeS5GMA2fSovrgvbLCsoivdT&#10;9icqhgLMDT4v9+E9H8G6w93dCoyleHGbeEIARyPdXTwFUBnH9sMYl/y7gNPNLbh2o1hfwhJFnKOz&#10;sYlbsb+A08GNPh8PYF0RChlu7eZmXwD3wY3nCN8efMM8WMdptbId37DiPLwvaekcGRqhSkUYdUYc&#10;v4u7AG19gNoW9KMhAECok9BY9K29k7tw3TuaAD+ABqmjtTg1pfK5hoeGcB2aACw2Li/R4lxbeQzQ&#10;ODM6pmqNNQAUXDYrl2tLFfQMY9vR4SEewHPaXNfEdT6PUl1tx/WUvKh2XId6POtS/kIiB0RoSLw+&#10;LdiPw1qjymFU4DjFmlzAyAYO4jshYYBSRDgvt5jT8ZwnxMWrYQCgYq2xsiY7nzVZGk5LTgPoJClZ&#10;e68NkKTXc0qSFDGO5/joRI4OjcM6Ger77nY4OTUljUNwjdatDcP3OJSjY1K4ymhlHyDN46vjfDz/&#10;MbH49mO7iMgEXr8+imOx/9zcbLba8U3zNbHH7sc1qMc3H99nrBsXmczhWC8uMo6zM7JwX9xs1ls4&#10;LiqJ168JV2Gz4SEhnAqoc1ucAEcfZ2dm8/rQSF6xeh36E84p6RkcwLe3CfdGj/OWfK3cDdn45qRx&#10;dHQ8J2GYCYiWwtwtDY3/G7D1ZNfWzQq0/vjb7+nfvv8J/fPPvqR//fmXSuL9vyR8EJClQOuXAK1f&#10;Cmj91cP1DZZ/g+kfL8u+/1qg6kvl5VI1tzD97wJc339J//5zkX//kv7ju0/RBLp+CCn85gP6528/&#10;UKGDv/zkCX377l36FaDrt5j+3efP6NcfixqhSL8/pO8BWhJK+D1g69t33qJvX9yknzy7CtC6Tl89&#10;v0CfPz5PDy7tpYXBemptM1Fnq5WGYHuNBS20CXbUXsDWjoE6mvXX0OYmG+2fbKUD0300N9RGI51B&#10;6mhwUWvQRe1BwJbU6kTzWqXGJprFRCZdCZUWaUiTmUx5WWlUkJ1JeZkbKCstgVIATokxMQCwPOrv&#10;aKDe1joKeKwqJ9xhLKfE6FiKAWhFrFlDUQCt+KhQSopPorQNWZSZnUs5OVLIWEMJqZmUlpmjQgaz&#10;C7SUml2gJN5Tc7WULMWMRfpdg/G8chVaGJeZRTGArb///Y38XbjwJl26dE4B1s2rAKzzp+n8ySN0&#10;/OBegNZmunZewgfP0Z2bgJfrZ+naRZF3P0qXzh6h86cP0JkT++j4gWUYO7hnEx07sJ2OHtxO5wFD&#10;V88dw3ZnAWNX6BIAa8viKG3fOk47d8zSrs0LNDG+kWamR2lpYVLld+3ZtYmuXRZv2ik6h/V3bJul&#10;vp5W2rFjnu5eO0s3sa89O2eor6OOts6N000Ay/U3D9PpPdvo6vFd9P6tN+n9O+fo/K4FWuxrBjQt&#10;e6zGAD4jAJ6JZovKk5pq8QGkLDTSYgVoeQBfmId1JjA+3iIy7A6Ak0MJWSyDlAdQ5aS5VrdSDJTc&#10;rb+GEM62Aa5ke4CahCOKbPtsh1d5yyQvawSANQpom+0K0uGlAbrz5kH08Rp99PAWffb0Pn3x9qMf&#10;IOsBffD4Pr14cAeQ9YBePLpNzx/dovfevkdfffKcPnzxFl08t48MtaWUV5lJem8ZBWw6CtYWkasm&#10;jwK1heSuziWfAXBVuQxVHp14tjBeLmIYMj9XCV84RPAC8OQBSLnKsyhYXkwdAJZmwE2gLId84gGr&#10;yCA31rNrU8mh3QD42kD2IlEeTKMaEcPIS6HSnDgqy4im8uw4qkiPpdLMaLQUMhbnAnpKyW0Rb1Ut&#10;IMpEQaeJ6jw1aBgqpUHM95rJh/kepw7QWEHOWj35bEasW6vqZrnQJwEqh7GMRDnQpq/AuS7Pdxmx&#10;rLZahSd6TICu2iqsqyePWU9OqZ+FeTYDrhGgrD3gxEfYR81eHwGweptgEDYFAtyIYcDrww+7nwNo&#10;LTByBmBY2e34kUyIh6G+Bob6G/yjH0ArOTEJRoRbFbdsBHy0A0haYUw0Yl9NwQB+AOu5rakRhgWM&#10;y6YgDJYeHh8f4rbWesBUBa9ctYpfxn5WrljBYSHr8AMaxmkbkmEc6JTEuYCWtdbALo+DLW4rGwBd&#10;ablZHBEfy5UAEbtImQOs4lJTODkjnbX6MjaYxQNmX86HqnOx2W0GjJi5BrAmcu9OPwAFy13+5TA+&#10;T72Ia4i3S8DIC4gRaXjATwCGEH7onWguGHqOQCOArY6dMJTtWGbFtarBeToAXC6cmxNgaFchhDgG&#10;9ult8CrvlXjRnAJ9fqfKyfKjCfB5gl72A+gCTTBQcB5VxmquqjFytdPMJpyn0VarIMpgr2UDztHq&#10;tmGeLANQ+WwAPgAWAM72A8iJUqEN52oyG7i0soTz8rJxjbWsLdFwQnIkh4at5DVrXgcYvcyvvfIj&#10;Xr1ipRK26IfxL16CiWEJL+qF8TsA8ILR39XJY4CGkc5ugMkAzwB0tsLobIIBLTAjhaSjImIAbQJv&#10;ryuv1uqVq3gVYCs2crnWkBOw7bQYYTxWsq2mmh24lxajSP8DwGpg6FmkZpUehmK5Uhls8dcB7GDo&#10;96MvfX2qaK5IhEueyCj6MgSokrDBaQmhQr/r7HYFXQMAeJGfdxiM7MExuprqlCdl6/SEAoFePIPN&#10;Hie3oA0AkmYGB5fVA7GfwdYOzGvjQRi6C8MbeUnC7TaOABrE0BexASmIK+DZpfJmpgBaUwAq8dJM&#10;9HVi/8uiAxO9fYAZCXMD+AwOq2sm8CUiGctFerEdDHARNxjpgVHf3sxdbWitTQDadpwzrjdAVzx0&#10;UktqQNTaAGFy3gIewzDguwAFUpNLcs6a8H4KXIkghnivZkdHlSDGwthyftbsxtFlkYcJ8WpNK++W&#10;eGDEmySFbfvEIwhwUTlOeIbHADBSf6sfywQGpBaVF8+H2WxUeTXieRMg68S17BBPA/oi4YODuCcD&#10;InaA8xTZ9iaPn50AHRHCGWwDeHUAmnAtpVBydzOW490SD0ZfRxuP9OOeYpmImzQHg6q2UwD3UZTp&#10;1L3Hc9Dd0s4twQa2VBvY73TxAPonYa1SJ6weBrqEOxfnF3NFmZ5dFrv6h5HD4gC8lAA+CjguOpmz&#10;0nPZZrax1+lV4WcBEddx+HCsoAqfE+9Mo4irALB8XrzTDhd3ACRHxJs6NqqApLy0jAvy8gAz2ei/&#10;j4fQ90FAtBPHzMnO5aysHM7GMlHRg+HPTjybleUVnJ9TANjI4IwNGnxXfQqisjZkcmJcEkeGR3I4&#10;4EKTreFGfGOKNQUMo5WjMT8SsCHCIlmpG9gBwKuyWjgSgLFm3VpeuxYwsj6Uk5NS2GKx4ty1eBcj&#10;MC+M161er7xFiXEJgKlqrq6oxjVI5LD1Ebx2daiqdZeUkIb5eC/NTo6JScI+o/AtDgHkhOIY2M5U&#10;C8hp5LJKA0fGJfKqNYCwdZEcFhHH60Oi8C2J5pjoGC4qKsU1rWevw8/1/gYuLiznsPBYDpXzCpfi&#10;5UmclaFhq9XFBRotzieZI8KjVK09Ob+MuFSWwto1ALv0lCzMi+UItEgcJx2g+NdwxazcPI5NTuG8&#10;7EJOSdzAMYDGOPQrKSFFecVsNeb/e3Sg//nOTZtV6OC//fJn9N0n79M3HzynX331IUDq5wCp75bV&#10;B9Fk/L/+SZrAl0DYt8rjJfW2BL5EkfDPGP4XAOzPv/laebj+/RefA86+oD/+8ivl5ZJaW//+M/Fs&#10;faJA619+uqxE+Lsfv02//vQZQOsegOuxCiP89cePl2tsAbzE0/X9hw8UbP38/bv0jQohvIXx2/Sz&#10;92/RT965Sl8+vUSfPjhNt49uos4+Jzn9OuoI6mm+3UaXd0/Q8/N76eHpHXRn/zydXhygIzNdtHes&#10;ixaH22i4o556m33UXueipoCFmrxWVYuzxedUKoQu/P4bjXqymQykL9NSeUkBaQs0CrYKstMoKz2F&#10;4mLCKDk+jAo0sKsqCshWa6CJ/jYabG9eVh+MjKb1q1bT+nVrKSI8giKjoyghMU2FDibl5FBibg5l&#10;5xdRlqaEEkUkI1/UBgsoHcO03DJKyy+klLxiSs8po4RMCSEsocgNmRS94e8erb+ZvytXLtC1qxcB&#10;N+fpzKnDqjjxcbRzxw/S9UtH6MblE3T14gmVh3Xq2B6A1DYs30H7di3SgZ2b6OCuOTq6f5FOHd5B&#10;p4/uUgqCF88cocvnDgHajtHpk3voxOGdtBvrbts8QZsXRjCcpv27AGNnjtGZ0wfpzZP76M6NC4Cy&#10;S3T29CHavmWGujoaaHpqgN48e4Deeus8Hdm/jSaGOmh+sgd920XXzx+hU+jHkW3zdOfMUfrw3mW6&#10;/eZO2j/XAchqofn+RprrqaNxEbpod6GJEIWNFiQ/q8WvphewbL7Tj3kemu10Yr4LcCQiFjaaAVSJ&#10;Z2q6aVlpcLbNQjNSH6vO/EOooItmRJHwr5CGeVMAtBnxjmGZCksEaI1h+7muRto/O0jXTu6kZ9fP&#10;08eAqA/RPgNciYT7h0pZ8AfQenSXnt69Qc8e3lTt848e0ZefPqVbt87Q4HgbZRSmUpE+kwyecgrU&#10;lACscshVrVH1sXxVGWTXpZILza3LICdAyiuS7RUa8lcVkEefB/jaQFYtYKsM4FSSQm5AWENlIbWZ&#10;8qhOn0Ee8WQBzhqwnV+bQZbiOAVmUrjYoU1GS8J2SUoIoyovjiqzopX6YEV2PGkxLMfHy1isAeRo&#10;VeigxEwHHbXUEnBQPT6AbgfgyCVeLBPGDRgKfNWSH8DlACTVYVm9C/BllhpZZeS3Ap4AUz5Am0i6&#10;y3yRjZcQQbtJR1aAmK26guzG5WYDkFl0WrLqtQCuUqrDsZvrnNRS76PGoJ8AWXb5r66EsAggSbHK&#10;Ovzo12FcwnD6YGAGAFPRUVEqPEzCBn/0o5cwvoIT4uO4GXAhITAiz9sB0OqEkdaM7Voagmr7lsZ6&#10;bm1u4I7WRhgunTw9PcZej53Ly4p57ZrV/A//+CMl8x4RHsoRkSEAumgYKFr2A3zyC/K4ptbITqkh&#10;5XWyD2BkcVg4JTeHo5KSOBOGj0ieSzhdeg6MlwzJ0ypW4hJuCc0DjFi8ZoCVRYGO3WsD4DgVXC17&#10;mUSgQnKnxPvlA1gJYAGYcO5OGF42NHd9G3vrWzBPvFswBkWiHcstgMsaTEs4oQvw5K4X1UJsV+9l&#10;h+wfoOhGk/ysQBPAqk7CFeV4AC0Vtricd+ZrCKBPPvbgmki9LL0b4OR3q/OVkEcngExUDGVfDinE&#10;DLCyB8ULB1jEPu04LwFKJ+DL6jKzwVjJZeV5XFGpZV0VWmURDL0kDgtdw6tXv4r79iN+9eWX+I1X&#10;XlOgNQCIEG+WhAeOiBDFICALwzEYkaJYpmo3/eABEvnwZgB0YU4RZ8IQCoHB9OqrK/iVl19XIYQi&#10;grF61WqOioxU99Ckr1J1hizGCkwXc2VZIZeV5HNJUTbrK7QqTK60sJiLNPlcnFcCg83BUih3VDUY&#10;2xImiHHJ0RqXabRl0BoEGHQAPOoxr4dFFU8gZqKvC1CyHA63MLlR5fiISt0cAENC2vra2ni4oxPj&#10;/cu5PyMiJDGG7XqVGuF4NyBPec1wfACA5MpMSu6JEgZp4MnBXhU+J6F2Ak6jAKb+lmZubahXKm+q&#10;CLB4lwA5Y13i3WkDPPq5o76O+wEqPXhH+joALS2NXIdnMYB7Xg/478F0L6CrG8dpw/VtkDwUQKgU&#10;620AHPgEEkxWrinTcUFmtqrNVJxXwCLxLQIXSgRhcAiQjAaQmx2S3KU+FkntmUE5/1H0eUQtH8Z5&#10;CfgItDZ7vYApm6qTJtL3Aj8SntYDuAyK4qbBxGbAazf6PNDTweMj/UqQQBTrBIhERKEP11MkzuX4&#10;IsIQQH+lbpqhspp7cU0GesQTNqQ8WS24Xy4r3k2nA9u1K6jrBaQ2+urY53RyUV4Rm6txPIBmb1sH&#10;IK6H66VQuKGW87Pz8BzV4vvSyl0NAmb1XK2vxrOk5bSkDawt1uK74uGgP8DVALZswFUigCIqIp61&#10;ReXscWAZIMoP470G17WgsIwzM/M5I6cE25azHufiwbZ+wH41DP+GxmYe6htin8+rvD6qlAUgJWND&#10;Ovbh4W7Anpy/hMlFhsZwTEQMZwKgVB6T063ej9B1ABS8FyHrQgAOGvVPLCkEHwtgClkLKBLV1jUh&#10;nJSYwh6AWXWFXnlqJHJASiZIxEBaarry0kmIXyS+wevWrVch3KEhoRwTH8tVgKJCPAtRgJsQ9E8K&#10;wEcCtESKXsK1DZVVqoB4CObL8dbjuPGAq+qKGi4rreLQ0CheDwhbBchasz6Ko2KSubRcxw4Ac2m5&#10;gWNwDSOktmFKBielZXJIWAyvCwnDOx7LaWm5bKm1qzwvt90J0CwCBAKkcK1iY+MBe2kAIQ2+ASbO&#10;y8nnuMhEjgA8RoVHcwLgLw/LLFUmFf0g9ysyPIbDAXIxsgxQ5cJ1dLu8XFhcyAkbMjgNMJaclI7f&#10;nWQAF+AV17gAcAoA/z8ArS8P7twxeGTXnqQfTDn64OEt+sUX79OfAFQCWP/zh++V3LsMpb6WANdf&#10;VEHj5fZfv/upAi0lmAHoEtj68w8erv9UgPUl/cf3AK6ff6banwBc/6mmP1Xhg/+scrfep99/9S79&#10;5rNnyx4tydf6Cg3TAlvi4fru/Xv01dPr9NN3b9PPRSTjgzsAMICX1Nl67wbg6yp9/eIivX/tMO3e&#10;upGamm3U3Wmmo7s20ie3jtOP75+hr++fpS9vn6YPrxylByd306ntU7RjuocmewPU0+gEYFmoEfZF&#10;W50DQwBXwEoBl4U8TjPZzNVoBqqCnVBeVkTVZSWkzddQYU4GZaYnUnx8pAoRjAwPo5SEKCrOyyKD&#10;vhzDbApft55CV6+lFa++Ritff4MisV5CdJjygoUkp1ByRjplaDSUK/lZgKv4rHzKLhIhjDwFXOm5&#10;WkrRFFJijpaSswFbeRUYlgCycig1+++g9Tfzd+nyOXrz9FE6cWQfHT28mw4f2ElH9myjA7t20oG9&#10;W2nvzik6uGcJ04u0f8cC7d02S8f3baejWOfYvp104+xJeuvCCSVKcfbEEbr05iHau2uedmzFi7B1&#10;hrYsjdHc7DDNz2ykPVIH4egOun7lHN196yo9uHuN7t6+TFcvn1Ihh9OTQ9TZ3kAjQ12AvgN07+4l&#10;FY7YP9BCoxs7VSjjtYsAPgx3LY3Tif1b6eHVk/To8nHaL4Xsehtpsk0KATfQVEcdgMerVAVHm8Rz&#10;JfBjA3hZabR5WVVQ8qlmAFEKqABYqtAwmhQkXpZpB0jhJZ5pctCs5Gk1OmiywaxysGYAWMrzhfVl&#10;3wJnf5VxF+gS2BprsAHggnR4foSuHdtFz26cpU8eS62su0qy/cPHd+l9gNUHAC1p7z66R88fArQe&#10;3KYXsuzFA/r68+f07tu36PS5fWT3GygT0FNozaEyayF5awEz1SUUMBVRPcY91TnkrsokC2DJKiIW&#10;VTkUNGJ+RQnASyBLQ97yTLIXA5xKAVIVuWTXppGnPIsC+g1oqRSozCBXaQY1VRVSsDKP3CXpWFdE&#10;MdIVZNkkT6sgiqyFCWTIT6BqTQJV5SaSLiuG9Jok0hemUUXeBjKWFQKI9ICtagq6DdTgM5PfY1GC&#10;F267nly2KhU+6HbWkh3jzlodWqUCrQasJ94wCRt0ApxE/CJgryafDduJh8uMVqOlgMVE3hoj2UyV&#10;ZDFVKBl3EdAoL8ggo66YrJj2W43UEfRQe2M9NQa8gK662hYYgq0AogYARAMMvUbxRmG6HQag5CfY&#10;bRaAkBjVr/I//MOP+B/RXn3lVY6NilRA1SryvOK9amxUBTTbm+uwbZ0KFexCk/3I+NhQP09NjbLd&#10;bubKilIOWR/CL73yMr/2xmscGSH/TQ3lhMQYwIGWPW4bV+rKYfToAFoi8Q7DVHKu6vxssls5X1fG&#10;eWUlytMlAGWWfdboWGepUp4gARFHwAoIAZAEbQqsbFhP6k8JfNkBJjJPwu4sgBUL4McakPpWEgIo&#10;9bOktlYzxhvZBKND73FzNSDI6K3haq+DzcFGtovhCLCSbWs8TmwjUCQw5GIbmrvOx/4GLyDJoUII&#10;7bIdDFQ3hhLeaHbZ2eS0ArT8qn6N1PzywjD3SuihgJiqByYeNhHUQN+wjZKJx3FEXENg0oG+G2wm&#10;1plw7rhWlfpSrqoq4Sp9MYZFbARsaYuzOTU5hiPCAEIrX+ZXXvkRr3x9BTtrjDzQ2apgS3K0xiWE&#10;EMMRwIZ4L0QmXcLJxvqHADuDCrRETUxCeMJhoK1evXY5N2vFauxX9r1aTUs9raTEBE6BgaoR71dm&#10;CozVeBhIsZySlMCJ8WKExXFSQjyMvjiOiYzhhJgUgFglDwICBLCGJBxPalUp0BLvBoaAJYGoGQGn&#10;Ycn5ARQNCCCKEiEgqruV+1qbAC51PAQwUB4owNEs1h3GObbVS6HhBsBWF09hn+INEyDpE8VFgHMr&#10;DH5pXQ3YR/Oy/HUf4Kfe5eRG3Jsmr0uF1A0CPMTb1dPUxO2AbQlpa/MHsS6Mc8DcCPbfg+vUUdfA&#10;9Q6XksfvaMA7gWP3tADaVP4N4Li2hm0whlvxnEhNpYH2dpZCyvaaGjaWVLOuuFJJodsBDjUwmAtz&#10;81RRX/F0FORkcxv22dUE0AvWcT0MfCkmHXR5uB7DFsyTf5y0+ILc4gkoWXzxDgpICkxJXpEKf4Sh&#10;XlNRzQMtrTzc1QvwAYDhXfYBwIqKi7iqUqfC7XqloPLQRmzjAxQ5VChceUkF3neR2m/Bsf1s1Bm4&#10;tKiUs9OyuVxbjm9DEzfhHakD3AgUlQLARDhEimDXA3p0JZVcDFDKSZeQtw14DhLZoDNxM66TtdbC&#10;RQUlMKwBS1GJHBeehP2bOIDzqa6uAdRkcXhELK9dF45nMZpLi8vY53YDcjwKCsJCovF8Ah5Wh7G2&#10;rII9rgB73UF8WwycBDALD4sDrEThnYji6Ag8g+kZrAVYWqwurkBfnS4XgK+Hi4tLcJxIXh8SAhCJ&#10;5uS0DHy/rHgPmnGeGuWhWbVK1FcjAAIb2Gq2sq3WyskJqQpsBHAEftJSMwEjDuX9CgeshKzDdivW&#10;8TosS05MBayYAc9Fqi/RAJFVq1fz+tD1gJk0dlisrMnJ47Xr1wO0InndijCOABRlxCXi/a7ibLyP&#10;q95Yy2tXr8d545zwbibEY5nBoLxsAojSTymoLGAVB7ArLCniosISgGgiwAjXCgAmoBUZlcqF2mq2&#10;O7xcDBCLSsB1xrkkpGZzdHIGr1Ueq2i8w2mcBVCtwfmacL5ms4vLyqs5QwQ1onE9AWcJcSkKhnTl&#10;ei7HPUiIS8LxogFUUZwEQM0GqEmtRhFiKinQqm/K2jVhKlcsA8+E3mDhapOVS4qruFSrY5PRzGZA&#10;ncNqV+GSQTxzTYE6BmTxzk2b/wjIuo02eHDHDgvsNaWs8E/ffkb/+etvAE0/VYD1f/3LL9Xwf37/&#10;PWBKwgYBWb//Gf1Fcrqw3p9UHhcgS8HWN/THX4lIBgBLIEuaKBCi/RGQ9SfMl+GyDPzH9PufvKdy&#10;tv7w43foDyKO8eUL+o14tD57DsCStgxf38B++fTBJfr2xVvKq/VzgNd3H92l7z+6Td998BZ9+/Y1&#10;+sk7V+irR+fo3oVdtHWum8YHXHT7zFb68t4p+vbJefrmyUX69vEl+ubRJfr03hl6dv0QXT2xmfYu&#10;DNDMYDP1w1brqZcQQvmnqosa/KJybCWf10pOu5nsFiOZDRVUA5ugurKQ9AUlVJybTVmZGyg7JYVS&#10;Y2JVaODatasodP1aigxdT+tWraSVb7xOr736Mq14/WVat/I1CgtZQ9Hr11NMRBRFJ6QB1IooGwBV&#10;WKClnPwCSgNgZQOsMnMAWflawJaWUnOLKRXD7OJiyiwqwzwdZeaVAsLKlA3+97+/gb8TJw8quDp5&#10;dJ8Cqx3bFtBmaPdOtF0LtH/PNB07uIPePLaXzpzYQ1cAQHcvnaLr547RSYDWWZF1P7iVDu3YRLs2&#10;zdP2hSnaND9MU6PdtDA9QId3LymFwqsXT9Gd6xfoIeDq0b3rdPXSSbqAfRw7vIvGNvaQx21WBYmP&#10;H91Ft9+6QFcun6SFzaM0OtpFBw9uo7PnD9Pp47tofrqfdkuNrCvH6dHNM3Tp0HbaPNRKc111NNPe&#10;SFPtUgvLvQxcHV6abpOaWFJ0GBAE0JrtADB1CChJWKADDWAk6oMAr3mBsWYAE8BsDAA1hbaA9Wax&#10;j1nMn23zYV3Ml3232mmhw0NSpHhKPGDtkvPl+eHYgLd2ObaXDs4MKMh6eu0sffjgJn385I4CrHfu&#10;36J3Hki7Te88ugPIAmDdu0XPHt6hFwCxd5/doXdeALbevUt3756juc1DVKLPpayqLNL5yihoLqQ6&#10;Yz7VmzBEC5q05DVkk1OXQ9ayDHJWZGBeoYItr15Djoos8gO2JCfLXpKmYEoAS0DLjXn+ymzyiZw7&#10;oEpgq6Eqj3zl2RSowPbi5SpLJWdRAlkKAVpFiWQtSiVdbjzpAFqmgg1Uqkmk8rwMMhRnk9VQQl57&#10;FdXbTQAkgwob9NiMy7Wy3DXKm+XFvIC7loIeK9UAnspLAI8FWQCoSgpgXTfASTxSUk/LgQ+kWa8l&#10;axX2q6CqlGqqismhwgMrqLq0hIry0ikvK5myU+OoKDuVjOVFZANk+qw6FVbQ0VCPD3AAzQ/Q8nMz&#10;jL36AIYAp87WRm6BMSieqL7ednYBBhJgFL/x+hv8j//4I/7RSz/i1157DT+aYRyQkKxGgapm7oQR&#10;2dHcqMKhOgS0YMC2o4m3qwX7Gh6A4T4+zG2tDazVFsFIWs+vvv4ar1z1Bq9bv4ZDwtcp4YbK8lL2&#10;eWzK82WxmtjhNrPbZ1UeoUAdDCa/V8GWzWVlqxuGKJY5ATIOyV0CSC2H1tkAJNLEAwSoEi9QHYDK&#10;a2Gzs1bJxMt2Il4hsCKeIbNPIEnCAuuUB8sMo67S7ONsbS0XmuxcYXNwbqmeS4wALk8D18HA9Ddh&#10;fRyvsKqMCwCIWoOeK2tNgEAt62qN6jhanZarAID6GhPnFJWoAsIWJwyr8jJOzc1hE0DWD0Cz+5bD&#10;Fz0SXgiYsitYE7BCw30RZUMR3bCjWfxu1ltq2OqoZZO1io1mPVsc1Wwwl2O8nHWGQjaYCtlk0HJF&#10;WR4MmTROB2ytXyt10F7i1159nR0w8vslhwZAJUIYAloiNDHSs+zNUqIEAxIGN6SK+Uqdps5gC2cA&#10;oASsXntthQodXPHaShiVIQqwJGdrxeuArdXiQVvDa9eu5TVoMlyLeyzqkmtgRK5bh/mrV/HaVSIL&#10;H6L+064r03NfF6AJMDDU3QPIA0yhT1P9AzyN44uM+wymZwb6lGjD4uhGlQMk3phuPHv9ACARkWj0&#10;WwEeNm4OurmjqV4V+x3AOq2A2CaPl+udLgBXI/cBLvpb2wFFAAIAcNBiZw/Aoxng1Iv1ewE//e1t&#10;3Oj1KMl4u6EWUBNQ0vfDHdgOMCZ5WA3Ynw/GZmewngcAWuIFHGzvRF+a2A9wMsLQbAfkiTBCX0eH&#10;Cr2T3EUJkZXSCBJ+K97g/vYOrrO72Ai4Kc4q4tLcErbC+HeYzGw31qpwuGwRG4CBXVKQzzYAmRtG&#10;p+QOuWx2VU7BIWF7Zgt7YLwGAQtBF54lowPbW3GuOHZDM0uB8rKScoBbIWembmBtQRFgr4H9AgKa&#10;PIBKOmcCRmJwnGKs11jXBLjyAJ4qAMobcPxkjo5M4HxNiQq5qyit5GQY3uKxCAEIrF4ZyoWaYnwb&#10;lsMBk+NTORLGvISvhYdEcmVpOVtgQKfEpqn1BUjWwcCOAvyUwfB2i3ersBhwELu8vzdCOGxtJM4f&#10;3wWpV1dh4DiA+dq14fzGirX4dkSwtqSUXXYnIM6sYGTFivX8ymt43gBi+YA5j8PHRlyDxMRMPIcC&#10;MhG8ehW2f2O92s+q0EiOTc/ichj3RQBcgYfG+hZOSU1DP9DHdSH8BvoYHZ+s8kLdTjf6AJjCtlJD&#10;Tp7fJFwDG+6BXKdQzA8F7IWuFxCMUt4Yu9mmwvZWArBWr8b7gm3CAHpJgMkqwGdKUuayVwpt7fpQ&#10;Dg+XfzwlsaHaxMWFgLBYXD/sa/k6CkwlqPmFeVpsE45t12B+uPJ6xcdGM4xdLsKymKgEFW4nHqOo&#10;yHhOw3E0uHcV5QbOzS7gBNyHlesjeQ36GxYZwxo8D/pqC5cAtLLwDOYVarmwsJRLAMZFhZVcUlQF&#10;ADeyGzDW3NSK69SI7zzehdZWQHITF+YXA6pSOTYmEaCVCQguVf9ESd+QofoRBUAWr5pcr6J8LZtx&#10;z8oLKzga/YwAhIZHxnFsbCqX4j4LvEk/HQDgkaFRnhN5fmnTaFPTAli8d+t23rN5KwOw/gjAEs/W&#10;vf07ti2hKdj6IyBKQgX/WwBLvFm//zn9WcIHf/8d/RGg9cffivS7eLeWPVySzyUCGQJbf/rNT+jf&#10;AVT//r0oEEqelgwlT+sLFUIo7V9/+jH9288+oX+W8MGffED/8o14td6mf/piGbR+g+Hvvnxbwdav&#10;PlkWy/gZAEs8WlLQ+Ocf3qeffXiHvn33Gn394qqSfJd8ra+fXaVPHp2hRxf3w66bofffOgwIu0rf&#10;vLim1vni8UX6+ullrHeJvnh6lt67c4buXz5CZ/cv0s7pXloYaKGuRg81+OxUF7BTk8i9+xzkc1nJ&#10;YxeBDBO5rEYy6ktJV1JApQU5lJ+dRtpcDRWmx1NuYiyFha6j0HWraPWK12nFa6/Qy6+8TC+9IsNX&#10;af0b62jVqtW0cuUarBdJ0WGxFJecSMlZ6ZSdmUU52RmkKSyknIJiygJsZeQVqdpaSQJaBaWUAcjK&#10;1lZRdqGecov1lJJdomzwv//9DfwdPrSXDh/cRceO7FVqgucARadPHKSDgK9jh7fSqZNbaefSFG3f&#10;Mk2H9m2lfTsX6dCeLbRn+wJtn5ujHYsTtDjVR6P9bWittDA5RPu2L9GZQ3vo1sWT9PDaBQDWebp3&#10;4yLdvHyarmHejatv0q7t89TUGCCf20pDA+10CMe7de0cXTp/ghYXRmlyrIf27t1E164ep9On99PS&#10;zIiCrLNHdyrAOndiN20DxMx1N9JIk5dGGjw00eKlmbYgQMmpxCfGlRw74KfZCdiSmlY2Gq2vxbTk&#10;TYm6oFV5oKalwDCAabHTS/MCT9huvB7rY12RdheoWmwGlAHcZjsBaQCyWUDUTLMPgOaliWY/TQCw&#10;xiTssM0OSJMQQj9t29hG5w5spodXT9F7D67TR4/v0CcicgGYevf+HSV6IYD1/OFtegbgenT3Jt17&#10;6xo9vneDnqr8rPv04NFVOnNuN/mazJSjzSSNs4RqPNXUYtFSa62WGmoAH1X5VFcjoCUglaPyrryA&#10;MpF6DwC+XBXJ5KhMB3zlkrcylzy6bHIDoNzlmeQAdPmwfl1VAdVLjhaWi8S7eL6kblYQ0BVQ0wJn&#10;aeSQnK0iDLGdCcPKvGSqLEhES6NyTSpVF234QYxCSy5jOVmry8lcBUiqLgX0VAHCtGREc1j1+OhV&#10;ka0WzVJGlQC0/PQEpThYoy8ik65I7UeP6epSDelLcklXnEO6oiwqKcigwtw0Ks7ZQCWaDCrL11Ax&#10;QKuiWENFEmddjHM0VJKjqozclkpqwwe3PRigtoYgAbAEtJ7g2eNgnYdbAU1tgKw2gFFbSwP3drex&#10;AyAglfolRwsfWP5HgNbLL7/EoaHr2O8V0Aoqr1U7tmmCQSl5Wh2ALfGStcDQbce4/Fd8sK+DR4d7&#10;WOrNZGSkqf/avvzKKzCIXlZS8aGh6zkOBkJlWRnb7DXYt529bgAUYMLmMLHFbgag1AK8AEmALI8A&#10;khdQJRBW72RXUHKwHMteJECVp8HFjqCIRVjZBQjzYpkDULQMWIAzyacCzDh9EtIngFOvPFk6AFUp&#10;DG6zx8cVtX7OK3dwtbuO+8bnWGeFsb5xikvtImjRyNX1PtbhGmiNNZwKo7nUZOSCUi1nFxVwZr6G&#10;DZZaTk5PZ2ONgc1WC2fl53OJvlyFPGpKilkjEvZuxw/hix4AnodtGIpHzCyqhD4ne3FvXA0iwuFl&#10;H+ChRuTdAW41Nj07XTDEPVZcJysH3ABKwJfZjGOZsbymgi21UsNsGbYK8zdwGmBr5RuvKRl2N9bt&#10;ATBIroyIYIz2L4ftiUdLKbsBcASwJGxwEtC1uHGc23DOuRk5vOr1dT/kZ73BIoIhsLRuzXoA3Bv8&#10;ysvY/+uSD/Y6IHoNjNkVKh9vLe631O9asfINGMBrMQ/jK1YoIHsNcFYEg64LYKPycwYGAX2iUNfH&#10;okAooXijnd0qb2xIQtxEdnxwkAdb2pTXaQjP13hfl8obavACRk2AELNZyV/3A3BkewGhNsCzpbIa&#10;YOXlXhiJAh8DbZ0cdLhVwdTivHyu87hVGJ94r1qlvg8MeA+eiQoY7I1uGJcBP3c2NSvpa4ETO2DI&#10;WF7Jzd4At/nlGPVc7/CwE4Z9JQxUka9vxXPld3lYX2UEFJSpfJzkxBROBrQGAXFdOA8RZyjKkzyU&#10;FE4AtBRkAqZghFaLNwvGawqM9KTYJJUDV5wPWMczagNQudBvKcOQl6UBBKdzVlqWyvuRfjU4/YBA&#10;l8oxaqurZysgKzEmmSMl1wbgIB4XUYZr9AeVAEN8NAxyZcxHcgjWyS8oZK/LoUo2JMUnwhCOBFCL&#10;lyZS1dhr9DewrlSP5yqdE2BYh8LgX70yBOdRos5X1EglXygSQCEFzsPWRQAOihVoxUUnKC/LmlWh&#10;eCbXc3RIDOfh/KvQR8ntCce07C98DcBiTTQXAQ6kqHoxjPMICTNbF6U8VhGhcazJ1bID96kIcCEA&#10;sxIAthL9EA9JcVGxukYlOL/wSMk1iuJ14tEKi1deHMlBWoPjRAICqqvMXFZh4moAa5XRhvUTeA36&#10;Lee8Ck28QVXVBuXJiYhAH3Ct1q+NAFBFcHxckgpz1JcbOSYiEe9DJPoWDSBLxvczG3Bi4swNeQCk&#10;NBwrGkAUCjgK4/iEJByzUgldJOIax8RE8NqQ1RwWHs6JSam4d5XqXlcAJiW/S+5NKPotwKvFudVU&#10;mzkrM42jY6LVdRavUUpCCsBUy1WAlfzcAoCX5ITFqCYhffm4XtV69FVvwD5zcTz0B30NjYjjjNx8&#10;LsUzV1Bczl4vvnt9eM8Gh3libILHR8Z5cnyGpyameWZiiucnpxXwLGC4ODOJ6UmuwbuXlanh7Ixs&#10;PAfFOO9qBbnlJXouAriV5peytrCMy4t1XK2rAjx72GVzsh7HrABYVQKsjDgnCcOUd6OhEb8f+A5s&#10;2bSJN80v8c5t23n7lq28d9sOPrRrDx9BO7h9h4AWA7L+DwDrL2i30Qxi0/1ZwgR/D8j651+i/YL+&#10;F4Z/+QPmof1ZFAn/WeTgAVlKnRANoPX/q0go4YT/+SsRxhC1QvFsLasT/vGXgKyfAbIAWn/6xedK&#10;EOOXnz2lXwCmvnnnHv0MQCWg9TtA1x++fle1X338BAD2TMm9iwqhFDP+FlD1zo2j9PDiPnr3rWOA&#10;p2v0k+dXFGh9jeEXjy/QFw/epJ8AqL4BiP303esqj+urZ1focyz77OE5+uTBGfro4QV6/95Zenb9&#10;GL117iCdPbgEm7CT+jvqqbXOQ81BH9X5BbacFHDayGOtJUeNkazGKqquKCFjRTFsh2wqzs6m9A1h&#10;FBMbQutCQmj9mtX02quv0Csvv0Qvvfwjevllga1X6ZVXVtKK11fT2rXrKCI6HKAVShHx4RQL0IrP&#10;yaSUvBwqKCinNE0ZJUtNrSwNZRVoKbMQkFVYTskihlFQRhn5WsyX3C2tssH//vc38Ld96yLNTI/Q&#10;doDPfgGpvVto/57NtHlpkhZnJ2jLljGamxqkuUm0qSFV22p8pItGB9tpsKeNpoa6adP8KO3bs0gX&#10;AUQ3Lp2mt66docc3L9OTu1fp4rnjdFQ8YedP02GAU29XA7kcteR1WWh6tI/OnTpAVwEil84eUmGJ&#10;E0NddGjvVgDXMQDfLlqYG6SpiR46eWg7Pbl1gR5cO01nDizRbHeTgqqp1iCACZDVDNiqF8ASVUEH&#10;YMeshC0kR0rqWI02mmi8QSDIvOyBanOjiUfLoTxYEgI41yFiFli3QeDKSZOAtWF/lVpnCcvmAWJz&#10;XWgdfoCWm6aaXYA2ydPy0EyneNJ8NI42ASBbHO5AP7fQfVyPDx7dpA+f3KaPAFkfP71P7z8GXN2/&#10;RS/Qnt+7RU/v3qLHd27Swzs36MGta/T0/k169vgWvf/Ofbp99yyN4eNRpMuhzKJU0roLSG/WUn11&#10;CbWYSqm+phiApSG/UbMseAGI8lUBNKRGVlUmefRZZC1JIWtxPJYBrABNrjKsV5GlvFo+zPNVpiqv&#10;Vl15KtnK4slTnk1ebToFAWCe0iyVxyWFj+3Fkp+VTNb8NLKIV6s4kYx5iaTPTaSK3CQqQyvOiqWs&#10;xDDK3xBNRZlJlJeZDAjaQMVShBiQlLshjtLS4kmTEU9ZGCanxFBuZgLlZ6WQJgVDwJYG8zMSoyg9&#10;KZKSEyIoIyWa8jISKR+tIDuJCrM2qA+kUT6WOq2Scq/RSaHiUrKZysmgK8QHVYoW68hjqaKWgJNa&#10;8OGtA3Ap0GqseyJeKSkcKbDU1iSQ1aTyMfp72/GD5+DMjA0wkkUl8BXl0XoJTYxlCStsFI8Ytu3A&#10;Nkr4AuAlHjHxZLU2NWFfjSrPYxCGsBTw7Otp49g4GDtrAVov/4h/9PI/8HrsKyQshKNgZGhL8rjG&#10;Aohwwlh2mNlqN2HcgmENoMLMLkCF1WZiO+Y5PDA0JUzQ/wNQiaKg36amVd5SAGCFdcTr5PgBxCRs&#10;0OjAtgA15c3yuVWTPCtHMMhZxaWcAaNfb7Wy3h7kfJ0LwOXkgbFZ7hgY5bquUc6rtnAlwKmkugrr&#10;WLgIBmWhrpLLzTWckJXBmcUFmId9mI1Kkr7aamY9oCtdk8sGjGv1FZy4IZ1LsJ3LIzlcokboAxD6&#10;FFyJh82J/sg8J8DRDsCy++1ssi6ftwdwZXea2OqysB0gGsA1CQI+vQBRm9XATsAY4J1dWMeFeaaa&#10;ci4ry+GcrGQYaWtVzSsdjO8OQEiX5MR0dnBvR4cSJuhqbgYkN3O/iERgXn97u1KaG+vu5Xb0Jz+j&#10;gNesCOHXXln2XokQxtrV69RQIOullyQXTOqsrVG119aErIHRKOFLaNFRHBkZzrExkRwdHclRkREc&#10;GwV4iInn/JwiQM6yCEuTv46bg3XscwCgLTgvq43rMAwAbPwOB3sddlU8uQVQ1YvnTooPS/igX8oB&#10;mAxcCaPabjRwk9fNdU4nN7jcqlivSafnitxCrrc4uBmwZZccESlDUFbOJQUFnJSQyNYaE9d7PTBS&#10;y7lQk6MkwrOS0zgNRq/U/anE81GUk8e5uH9pCckAlzjOAgQ1uX1ckgPATgTQxqZxYngsx8MQz07e&#10;wH6rg/Wl8l/7OMBGOEfAwBY4FRl8qQskQiAlmiLsC1ASEg4ICgE0ZQCMarkcBnOM5MashMG/cj2v&#10;W7UOkCM5bXhG7DZAdLmqSyQiA7Js7aoQjlgbzinxKVwNCHIA1koAkFIQ2ACjXdTgotCvCBj6cixN&#10;Zg5g0qauWWqswFS0govw0BjOys5nM7YrK9bifkUrcFm1Ujw44bhfAntWTk3OBFCItzQM4BSuoCQd&#10;8ObGe5GXm6MgJESEGDBfwujy8wq4qqwKICLPzCoF2StXrOKo9WGcnp7OuqpajolK4RWvrcdzth79&#10;BECExHMBgMGA+yUemhWvr1HP4DpAWkRYLGfDsJd6f5npueh7GOBdYAvb47jZOYBOAFp1tYnT0zIA&#10;OXG8HvsIiUjg9WhrAZQhuB4xAKIqAwDLYGWTGfBaAxhMSuN16wGPq9Yrr1E8IKkcsCyCEdlZuZyA&#10;6xUO8BHgSsQ9MOFZEnn1kvwSwA2AKiSO43AuiRjXl+kBRXjecIxsPFMCTJF4RmIAt5JjZjEJVFcD&#10;fLIBS+hPbAygO41LCivwLpsBcYAxXFepFxcZEaHEIIoA3OL1LMwr4gz0NQHwmoT7nort5L4aKvVc&#10;in1nAXpS8RzKsBDPWUEeIKzSwMVYpi0uUyF/iakZCowKCspYW1rN5eUmbm9r5elJgBXawgJAZ3EL&#10;b920jbdt2groWeSti5t569Jm3ra4xHu27OStWKeruxu/HfhmdHVxN4Zdbe3c09WNJjX5JDQY0DY8&#10;ymNDIzw+OMSjgxsxHOW2tjb8NnTzkIQJj4wC7MZ5anySx0fHAFZbeP+ePbxz6zbesXU7hlt5D0Br&#10;HwBrP9q+bdv4wK6dDLjC+Ob/vW/7licYVyqECqb+8D1A6uf03wCtv44LaP0FkCXQ9Zc/fPcDbElx&#10;Ywkp/Jb++w8y/kPulsrV+pr+QyTexZMlkPXdp/SrLwBR33xI//rtR/TbL9+mz5/cpPdvX6AnV4/R&#10;l0+u068+fUa//+od+ucfv6e8WiKOsRxWKCGFjwFlD+knb98CZB2ke+f30od3z6iaWj99+wb95AVA&#10;6ul57OcCfQvA+urZRXpx4yA9uLCLnl8/rODqEwDYx/ffxDFP0gd3T9M7b51EO0VPrp2kexcP0IXj&#10;sF1nxmm0t4s6GoMU8Dmozmuneo+TXBYzOcw1ZK4xqbQEY3kxVRZoqLQwl3LTkyktOZbwzabQdWuV&#10;R+uN1wBbr76E4Wv06uuv06uvLrfVq9fQasDWmvVraW10KK2Pi6PkjExKz4VNk59HGZpSSs0spNSc&#10;YkrL01JRaZXyYKUX6iglV0tphVpKzNNQYtbfQetv5m9pbop2bZ0DcM3Sts0zNDM7psBrYnIjAGdQ&#10;CVIMDLdTHwBpYriLJke6aX5qhHZtn1U5U5fPHKGbV5eLFp86tFOpC968Adi6cZZuAYrOHttF08Pd&#10;qpic32Gmoe5G2r1zUcnBC5CdPLaHFmdGaWFymI4c3E6XLx2jcyd30qa5fhrsbaGtS2N05cJBenz3&#10;PJ0+vImm+hpopqcBUBOkkUaATqvUvhKvEsCnFWDV4qbeOisNAZzG6gFWMLLHMD3VZKMJgNashPVJ&#10;6F+bjea7JTdredk04Gu62U6DgVoaDhhVDpYAmUDWTIuL5ttECt6JdWtootECaHPTHOBqDKClvGVN&#10;Phpp8tN0TxNt2thGp3bP0s0zh+k9QNMHj96iDwFOHzx+gPH7ACwJF7xLLx4IZN1QTUDr2UPJzbqH&#10;dkcVfr537wrtP7qdbHU1lAvI0hiyqdJRSqaaQvKaSihYU0B+k4ZceoCTPpts5RvIXp4OeMond2UJ&#10;OUo1ACqpiZVJTq3kYeUAvHKXQwfL0sgPyAoCynyyDaAqANAKALp85RkArGy1ngdA5kULVKFVbsB+&#10;EslZkqogS0QxarTJgKwE0mbHka4glYoz4yg9ei1pc5LIWJpDtuoCsunyyA0gtBi0pCvNo6rSXDKU&#10;F1A1WiWmK7V5VKbZQGnxkRQfuY5iwlZTXOhaiglZQ0lRoVQIWBPIygGkVWtzyFoJoKrSkqW6jAwV&#10;RVRdWkCiSmg3lJFJX0IFmnQVhijhhs4aHTV4ndQUcFFbk4cAV7XBOs8TgayGhnpuqK/nYF2QmwFc&#10;7W2NPDTQzUGfhwsL8ljCvkQl8Ec/ellJvIeFhnI9AKWpIcCNDctg1dIoXq067CfAzRgXj1YrwE3C&#10;EAf7uwFaw9wNoz41NU3lNryMfb32+mscFgajLyIMxlwEFxdplDfGCcDyOs3sdtWwCxDhBHS53Tb2&#10;eu3slHBCt4VtDhs7PbXsAmT5AVFewIg3IGGA4ukS+fNl9T67z84WrO/yLXu1/prbpcAs4MJy8WoF&#10;2BkIAI4srDVZuNrpQfNyaa2LdTYBoBb2NLQDfLq4HIazwetig93OVTBSNeVa1llrcCwHFwO48stK&#10;2ey0shFwpQOMSc6HwQwAMIgXysbler3yfFUYqgBaLqVGKMWUBfgcAn11XvaKbLzMr3cr+BLPnvP/&#10;y95/fsd1Heu+cH25d29LzDnnDCJnoHNudE7obuScA5FzBgiQIJgzRVKkRImkJFJZsqJtWZIlS7Yk&#10;y1G2JKcdvM9+7x3njnG+1vvUhHzu/3BtjDHHWr3CXHPNtbpZP1bVU+LJw70WRnCvYUkW93BxyI8m&#10;OQsOAJcot7lhhNs56AVoFAe4tjzKRXHApsvMRk0W79+9SxUZ3rZtBww49IV+RCa6pBDHhcKYcz+M&#10;ZJ/y3lQXRZUQRI38r7LkJOEdyU7JgMG/jpc8skR5xgS2JJRQjOVlAKxVa1YriXcJbUoQGEkCeCYf&#10;5vS0FE5OScR6Iifhc+JhGIQH9sPIS+aEQ4c5Kz2XpXi25KtYYcxKcVWX1co6jZ61Gh2bDQZVc8hr&#10;d7ATwGTRaNiDpSjWVeL9tVksfGD/Pt4BeNuJexOxjYDDzkkwPPdv2a3AZ8eG7bx3824Oi0Gdo1Pb&#10;dgMEDmzdwTthcO8EKHisNnbZbKpO2AYApIRBbgUw7tyyk8OYrzTA0S5Ayk6AwY6Nm3kL1vfu2M0R&#10;lwdQlcA78b3YDmN/y9otvBmGfvLeVPZbnJyfnsnbcfwGwNImQIeoxCUePMw+3G8YRr0AWcKeQzhm&#10;B28ByKQCtFwmO+uztLxPFOdWrufVK9YqmMrPyeMw3n0PwH7Pbhj76FeewVqVK7deeau2AVBETMGi&#10;N7ExRw9Y9XBOcjpvwpjWrVyHcW7jPdt2ccrBRPYCAA7tO4TnunERUARgNm1Rz0Vyjg5JyJ3k4i1f&#10;jeV6wOI2zkzJYqvBpMQNVi1bw48+spLXAqR2iJJeSioHnU5V1Ho9oGjlcuzDPW9au4FzMzSAVQvv&#10;270N87oRcyzbN+LZAN7SF8UTUg4DUjZvxv2sU6FymzfuxFiS2Kg3Km+XhJhtwD1KjpN4xWScWrwn&#10;2el5gFk8N/FU4T4kbyklOYXNAA6H1c36fBOn4vwczKmEPmrz9Hi/DJwL2BCRDKkfVVJSxsXFZfjt&#10;qmINztux74ASfpH5UOBjNKlcrHxAyl7MveR5yXhElMOgMynxCqkdeBBgLmFy4oHcC4A2YXyFUpfQ&#10;HcC7kIv3FJAF6D0AYNJmadjrxW8Z+tUBeDMwD6kpKazLxW+ExoTvhBOQZuGc1EzW5ORyenKyqg1m&#10;N0tYnYsjIpPuD3LA6+MiFQJexEGPjwt9hewDKEsuk9QZE691e0uLyqutLi3nkngx19fUA4hquK4a&#10;MNRQzY2AovqGRu440sEDfYM8AqCaGAdQoU2OT/L0JEBnepanJwSyxnlsaJiPYvvc9AxPDo1yX383&#10;j40M8tTwCPd3dXGH1E5raebBnh4e7uvjiZFhPjYxw32d3VxXARCrrFGe9C5A13DvIKBtnHs7Oxcl&#10;7/GbU19fx9NTk3zqxHGem5nB/gmexfnzR2cBW1N8YhbLozM8B/ianwFwHR3/f84em30NoLVYwFiB&#10;1Of0198JTH0HWwAsAS3ZJk3WJaRQRDMkn+vffiN5Wouw9ffwwT8DtL4VyMJSVAi/+fw9+gMAS5QH&#10;//DTd+l3H71Nn737Er0H2HrnwW0A1DNK6l0gSxQJf6vCB19VNbWUAuF7L2H/i/T5uw8AV/cAV/fp&#10;Z288Q5+99Sx9+c4D+tmbT9PHrz2B9jh9/PIteuk2wOn0MD11YYTeun+e3nvhMfrxS+LNekxB1tvP&#10;XqJX7pyhOxeP0tOXpujZx+boyatzdObYFI31tVJ1eRGVxYupKBqhojDsz4CEELrJ7bZRWOpr6TVk&#10;zs+mvLx0yslIAmwdpEN799DWjZto7eoVtHrlSlq2bClgayktXbacHn1kCS1dsozWrllHa9eKZ2sN&#10;bdm+jTZt2ki7d+6kxIQESk3NoBQVMphHafl6yso3Unq+gZKxnphjpEPZJtqXq6Ok3DxKzTAqG/yf&#10;f/8Af10AnG6A09hwP43091FdUzV1tjdQY0MFtTZVUW9XM02P99E84EjqaF29eIJuXz+Hdp5uXD9D&#10;J4+P0fzRIbpz8yKdXZihC6dnaG5ykPo6GvCSS2HaAqqqKqbJkR56/Cqg7NYVuv3YOTp9fJyGu1po&#10;arhHqRKKuuE1QNnEYDu11JbQ9GAHjr1Az927TE/eXKCp/jbqbSymtoowdQCmuioLAVN+agdMdZcA&#10;dooBOkUivx5EC2C7eLW81A7gEvn2jhKRdvfQQI3kY7kVVCnFwHIvjdRJyKHU0pL+JMQQx8r+MoBY&#10;ZQBAFcZS5Nu9gDrZL54xCT/0Uksx4LEY4IX1jvIITXfX0a1TR+mZ6yfp1fu36a0X7tHb4p168VkF&#10;Wm8+D9B68Cy9/Mw9evWBeLLu0LN3btBLD3Dcay/Su2+8TD986yV6DaB1584l6hpuJIs9F1/YBMr1&#10;5ZDLk0/egmwKuPOo1KehMsCLhASGjJlKVXDRq5VChbZ0rB+gQgtgSbYBwsLYHtJju0YUCQ9SFOAU&#10;MWSoJmGEPs1+7JNtOE4L+DIKnKVSsSVN1dcKAc6C+QeV+mAEcBbSJ5AxaxdAazeulUJOw2EypO2l&#10;rP2bSZ+yF+MCYNlyKCC5Um4jBX0G8roARPZ8BV0Bj4EC333OzzxMGYn7KU28Wbu30r6t6yhpFyAL&#10;n3WZiYterr3bKSd1P+lyksmszVHu/9y0JEBeIrkBlqI4aNJkoa9k0mQlA+ZycB0dxQq9VB6PALKk&#10;xQvKy0pfrqgoYyy5rBStXIwM8WqU4R/lJo7AkNcBHDZu3MQrYUz/y/ce4UceXcKbYHyWFBVyGWCq&#10;GHBWUVHKleinFKBVKiGE5eWAMAkdLFcFP5XgwpFWrqws45z8HGWQ/+v3vscrVyyHobIRxggMv51b&#10;lSqd12niwiAMiCAgyu8AZFk5FLCzD80fXPTShAEX4tkJonkAZBJCVxiHwVG0WIx4MZQQxii2+8WT&#10;BUARKXeRf/eF0MI+rEv44aLyoAhQRIrj7I8XcgD3JTW1HDjOAOMlz+LlHIOLc60FrLUDwnwewJwP&#10;LcQeNCuAxwkY8gDYbF43AExyykTgAtcJYiyRMLv8gL0AIM8v4/Wzw4tzcKwz4MNxEYCZV40nKBLz&#10;ojwoOVoYg3i1JNTQDfAsBEQWxz0qvE1qCMUAn8UAt3IAZCxg45jXxVG0sMeGebPjmUS4o6WSq2pL&#10;cG8B9gLCMmCorV6zDm0t5+TkKBD0wJgWz0pMvGsAv8JAiEsiIYBWnBvwHFXOUmUl18IA1WRl86Z1&#10;63npo8t46RKA1rKVMLTRVB2t5bxh/XqlUrlnzz5OTkrhzMwsQFY6Z2VmcC6APRWwlZKcxEmJCSoH&#10;Zh8M/EMAjpTEVJU4b7MDsBwuVQA2F+dKbaA9uw/wPoBbCsBNB+hyAra0OfkYSw7AMoB58PL+XfuU&#10;bPSOLVt49+atbMdxBsDYDry3+0TpTMKq1sGgB5SY5H/yMwA+eIel7cLxOzZt5X0Ytwnvuqgl7t4h&#10;am0bABUbFWjt2bGLPTY7p2DMG9cCNtDW4/uwae1aPrR3n4I/8XxthfG/BVCxHlC0GYa+hOp5zB5O&#10;P5zBmwFZyzBn65atVh6lRBjjorRn0ul5G8Brw+qNvHbFOoDWJj6Ee3YDtCRfav3ydbxqyUpevXSN&#10;8gxlpWUqBT9TvhZAexDAJIpti6GAIu+9H4b9Lnzeu2sP6wERmqw89jkKMEd7eaN4ZwBkewCXAobp&#10;h5PYAaDYC5hbD0hbh30Cc2swjmQ8FylCnpaUie87+gcQbQKEbVu3jVMBPhacJyFi4onbv30v7962&#10;B/OIfg8nAwKsgAsD56VkchrmbCegYyv6EBEEh9nJfvei1H8iYHDfjv0Ame2qL5e9QBX4NWv1mNeD&#10;gKytuO5mPPs01mOOddiuydTwgX2HleiFeIZErU+jNbLFYAGE5uAzwHDVFhXWd2hvCmvy9RwNxLih&#10;qo5bGxu4vamZW+tbsN7K3eJREe9K+xEY+N1oHTzU2wMQ6OEifDdz01MBVHtZRBzSEpPYahbQcrEe&#10;zywF77eEayYCinOz8tlmdigIE+ELA+5dnlMG3n2jVqfCF6vEWxuLcLwwwmEcUxyJcjwc4aJIIZcX&#10;FStBISlt0Cp5kwAUUeEUsZo2gI+E9/a2tnLfkXaASYtSChXlxpZ6qXnXyAOAkwlAz/jAAPfjHsRb&#10;1IH77MFSijRPDA4p+BnBvXW1iydJCit38rTA0uAAD/cPc19Xp1KKrKup5i7pT/aNjfHo2CTPjE/x&#10;0UnxKKEBqqYmsW0a61hOj4/xzKSA1xhPjo3wLLa1NzSr/8gx4HkZ8V2UGmXDPd08PjKu5t+st+C9&#10;Smd9jpYLQ1Huae/iyZExHuruwW+AjROT0jgtNYstVisPYMxnFk7yjIK7MUCdQNUkLxyb5fm5OV6Y&#10;O8rHZ8TLNcknZib/F0Drg5uXzzaibfv3r79UICUeK8nT+uvvfq7A69+++hn9+def0J9++VOlTCh5&#10;Wn8FZP1VIOt3gC2Alni4/u13n+K4jwFfP6W/iNz7r36iPFyL+Vof0Nefvae8WlJX64+f/Yi+UsWL&#10;31wMG/zoTfr603fo9z99S6kS/v6nAK6fvA7QekUpEooE/BfvvqBqbP3yh1LI+Fkl9f75O/cBXAJf&#10;T9GHL92iV26doCfOjtELt47TuwCqD16+qUDrPUDWjx5cpTeevkAvA7Kev71Ajy0M0WMneujayQE6&#10;f3yUjg73UUddLVUXFVFVvIxKC+MUB2gVR0KALS+FfAUUAWz5nSby2vVkMeTBXkiltMQDCpb27NpJ&#10;GzasW4SsJY9guYxWrFhKK1esoBXL19KKJStpHUBr/fq1gKxNtG7jOtq1dxclJKZQano2pWZmUXpO&#10;PqVrTJSSo6HMfBPASmpo5VFCllaFDSbnCngZvrPC//n3//m/vr4j1NHWTP09HTQ+PEBzsxN0an6G&#10;Tp2Zo4vnjymRjKsXF+jMSQDUzBAtzA7TxbMzdP2KhAOepycATTevnqJjU/3UDjirKY5RVSxMXQ01&#10;NDfRRzekztXlk3T5wjzNTQ1SR0s1DbY30vGpAXrq5jl64d5jdPnsNA33NMEY9tH0aCfdurZA9wFZ&#10;V/BFm+mvp87qCFqQ2qsAUVWF1CmgVR4A5AjouJVARU8prgkw6hNlwO+ASbxaPTU+gBZahUCSHce6&#10;qSOO7QCjTgDVUE2ExmoLaVBELCp8Kmywpwj70fcA+pOCw70AskX59jB14zoSkihqhu0x8abFqKM6&#10;RD0Y41hrJZ072ksPHj9Pbz28rTxZbz0voPUMvQXQektUBR8+R68+fJZeA2y99uAZevm5p+nh0/hh&#10;eXif3n39RXrvnVfpvXdfpvv3btCxhTFyx9yUkXeQNNZUcgU15PflURSAFSnQUsCaAogCOFkyKCwA&#10;BZByaw+ST4QrDAAjkXk3AJjMOeTXJQGgAEoieAEoChsTAE/JKozQl3+Y/NrDFDUnKvGLsD5J5WrF&#10;zMloiTg+gSLaQ0o8I6IFtCklwgQK5Yln6wDZs/ejv1SKu/Ko0J5BhY4MKg+aqD7qolqAaEXUTmWF&#10;dooHLRTxSYFl3IcDoAXIshqyyQlI0uelkiU/nYw5hynt4E7av201JWxfQ4l7NlNKwg4sN1H6od2k&#10;zUoic34GWTSZZDNpyALg0makkMMgeWB69JdHFl0O2bC06XPJZQWMxoJUDsiqriylonisoKSk+OVK&#10;wFKpKA+WAJZgVAsgVeIf/ab6WkBUjM0WE++DMbl02Qr+P/7P7/GjSx5lSQL3+woWFQcBWBXlxeo8&#10;AS3J1RL1MvlfybLSEizLuaG2Cv+Qt3FrUy1bHRbeuGGdyvVavXI5bxMPyK6dvH/PTtZr0mFoG2Cs&#10;ONDsHPBa8A8xoCskkOXmUNjJgaCTwxEXlgUcAfD4AToe8XhhPfidOIYUJV70avk4DAAKSqggQEtC&#10;Cb0COwJB4h0D0ESKwjgvqLxJHoEiwKVPYCdWqAQyrAJFAQebvWY2+Y1sC1jY7DGx1mVio9cJuPKw&#10;G0BldbvYUGBjk9uGdRzvxNLhZKfbzZaCArYWONkKI80OA0Rqfukwr3qbjY0wLsW7ZcKxniDGhbH4&#10;YhhzcRjw5geEOdV9hSR0MmAFVPmUEViE+Y84bBy2WzlaYOSo28w1RUGO+0QQwcbVJWFuA2jVNddw&#10;dQOeRVUxm3C9dZu38NKVKzktLZWtdjugTLxkYXZiTPk6nQrTSodRmQcYES9ODd6NFjw/kSzX5+Uq&#10;z8SjjyxlJe0OwFoj6oN4N9ZiuRUG/q5du/gAjOvEpGTORB+pUmcoI5XTpQhrahogKxEtSamqHQJI&#10;JMJoT09Oh2FuUlLbNqtTKdjt23OARVVu03oY2wCTzeh7PwDEhDEatRrOA7iFMD6PxQ4wAmzAkN+2&#10;aRvv3Y73KDdfhbwlA2Z2Az7E07Jt/QbeCfAy5uZwZnIioGs9wGUtb1izhjcDHndv36HgTJOfg2uu&#10;U6IhKwCP61eugUF9kO1GIyAiEZ/X8irsWwlo2rh6LacDSKwwphN3H+S1gM6VjyzjtUtXAmhWA3p2&#10;s8tk4MzEZMAZAAywtQPj3LV1J0BL+jRxFgzKjYCc1csxl8vW8CYck7Q3QeV4CWhtk/sHtK1ftQ6A&#10;tg0Gf6oCUQn/1ObmcRLmT2BnF2BQ4C35wGFAzw5O2LsfAGhX/1HiA8B6AQnmfB3mRsOWfA1n4zlk&#10;JIhHy85OvYltADddZjZnHjgAgNnEB/eI2p8UmrYr71Veeg4fAkCLZy4RgGw3WpX3s9iP7xrGk45x&#10;7QLUJu5PUHMV9weVuEgsEFAwsgNAm4B9DpOFi/BeS0FyKS4skvVbN25RoZSSDxZw4/tkc6oQuJ3o&#10;T/oUtUuLwQDwK2AXriV5aDu37sZvxx4FXRq8L0aAlohziOiEiCscAkjmZuWyGVAkeWi9R7p4qG9Q&#10;wchY/xAP9w7waP8gD/b08uhAP2BjEEZ9H4/09QJWulkKJkthbFH+8+G7Lfmr1RUlKue0sqqay4oE&#10;nEoVQAnwNNfVA1QalXemHcsmgFBTbT2ApxEg0YbtrarfYVxvuKcL1+3mrrbF38QuqdvV1o5x9fPk&#10;8DCPDQwCANsBXbXcDyAa6e3lGWyfBciM9/UrmX5R0pSyBV3NzTwEMJrCOVIguwbQJtL9sXCI2wBt&#10;gwCoCZw7AIiRbQa9nt14H+qqKnkEkCVg1NnSySaDXoV2inhFOFzIYyMjPDExzhPj43zs6CzPTYrn&#10;aIaPzRxd9GjhvKnJccDXBM8CcuYAO7I+MTyk5OoT8RuwZ/ce3gPgz8nKxPy38ezENAe9fiXpnoDn&#10;JIqjohrZCjAbAwzWlFcrANu5Zy9+Qw5zenqmqrd2av44rjGFMYyqduLoFC/MHuWTGNeJGYwLoHcc&#10;YwFkSfsW7cITNy4rzfC/e7X+DZAlAhj/BoD6K5Z//PJj+v1n7ytBjL9g358BWn9ReVkihvHpYugg&#10;gEypEErOFpbSVBjhlz9ZhCwRw/j8/cVaW5//mP78xYf0zc9+RF9LSOEnP6Bvf/5D9fkP+CyKhL/5&#10;4FX68scv028AXFK0+AOAlHiuPgVUffr9p+mzNxch6+dvCmjdoR8+e42euTZLrz55mn743DWVs/X+&#10;izdUftb7Lz4O2LpGb967oLxZz12fpcfPDNPN00N05fggHR/tpq7GGqqrLKbyaJSKw1GAViFsgCiV&#10;4HM0FKCgz0UxtEiBQ0XGOAxZpMtNpcz0w5SUso8OJOyhHVu20OoVK2np0iWqLVm6jJYtWQ7oWkkr&#10;AWBrVq2itevW0Nr1q2nb9k20fedW2ndgP+0/DPslC7CVlQe7TUcJGYsS78mAqwPZ+bQXIJaYLbCl&#10;p/Tsf3q0/mH+5kQtcGaU5ucm6NjRSZqZHKKZiSHq7e+k6akhOnVsmk6dmqUrF0/QudOzdOHsPF2/&#10;fJZOz0/QWH8zNVcVUXksQA3VRTTc1QQQG6Sb1wBnlxfo4rk5mkN/tVXF1AwIG+lvpUsXjtGLT16n&#10;e7fO0fx0L7XWxqkR8DQ31kFPAN7uP3GOzswN0WBrFXXXR6kDkNMOkOqtiVE/WquEBaIJVClvFeCo&#10;vzICePIqL5OAVmcJIAjHiJJgvxQarhFQci0qBgLQOotcJLLug4CjPhwj4hj9gDERz2gHuHUWFeBY&#10;nwofFA9WB1pnucjEuwF2gDVAWQf2dwDUOovc1FsbpVmA4vnpAbp9aZ4ePnGZXnv2Nr3+4A699cIz&#10;9CYg65UH9xbl2x8+Q68CsF5/XvK0FkMI33gBEPbKQ/rhGy/Th++9Rq+/eo8eu3GSqlvK6CAgKBWA&#10;ZPRryGXTAFJyyelIA8xoKObMU6GAQWsWeQ2AJVOSCiUMYxmxArQAWeKdipgBVliGDYAxLSBJxC1M&#10;aRS3ZlNIh/M0gCbsL7VloWVQ1JRKxbZMKrLK+mGcl0hhASuBLc0BCgOuwgJZOfspiPEFNYcpZkml&#10;8gINVQOwGots1Ibn0oq5bkZrKPVSeaGDysI2ivvNFAJgBT16pU5oyEsGLIniYBKl7d9OKfu3UsKu&#10;TXQIbf/2tZSwcxMl7dpMificlbhPKQpqMw6TOVfCEvX4odSRS7xZRi1pMpKVklBeejL6TcePZxr5&#10;bWYqwo9raVGYqstLBLTsaA/R8A/rYghZPBbmACAkFApwPBrhSsCShOilJqfwahiO//rIo/zo8qW8&#10;Yd121ug0MEDcHAtGOBoOw3iSBOYIIAjQ4vNwENAQxLkRQEFpXAqVVnJtbSV7PAW8CXAlYhhLl4l3&#10;bD1v3boe/yhvhaGbwS6rFgaVnv0eC4f8dg4LaHiNyrslnpqA3wa4snFh1MPxOEAJ8CRhdd6AWxUj&#10;9sOIE4+VG9vdIe93oBXiQFi8SwEuxDhD+CxwJUsJ67MA/iwFDjY5nax3WtmAZgWwWCNudke8bMO1&#10;tQ4j51v1nG3J43RdDmcZtZxnNrAT9xkGlNklD8blZp0oyul1iw1GntFsYT2gygzjxmCzcg4gIUeb&#10;zxq9gbMBAxJGmKHJ40xss3vdGP9iOKMriusCpkwOs4LJCEArDOATL1Yx4CgMOAubjFzicnKZ28n1&#10;uL+e+ipuBSRXY70s4OHaqiKubannpiONXNdUA/iz87qtoti2hrOystX/zhdGCtlms6uQzi1bdvH6&#10;1RsABRuVcS9ehTDuq6WmihvLK9iQnwfg2cirJLdmGQBLQgfR1+oVa5RsvNT02bNrNwypJM7MTFMh&#10;gymAq1RAVmY6GsBLFXhNy1A5IwmHU2CQHVYwJkayVRL/YaTtEe8LgGTNmvWqhtDWLVJ0dZ3y+uwH&#10;gEktqUz04cXxmux8pUC3cslaXr1UvEwbVX0uPWBCgHHt8jUAmFWAoFUKckwAjYzDaTDuNwESxSO3&#10;Qi0FLvR5eZyfm83bt0mezwrlqduyfiMnJxxiC56nSKsLxOzYtJl3bt6sPGipB/azCQCacTCZ92/d&#10;xlvXbeCtGIMsD+3exTZ8T1xGPWBMw3aDlv1Gi8oLS8N9mxXYiSw64PPAPt6zeTfvWA8I23uYTfl6&#10;nGtC31rOScsE5CTw1g3bFMi4TA4uxPcqDkCW4tAeh4M9APaQx4vvDKAcYFARi3FlMcCgTLySlVyJ&#10;9742XsKloRBH8EyzE9M4DSBn1+g5jvNq8DtQjO+tOSsP0LlTiSqIYIEf/cfFC4t3Le1wMoBpGyDs&#10;AOtzJBzOzzFfAOMxc3pSCuBnB8Z5AECn5xgATJQeQ3g/xTspcJaRmMJ2fD+CLi+gygho1ijvVU5q&#10;KuekZ2C7i6WmWmEgyEZAoQHfD4vBiDG4uUzGX1bBxXhfHdYCKVar7ldk7aX2nygkVpSUK+nvOI6p&#10;KavklrpGVZNLCjeLt2QEIDOiYGoQS4CJABfWx9D6uiS8bQBA0s1tgJc2AFJ3Wyv3dhzh7vZWbqqv&#10;AThVqdpzA90d3N91hAe7j6gi25LjWFlaoTxNo/24Tm8PjwKO2tGPFGuuxj4pXyAgNTM2yhODg3gm&#10;1bgvD+7FijFHuLW+Duf2ATgGuQT3mp+dy7lp2QBLK+6jhmdGxnh6uB8QauXcVHyXktMANAYW9dC+&#10;9iM8PTqKfQUKUPfs2MuJAE3J4RLQOjEzrXLVkhOwb+dOwGmCCn/samtR+7yY30TZt/uACmfMTMvh&#10;AQDhjIQNjo3xFGDrOABrbmp6MUwQ2ySMcG5mFseIx2uSj05O8cTIIOawF98jAC9AfTt+T/buPMC5&#10;gPThnj4+hmNEHCYb97Vn+36A9B71nyzNtTWA3SEFqwaNkXfs3gfYwu8IgFoEek4enwMQTinv2axA&#10;1cwk4E/GMqlCCI9PAbzEozU7xRdOz/9fNy+fffj0rat2seskJ+uvgCuRev+TSLh/l7clsPXtLz8C&#10;fAGisE3aX2Vd8rKw79/F+wXA+nf1eVEYQ0Drj4AsgauvAE+yFOj68y9/AtB6n74FuEk4ocrd+vl7&#10;9PWnP6Dff/ou/UHaT9+irz76Pv32J9+n3330Bv3qx68AnJ6kD196gt5//nF6/+FN+skLt+jzt56h&#10;z6WQMdpH2Pfhizfp41e+E8ZAe++Fm/RjbFsUw7hGr985Sa/dOU0v3zpF9y4vhg5enx+k2ZFmGmip&#10;pa6GaqorLaWKwiKqiJZSSaSESoJRKo/EYA9ElGcr6vdQ2GEjpz6P8nNSKCMzhVKSDlFacgId3H+A&#10;tmwGbK1eSWvQVqxYoTxbS5YsozUrltAGgNamNQCtdWtp65aNtG3rZiUPf+BgAmVk5FBCShZAKpcS&#10;M/MpJUtHyXl6StboKEkrYYMGSsrRUnLOP3O0/mH+mpqrqb+njSbG+mlspJ+mJwfp6PQozcyM0ZVL&#10;p+j8OfFGHadTJ8ZpoLuZWutqqKGijLqb6qm/s41OHZ+ga4CL24+dp1tXTtHUaBd1tDWoY2oAYePD&#10;3Src8OnbV+jB09fowulJGutsopayKPU2ltOx8U565vY5evDkeXri8hydnuqm/qZSAFaMWkpc1FwC&#10;0AFAdZWIdHqhEq4QL1YHjPdu8TiJQmBpQMGXwE9bsUizYxsM/O4yAJbkYMHo76mQ9UXhC8nRGlTC&#10;F4CuuPTtUiqD3Vh24XpdJYAngNVQVYi6K7wK9NoAWZ0VBdRdhWWlLHHtmjANY6zzQ210+9ws3bt2&#10;il69e4PefO5JeuPhUwq03hQJd4CUeKwkPPBVwNVrgCzxar2Kba88BIC99IDeefUF+sH3X6Qfvf0S&#10;PfvMTeqfPEI2n5WSAEEJ9jRyhQwUduUDHDLJZ02jiCOXSv25FJIcK2sOBRVcSQhhGkXNi4IYIbNI&#10;uwtUpSolQvF+RUyAJqN4ubAPx4YkBFCBVyLFTBJimILzs6jQmEDevD2AKMCVTkDrMPly9lIgZweF&#10;87dTIHcH+bMPkDdXwg0PUqkjh2r9JmooNFJzkYVqYhaqx3OqjdmpPGwFEGWjZZLfnksBRz4F3VqA&#10;Yx7lpiRS2qGdlHF4F6UCtMRzlbRnmxLFyEvDj9bBPZSwfSOl7NlK+amHKScZP4SH9pA2PZFchjxy&#10;m7TkNC6KYUhzm3XffdaqdZ/TTG6XjXwFDgq63IBUVw7aBavTwRbxrMBYMprNAAQYjbl5rDPoVLiO&#10;5C9oNDpeAyP1X0XwAIbpEhigIkO8c/d+zsjMZSuMAafDA8Nd1NBc7ECfDqkV5HFxwAtICPoBY0EO&#10;h/zsAhSs37SRH126hJehiZTx7h07YFwD3rKT2GqU4qVS9BbNlAdjxMi+AgN73EYOBOwcLwQcFHrQ&#10;3AC7xbylEGBIYCQAwCoELIaji7Wp/ABGP6BD1AXDkv8UAWAFAxzCuuRHeWGs6m0GNlgMnGvUcK5J&#10;y1qbkfNMGs636dgUsqt6Ww5AnNZu5nyjgfOsRk7V5nEWjGZZd+C6wYifrTCaLJgrvdUMsEIzmdgA&#10;yDLbnNjuYBsMVqsDcwmgyIfxmA+gkDwQPQytbECXDn0Z3AVsQ39u9OcAKOpcVsCWg12SdxWAwYt9&#10;xX43FwFWI7hOEa5TgvNrMMe9leU8UFvLrVLbLOzhmMsMQ9TMUVGErKngWFkxG+1WXrN1K2B5JWdm&#10;ZwF63ezy+DgtJUMZ8aqwKSBhA6BmLeBJwsyyAUEN6LultkIZxZvWSe2sNSqHRkLN1q5cq2BrJd6L&#10;zZu2KFGJjNQUzs/J5uyMDMBVlgohzIPhmJmVxVmZgFQ0qQ+UnJauPCHJiZmszTcD+Dx4n7S8YeM2&#10;3oD3bdP6RanrHRL6J9vWblAhcRr0mZWSDhDA+4o+pdbbxnXrAT/iAdkJwz2DrfI/94CajIMAORhu&#10;aXsTOOtQEpsz8jjvcAa2J3DSnp2chPHu2QHAASRlAwR1gN7c7BQ2aTPYBBDSAaJ0gC+rHlAAMLAB&#10;sO1GHQccVnbjvbEAzux6rapJ5cB+B9Z1gNhU9H8Q0GnOzwesurg8EuRqAEG51Hwq8HIW7tsoKnxm&#10;p6q35bHoWJOWx/t2JPHerYc4LzUH/dsB1hEOOgs4Gwap3Jt4Agq9ARilNdzRKsWJm7gTy45mrB9p&#10;4+7WFu6BAd3T3sL9R1p5ANvaGuoAPvgOwtgOAMp8+L4aMA85UngW72GhC+8wQM0B6MrDc8lKTlVh&#10;ogGHU0FPUSiI8VmUaIYWz9FuMHFJKMzV8WKO4v2JAnhiPh/7cXwMx1cB6BrLq9EqubqoGDAv4aiF&#10;XI77ry0r404pkC0COS3NypCWos7NImqCe5Ki2d0tLdxRLwWW6wAxAjdNgIlWHurqwv22Ki9O75FO&#10;bG9XIXLiGeo70oXPrdzZ1sEtjS1cW1GtcpHamlv56NjkovcK8DPY2688WuODwzwC4162iSdLcohE&#10;RW8YrasN/WIMfYAsCeFzAm4MWp1638riRTwAeBnp6+ZGgFd+joZT8Wwk/FXyrIZEwGFkWMGtFlCf&#10;jXcxOy2XnVYnD3Z28NzYOCCwhpMOHgKE7OIDuw8BtFM4Hg7xxNAAnmsdH5SaaTt2qpDV1EOJXBqJ&#10;8PTQEPcC6tKSUnnXtl14tw5wekIyF/r8uPcOnDuE62QCknep3Dnx+InHsA/vwKm5Wc7NyQVIyXu+&#10;lXfv3M2Jh5K5v7OTZ0aH1H+Spaem4bt7QAltiNLlIMBoemJSKf4pwAHQHJ0CVMk2wOKM8mYBfqYm&#10;cNwIH8P+EYx/BKAZDUQwlgy8q4DrpDSAepDH+3t5cmhYjTWIecoGzIkAR1mshHuOAFolj6u7V+X3&#10;5unyWYff4GDQq7xuZ04c56MTEwC60cWcLFxrfnaaT+C+js2ICiEgC+AloHV2fvZ/PnHj8ssALSWI&#10;sags+HPluRLQkpBBJX7x+8/oz9j273/4nP4N6+L1+g8s/+MPgK7f/pz+Jut/92RJOCHWBbi++eID&#10;+vXHb9PXn/1YQZZqv/gI0PVj+hpw9eX7gKmP3wJo/WjRo/XzH6gQwq8/fRuw9SZ99fEb9GvJ13r/&#10;FSXx/uW7DxVcffLKU/T595+hX+LzL955QL8S+fe3n6NfvH2ffv7GXfrJa7fpp288SR+/8dR3kPUY&#10;/ejhVXrtqdMArQV66dYJun/tKN06N0KPLQzQ6bEOmuhupK66KmqrqKTGsgqqKi6n0nAxACtKMbTi&#10;SIQCPg85C5zksdrJYc0noy6bsrNTKDcLwJWcRAcPArS2b1e5WKtWLaeVK5bRsqWrVDjhsuXLaN3q&#10;NbRly2oVPrgWILZ5w3rasWUz7dt1gFIPp1N2lpY0+UbKzNNQvs5K6TozJWi0CrQO5Rlof3YepRtM&#10;ygb/598/wN/05AAtSGHiuUk6Nj1CIwCjnp5W6utrobZWvKytdTTc10bDwy00NdlNF87P0rVr81jO&#10;0Okzk7Qw20ejfY3U3lBM1XE/NdWW0tBwF924OEtPP36Bnnr8Il27cIzGBtuoGuBVUxylgfZqANc4&#10;4Os0XTs7RbNDrTR2pIq6qqPUVhmkzvIgtRf5qDFuAzw5qaOogDpKBJ6wr8JNzfECwJaTWktd1Fps&#10;xbEAJcBVe9xNXQCm3nJAWKnAkp+6K70kqoCdgLFeJWgRBmRFabR+MVywG8Am8NWL88WDJXlbkpc1&#10;CIjqFMDDPhG76BKwwrmdFRiDKAvWxmmivZJOj7bTU5fn6QHu9aU71+j1Z56gt5+/qwDr9eefprde&#10;WgSql5W64LOLoYMALYGul557WoUOinfrdamf9ZLA2G06c+EohTGG9NwUOqhNJF3ITAG3gYJ2DdkA&#10;NT4pPGzPpxJvPoWlThYAJmKVWllJ5AcUBdEiOCZszqCgeLUAVTFrCvYlUNh0gALfwVZQn0B+/QEA&#10;VzKA6aASyBAPmABZWIQ1NPvVtrDuMD4DvHL2kT8H52cfpFDuLopqD5Af54UMCVRiz6ISp4YqJW/M&#10;rSNvQSZVhExUETZS3Kslq+YwWTRJFHTmU8xropjfQm6sW0xZZDVkkSkvgVIP7KLk/VtJn5VEAauG&#10;vFJYMD8VALaDkg9sxzGYi6xk0mWnkt2Yu+j2N6Nh6cTSaVnM/XJLYUKrjqyiRmjTkwV9uawGMuMY&#10;ANY2o8Xc6ChwAKYARuLNMZpYJ54YrYGNMCYtZgc+m9kAENuAf7z/BaD1qMh4L1vOK2BgL1u+lnfv&#10;2csGGCBSf8YHw12gylXgRl8GQIWGjTothwACscIw9hewCwbqNhjG3/ve9xRobdiwRgkobINBnZWW&#10;wB5Alt+u55jXwYVuExcFnOxxaFmvy+CAzwLQcivPjqjqhSWXC1ARj4c4Fg8r4YxwJMBR8TDhWk4Y&#10;uG5c24d/sP1+LAOAGHz2+DzsFI9VgZ2NAJwcPYxO/MOusQK0rHo2OvRscpsBWT62+wvY4gUAeQFK&#10;LgcAzATAwvy4AFDY7vQ72BOyAJRsgDY7mxzoU/KIzFYYC2blpbFhPiwwlk02nC+1kgBW+WhaGLkG&#10;qx1gZmObx8lOEfmIhdgdC3CwKMwmH7YF3Urwo7DQx/GQV3kdCgFMhWYjV+KZVcC4rfUHeaC6hjsr&#10;KrgSIFnstXHcY+WQy8IuwOai0EaQ8wDPG7dt4yUrl3FaWjLAxsq5ufkA3T28betO3gYDbjOAZguA&#10;STw8EiaWvD+BK4ti3AzQcuOetm6QHB7xaK3k9QAtBVsAr1XLl/OmTZthIO7glKQkGGvZAJYczgHQ&#10;aQAbopYnMttK4hzGaQZgKTUVEJaUBTDLVZ4dB+ZQagCJZ22nSIZv3A542817sL4fUC8hgiIGoM/L&#10;B2ilsFaTD/jTKdDxmE0qTE88R9qMHCXyUBIMcnm0kIswZ8WAE7/ZxgaAmTVPw/bcPA5ajOzHM3Mb&#10;LDBoEwCcSewAaId8BVyE96gYgBHEM7cAwi0GDXvtNkCHl8uigA8AbwDwbQGYmXFfAirRAidgpoCt&#10;uJeMw4mcuHc/m3DfQbuTfXZcB/Pn1C3CWS7g1oJ9ErpXDGPZCzB3SCHf9GzOPJyCezJinxVQ5gHc&#10;AcyzcpQ3zpKvB7wUAaZaVUjawJF2GPCdPNjVwSM9nYCAIzzc26WWg51HFKDUV5RzXVkp10sob3Gc&#10;6wELTVjWFReqWmQ9gJsuQE6LFGsGHDUCzBsry5QnU2BHCjy311Vxq3hM6wF4DQ08AuiZAKSMADpk&#10;DBLO1lRVye31Ug+tAaDSxMPYNwzwaG9qwPn1gKsGVXx6arCPJwcANhhze0OtGlNFPMptuEZvq4TC&#10;dfAAIEfqj0UDYcBNDH3WLt5TNwALhrkUUPY63OwBnJfERNkUAAbwktwru8nK6QDx7PRc9roDPD0y&#10;BiN/iCdx3bH+ARW+N9KP60vIoIQKwsCX8MFRwNZAdxd3tbZzU221gikj4HkvgHnHtp18cL9Ip+dw&#10;N0B2crBfFW/euX03i/T9tq07ACuZmItOnsL1JLTy4L5DvGfLdt62eSunHE7C/TXy/OQUwDrMB3fv&#10;4q0bN/L2zduVh1C8SoM9XdxSW89SL23Pzr28E+ce2rNfgbiAVj+A0mEwAl5SVM6dhIr6HDaVuzU5&#10;OMgBp4uzcd8SMpty4CC78RsusD09OqKKcIsn9dC+vZyA+zDjd2gC8zEBkGmqrVO/0VnpmfjO5nI0&#10;FFFy7ZOjACrxVikhjAmeGBvjo4CcqalxHh8bAoAJcE0oRUABnqlR7Mc5A3g3qsrLGYa8yj0TL6GA&#10;7uTQiIItKeFQDxBua2zC8+zBvA+o0EGBxTE8h45mgHMrgBjHzh+d4osnz/DJ4/O8ALA6f3KOTx6b&#10;5VMnjvLFMyf44ukTfP7UcfFk8aWzC3zz8tn/C5D1/3q0VE6WeKsWQwa//fJjQJd4rBaBSgljAMRU&#10;iOEfcMxXEiookPXzRUEMJfcuOV0f49wP6Lef/oB+98kPlGdLebckX+sXi8tvPv+AfvPRW/S7nwLE&#10;AFh/Dx0Uz5aIYkj7PSDsNx++Tr96/2X68kcv0G/ef4l+/+Er9JsfvkRfvvOQfvOjF+kXP3gB7QH9&#10;4t0Hi/laaB+LGiFA66PXn6CPAF1SQ+ujl28pifd3n7lIr94GbN2YpycvTNCtM2N0cbqPZvtbqK+1&#10;lloqKxZBq6iCqmMVVBkrorJIVIURxvxeCnudKo3BbslR6sX52WmkgW2RlQbQOrSPdu7YBoDaQOvX&#10;rlI1tVYtW6/qav3Lv0re1hJat3YpbV63nlYtXUrr1yynrZKrtWsX7dufQAkpGZSTY6DsfD3laAyU&#10;qtHR/tw8gJaWUgFbiQCwQzn/rKP1D/PX191EQwOdNDrUTaMTPXR0dphOnZqhy5fm6czpo3TmzCyd&#10;OT6h1iexv7m+hCrKIhQOOSgeKqCmmmIa6uukhbkRuo5zrj52ip64c5muAsgmB9upvamcassBNK3l&#10;dGymh564tkB3rqPvE4N0aqaXhtsqqB6ApPJ5Cj3UXiIhf14AjhdA5aC2Eie1xRyLXiWAT3OxeLkA&#10;VBU4trRA1cPqUl4tH3WViJdLCgiLN8sHOBNIwucqEckAdAlsYSxS50ogbKgquFgzS/oDrPWWuaiv&#10;VAoYS1/oV6Te8bm9WEQ1AoC+IMaAPmqKaKihhE6OtNPtMzP03I3z9PwTlxRkvfHgKSWAIQWJ33ph&#10;UcJdVAalGPGLz9wFWD0DwFr0br343FOqvfQcjn8ZQPb8HXry1llq6qqmLF0qZWYlUkZBLtm9RoCV&#10;iVzaVHLpAEFWkXSXfCg0Sxb5jYAsc7oqShwwpCqvlhQm9uqSyKeXEMJkBVUBwFXYlECF5mSK21OU&#10;1yos3iw0KU4sYYUxY4o6PqwHiGmldhaAK3cv+fP2KuDyAawCgKKIQBm2hbRJVOrOoSqPhhpCNmoI&#10;W7BuoJKwgcojFqoHDEueVnHARKECDRUFzVh3U3HYRSHAY8ipQ9OQx55NfgBT0KKjcIGBIgVGirmM&#10;5McPYPL+XZSdvI/sujSy5OWQU59Pdj2WxjyAVp5KaHWbZFs6OaR2l8OM/gxkMwqIAbTE62UGeGHO&#10;5E9vginvcDGAizNhyG2BIbtxK4yGnbs54fAB1uab2GQAUMCITEpM4xUr1vHKFWt5FYzrNWs2AbpW&#10;8/6DBwBlFnZLboXHw1bARHp6Fu/ZuxcAtY03rtuo/ofWDiM1ALjxAG52bt8OyFrKa5av5E1rV/OG&#10;jathXOxgozaHww4Dh11GjnrsXFUMIyos4YlOdlvz2WrKBUwVcECFEALECr1cVBRQuVrFJTCoRSpd&#10;RC4CXtaY9AAdI2sMetbC4NBo8wA3Gs6D4ZQN41hC9rJhqOdp8zlHl8/ZaLLMyM/hXH0u55nyASku&#10;JQ+vxC8AXSLPngdjXgvYcgDaXIA8n+R+Rf1sB3RZ3YBVq4U1ZjPnmy0AG0CVzqiUBg3YrlWQZeRc&#10;wIEOhrUGBrQRxrSEGwrIuUN+JYIhku7uaIDNAC0vrhsGeIXDXhhDBVyIFnbaOGTScQmMrEp3AbfE&#10;IjxYX8uN8TiX+zEnHiMXAbbCAE8jAM8O0JAcMZ1Rz5u2bAUor+KEhETMJ8YAYz8lcVHAIOFgolJS&#10;271jN+/duYcPwpgzZOfBQIeRXl6mDP+dOH/N8sWwwc14tpKztXrlal6B5ykCEnvw7mSmpXN+Ti7n&#10;50rLYa0CbhGoMHAOAEeK0mYCKDJSslmTjs+ZeQAcu1JJE+VBAyBUlARNkjsEGPICzl0AJwljKwU4&#10;VRQXsRvwLx42KyDJjXODABwJmQs67Sp0zWPC3ETj3FBWzhWFES4NBDkM4HFjzv0A2wAAJwT4EcPV&#10;DPDKg4EqxYDdDgvA3gojWssWvC8GQKJbvIdBH1cURZVQSNznZR+2OYwG9mBOivC+1ZbEuCoOwxLH&#10;hMRrJCqK4nEE7NUCbCqiYY76AlyIeygJ+NGHhHcGuQbQVFtSgmPiXBMv5pqSUoBHEbdUVwBcyrm2&#10;tJirSmR7iaoL1lZTuwgiMK4FYiQ/ZxDG9DAgS0BL4Gqgsx3bj6jj+mCcS02xPgDOIM4Z6mrnnroG&#10;bpJCyZWV3NvSzKM4bhSAMdQOuCkF3AS9XAP4aQN89QPoJPens7lBeVaikreHMQ91dPAkwGSyvxdA&#10;Vs0h+c8EAKffUcBN+NzWVI9rHeEmGPhOs0PleDn0OhWCOgVImRoawFwVcn5mBifsS1D5b6IU2dPS&#10;yBOAn6JgSIWcibR+RmIS+9C/hOxNjwxxyOnj9ENp6j8IJA9In2vgxrpagF0Px/xRHJ/LB3Yd4n27&#10;DuIdy8E4enkCgCUhfeOSy9Tbr4x/EWhQ4YSyD/cioDXc2628Yy34PgnYaXJyVP7b9m3blZdJlP/E&#10;ayjeQ7/Ljd+2g7xn16ICocizTw8OY4yjXFdRyRp8d3ZuEYXFLZyZlKGg9QSgRYphG3IyOWHvPuWl&#10;lJIBlZjT4R481/YOvFMOwFSy8ooac/K5AcB7VHK38Bxaca68U9lpaWwxWdS70dpYx8cnJrmrsVmV&#10;QJC6aG6843KdCcDi7Ngw3o0ubhLBIpwbDwRUHb2Z0QGV3yRQJeqA1XgnpLD2AN6HsSE8I0DTHPqV&#10;kL9jEp4HwDkxd5TnRYDi6FE+OTfHp7F+5vgcn0ITiJwDbInHS8BWoGkWn6cBaLOYk5OAtJNHp/nk&#10;zAzWp/mMeKTQ79zkJM/gmJOzs3xxHsB0Yh5wheXCCb586gQ/fvkiX798ga9dOMc3L53hG1cv8s1r&#10;F/j29Ut86/pFfvLmZX7ixmUGXMnyKyzPomXLv3H/9c2iIIY0ydP63c9+DGD6SK2L4IXUzxL1QQVk&#10;v/8ZQOunACspbgwQ+86j9Zff/FTJu4sn6ytAk6gP/umXHy2GDH63/OMvPqTf//w9+i2O+d0nbynQ&#10;Em/WNz97l/6IpYQLikDGb3+CpVIifJ1+I/laAK7fvPcyffXjV+jXgCxZ/5VA14+ep1/+QIoaA7be&#10;kaLG9+iT7z9JH756k34i7ZWb9OFLj9MHL9ygd+7D5rpzll5/8gw9vLFA964co8dPTtK5qX6a7Gmn&#10;nsYa6qxvosbySqopigC4IgCuOJUCtkpCfooHXRSA3eKyS3SNnkw6Hely80mTm0X5OWl0cO8e1TYB&#10;ttasWEkrliylf/3X/5MeeWSZknlfu3o5bVi1jtauXEcrVyynjRs20YbNW2jnngOUlpqnhDHScvIo&#10;E6ClMTkAWEY6mC2ABeACaCXk/jN08B/mT6Dq6PERlUs1NdNPY+PdNAxA6mirAVRVUFl5lMrjQaqr&#10;LqLmxgrq7qynidEuunT+KN1+/CTdADjdAlxdPj9Hwz2N1FEPsKqIU2NFlMYHW+jCiVG6cfEYAOuU&#10;8nKdPTZA4921VB13UVtliJorfNQEqGmM2VVriS/CU3ORrOMYwJV4tNoAQ52VAjwWwJaTWkRivdJD&#10;g7VhQJWXpP6ViFlISGEngEugq6MY537XWiXcUMILsRSvVw/6ldDAgXLAFs4ZAET1FKEf7JfCxgJb&#10;4hnrLA5QU1REN/zUIcBYWUjjrZV0dryX7gAm718/Ta/evU5vPPsEvQ7Iev3BXXrr+fv0puRdvfAc&#10;vfXgOcDXswCvZwFZgKtn0J69Ry9LKOHDu/Tiw6fp1Rfv0wsvPEWPP3WVBmd7yRwyUlpWAuUZMynL&#10;nQ9wyFAFicOWfEBWLhUCGKKOXMBWFsWtOYAsgBUAqVA8WACmkCUF8CUQlQboSsE2EbRIpZg5k0rM&#10;uRS3pFLEcphKbJlKWTCsO0QRQJw37xCFNAnK8xXAuoQLqs95u8mfuyjrLpAVwHZ37i7y5x/AtiQq&#10;d2tUXpvkyBXZc8mjSaRCr46qYgVUj7mOB60U9QKe3DoqBYiVR5z4sROvloh6GLHPQkH84IWceoqK&#10;EiF++CJuExW6TBS0akmflUI+Sxq5rRmAKx25AF8OUx450Sy6LHIaNOQGdNm06eR25JPPCSi1idAG&#10;thlyyG7WqOZEvyazhfLysgskxC0B/6hv2b6Ll8JgfmT5Cl6G5bLVgB8YOQYYona7hdNS03nV6nW8&#10;dNlqBVoi0b5k6So+BGNA4urDMIxcBQ6WcLEdMExWrVnLS5YvR18reO0aANm+feyCIeUusPH+/ft4&#10;1YrlvGrZMhWKtmP7Js5Jl8R8QJbTyIUeK1fF/FxTFuK68kIuixSwz6ZjY342QM3EQZE7l5ysICAs&#10;DgiJAC5KIlwYC3FE6lDBUDTbzGyyW9lks7DVCZgxagFAOs7U5gJ8DFgHgKEZAE4mGNe56D/dmMd5&#10;ADojrmFwGAFaBWhOAJWLbQEXmzySx2VljVXHNkCQeLvsPgCWx8kGXEuPa9oBYw5AkxkQJOGAUjdL&#10;9umsJlzPqLxZekCY3eVSeWGS1+XwoonHLRpkfyzMQcBWoCjERheOw3UCuL+QKC0C7iJynMAAQKvI&#10;beVKQOdwMwzmukquCgECABzFfoCBH7CA8QhYyv0KdKZnZfL6zZt5I5rRgLn2+Tjk8an8nuJwmL1O&#10;N7vtDvY4nUrZrhj91RQXc3djI3fA6PYD1vbA2FwrOVpoG/CMN+A9EFGMlUuX8Ya16znhwEGVkyMF&#10;VfPy81ibh2VeDuslDC8XzwDLHBiguVlazskE7KZlq4LFRdEY11ZVLdbegYEoIWMtuKfWejRcu7m6&#10;kjvqq5UHpAn7PHiXfBirzw5AtdoAciYFXiKoUBaOcm1xCTeIqAsM+3LJIXS7AfF2bq8GBOA63TB6&#10;60uKVChmGO9kkdcHmMTxtRVcVxYH5Ee5GJArnq2GylLuBmh0ofW2NnJXXR2M1gpAQzl31NZwX0sd&#10;D7c3AWbquQuAoULhKhf3DQGCBtuOAHLaYAg34pwyFULXUF3KbbinLhjJXU1SlLlGgWFZYZRF6XFA&#10;8oOamtF3OzeL+EIozGX4jnXU1/HM8CBPD/TydH83j8I4HwFUjXR3Yr1LtcGOduVpEo9Rf3sLN+C+&#10;hgFZY4AjydXSS/hkcrryvAloTQCyhgUcAIY5ySkAn30AgVyAUFxB3DiAxAOwzQCQH9q9n3WZOcoT&#10;Njs8pO5Lk5nNe7ft5F2bNnPS/oNKTn6gvZknMQZNRjrv37WLt2xYzwd2bucA3rXRXhjyAADJ0Tq0&#10;d6+Sm9+5dbPKW+tpblQQJ7ltyQcPsohoiLJiVnIGgLAXYNen8rZEQn2XeGIBOGlJadxSi2fQARDB&#10;sxEAzk1JUvliGQCy7uZ2zNkI5qgX1wVQ9fbxUE8f1nsXwwV7enkQEDPU04PPPQCzPoBiE/d3tilv&#10;WkZqKiDqMK5zWNUdEyAbAqg14l0SoRGzxsD5mNNiQN44wG1qZFipAzrxLmampKnwQcl1lLmaHRoG&#10;DHdzA6AnBOgWz6uAa09rMw/jGR4dGgFAd3Ij3q8aAHcf4Em2nRgf56Pi9ZGxt7dyF4B7oLmNJ3Ef&#10;8ryPT47wPGBlFOOScFF5D2ZHxvg4zjsl4XUAqhnA0/RAD09jOTM6AuCZ4hOAn5nRYZ4V9UBA7Cz6&#10;mAf4LByd4vMLx9AW+Oq5s2gAnEvn+er502hn+PqFCwqAbp4/h/WzfA37zx6d5UsnT/IpnHfh1AJf&#10;xvpjp3H86ZMApwW+dPoMjjvH186e4sfOnOXrOPfa2dN8+cxJvnz2JF9D39cuLvCNi2f4FoDq2oXT&#10;fAcw9ezt6/zkY1f5zk20xx8DWF3lp28/hvVrfOMyro9jb14+K6D1F7Sn0aJom/7j6y/ov//4K/rb&#10;11+iSR2tzwFJP1VhhMqrBZj6TyX3/gX95+9/sag0+JXkZEkel4CZrH+qvFpynoQN/uVXHysP178D&#10;wKSJcIZSIvzFB0ocQ0Dr94Crrz/7Af3xC5GBl7DBd+n3n7yjChuLR+t3aL/HcVJbS4EWIOurD16n&#10;3/34Vfrlu8/TlwCsX8jy3RfoCyx/JqGF379HH792hz5+9Sn6+JWn6Ccv3aYPX75F7wO0fvTgGr11&#10;9wK9+dQZeuX2CbpzeYoePz8Gm7Ofjg620uiROuprrKXOumpqqyqmqniYymNeKo0GqCQC0Aq7KaRs&#10;Dxt5HToy6bNIm59IWk0qaXPTKD05gZIO7qPdO7fT+rXr6JFHl9Cj3/serVmynFYCtDasWUWbVq9X&#10;oLV6xTrasG4zbdi4kbZs3kX7D6ZQckYqpUmIIIAqQ2uhxBwpXKyjQ/icgO0H0P759w/y195WRS3N&#10;FdTaXAaIqqXe3gYaH+2kE3MjdPbEBF08PUuXL8zRlUvH6NrleXrs6gm6cHaGzpwcp6NTXdTTgZe4&#10;qYL6uupoYqSNzi6M0+NXTqHh2MuztDDVQxPddTSAa7SVAVSqItQC4JEiw23VAaoFULWK5wgQ1QRj&#10;vRUQ1VHqonYsBbg6SvFZebC81A2QasdxjWUuJVChFAHLRehC1ALFA4VjFBx5lBhGV4l4tQBn2Cew&#10;Ve7SUbEjk1pjTiWMMVodoRGMR6TehyQkMO6hPhkbWgtgoCXqAWQVqGUnxtsO0BprqaTzE310B3Py&#10;3PWz9MrTN+jNZ+/Q25JrBcB67bm79PaLz9GrgKpXAVSvPfcMvYLlw7t3VGHi1wFcLz77NL0EIHsJ&#10;kPXay8/Qyy/epSfvXqSZs+PkrwzS/vwEOpS9n+x+E4X8VgoKEAGwYhbAiDlbSblHzTn4nEtRgFbA&#10;uBg+WAiQkvwqvwlgYk6mQlOaCiP0KrELKTqMpsdxpiTy5O9XkBWSWlmagxTRpFAU/UTFw6U/TMU4&#10;N6pPpqiEIQLEwoCvkOYw+XNEcTAJgLWH/Nr9VGxJxvzoqLukAPPsoqgdY3DkUF3cSXVFbmrC3Ibk&#10;f41w/Tjupyxqp8KAgYIuLQUKdFTosVDMY6KwBxDp0FDUbaaQXQ8AA3ShuQFKLn024EvqZGnJ78B5&#10;DgN5LXpymXXkFi+Yw0h2q4bMehxr1ZMHQOXGsRaAmAtw6rDkkRXz47KayW23KdBC49179/AqGMni&#10;6ZDcmM2btynBhHXrN3NmRg4bjSY+eDBRebNWLFujiniK8uCq5Wv5wN4E1mt1HPL72aw38c6de3jt&#10;+o2qv6VSWwnQtnrVKt62aRPr9Rr2e52ceOgg+lnKKwW0YKxv27xRgZbHDshyWzgGuCgPe7isKMAl&#10;EcCF28whm0GFwnndUui3QOVoRQs9CrRCkptViGNLYgCtoBK98Ia87BVBDsCJ5G+J2qDFZeekzBTO&#10;0eT+b+9WrhZGpwEGPyDrkDaLdeY8NgHA8ixaVYfLi77t6MMRcrMeYJNvxrH6PHYAvLxSmwtgJzLy&#10;FpeDrS4njsfnUJCdfi+7cE2jzcpGQJf2O5EMDQBJvFuegA8AJTL0ESXp7gn62SOfY0EOFYUBXEHA&#10;HSDOa8c+N4cwD+KhiqD53XZ22Uzsx3xVYA46AQfVRREu8Xq53OvhyoiTiwN2gFUep8DQTUlP4Yxs&#10;GLwJCbxm3ToA9H6uAQjUwlhuBNS0wGhrqalRoVot+NzdCMMfBn1Xo4BDI490SNJ/HfudDoDWDl4L&#10;sFq9YqWCrLUihrFysXjxJjz3RBjHeQA6bT7AClAloaMGyVsS7yHgSyPhg3mAWcx9Hoz5nCyAr87A&#10;VaXl3AoQEfnndlyzDetdgAAJVWsHvHSqVstt9bVqnPFgUAk91Cqxhwqux7hrpPYO1sUzM9DSpgCx&#10;C/fSBlBpLavgzppqHmlv56G2Nu6HQT8A47a1qlJ5o1prKgAlYqC28SCgqb22ksvEexYvxL5KQFSz&#10;gp8BgEsVQCkEGA07XVxbVKzC5cbFQ4J5KpWyAIBLA6CyEuePdLXyVG8noKlBiVDkSf6YVsPlkQhg&#10;rRzXqUIfcRVGmHEogbOSUthlMnE/rifzLl4sbXY+p+47xFkJiYBCNwxuGMwAlYkuwJOEDHa287h4&#10;a3q7VRPAGuvt4rGeToypDbBZpozzDtx/XmIKH9i6nQ9u38YHtu9SYzja38s18Tgn7TvA+7Zs4y34&#10;7oqsfQxQIR4wCe0TOfgDu/fywR3b+RDAqQTv6/HxUcxNFeelZagwyd1btuL8rcoz1dsCMG2sZYco&#10;WSYn8f4d23jv1i34bADoHFFGf1UswobsbE7cs58T9uxS4hfiHRvp7ACQlqocNgnpPLgb4JevVzlO&#10;Y4ChCozVqjcrkBHxB6veAEBr4Ym+Ae4/cgS/GWElx5+Xkc1hWwHmCHDRP8RjAC0JdxztwhyhH4Gi&#10;UeXpEiVA2QYIw3IYz1KUACVHSwQx6vBOleE9qAdw97biOjhvGOcPynHNrVyPd6gBrRfv3WivqBr2&#10;q7F24N2Tot+ttbXq3ZoEHM+NjqowwEmBZDwn8RZODQwoNcGpwUE+NjnGJ6YmeG54mI8B2OYBiGem&#10;Z/jszIyCreMAoROAogWsn5k8yicnJnlubIQvHAfkzB/nM7Ozqp3G8acBPheOzfLFE8f40sI8lnN8&#10;9eRxvjB/lC9g24V57Fs4zpdPn+Arp07wJcDRhRPzav2JKxf5zmNX+OaVC3zjynmAzEW+deWSgq3H&#10;LgKQLpziqxfO4NxTgLHjKvdsYXqabwCerpw/q/q6ND/PZ+bm+Pzxeb586hTfxHmXcP2zx2Z4QdQK&#10;AXhzI4O8AOB7DH2dOzHLs1OjPDM2wJN4P4b7OgGDE3wb179z7So/deMqP3H9CgDrKt978gafwX0M&#10;4ZjhniPoq+9/PXnz8ocArBa03f8GgPrPb35J//XtL+lv4tUCdEk+1t9kOyBKwggFwCSH668qZ2ux&#10;ePFiAWMBLvFo/Zz+BLD64y8/UmGCf/61yMF/Sv+B/RJWqLxdIvv+5YdKjfCbz39E3372IwVZqv3s&#10;B2rbHwBeX30inq436SsRxfjp2/SVhBB+8H0VPvi7D1+nP0gx4/dfo1/+4EX6+VvP0hfvSI7WQ/rs&#10;recAWs/Rp28+q2ptffL6XQAXYAvQ9ZNXbtOPAVo/fv46vfPMZXrn3gV6/YkT9Ny1KXrq0gTdODNO&#10;Z2e66fhwOw0fqaX26jLqQGsqL6ba0iCVxwNUHPJQLFBAkYCD/B4z+VwW2Ak5ZDKmky4/nbQ5aZSV&#10;lkCpCftpx7bNtHnTJsJvPS1buhRtsZ6WKA9uWQfAWr2W1qxcQyuWr6a1+Lxt607avvMgHUzKo/xs&#10;E+Xk59PBnHzYdBpKztNQUq6WkjPzAVv/DB38h/k7f2qazp6copOn8HKemaIrF+fo8tmj2D6lwv+u&#10;nj9Kp44P0PwxEcnop9npPpqfG6IzC6OqsPDNC7N0/fIxOnlihOame2lypIM6AG0tVVFqLAlSfdyP&#10;pYcaBZwqRHZdwAcN4FMTtVAbDPQeEaaoClBHhYeay5zUXOxQgNVVDsAChLUVF6AfO7XJeqmbWmHE&#10;S7HivsqwAikJEewX4YoykV0HZBXLMTD80QSq6qUIcbGLmrBeHTQq1cHeUj8NV4VV6GAPzu8ROEPr&#10;LPJSWxSAEHZSlddE9ZEC6iqL0khDBc10NtBjgM/b547Rg5v4ct9/gt594Rl6B+0NybUCZL3x4B69&#10;jqY8WPefRrtLL2L5IpZSP+uFe3fotRdx/CvP0dvff0g/fPdlevGFO3Tp8QUKtRRSujWJ9mftozRA&#10;k9GlIa8N8GHLB1TlUVyK8uoWa2YJdMXMeRQ15VAc+0KGdAoDjgotaRQ2AEx02RTWS32sJPJqJWcL&#10;0CUhgpb0ReACjEk4oUdzCH0eBmClqKLF4t2KmwBpIvGO/QJiIU0SYOwwztsFkNtMceOiAEZAt5PK&#10;7TnUgXntq/RRmSufXIC6JjzDFjzrplIfNWBuS+NWivmMKmww6MwjQ1YyOUTIAvfmtwtcGagIEFbo&#10;MgC29BRzWynuNVPAlkvmnFRyaDMBUwJlVorgmIjbSB6Vi6UDSGnIoMskN0BLPlsNueQwAeyw3WzK&#10;IhtAy4VrmI0ZZDMbyaI3UGpqVoHkyWzatpOXwWAWj9bq9YAoGFlr123gLTDIkhKSORvG8K4d+wBN&#10;kp+zltet3qRgSz7v2rGXNTCi7RYYNjDst8JQ27xui6qdowqpitdj/XreByNNVMyUwtXBQwCtZcoL&#10;sm3DBt66cT1nJiew267jkoCTq4o8XB5zcaGvgANOIwDLzHHA12BnM4eCBUoAIxhxAVQAW/EgFwJU&#10;CmG0FZcWq/UwYEeEL9w+D4AGLehVIX4uv5uTstI4S5KtzTrOB2BplQCGgXVOA6dZsM2oZZNVx0av&#10;jd0AKSlw7PK72AXosXscgLQcTsvLYpPkP0VE3dCnQMjhcbKpwM4OXNMlHiqMXfKuxAOmtaJ/8W4Z&#10;9ZyP6+msZhWGKHliTsCYyM1L2KGEI4osvafQxz7clxOwaPe5FCj6grjfkJND+BzCfQTRv9du4WJc&#10;v7Y0rgzfkHh5YKQXYmxuAGMGIHl/4iHee3Af7zu4l3fAQF67dp0C3VoY3yKo0FpXC2OxiduwlHUR&#10;IejB5x5ASq8ILDQ3AzzaYDRW4lnYefvmLSofazVgSxXJxVLEMFYtW86b8Sz3790LAzdNSaUbABQW&#10;g57NRiOaXtUfMgC89NLwzujyszknM1cJZsQjMW6BYdoOAOoGCHXguv1H2rizUUQTMJ5WgbAqNb66&#10;8gqlzNYgYFhbrcLq3M4C9jndKqxw5AgM2COdPNbZBWM+zk69EQa+USnu9TU1KQ+OAFO4wMVZAI/0&#10;xORFj4Pk3vS2cxsgyw4QTz10WEmeFweCAIcmGMVHuLwwwikHE3jf9p28b8cu1mblcDMAbwagI3Lm&#10;UtT4wLbdvHvDLpWnJUA32dfLYYdDqfzt3bKd927bxXlJWQCsGACuUYHX3q27OXH3bk7YtUdJr7dU&#10;VShgkppg+7ZLLbDNqmXguzPT14NxCmjBsO9o5nEcNwFAGO/u4eHOI3heIoLRwoOArEHcp+RfDQMY&#10;2tCnOTuXk/BdFDGQQ9t3cwW+JxMAMvHAGXJyFMyl7j/Eh/bs5BK8+4MdrSpXyyLPKysb85GF/QeV&#10;l1BAYBD9hkQtEsCUdjiBM3HPpfj+9bU2AWw6uK64WBWXzktJ5ezDh1QI5ijA8+hQH2C4kYu8LrYD&#10;uh2Yg9J4hDua6rC/C/Baq55PCDBrNxhUeOVIRwfutYsHWwE3paVcEQtzCN8bKT8gdaYEwiQEUt7X&#10;1qoqQGwt4LiNpwEys0MAnIFh3OsAgKyPRXhiGmAjcDOJ9Yl+zOkAAAjHSv5YX0e7ynubHF5U0hsA&#10;nEmo5nhvP8Y+zNPYPjUs9alEjn1AecnGAEsXZ4/xudk5PgYQOjYxrkL+BK6Ojo4ogDovEuRHp1U7&#10;OTnJp6ewPjnD8+MTfAqfrwNQLh4XOJnlq/MAIMDT1YUT/NiJBbVPwuquLRzD9jm+snASMHMCxx9X&#10;nqPHAD0XcfyFE8dxnRm+jPXrp9HOnsJ5x3E8zgMUXQNYCXRdO3MCYHSGL548BiibQpvGWEcAcyN8&#10;9dQ8PwWouQ3gui2AdfE837p6mZ8A8Mi89be2cX1FJX6ni7kY37GicCGujX6mj3JnSwuXlZbheRZx&#10;ZTTGRaEInzk2p0IHJVdPxHXK4mGOSz5pOMjHJ8YAdyfxXa8H+FdyM6C1EjAt78P0UDffunwO0HeZ&#10;n33yJj996xog6zrfvX2DT2GOBvDujg4BpEf7/u/rl868CMhyiz0nkPWfX/+C/scfBbZ+sejREu/V&#10;V4ug9e+/+3+hS3KyZClFi0UQ4++g9RdA1TeSiwXYkjDCP/1mEbSUQMZ3ni4paqxCCXHcX34lIYQf&#10;AMo+oG++eG8RvAS0fv4DwNY79NWnb9Ef0JR3S+pqffiG8miJZ+urD7+/CFo/epm++MEL9OsfvwLo&#10;egmg9UCBljQRx/jZm/fopwCtn33/rmofv3yHPnrpNv3g2Sv09r2L9PLts/TslVN0/+IJevzcGF2e&#10;76cLc/001dtKfQ01hLmlxopSaiwLUkWRnypiPiqNuamk0EOFQQd57PpFz5bTqMrGmPNzSZ+TS2kJ&#10;CbRvzw7avmUzrQNQLXlkKa1Y8ig9+ugyWrJ8Fa0WmffVq2nFsuW0auVqWrN2C23ctJs2bz9Euw7m&#10;UlaWmVKycgFYgKs8PaUKaGVpKCVHS+kavbLB//n3D/B3dmGCzpwYp/n5YZqdG6CzAK7L52bo0rkp&#10;uoh2/uwkPXZ+mm5cnqcr52bpIgBscrCNJvqaaLK3gfpbyqgORnUVoKYoZKd4xEFlIT2gyAfAArDA&#10;AG8sdQGUADuAm5a4hPEBmGCAtxTBIEeT/CuBJcnHahEBDIBVRxkaQKsNgCSerKYiO0AMACXHyfni&#10;sZKcrSigDMcvSrN7FEw1xxfVA5sVYC0uRdRCybQrECug3hI/moQRummgzEvDGG8XYFBytVoidqoF&#10;ZFWj9QLGJtur6MxYN90+PUvPPHaOnr91mV69e4veenCX3pYcrGefBmgterBefeauWgpgCWi9+uxd&#10;evDUbXr+qSfohaeepPtP3KCH928rT9aPfvAKvfn2i3Tn6WvUNd5MaWEN7dUdpBTAlidspGiBgYoB&#10;D+VODYBGQ3GDkSL6bCV0EbPnUQQwFscyDKCIWABcDvFypVLUAtAyZFDYKAqCojiYjHXxbiVTzIpj&#10;JaQQQCU5WAFtMj6nAp5SKaQ9TDHAWAkgrNiaTsXGw1SoSyBf9l4Ka/dRVH8AAHYA4LWPAvrdAL+9&#10;VOPTqTDMwVqfel5lAR01VTgAWnjOgGdp1UUOqsbzL8OzKgwYlSBGxGUipzmbnADFUIEO2zQUADBK&#10;fbCQw0gBh6gJZpADEBV2YpsAlsdC4QK9ystyYj78LiO58QNpNeaR36knpxVQhWY24UcS928AfIrY&#10;hh3XsGKbw6IjbW6O8mglwjjaun0br9+0mTcBrNYAsNahSXL3vr0HOSkpmVOS03j3rv28cpl4MmBc&#10;A7J2wpgUyDq07zCMZiOMIQsb86QI6X7OSkvjJBhcaTAY0xKTOAOfTYZ8LgwEOAAISUlK4GXLlvKj&#10;j3xvMXRwy0ZOS9jPPls+FwMgquIBjovSnt3AQQBQxGOC4VbLEyPdHAeIxEQcIiyS54siERHARmVV&#10;CUArqlQHIxJ+Fw1yGPAVigQ4Eg1jXWAsBDgDcAGMvAqgCtiPpXirXOjTif6cUmsLABVQtbgEpDxs&#10;9TrY4rWzGaCl/S7s0O62scVvY5vXCZhzKwjT2RcBSgoTC6B5AIUi0W4EbBkcMDbFc6bNZXOBA9cP&#10;cBAwFYwF2Q9jwyWCHRhzCMaFeLR8MEQc2Gf22QF50qeM1a2k7CVs0o/PIWz3uS0cFCENgKMBEJiX&#10;mcqGvGzW56VxakoKb921lbfsAPxu28LrAbQrV63kA/v2cl2F5GMshuV1AwY6myQ0TjxAaAI7MIL7&#10;YDANoE3BMO1vqedigN+BXfsAVit59XLxaK1RYhji0RLv5DaAwPZtUkR2H+fC8Dbpdao+j0mvVzLW&#10;ZoMRoKX7ztOlYw2M/gN7D3FiwmEuikS4TUCrSTxZLdwJyBPQ6m5rVmORkLy2hmrurK1XktnFMN4a&#10;YZDFMY9Z8n7u3KPyynKzspQ62xSM3rqSMiUssQ9gs2vzdtakZXFbZaXy4MS9Hk7Zd4AP7Nyram3l&#10;ALZ6Gup5GgBjAwgKLO0HTCXu2ccGwJTM0TSMcWOuRgHWbsllQ0vCd6S+pBjg08M2rZ7TFWht552b&#10;t/L+Hbu5u6EWoNXNxqw8TjuQyBmJCZwKWMrCPVdFIwqCYh638hhl4ftiyMzkHHx3OgA3Eh4YBWzo&#10;0tIBZvgeHTigAGkaoDIN2Jrq6uQJgNUYoEDGNi6gIV6sTsnfAmRh/iR0sRsGrHjjJDywCPdtxrPx&#10;An7t+Truqq8GmLbi3mu4AiDqt+EdBvT48S53NVbhe9fCQx1HlOdLctFiIsbidisBjWOAiHHARzeM&#10;Z5GIDwN2ywBZvc1yPfHIybUXQzQr8R2sLYkCcJsAKv18fBSg0t/N/fgsIaE9jTUKCocAhxL2OIR7&#10;6sM70NfYpELkRjs61Xs4gXuc7OlV1x3v6uXhjhbcdxdP9vfzWG8vYKsbgNeF49t5QmAU8zQHIDoD&#10;oDkzJZ6howpuTk5OA3ym+fTsLJ88CtAB5JwCCAgczQwNqns+jnUJrZsbH+V5QNIxAIEcewawdGZu&#10;hk+J52gODZ8X0O/Jo0cBL6f4yhkAEIDoHEDgPKBJwOkCwEjyjW6ePcmXF+b47Nw0n8e552aPqv3n&#10;0O9lQNCVk8f5IqDkLPo6O4NjsP3U9CRfBkxdRTs1OcFzgwM8hXudGxzCs+/i8xjH5ePH+PjICM/0&#10;D6hcrkEA5iTg8NppwBX6FADvbW7gTnyHOmorVCjw+WNy7Wk8+zquBvTXFKMBnMrw+zU7OsS3Lp3l&#10;JwFaTwK0nrh2ie/euMZ3rl7hoe52bqiu4Lrycq4uLeGSaCHXAXzl3iVHSwolt4h3WuqK1ctvShNf&#10;BQQKAEotsKPDvTwvwhkAVPnPhMsL83zzwkU+g/s9MzPFp46OYd7HeX5iiC8tzOL65/nejat8H5B1&#10;//Z1fuHuEwCuK3z9MuDy0km+ceW0tG/RLjx5c7F+1t++/RX97ZtfALK+AGx9Sf/jW4CXAq3P6N+/&#10;krDBxdBAgau//f4L+i+BLqxLOKEUNv4zIOr3n39Av5NixAApASwBrT+JV+s3HytP1t8l36WpUEJs&#10;/zc0ydn69heiSvi+Ch/89gsBrh8Ctt6mrwFckrv1+5++Tb/7yZv0lci9/0Q8Wm8p2PqV5Gh9134r&#10;oYQ/fJE+f/chffbO86r21icCWG/co8/efIY+f+tZ+gTQJWGE7z9/k167c46ePD9BN08N0b0rx+nO&#10;hWm6fX6crp4YoqmeRuqqjlF7dZTaa4upuTpOVYCt8mIfFcMuLAu7KRpykBe2RNBtJptVR2ZjLpm0&#10;uZSRfJhSEw9TUsJ+2rt7J21Yv46WLZVaWkuUZ2vJsmW0dt1GWrt2PS0FaC1duoJWr15PGzYAytZv&#10;pO07D1F2lp6ScvIpKd9Ah7LzKRnLgzmArXwdpWn+WbD4H+ZvZqKDjk100rHRI4CnehrpraOp/lYa&#10;7q2nwc4qaq8voobyAFXGXNSJl7MT4NRcVEBVISPVxexUH3NTQ1iUAf2AJYBUET5H9dQKoGku9Sp5&#10;70bAlAhYCEy1Y1kVMVFjxEatcTe1RF3UjnMk3K8NBnknIKg9alcw1VUZoPbyAvTloFYcI+GDIoLR&#10;Vg7oKnPheBcgyqm8Vh2iOoj+xcPVCsO/Cfs6lIfLR23Y14KxNIl8u4Qa4vNAVVABwnB1gEbRBtD3&#10;QLnkaGGMALU6v4n6ykM029FAZ0Z76PrJOXr2+iV6cPMKvQJoeuM5ANUzT9Nr95+il+/dAUQ9QQ/v&#10;PEkPnrxFLz59h165f49evPckvYR9D+/cAmjdppfuPkXPP/0EvfjsHXoVoPXGm8/TvYe3aGphiJyl&#10;BbQfULMdoKWNGMnl0ZMPAFJs1FKJRUNFEipo0FKRSQvgAZDos6jQkENF1jyAVa4KJYwCouJOyd0C&#10;eOgBVvpECmMZMmWqVmTOolLsU6CVl4L+8igu0CYeLp0UKE6huDmZioxJFMW2EvFySchgrni2AF3o&#10;K6xNV2GEYcMuKnFkUqU3D0CqpdqgAc8Fz77IhmdtpwaB7HKPEsOowjtQWWinGkB2VcRD5Xh3vACl&#10;zIzd5LEDtABSMbcBzUgx9OUVJUFRHNSkYD/uzaujuNcK4DJQwKkjn8NAQYd4xywALAsFCozkQx+L&#10;aoMANJNGiWN4lJcrjzyAOH+BCWBmITvm06jTFEgIlyYvl7NysjgnN0vl02i1eWyHwVUUi7I2T+SL&#10;U3nH9t28fs0mXrl8FeBoo5IuDnn8XOj1czQShsEb5lggwjERqIj5uRxGVXlx0f9uPe3N3NRQhX0B&#10;zkg9rPKzVi57lNetWc6bt6yBwb2Vtel7OerQcGXAyWG7kX0mHQxCLUfcRm6vr+AiAJWEzynIAsjE&#10;o36Oo78igFldTTHHi8PsD/o5HJVcrRDHMP4I4CoMaJGaWb5CvypeHEALYYwhnBfANg8gyy3Fjoul&#10;UHEAzc9+QJCEBnpxDSkgLOvOoIvzjCKakasgyodz5FyBNiuAR0ITnX6BOB97MFap42WW/C2nhU0w&#10;XEVsQ0IP7W6HAjE5VsIOvWHAHz5L2GC4KKKu7YZh6iiU8EEPWwBxbhEAES8eIDEAwAoGAFpY93lt&#10;7PeZ2YvrB1wWdmC+bCYN4DcDzy2Bt2zdwhuVh1IETFbxiuVLee+uHdxSt5jv1CZGrkAVjFxpvWIg&#10;wygTQ1NC8Iba25Xx2nukhYsBoakJCYDtFXgPVgK4VvN6ydESj9aK1bxzO+B8zx7ev2ev8lqKR8tm&#10;NrPZaFDCG1azFJXVogG+tEZOBtzs272HM1NTYKxFuAOGmUh7d2E83W1N3HOkibtbG5SEeX9rkwoD&#10;lHwmCS8rwvsmhl5GatpioeIdO3n/rj2q0O5I6xHAVD+bsvHuHkzkzKQUTk9IAkylclt5JeCki4NW&#10;B9u1+ezS6FiflgEQyuT26koewrWs+fkAqF04dz/npaYqkQfJHZLwPCn6m41+MtBf6v4EJaTRgHHI&#10;nNWI90wH2MIcZeHebBo9D7c1qtC+Mnw3JBTOkpfPTgPea8xHM2BX8r06YfQW+/G+AEpDdpsKqesD&#10;rAxjLN21VVyB96NQ8tGsRi4P+HkWUHW0r5cnuwFagJJpPJ8pwMZE9xEexThGJZQQ+8ZE5EKeJZ5p&#10;X1MdoKtFqQc2lhVzc3kJAEk8XS2AklZAUZu6ZjsM6JaqcoB1Aw9gzsXL0CfzD9Duh6E+ABCeQp+T&#10;3d18YniQZ3rlehhnUw2OkXcHUIQ2rHK7jgCmMK4eQE93B88AlAQQToh3Z3wYYDDIswN9PIvl3HA/&#10;DO9+dcwsQOIoth8fGsJz7OMTI2O8MDbB56Zn+PT4OC/g86mJKawDjgBBpwBAJ2DAC4ScmZrkMwCT&#10;kxOjvDA+gs8TyhN0RULn5o8DSE7wxbljfAHtyvEFvnTsGC8IYI2N8uzQmPJ69bYASnGPp2YBZoCR&#10;k9MTfGJyHOA1yscnx3geMHAWgHIKMLQgQhETI7iHYeXpOj83x4+dPsmnpd4U7mEa9zTZ26Xg8dzR&#10;Kb4K2JLt4nWUEN1WvHNtgGoJFb1xegH3P8A9dU3cXFbB9UXFXB0t4rbqWr517jzm9IgSTakMRbnY&#10;E+SA2cHloSBfAcDM4H2vl9IOkQiXB/E7AuitLIzivhd4XkI88Vwby0rVs60tinJdSRzjPM6Xjs8o&#10;wYzJXhFEwbMD+PQ21/HpoxPK23Xr8nl+8uolfuqxK/zM49fVUkIRzxwHsAIwz83PKk+eCI1cv3BO&#10;eaZku4QvCiiensEzwn3funieb5w9BYicwRxN8IVjk9g3yjODnfzE5RN86bSEO2Ku8fxOjA/w8bEB&#10;QFs3+lzgp65c4LuPXeZ7j1/lp65f5Ad3bvJTNy/zNI6ZHu3jydG+/3Xl7PwHAK1GgNa2/1DeKwCU&#10;gNY3gCzl1fqS/vPrz5Xn6n/84RfKm/Xvv5VaWYsKg/+hvFpSX+vn9NVnAljv068++SF98eGb9Bsp&#10;PiyeLUDWH3/5Mf3114ueLAEtKWr8H7/7DrYAWX/9lQhkvK9ASyTf/wjY+haw9UfA1jefvUvffibe&#10;rXfpq5++qwoZ/+Gn7wC0vk9ff/wW/frHr9Gv339dFTaWcMJfA7a+FAVCwNbP335AP3/zWQVXnwK2&#10;Pnn9afrZ9+/RJ68+pepwvffcVXrt9ik6O95J422VNAGb9fz0Ebp9doQePztGx4ebqb+xmCa7q2mo&#10;s4LaamNUWxag0kInVcD+rIBNEgs6Kei1UcBjRbMtKhZr80mblUKZqUmUnJhI+/btoi0bN9KKFctp&#10;5aoV9MiypbR0xUpavWYDrV67kVatWkuPLllKK5avoLWArHWbdtCWncmUmpZLKXkCVTbKzzdTXp6e&#10;UgBeiblaSs36Z+jgP8xfzGug2mgB1Uc9alkeslOJX0/lQROV+x1UHLDAANYDrCxoVqoMmakybKYa&#10;EauAMd1X6VdQ1BITTxOgSLwXYR0AS0utJT5qAKApj1WVnwZrgirsrzZqoea4XQFNUwT9AMzqIxbl&#10;zWqK4xoBuZ4BBruVOioLqKnYBuDyUHclgAxw1IH1lmLAl+Ry4XMbIEyNAU08Xg0SMgioknpbbSq0&#10;0IvzFlUI5dj+igB14QsmIYZSkHiwIqhytQaqQgq+2mMFSjRjvruOrk4N0N0LJ+iF21fppTs36PV7&#10;t+mNZ+/S2y88R29L0WHxWj1zH0B1lx4+dQdw9TS98sxdekNk3J+5R6+LwiBgCz+SAC0A2sP79MM3&#10;XqT3fvgyPffCbTp5eZbCdSE6ZEignbl7KDGaR/ZSM2ACcIBWDjAo0uUAuAS2dBTR5lCpWUvFlnwq&#10;AoAFNGkUM4lXK52CAkjmbJWrFVZ1siQfKwOwBTgSIQyHhB9iny6VgtpUgFMigCoFfSZRMHdR+EIK&#10;E0teViDvIAUlbDD/76IY4gETb1YCBQBeRYCysgJRMzxM2sTtZM3aQ2U+DdXgWbZhTusBtg1lXmqr&#10;9FBJ2EbFQRHBwPsFiC4K2chlyaakA9tIn4H+3VoqDdqp0AUAAyhKTpY1J4206QnkMWZRGMAZ8Rgp&#10;gv0hN+bGaQRAaZUXy+/QA75MFHQBpAoMZDHlkt2cR25rPjlt0vIo5AXAof/iqJfK4kGKhD0F4hWK&#10;xQq5CDBUXBzlaGEYTYoVl3N9bS3brTZOOJjAu7bt5hVL1/GyJatUUVup/l8q/+gXl3ApDAJZVpaU&#10;cUVpMSCriGtKS2EIl3EtjMlqGHX9XW3cj3/Ia6vKODcrHYAleT0ArdXL0fdGGMjbOSNpP/tFEAPA&#10;4DTkscuQD3DIZa9dzz63jd0um6onFcOYCwFcIcBGDCBUUY5xVBVxHEDll4LLhQHlwZJCxSJrLqp9&#10;hfEQwCrIQSwFaPxRH4DGqwBKZNylCYj5JBwQ0ONA8wCUpI6WHdcxiQfLbWatBYa5DTDjtagQQavH&#10;zpYCC+sxbjNgyg6wcvhcaG62e12ss4uwhlkJbhhsJgCXQQGZW/K+vA52BdwKyJy+AnZi3Yexe3BP&#10;VtynsxDjikoIIY4VmXu0EO49JOMKONjjt7I3YGW318xujM/nsbGzwMgGE2AwL4NTkvfzjm07eOP6&#10;jbx+7Speu0oK9C5jKbTbUF0O2KriThjgIsggICGCDxIiJyGDEj4oOU49MKzF6OwB4JREApyZnMRb&#10;1m1QQhiiOLhxrdTTWs2rlq8AjO/gpMMJeF8O8sFDB9gAsLRJsWYT5sZkBGiZ0UxsswpwaXjnjh18&#10;YP8BTk5K5oDPy00w/Ntx3VYAYCcM+24Y+92t9dzTtghbXRhre70IY1QpoY7aknLW5mn5wO79nCqS&#10;8hnZ7DDbeKTlCM/2DXGhy6tgS5eRC4jPZr/FroQwJNytBYZsqT8IAPJzOa5dHQ4rQQsJH2zEvpDN&#10;znYAluRiSY5TL+ZH1Pkkh00U9hx6A8DHDoO1BMZrlQKevtY2roxGOVxQwKXhoModk9A78Sx1Ssgj&#10;vmMlgYDKyerE3CshDfTbJ/lnWO+QWlIwiDtxjyMAtLGOFh7BmAYAMZJfJgWpR1tb+PjwAM+PDCnA&#10;mu1Hg5E7C0P7qIAMAGhGhBAGevnYIMClt5sHBaTx/MYAYmOAMPFgjQGGRtC/QNEUQGAG8DbRK14j&#10;gBvWZwSQcPwwvreTPR2q7+NDPbhuLwBpALA0xKcBHifHhnheIKmvB/sxrtEBPjbUx3ND/TyPfQI8&#10;JwEx84CrBYGiqXE+CxC6eGyKz0geEQzrszMT2DYOcBvCvQ3yefHmTE8DrKYAUmM4f4JPT07zZUDM&#10;1WNzfE68U5MAKoDW2Un0OTrKpwFaFwE35yUUT4x1wNtxjEGAVEDs8vFZvgwAEM/PhblZvnpSQvCO&#10;K+gpjca5FCAcd+O3w+lit9HKk/0w4oeHuRPvYm15KX7b4hxRBdj9KnTuxNgw11cCgqPFHPf71Tsh&#10;dcekvwsLx5SQhYSqFvn8HPP4uMjrV/B//sQ4N5RWcZX8xkaiXIJz4x4P9zbU82MnT/LokS7uqarm&#10;9spqABaWaP1NTYCwUwDBIZ6TZ9zTyxOdnTwk6od4rwQkz2HOBDaPY8zHh0d5or8Tz2CQHz9/VoUZ&#10;CnAK9IgH7czMOGAT8AOIefwsIHT+KOYc4AOIPI7nOt7TyZfnJ/mJixf4iUvn+alrF/nOtct8/9YN&#10;vnbupPoPhy5AufyHiORLVhXFcB7m/+QJngBY9rYA6BsaVA5oDf5NEPGN6+dO82RXH7fXVHBlZSHX&#10;l8a5Ar/LPS3V/MSVMzzW24bvVhzfpxBXRQNcHvZxa1UxYO843wVc3b9xGctL/ODJ6/zsnesMsOIh&#10;vJ+D3a2y/L/PzU+9CNBSYYMSJvif33xB//EN4OkbwBUAS7xa//XtZ/Q/sP63PwCuJAfru8LEf/qV&#10;gBKWX34MqPoh/fy979MvP3qHPnzzRXr+qet07/EL9MLTV+nnP36FfvuzH9LXX3xI//ab70IIRf4d&#10;yz//6gP60y8EsN4HaGH9Vx8Csn5M33z+Q/ojoOsbgNbX4tX6+Q/oKwkd/BTrn/4I7V36/adv01cf&#10;valUCX8D6PrtB7gOYOuXAK0vfvAiff7OQ/qFKBC+/RCw9RxA6z59+OKTgKy79NNXnqSfvPg4ffjC&#10;DXr3qQt0YqqTon4zxVwaaq/30O3TQwCtITox3koDzcU0P9hIkwN11FYfpbqqAJXBDiyPiz3gpeJC&#10;D0WCBRT0WSnidxL+LSa7wUwGXR6li6BF8mHKSk6m/dt30ub1G2jjio205F8lhHAlrVuzjtav30Sr&#10;Vm+gpUtX0aoVm2jp6s20ZuNWWr95F+3dm4I+tJSdZ6J8o5OyNGbKzDVTajaAK0urbPB//v0D/FUB&#10;dCrQqiMeqgrYAFIWKg3YKe42UD2ovw5Gcw0AqhPgocLxADnNgJFGtKY4QCbqpEZAWiOM6LqYlWqw&#10;FCCrKcT5RS6qitoU7IhSoAhcSO5UA4BOebEAam1xM7YBtnCshA7Wo4+KiBGwZKGOUgfgzEetZXbs&#10;c1B7hXirJNTQrcIQRTxD5N4FsjrLFoFPYK+zGMcBlsTbJbC1CF7YhyYera7SACDPSz0lAeovj9Jw&#10;TYzG64potLaIxhqLaaS+jE4NdNET87P08PoFenj7GgDrSdVeBGy9cvdJegcg9fqD+/Tmg2foteee&#10;pZcAVwJYLwKqXhYZ92fFo3UHP1i3AFnSHqdXn32afvj9F+nj996gV166S5euLVBLVxXpnXl0UHOQ&#10;9rgSKTOmJxdANwDI8hlzqdiqoyJTPqApn2ICW1hWWAEmZgPW9Wh5FBShC4BUMcAigubVA6QAXnFL&#10;DsArA02EMrIAZvlKpTBmAXzpkikC0JKQwZgBsKVLAVABvDRouiTA1yHlzRJJ95Aca0wgX77kZh3C&#10;sYlUUZBF5e5s8uQeJHdeAnmNhykKSCrzAMQDBoCThaqjLqouFGl3K5XgvarAu1IStlOpAi8z2fRp&#10;5DLlAKC0FAUoefT5ZNMdIJ8ZAGnQkDEridz6DAraJT/LTCGAVBjAFXDpyesQSVaRZtWRw2FQioIe&#10;pw7btOTGPqstl2x2afkU9ALuCt1UFgtQdVkhAbAKSooiAKVCLi4p5lJRYYtFuRiGYDX+kayvq2a9&#10;Xs97du1VQgcrlq3ipY8u4zWr16m8rfKiIq4uLeOy4mKuQJOaKSJKIMnjVWUl30EWgAtw1d/Vym3N&#10;tVxXXcpZmam8atVyXrbse7xBQge3buLdOzdzyuF97LUZVe2sMMAh4nFwoMDMYb+Do2EXli4sPRwM&#10;OjngxzFBt/JoVVUD9koAiXHxYEU4Fi/keBE+Y70Q9xONY1tZEUdwrz4Ryij0sDfqVfLtRgfAxG5k&#10;o8vMegegABBkLLAv5mAB5sQb5i4sYClMbARQ5Yq3yJzPZrdl0ZPlkfwsD2CrgM1OwCCO80b8CvD8&#10;gCYJHcy3SG0uCxttBtYD1CRXTPKyJHRRwhLFUybA5cG5UqxYQhjdhYBAwKAvFlahjLLf4cYxXq8K&#10;H5SQSA/mwBsAYPlt7EVzOC1swTWMorCoyeWsrCTetWs7nt0GXiOQJZ6opct5z84deFZxAE21Mpja&#10;YcBLnaIuGPTdeEYSYtQrXiVsExAYlVwfwEk5wDXt8CHevG6tKhC8ef1a3rJBcvbEu7Wcd2/fxCkJ&#10;Bzn18GE+BIDS5eezHYBlNprZaQWEWsSzpWc7YMusNfDBA4d47+5dgKQUjgQD3A7I625v4c5W8Wi1&#10;KWEMMXQF8kTx7+8hjs21MFSL49wCOKkqK2a/w85Oi5Mjbi83AJIkL0dCqvoaW7giHGUfACvkcHF1&#10;LI6+mnhM8m0ARZKz1P4d3Ejo3DiAcri9jQcEMuvruOE7SfUurA/AqBWRhrHuTlXrSQQwuhowvvoG&#10;BaPiqRlCvwPtrSrkrR/Hi/qbqOTJvhH02ytzrHLgGpSXqRuAJWIVI0easb8ZY27l8a4jgLY25Sk6&#10;OrAIQFPdXSpMUHKzjg328sVZ8e5M8MLosAKd0xPDypA+CeNfoELA5iTg49TkuBLN6ABU9zc3A5CG&#10;ATxDKuRPDGOBIvEqKRgSYJmY4BOAoZPjw7yAPsTzdHysj09Nj/FpXO/UpIBTt+r/9MQ4n4PBfv4o&#10;rgsYmhsWT9UAYGpIQdoCxnUeYzoF4/0YxiKiDsdgcB8DlF2cBegszKKvYXVPI92Y1w7MfUsrT2Ou&#10;BIaOARIkr6wfc9mB35TmikrMQw9fBSRNHOngvroGbpTfnaBfQfIAnsclQFZfA54bIKe2MMpxVYjZ&#10;zvU47hJA68LcDF/E8trJ43z99EmVuzTT14/3olQpVZZFwoBkJzuNRqW+N4sxiLpkTXkFft9K8dsT&#10;5kJc78TksOpH6oU1V8v3RwowNyrgPjE5oXKVJC9PwklHOtpVeOMwnu3po+N8+cQM7nscwIo5xnzN&#10;Y/5FPXJhcpAfW5jnC0dn8SyneAHPQkIZT+HZnJ6c4qsnJF9rTkGozPsJPMPJLvFs9uF+TmD7NOZ8&#10;RAHgeM8A3u8mzPUg3zh7En2N4Zn0qrkdaGtR4ZzTeEa3LgLesL0X0N9SXsY1An/hkFq/fmaWn752&#10;je9du4TlRX76scv84InH+dzcojx9aRQgGY5w1O/hAH7DzuOeF2am8R1t4iYAaHttE373awFUNQps&#10;rwMUJYR2rOcIvhNdPA5A6m6sAgz2AuZOAgLxTo7j/R7rFWELnuhr47nRHn78wjzfeews3756ku/e&#10;OMf3bl8CaF3jW1dP88VTswq40L5Fu4CmwgaVR0uA6lsA1p/EoyUhhIAsfP7vb79QoPW3Pyx6twS0&#10;/vJrybf6GX31sx/TB288T5/88BX6+fuv0wt3rtH85DCgpJRGe5vogzcf0FefAaa+lLDBTwBrct6i&#10;Z+svv5bixR9g/WOA1ofq819/I9t+DNB6DwD2I+XZ+sNnEkK4CFtf/+xH9I2AG6DrGwDe7z8WVcJF&#10;NULxaP3m/VfpVz9eDCP89Y9eVmGEkrP109fu08evPE2fvn6PPn3tafoZ2scvPUE/fOYSXV3og+3p&#10;JnN2BmzXHLp1apCePD9GR4caqbOukI4PNtFEfxN1t5RRY02YqkqCVFkcAGz5FGyVFHopCPsi4DLD&#10;ntDANrGQVachTVYGpSclUtLBQ7R/927avnkzbVqzidYsWUVrl6+ltasWxS/Wrt1CS5etoVUrN9L6&#10;DZtp7eYttGHLHtq2K4HS0zWUk6mj3BwLZeU4KEfrplQsD2b8U979H+avyKenuF9LFUEPlfqNVBaU&#10;kEDAECCmIe5QdQYi2N4cc6uwwNYynwKtegkfDBqoGTDWUFhA9WEsoxYsrVQbslM91puKpA6WhPiJ&#10;J8tFteE8qouYqEXBmZXqYHyLwl+HeJFKAEiAuMZCMwDOBkASL5YL26UwsUi6e6ilzEW9OEY8Jou5&#10;VwJmNgVcnQCvNoBTe7GPmmDgi7KhkoSv8CixDQkdlCLHXarGVkRJvbdGBR5FtTBEQzUlNNlYTeeH&#10;B+jyxDjdv3iOXr5+g164dZ0e3LpGzz95g54HZL3w9OMAqjv0uuRh3RNv1lNKYfC1556jF+49RQ+e&#10;Bow9exfgdY9euP8UPQScPY9tzwG0RO79J+9+n3781sv09JNXqb2viXKM2XQw7QClm5JIW6glIwDV&#10;D0gRRb6AVTxQGooCpsLmfAVdxVgvxbZSK8DLABCz4PkogQsAiVZysQBW1mwqVOGC2C7FjQ3pFDKI&#10;hysDkJUD4MpdDCnUJlEhzokrRcIkJY5RqEmmYP5hCmr2UURzmMJYj+HYGMYXMRxWnq64KZVqpDCx&#10;K5sqPPkq762/PkxdVREq9RrJBvCy5CaQHX1Z8xPIifN9ALyigBGgpKewGw1w5ZFcMlseFfktADEH&#10;xX1WfE4ifUYy+Qw68gO4grZsirqNaCaKuc1UiGVIWoGJvDY9+Z0m5dmySt4W5sKD5rNLQmsWuQCU&#10;dksWRTweBVmVxWGqLo1RWVGsAI2rK0q5HP+4VgKOqrCUJkpajfW1nHAgRRWvFfGD7/3Lo/zoI4/y&#10;urXrWZur5SoYonKsGCHlADWp6l9bXcm1VeVcA8iSOP5a9N2Iz4MwpsTbVVNZyrk5GbwSRv+SpY/w&#10;xo2L8u57dm2Ggb6fwx7Ld7WzXBxHC/nsXBgAYIWwDQASBYB4fA4liBGP+bmiIs5FAKh4LAig8gG0&#10;ghwq9KtcrSjuTVpIQvKwLxwX+PECXmAcAGJMAKeM/GxOz8vibH0+6wB5OqsB2xdzqiSczyfQEypg&#10;S8DMhgId5xjzOV+Xz1ZAldNvB+y42BMQ4QsbYMoM8BIv1XcFkd0ihmFTIYM6AIbeagSQ2VTooHiz&#10;LLiOTcINfS7lSbPifv3ilYuH2F8UWKzfBVjzftdExdCO891egCbmwyP5Wx4z4Muqmgtw6nCa2Cpe&#10;N10e67Q5nJCwhzcCiFYBtJY88ggv/d73ePvmTVxZXMhtDVXKSyRqfiLK0CNeJICX8nIBArobGlTt&#10;n6HOdgBGt6rplJ6YwFvWb+INazcogJO8rE0b1wO0VvDObdv40IEDnHroECfvP8j52blsNpjYYbEA&#10;rgzsspjZhqXJiKbXcVpqGkBwtwKtaCC4qDQIQ7BfakR1SQ0oKULbjHE1KeAS+BO58h5sk3A9CSFs&#10;xfhEEKNRvAC1ddyGJoVdRwBaAlvDrUe4r76RBwFt/Wgj7R2AmEEYeu08eKQewNOmjhlFvzPYJuF1&#10;gxIqh3FIyJzkNYk0+vRAHx8dGljMExJFPwnNk1wggJEY0WLUzgwOoEmoWC/gCkYwDPVpbBODfUaK&#10;9AIqptDm0I+EzIkIxQzWjw8PKQ/VMayrBhg5BWA5OTnCp6dGsR/XBnQdHezG9hG+cvwoX4WhfxYG&#10;uAIrwNEZgNBpgNUJQI2IRgy3Avhg/DeVlXKhy8l9eLaSFyXjmB4Q4QzJ7Wrj0SOtavuZmTEAaKsy&#10;xHsba7ijHgCK7/8YgO84xjIFI3lQQglrJbSwAuBTzidGAFY4V0C1sSwOYAlxiSh9ugq4p7UBIDfM&#10;HVL8GDBcjHe30OXiSEEBDwE6L8Bgry2OcdyH77HXw36rlZ1aLZ5RI0Bimpvw21IWCKhizjEAU5HL&#10;C+Cq4esw6Ltr6ri5pJwbioq4JlzIlaEQT+G5XoNBL3lePRh3L1pfYz23VVbwOObj8vE5wN08XwWU&#10;XEEfN86e4cfOnOJzs9M8D/AR5T9RJezHvEmR65OzUyoMUNTxTs4AEgGiRwFGUwBdCZcT1b7T0zgX&#10;YDUrQDo+jufbx2cAQldPLAAcpjE/ApcAz75BvBMDfHl+Xl3vKOBOQjoF6gUku2tr+fzMFPqbVO9n&#10;H753EjrYVFqGVgqwHeOLuDcJMW2Q39pwkGNuNwdsTuUpvLxwTHm/aoswZ4CfklAhl/qCgPIh3O8x&#10;5SGV/zCoxbnVhdgX9CjAkVDFSbyDElYqTTy6nbVV6j8dHjt9gh8/f5rvAbAEsu7fvMb3H7/OV88s&#10;YL4AdIDNo3j2cwBGqdl2eeGEkni/dBKwKGIekrd2dBKwNMzXzszzdZGFx7kXjgN2T0zz+eNTPDnc&#10;zRcB3LcvLvClhUm+NH+Uz84uejgFws/MjvLd6+f4mVtX+M71s/z0jfP87JNX+P4TV/gcgHXh6Cie&#10;xdT/unx69gNAVuPNywvbRPDib19/Qf/1zaIQxt++BWT98XO0X9DfvvmM/ltCCUXu/fdf0n+h/e0P&#10;v1Ahg+Kh+j1A6wcv3aMff/8hvfPyPbp+9hh1NlRSxGul4a5q+jVg6I+/+oT+/OtPAGifKuEMCR0U&#10;z9ZfJGzw1x+r9b+KEuGvRBRDIEvCB6V2l+RqvUdfA7S+lkLGaEqV8Ofv0tef/EBBlqgQfvWTNxbz&#10;tgBaElIoXi0BrS9/KEWMn1ferU/eAGgJXL32FP30+0/TJ68/RR+9/ISqqfXw1gkabCyD7ZFFNs0B&#10;Gu8qo8tz3TTZU009jTE6PlRHs2Md1NdRSU21EVXbtbYsTJXlUUCXX4lixGEDh5w22BwW8ttNAK18&#10;sublU25aOqUAtvbv20cH9uyl9Ws30qPfW0Irl4kIxiravGELbdm4jVat2kArV22kdes20Kq1UlNr&#10;F23ctof2JqZRYmYOJeSI1Hs+ZelEdTCX9idnfWeF//Pv//N/5SEzVYdNVBVyUm3ERs0AkHoATE3E&#10;QmVeGMQArWrATCOAqRmtqbiAqiMS2ifnmKi+0AZ4slNDuACA5KLGuBmQZsbSQQ04tiIIg9xnp+a4&#10;Cf1nUU3ATDVyXolVecikplUX+u2t9JEIX4jHqzlmV56r5iIrwE68URiXeL3KnDjGreputZYCqOKA&#10;LZwvxYS7KqPUXRnAcQDB2GIIYWeZdzFsEbDVUb6odNiJL1hnGY4Xr5bknBUHqKciQtOdLXRmdJCu&#10;H5ull25fp5efvEUPb96gF7F8+akn6LV7gKvnxIN1n954IOGBT9Dfc7BeBlg9vAugAmg9vPsUgOtp&#10;LJ+g5wFaz9+/A/h6QtXNeuvV55VH6+G9x2l2Zpi8PjMlpe+i5NwDZA8AGqJmsgB6vWEJkRM582wA&#10;Vi5gSQoTA67Q4oYcKrVpqRxwEQeIxE3ZFBPJd0MmhQFXQQBVQJ9CRbZFb5bsK0IfUSP2aQW6sihk&#10;TMd6IvkARIW6FIoBwIrMqRTXJ1JMB+jSYps+GRCWqPKzinRpFMdxgdxDFME55bYsqvZrqBHQPFAX&#10;oH60gfoQ9dYXUncdYAtgXozxR31ainlzAVmAHn0quQB9bqwH7fnkNmeRITeRPDIep1YBlAhdeMyZ&#10;ZMlJIWN2MgWkbhiAU+Tfi322RTVCwFjYAwgtMFDQCfAqwGeHmfSYF11eGpnzM3CtfPIZNbhWHlkB&#10;siG3g0pifiqPF1JlSRGVFxcVSP5UCWCkDKBUAaNMvFPiqRKPVGtzLWekZMJQXwStf/3XR9Ee4ZXL&#10;VrImJ5+LYJCU4vwKnCv1ZmrKK3EeIAtGcCUMpfqqKoCWSIZXchcMupKiKJcBitJTEnj1qmVKDGPD&#10;hrW8ZZuA1hZOOryP7TYdhwEQMQkLDLnQ3AqyRNZcwgZ9orqHzxJCV1QcVi0EIAkDpgqLQgAtfI5I&#10;uGCIg4AT8SwFsS65WhIu6AE8SaFhV9jHehigeoCLAJb1u7wp8UrZPQWL8u1RPwcAZq6Ag+1BExsL&#10;DJylyeWc/Fy2O+3sFbVBfwGW2A/QEYVBCQkUlUOppaW3mdhgMXKOJp9ztPmcC+DSWwAZdjMbJdQQ&#10;YOaLeDFG8YD52QnY8ss1o0H2xgPsjmH830m9uwGWHhHqkPEDtLwAPJ/fCdgScLOww2VlR4GJ7Q7c&#10;i1XLZpOWLQCujIxEANBGJVix5NFHAVvf4x1bNnN1SVyBVi+Mq952QFZrHXe3NQBsGhRoicpfFwCs&#10;u6mBRwEV8r/hVTCMczPTeNvGTSpkcOumTYDwjbxuzRpev2oNb8HnPbv2cNKB/ZybnqLEL0Ty3wHA&#10;clgwNquZLSYDmkmpEWrytZxwMAXHJ7DH4eKuVkAVwGYAhtsYQEUU5AbEI4DlcCfgAU1qLC3+r3mF&#10;CucTb1I3wEvyy0RIQWoQSZ6PJNpPiXACxj2ObdM9vcoDMNHVDcgZUmIS4z0dyuMzrQQWunhmoBcg&#10;AhhCG+pqUyAk+2f6elWeixjkAkYzgCQFTdI3AFQk1SVM7pjyTnSpa/69iVCDGKOi5CZjmpD76hIv&#10;RweAqFWFoc1Jf7jHsc5WlQvVK1DZXKe8QeIlmuhu4yGAi4QOtlWW8UBzA5+GsSuAdQLXPQPYEi/H&#10;BRj5J0fH2Oews11ESPI1nJ2UzDnJiUrUZBYwV47vRzHe0QiOCVot7AcES07XCQBcFb7DEcC/KAy6&#10;DFp2oo9ujGcagFdXEuMovhcRl40jePfjMPQnAWvHR/q4Ae9SY3Gc6+L4PQh4uSzoh9HeyrNjA0rU&#10;o7m8lJsqSrmlHL8plaUKNCWfSkBjCO+Z5MVJKYHWqnIVnnnh6Izyvok6pIREzg9hHcfOYf4uiHiF&#10;eN7GRhc9egBLCaeTkLlrorgHIFkAfBwbBswCeuV88dqJB0qkzkV97xJA4Oa503zt1Ek8YykCXMF1&#10;AMfqaAUHnR4uLwzxhYXjeHb9eNdalcdKvDhSV0zquV0E2IjCYQN+7wReSiOFXOjz4bwon8M15P2q&#10;kxBqQE91NAYo8mJewkrsQt7puuISronF8BwCXOTG7xja1WMAt5EJQGsVN2KuavCbLPlY9fh9lXsW&#10;UQwBVPGMilS/lCZoq6xS4X5XFubUfwRI8ehJQPRkf4/ywJ47Oq1g8uTUuArbFJA7NTnNx4e6AYOz&#10;/PjZU3x2bgr9T6t8trOAdQk5PQqYvHXhFD919QLfuXye71y5oEDr3vXLvIDryXXkPRbRjQGVz9bF&#10;Ny5eAJBO8zi+F/J97W89or6nImpy/cIZQNkQfm/kP2/qFag3qnehGCA4zaemRnFsHbfVlKOVcTV+&#10;06viYT4zPb4YNnjrKt99/DI/c/sqv/D0Tb792BkeHUD/bbU82tv8/5yZH38NkOUTO+7fBH7+8JlS&#10;GvzvP/1KhQ3+17cCWhJCiO0SRii5W19LnpZA1ueAJbTf/VyFBL7z4j26efEEnZ+fpLGeFiot9FIE&#10;/+bevnZcQdaffv2pAq0/K6gSqXcJP/yU/v2rTwFr4tn6WKkPfvulhBC+r0Brcbno1VKhhF+8D9h6&#10;b9Gz9ek79JV4sj4BaIkK4Qev0m9+8roKHRSPlgKt77xaX/7opUXg+uHz9On379FPXwdsAbI+BXh9&#10;+tpdVVfr1afP0FRvA/7tz6WMhA1UV+amC3N9ND/cRr21UZofaqQZrPd31lB7Yyk1VhVSU0WcKkrD&#10;VAGbsSjsppgPze+lqMdJPpeV7CYdYMtI+qx8yk7LoKSEw3RozwHavhVQtXw1LVu6CqC1UoHXtm07&#10;aTUAa+2GTbR+w1bl4dqwcQdt27mHDqRkUmq2jpJztJSlzaQMTS6WeoBWprLB//n3D/DXEHFQY6GD&#10;6sN2AJAZcGOjplgB4AlAJd4lQE4ToEm8TOWAqoZiQFfMDMACWMVwXsSKY22AKD0gR0ANsBUV7xa2&#10;Ra1UCdBqiErelICcBdez4jp6qkc/EsrXDiiSGlg9FRLS56W2ogKMx6paS5GJaqIGaiqyKIGF1tIC&#10;BU1KEKPUTQ0AslocJ8IXzSU+jAsAF8PxpWZqrbBRd5WPWkqcOKcAIOZW0CVerSZAW2dZkPprSmiw&#10;roJG2+ro3PgY3Vw4Tk+eP0Ov3HmC3nzmGcDVPXrn4QOA1bP05kMpPPyMkm2X9jrA6QVAlEDWi88A&#10;ru7fRbsH2LoLuHpaQdZDgSzA2HNob7/+Ev3onVfpwf1bNDc1SNGAm3I0qZQCcDEIVIUt5PFoyeXV&#10;UgjPIeDSktuSQX4DYMsoghd5VAzAKrXpqNplVl6tIlMulYmnyJpPJVLQGMAUBswEjWlKXTBmAWRZ&#10;cpSke9CQQCHAThzwEgOc+fMOALASAVFZFNEkU1QPmDLjPABbFGAlOVh/DykU6XfxePlyDuK4RGr0&#10;65T0fm9NmEYaYzRYH1Zewy587saPWlt5kFrLA9QIoG0s9VNt3EsVYSsVBS0UdOFezTmArMOUnrSb&#10;DDlJpM9MIFt+KvlteRSw68kE0NKkHSa/eOs8Vvzw6anIbVwsbox797vyAU9GJckakhwtAKfFmIv5&#10;yidLfjpZ9TmkB1QacL8iIR9x2wFaQaooLkSLUUVJSYF4pEphQJThH3TxSlWUArLKi7ka29tgZKcn&#10;pfNGGNZLHl2qIOt733tUCR/k5+RyRXFU5S+Igp2oT9VVArJULSMYIIAtAS4JH2yCcdLe0shBAIjU&#10;tdq+YxsvXbpEgdaa1ct587YNvHP7Zj5wYDe7nXqOhBwcBmhJza3CgJtjAJDCQoAWAEs8OYXxIBeV&#10;FHJUgVVAeZ1CAClpYRh7UYwrHJccLfFkRdQ2ycUyF9g5X29grUXqYVnY4nGz2W3jfMCPBdcywojM&#10;NenQ9Jyh17ArJEqAAfYA3NzhMODJw7nYnqXJWfRoAfrsXownKlLyblUg2eP3qDwx8WaJVLzWsFiv&#10;S6vXc55Wo+TdNdims+iVR0vCB0UUQyTkHSKkAWgM4P4CGL9HRDmKZJ6FaTEAAP/0SURBVH0xt2xR&#10;pTAAgPQrsAwB0iSM0OMrYJvTjGZik1XPNoeFXYA4h93AGk0GJ+wTIZO1vPRRmfN/BSCtx/OJc29b&#10;o8rBGelqYSlMK14kUa0TL80QIEDARf63ek48LmPDeJ7FbABobl6/EfC9gXdt3668WNtEsXLNelxj&#10;De/csZMzUgWyNGwDZNrNOqzrAFlWlZtl1AMCdYBWvagk6jgvJ5OzM5LZ6yxQkCVFZCf6B/joyChP&#10;DYn8dj+MR5Hi7ocRJ4pynUqkoQXvmCiWzfT3wSDvVAazCEJIuJbyEMHwnhXpbnyeHpDtnTAM2wFO&#10;nTw3KPlGotwGoxT3OwHQEJU68TLMjwPC+nEdjKVPPGz1tdxRV63U+6RulOTgqDAxGMT1eOdFPr4O&#10;xrbUPZJriREptbVE1ro6EuEqGN8zGIeEYJaHAftWG3ttgGKjXj2jMYxHQjTLQgFAjBRfNikxjiDe&#10;jfmRfoBhuwKXmKuAwzYLhwHzlSKJDYP4FMDvzDQg6+gUX5L8o/k5Pjs1BYNWZPprAQXVAIEi9pg1&#10;MNDbFeypIsmAn27JEZOQ0apKPo7xSa7UaFcn4A/gc0RC3dq5o6GG50YHYVyPwrBuVyA4OySeOlH8&#10;awPwDPFZAN7x4X7A03fzLHWN8F4tDANu5mDUw8Cew7ooDU7jWckcqTBEXE9yiOaUt05qWx1R3iwJ&#10;qRNBCwHYUYHR9k4ebG3nrjoAX98A4FIADUa2eFtra7m1opLrYkWAsSHlCevFtpbiMq4oDHNJwA8o&#10;LFAepKt/lzc/Oc9XTy3wLakFdeYkDPtqLgmFAEoe9lo8bNMbuTIW4fOYyzYJTcVvY5146gFOJXhG&#10;bTUVgLU5JW7RLvXnKqQOnXhUK3F8rfLmiGy7/OeECMpI6OCE5M319qlaV+IFk3d2bkSAXYpO495x&#10;zEVc78rCKT5/bBrgM8UXZ44qGJ3De//YqRN8HWOVEMDTUxO8MDaGZzmI72YHP3Z6QYlhnAAAnRSP&#10;poRxAkAFvC6fPKHA75gKJ5RC1osCJRKmeW3hBF+ePcq9ANzu+hpuxO9+Y1kJl+O3TvLo7lw8z3ev&#10;XeL7gKt7N67wwydv8pMXzyq1QiluXo15kfe5yO9lEdORosOdgL/mKoA13juZD8nT7cP36NqZBeWp&#10;7cd3SMJ/xVPc3VTLw0ea+cmrZ3hhZown8N5M9XeoHEEADvc2VfPV08f46euXFGDduyHy7o/xC0/d&#10;4NtXTvPZE1N8/tQ0Xz49+z/RXgZoFYgd97dvvqD/8e2XAKtf/u+wwcXll/S3b8XT9YU65m84RoUP&#10;qppYn9HfAFx/AUC999oDOjUzTMPdDdTbVEF+h45qykL07qvP0u+/+ID+LLLuAKu//u6niwWNAVf/&#10;/ls0ANdiCOFHAK6P6I+//HAxVwtNebe+Ay2pr/Xt51gXNcLPf7SYryUerU/fBmi9Tr8CXP1aIEsK&#10;GH/4Gv0akPWlQNZ7LynYkgLGn78jku/PKHGMT968T5+8IVLvWAK83n3uMt04MUJxh4a0qbuostBC&#10;104P0empThpuK6eToy10YqqLulorqKutgprqSqiuMkY15YVUVhSgeKGHYmEPRX0uCrtdFPK6yGe3&#10;kTVXA3skn3LTsyg7JYMO7jtEe7bvoi0bNtMyga3lK2nN2g20actWgNY6WrJyFa1au55WrdtIK9aI&#10;KMY2OpiaRUnZeiz1lJnvAmSZKR3glfbPOlr/OH9NERfVBQFQgKVGwFE9mij81QRcVFNoorqomarC&#10;WOLFrQE4ieJgM4BHFAdrAU312CZKc3VhB3XCoG4qdFG18o4ZAT8ArmLJr3IB2Mw4x4j+LGpfY8xK&#10;rVEXdRT7qBkg1hS1A66c1Cb5VHINnNcMwGsUr1apXUmHtwOwJJywqcShhDKaigT4jMqT1lzqo7oi&#10;J9UApGqxX0IG28qc1F3jxXku6qz0KFGM5mKMHdtbayM02lFDZ2cG6OrCUcIPLD18/HF69WmRagdM&#10;PRCwekBvPf88vQbQeuP5B6r48GuArVdVe1YVIH7lwX16CbD1/L07ypv17F2Bq6fp3p1bdP/uLXr2&#10;/pP0+msv0FsArWfv3aaFY1NUgvsV70ty5iHSO/LJE7BQOIQWNpPXpycvwEuAxCFeJKOAkoaiEkII&#10;kCi2apUIhmqmPCrFNoGsuCN3Ud7dlkVFzjwqcgDOrNlKAEOUCQXAYmYpaJytvFtSlDioEZDKogAg&#10;RwQxirC9BPvL5FhdIhWKZ0uKGItEvOkwuQBaco1OAPdgXZj66qI00lRE/fUxAFaEhpqKaaAB69WF&#10;1FEVpuaKKDWVRQBaPqoAmFcBqssB4fGAEVCUTekp2yl5/1ZK27+D8pMOqDDCkBvzYM8nn0HuR0Mx&#10;+ewCZAlY4XPAaaCQE4Dl0pMP6x7cm12fRW6ThrxWPQVtRuw3kQMwl599mEwAr0KfnUoFtEqiqgGw&#10;7OXFMQZwcSWgqEryEdCqAUs1FaXc2tzAOZk5vHnLFl6yZCk/CkP9e//yiIKuvKwcLo+X4B/TEm4o&#10;wfGSn4Vz60oBXSWlMMqxDX1KjpbAVktznfI2ed0eJdCwdMky9PcIr169gjdvXs3btm3mgwd2scOh&#10;Za/HypGAi8OAqnjUxxGARRTQEYv5OAbwEA+WqAcGBUoKARvfeYGkVpYfzS3hSwIp2B+KRbEvpPaJ&#10;CIUUDja5nKy1S5ifk22AJYPTznaAjsltZz0MWY1NzwZAl0vUA0N+QFOBCtuzeV0KyvLNWvRhV0WQ&#10;nQAt33dLHQDOjvtz4TgnIE4H0NCZAXaANw0Aw2AwsB5NZ9YD9jRssZnYFxLQEsiS3C7cE2BR6nOF&#10;iiPsiYsYBu6xKMD+OBrgSvK+JMwwEg9zEPcUwnoY9+kVYPPY2GCR6+jYVWBml93IVlwnOyWZN61f&#10;jzmXZ/c9Xr96FVeVRHgQRrwUpB3ublYy2GKMifS5eGsGYJQpAxHgcxyG24mpUW6qrWQrQFOKT2/a&#10;sIl379iuChjv2LqVt2/ZBIDbyAf27efc7BwlguEG8LkxzzaLmS1GydGyKvVB8XKZMQ9W2SbAazBy&#10;wOMF7HWqOkV/L956FEb3UUCTFJFtra3m1soKGITFqpZV3Otb/F/1Dhi8GFdjWTnApxjQE8N6KYzY&#10;AQUXIvHegveyqrBQKbSJt0LC4EZhAFZHo0rKusjjYj8gpgjGttR36m2q55JggKXwrstoYbNWz2FA&#10;kMBeT3Mz9uEdLADcanXsxj2EHW51nuSxVRcWqbFFPejXK96dkPJkSU5WvXh+MLa60nKuBPzXFcWU&#10;t2i4u5U7Gyq4p7GK2+oquLW6nBvKinhhfBiAOwgAbsW9NGPMLbjnIwDIHj422s8nAU7njk7yuTkY&#10;5jDiry7M8YUZUZHrVRAqYWlNMHh9jgIFqCKGIOMUJcDpvu+gCH2fmJCiuFMA3G6lECiKgX0YbzOg&#10;QnK6TgC0pmEEDwHCeptrAGBlSrFwHrAgeV4qnLCiBPdTiDkNchTfF/EYzg70414qlWemojCGeQtx&#10;3OfD+AG6I4NcXxznUoFIrwcA6eSgzaGKMUs4XG28CPOH77sIVGB+I04P5rADfQ7jOiXoL6rU9SRE&#10;TsIKxZCX3KauOsAPfnfkXenAOyPPfg7nCIheOQEYXZgHgJzmmxfO8hVAyglA0Yx4HHGPAvKixinl&#10;DWTfmaPTqvbTAsDv5LTM3ZCSfpd95+dn+SSgR2TZF7BP6k+J51I8ZqK4tyB5WACik4AlKS4seVnX&#10;T53E8bO4/yFAPt7z7h5V80uUPUWcQwoSC9APtjbwYEuTyvmS5WPYJ1AmXsE2CdMsKee434g5CgDA&#10;TuCd6OJGVZsqyOGAh2OBANdjDq6dPc1TmJcG+c+v4lLlsayMFHJjeQVAa4EXRoZ4oKGZuwCUPYDz&#10;JvxOy/5zAL3bF8/w3ccW87Pu37jKz90G4Fw4oxQWj42P8vFx3C/6FvGYOYDcDczneYDsKcDu2Tkp&#10;kjyvlBjPYP3GuTN4N48D+qb4LPo+N38U8zWA+Rrix3Gdq6eO4Xi8vwCri9h3YX4KQN/NNy+dBIid&#10;52duAbRuXgRoXeMXlBDGLJ85McFn5scZgPU/0f43aAlQ/f/+9GuA1iJk/Tcg67//BOgSMQwJH5RQ&#10;QsnT+kY8WlJH6wvlARNxDPFU/eqjd+jVZ27R1Eg7ddQUU9hppr7OOqVAKJLvIv3+VwDWv4naIABN&#10;vFoi6f4XBVyfoD9RMhSPl4DW+/QnQJas/z2UUEIHFWgBsv4oy88WBTF++9GbAK536JtP3qbf/uT7&#10;9NVHb9BvfvIqffn+y/SLH7xAX/7oReXR+sV3IYRfALbEk/Wzt5/B8h59+vp9kvpaH754k546O0PV&#10;QTsZM/fBBsigC8e66MxMJ40cqaSZwSY6NtJGvZ1V1AnQaqyNU3VVhKoqw1RS4if8G0tFRUEqLPSR&#10;L+ChsNcN0LKTRaclTVYmaTIyKTc5l1IOH6T9e/fSri3baMXqdfTo8uUArbW0YdMmWrN+Pa0BXK1c&#10;vYqWrt5Aq9dvpQ3bt9LW3btpf2IqpeRkU5bORjnSco2Ub7ApG/yff/8Afw0BO9UHxTMlkGUBuJip&#10;OpJH1eFMAFY+mk3JsTfEReDCpLxb9XEb9muVl0s8W20xAAzgoQ3AUx02UnVA+jJSi8ASwEZyphrj&#10;HoCWFYAl17BTQwiwFAc8SRighABimyylsLAqLgxjXqTeWwFrEo7Ygqa8bd+NowZAWA0wqY2aVDHj&#10;uiKPKo7bUIrxxw1UietUYl9jmY1qAWuN5RaqKzFRa5mbhptLaG64lc7PDdGtS/P0zM3L9OI9wNNz&#10;gKrnHtIbD5+n1wFYrz4EXD3/EOsPsO9ZevmZ+yoPS4QuXpWCxM/do5ekPXOXnnv6iUUPFtr9p27R&#10;vacep3t3H6e33nqJ3nr7Zbr/7B26cPkUFRdHKSc7iQ5mHSKNV0s+l4H8HiO5CjTk92upMGyloEdP&#10;AbuGgvZcimFZCJiK2gBWWI8BLIrsWRQVWXRDBsWtuVQBMCtxaxVkxW2Aq4J8pUIoTYUPmrKoEC1q&#10;xn4ASUibTYUCcIZMKtRnUNSA4wyJyqtVbMqmIr14tRJw3AEcn4ZjM8mbl0ie3EP4IbMo2fu+uhiA&#10;2UZ9tWEaqC+mvnqAVnMx9dYVosUAt2FAljwPN5qXqmMFeC4eKsNzLgkZqdBrwo9YKhmyDpJdm0xe&#10;gFHAngfY0pAH43JossgheWWObIp5AJOYo7jLRIWArKjXqFrYJRLvIhyiVZ4wN+DT78S6Q0cem45s&#10;xnyy4V79BWYqLwlTZWlMNQBWDmDrQgkMoXIYL1WAJJWbhX/gq0pj3NZSr/JrkhMSAFpLYKQvgtZS&#10;gFZuZhYXR8NcBcOxUrxa+IddWi36kNytRQ9ZiYK2BhhbvV1HuA0GhHjBdu7cxo8uQ1+PPMIrVy7n&#10;tRtX8qZtm/jAoYMwzJ1KzS8ssCHS6QE7+0TGPOgCWLg5FJXwOVHnW4QpgQ4JuysEmIiEeyQughcS&#10;OhhmH2AsUhTHcRH2f6dAqEQoVPigV6n5uQFprrBfybH7ATlBnCfHOPDZC6PRK+fIfgCXEXCVKvL3&#10;Oq0qkBuG4W4psHMg4AfkuFhrNGKJvv1udrpdrBeogwGfDzjJzM3mXI1GAVeWNo9z9TnsAAyJbLvL&#10;J/eHseAeJVxRFA/tuGc37lVEMQKAy2Axxi/eLMCWNyJz4AVoyn0KXGLsYY/KFTNY9JyLa7mcRvZ7&#10;0LfDxHm5qYCiLbx61XJesXwJr121iktiHu4TL1ZPJ4/1dvCkGNkwvCd7jmB7s6pZJVLgLSL/3tbA&#10;s8P9AK0KNuryeKMUs94I0NoO0Nq5g3ejbd+6GQC9lZPwruTn5rLVbMS1reywW7G0s8NmUwqWi6Al&#10;OVp6NukktFCKGOs45PPzYGcHj0i4XX8/T4u3Q9Tqxia4t71VvYeGXC1rsvI5NzWdDYA5UcuTOktx&#10;nOsBzHlxjAvQJl6j2UFJ/G/mysKwMuaLfV6OF+AdcjmUF0tAoBbvRg3eFwGE2hIYodEIDGlJxO9S&#10;hZLl/vtaGpUHTQkIwNgdA4yKMqMq6gyDXLwq7dU1AIA+lhpGAgNifIrx3N3YoLw04hGUwrVTOGYU&#10;oDQDg14EMDrrK7GvV4XAiWrhEOCv90i9MnqbK8tUrtYsYEaKD/c3i7y65KnVcj+eh4DW8enhxbAw&#10;QILkvogogghTFAfD7LI4MF8a1mbkcF5aNuCyC+cMcF1ZCZcC0AsBgV6rkz1mmwp5FO+f1CQL4ll5&#10;8IzsJj27LQY+BcN6EpBVjXkSIIrh/Y57HVwGg14gTzxZtfH/P3t/+R3Xma39wvPbeXZDOpy0mSFO&#10;YrbFTKWqUqkEVSWVmFkWMzPallFmkm2ZHTvMnDjogMPQgYa9uzf0M8bzdZ7rusvp95z3TzjdGmOO&#10;tWrxuteq8vx5znnNZM3B9ykT4JObgu+hJQ6OdBsAoFGLcT42Lc7D968Q3/0y/FYM4NlsB6Q04feA&#10;0TyKgrD+qBSwxnWM2vTU1Rlj2udgAxz68koj6z7VN6RU1RtsBgB2dpux7QaIT3T3mP5TBEZG0ZgK&#10;yWhcN8Z1F+BzP8Bo/+SQHgLsHJjcrod37zTpgZ319aYGsALnz/FmqAdjx9pA9rzqbcM7VFOO8S7T&#10;SgAYgYVRP/bGYuuDyvx8I/xAxVXWdVEAhdEyCrdQRIM1U5k4XqoNkLgNMAUIq8orAPRT5ZCKhEnq&#10;xZSNlY/jeniP7K2WhWMVeCg2kaJ1JQU45qivRg7X2cR3oLRSiwBbbCp+aGrSjEEn3ss21gs2VpnI&#10;NGGboLV9ZAAgjXekq1u3Ayp3AEZHOzoxDhOArTGM2ZARCiFcjQKY2qsK9cjOYZ3ZT0n126B1mEIY&#10;B/XE/p2Azi5AFpsw+yKVjNhN4Ri7x0d0kO8xI3R4Hkz5ZeogQWsvxpnfG9PTraxIKwuZHpiE51Sv&#10;UwNdJu2X0dXy/CytzMO/QVkebF+tpw7hGo7vM+eePbZPz58EcAG6+joBqA0V2lKP70Fv8/8LtP7z&#10;x1smmsWoFcHKQBZg69+/Y/ogp4St21EtSsCzUbERxfCB1lcfviYvXDsrvS1VkuGMw7/D4aafKtUG&#10;v//0LdNHi8D1RwAXmxj/8XNf6iBTBhnZYiqhr8cW67TeBIC9ZaYErj8whZAphR+/Lj/SPnrdgNb3&#10;H7wkXwOwTN0Wpl/eeAb2tNx647rcevNxky5I++D5yyai9f6z500/rQ+fv2jsPUa1np6VG0/OyNtP&#10;HJeLR8ckz2uXiIDlkhTlBx+vXLb3NkhjWYZ0N5bKaEet1NfkS1V5phQXpkt2rkeK8jIlLS1FUlwJ&#10;kpzqFGuiXZJhCfEWsUbzP2xDJTI4QEIC/MXfL0g2rXtElgCc5jGCdd+D8pvf3Sl33Xuv/H4BwOu+&#10;++Wee+fI3fffL/fd/6Dce/88uWfeXLkP2y5duUY2B/rJBr9A2eQfJgGMagX8q2HxP81fKVMGAVOF&#10;yYASAEsJYIggVJQaKZUApbLUKBNtKk6LAuCES6k7TkpghYAdClEUwNmucjEiRXU/ixQkhUoea7K8&#10;ACSCGbYxdV9uRrm4XzDOEyGFSTimC9ukUt7dDqhKAqzZ8DnaF93CtBz7VqVbpCgtHNcXBCefU1wH&#10;YC4PkJWPcxcBuAoAZYUuRr/ipdAbLfkAxgKAVnZquGSlBklxBqCtwCr1JTbpa2Tz4RaZGm2VQ1OD&#10;Mnt8t1yZPSNXL1yV65evyxNXr8njAK7HL1829gQjWgCu6xcuyGMErXMEK04ZxToDuGJ91hmA1im5&#10;cPYEPp+W85ienz0pLz7/uDz/wnWZvXBKJqaGxJXhlE0BG2XjpkckODZEQhIBWQAtJ2HLBsAAICUC&#10;uGzRfkZpzw2wSo8LwjTQAJYRuYgONMDlBVCkA0o82DYX+6TDPIxeAcAo7Z4Y4mtSzLRBphB6o/wl&#10;E8dhnRfl4N0RgKyQzeIBrKVjPi2c9VvrAVwbsA1TDtdi2cOSEvKoJIewpmud5FmDpB7Q1AOg6ixP&#10;l4YClwGt5qJ0aSvLlPaKTGnFtLEwTerz06QixwnYckgJgKs4w4bnEQc4CpUUS5BYAHdBm1aK3/pl&#10;ErRxlUQGPCourMtIiBJHhL9YgjZJXMA6iQaUxgWtFyeWOXHdDoBgCpsax4cCuiIkmT21AFmp1ihJ&#10;wrwD4xMXtkUs4YCumAhJiAjGj2aEZHlTJCudRbBeyc3OXgArZR1VnjcLDgMjUbkGmPKy0rQGDgZr&#10;tQL9t8BJv1t/BTD6t//1b3rHb+/QgK1b4Jikm4hVPpzCIjoW2Tm+1ME8qg5mwrK0lIphhfna1tyE&#10;45VrUVGuLlux3DTO/bdf/ZsvojUHjvvcubps5TwFaAOY7JrqdQIg7BqXSCU/AEhKPAzwwXmASAIc&#10;O4pbMLLFuiZKtyczykOlQTjNjAw5AEpJ6YQspt65AFrspeXEctZrpQCikgE2ACtMCWJOQFYSHEoC&#10;V2I6t01VizPBKAcymhUOB9I/OEjDoyIAEHFqtzvUDiiMgwMfSRBgOpjVimWAJqYlAi4iIiM1JCJc&#10;g8KCNTQ8TKNiIgFDIYCyII2zw6GNjwAgsd7Krg7cF+uwrLhPNlA210D4A0Qm/T9SCAmWTi7HfbEW&#10;LZGRMIp8YJ+AoEANDNqqDkAW+40lJ1o0MjxANz6yUu+9+0694ze/MgqBHqfNABVFSjobq+GY1Wgf&#10;nP7+tno8rxx1Wi2aZIvVRGu8egF0hIcaOMXWmHBdPH+BLpg3V5csWqRrV63Wh1Yux+d5JlK5cvky&#10;DQKMRoWHmKhWXEy0JuAYMdHRGo3PrM+KDgeAAq44XlQmDAd4MaJFEYyOhgYjEc20QYoMMOLQ2dhg&#10;pNJLsvGO4jnm4nqcOG4r3ieKTjRVlGgNoKihrMAU9TM1bqy7WQdbm4yMOcGkHbDC2qaqQsAN3kVG&#10;CNpwTy0AqfbqcjjOTFcqNvUpQx3Nyoa/zRQIwTKqMDLlrquREbc6H2AVEYbwvqfhO+BJ0/GONu1t&#10;pHx1EZzsbC1KyzDRLDYIZkSjG45vPv8DAs8qjdHLWEBwRJgOd/A6ynEMD5YDmC0ExghNAqAyPYwp&#10;dZkAesrMszeSHetSbRbta64FYLUbyBqD47sT0GPqk+BUV+UBAPBdzON/oAB8bOEAT8DUIMChsiAX&#10;152J68zVUo6nx20a4o4D2Az4VBYBrH3qk3R+hwGeQ7jGjm1lABrWwRVpe00xYLUS5+uDo9wJIKwD&#10;INEaTJSsFnA+3tmlYz1dAPRWHe1hXyRGJ1sMOLJHEyMXo12+iFhfC+vdWrW6hAIbrbrDpMy16Ugr&#10;HPfaBu2kymBpue7oobJeLxz2bbieekAHFfRKcU8FxqEfAUDUlZSa51KYka5pzkT1JCYaJb7pSaYN&#10;DgNIR3Tf5IQe3btLJ4cGsF2GJlNYwhavkWH4bgaHGsGVHYP95vcsz+PVnNRUTcczSLclANzqdAfA&#10;rR7XU4B9GR0qwm8dz0ehlOmJcbxrbIdAVclyc4112Hasp9ecd6ANwI3tWL/HlFJGGkfw7kxvH9Nd&#10;w/0AxDYdAiTynRnr6sTYdZjUO4Ii+4OxXmvXQK+ydpCgMw0Im94xqtsxpjvwDoz2Aozx3SH0TAPC&#10;RrGMUWEea6SjXbvqGgDPA4CrMe1vbsV3oxrvfZk2FhdoJX7364pz9NieUT194ICePXxAzwC2zh89&#10;oOePHNBJPM9y/Lbnp1GhkcInToyP26RZMtrLqHMNnkWxyWrwagm+B5ND/TqM+6kvLcA4FAAqC/Dv&#10;ixvf5TTdNdqHsew2kfUmfEebqooxbnlaBtgaw33MHNmnp4/sMf2zzhzZqxcAXKcO7f4/o70t/3uo&#10;u/bvY32Nf9851v1HQNZ5mAmLEK7+g0IYrNFi2iDM1GkxpdCAFvtrAcIY2cJyRqB8NVc+ePrq5mvy&#10;zKVT0tNYIemJcZIN8Hjy0kn58oPX5NuP3pCfvmA91ge+xsaMZn3xvg+4vqRABuyr9+THL94GkL0J&#10;IMMUkOWLaBG2AF633pKfPqEUPPtsvWpA68sbz2JKufcX5dv3nsf0eYDXcwa2vnj7KRPhuvX67Rqt&#10;Vx6Tj1+5Ih88d05uvnDRfP4Q0w+f88HX20/MGEGMqqI0gNajsmXdMmmvzZEJgFZbdYGMdNXJWG+T&#10;tNYXS0VFjpSUZEphUbYUFeRIerpLXK5UcSe7xeVMlZTEBPhlVrFGRUlEULBEh0RIWECABGwNlICN&#10;m2TTyrWyYu4Suf9eSrrfJXfdcz/Aa5H8fs5CufNewBZrtR6YI3fC7luwWB5cyJ5aS2TVunWymfLu&#10;gcGyOSBYtgRGGB/8X3//BH8FjlApTAiWYsBWiStSipMjAVuAKUATGw2X0AhegBdGtfKNCAZTAGOM&#10;jHuOM8pEo8qwHUUqvAlhph8SlQALAWYEskoPwS1KigFVxW6rUSfMc4YDmHDMpDjAHBsX26UiFefE&#10;dRQn4TpSCH7hmMf1uQhvEZLD8+JcOc4wyXUESRFgKwfb5uI4RYDEAlx3LsEw2yZ1hQ6pK0iQpopk&#10;6W7Mkv6WXBnvL5PdE3UyPd4px6bH5Nyp/XL29DG5evG8XLtyXR6/+jgM08tXYVfk+sWL8gRhC/PX&#10;zgO0LmA7GIHrCkHr/KxcOH1SLp6dkfNnTsjszBEDWZfOnZJnHr8qr738jFy9ek4OH9ktadkOCQzb&#10;Kn6hmyQ4Pkxs8SFiifcTZ0KguGwh4gE4OAEgTsCME8CUYt0qaZQ9B1S5YwLEE4PtAFGpFLfA+iwr&#10;QAyglRy9BXBF+MI2gK60WKy3YF+Ln4EuRr/SsX8GACQzZqtkRm4BTK0XV9g6ScP1pEVSCAPbRACy&#10;AF7pABkvgC4dsEY1wuTgjZLo/yggbatU4vn1lGfKaEOBDNbmSn9lnjTmArRKMqS5LN0HWfihayry&#10;Sk0uoMYdj+figCXixztaYsM2SwJryhzh+PHaIGtWzJOVS34v61bOk60PLxMn7jENsOUGSHkseI9i&#10;I8QW6i+hG9bK5lXLZevqpbJp9SIJ37JWEllrZomERYg7DqBlCTHAZQsLEkdkqDiigiU1NhrLoyXR&#10;ESYFmSlSkJ0uxfmZ5r0HZDmKc+B05RZoWT6cRFgxnDBKsjfUVGkxHMzAwK26YP5cA1r/6//6X/rb&#10;3/7WRC5yM9O1BP/wMtJRQWWrogKtgWNaU16Mz3BEYZUlxVpdWqwd+Ie4A85tYWG2rt/wqD7wwD0A&#10;tt/ovffeBch6QOcvnKMrAGA2S6y6vXCkkxMAVfFqSbbeFq+wqg2wRTELB2DEwZRCbJeAdeyLxdTB&#10;5HSXJsABIIw4CB4GsAhPMAAX13NdMuaTMO+Ek5yMz0kGqhgtSlEnoCuFx6EYBYAmiel7KYlqY91V&#10;fKyRdg8K9ldLXIwmp7g1Bc60w4FtAFZxALHkFJwTThktFoDBiFZ0dIyGhgarPyEIUBECBzs4JEit&#10;cMKtDp+yISNaTkamUhMMPDo9ODeuK8nr0pRMN66Z151irtcFuErD8jSvW12sQbstaZ8JOA6i8Ebg&#10;ZmV/tMJ8r2Z6EzUhPkxDAzbpvDkP6J23QcsaFaYd9VWAhxrtbq7BdJtRVRuCc99cU6GleAdKcr1a&#10;ap5vrol8NVQWa7I1ThcBqhbMm2Pqsx5ZuVJXr1yhK5YtN0IYqymEsXWTRkeGqi0mVu0YEzvGgZGt&#10;GEBaTFQ0YAtjEsXoVqSGBgNAA0PUAYhogYPa09xsQKsXzvcwnM6Jvn7taW0xIh1srlwM5y3T5VIb&#10;jkcVQta4NBIKinLgBGZpSUamFqWnA6RqsK5e6wH6lRRocbk1JyXZ1Dv1Uk68rkYL4CSa1DU7xj4u&#10;TlMAzFRjYxQkO5mRCKsmYnk0nhUjZlScY91aBp5xCmAnGesSI6M1Kc5q4KwDTjPBJh3vQ1pCgunb&#10;ZYmI1t2AgD6AVjbeqRy3BwAERxXXkpucqmxo29VQAwc0x9T/VOZma0V+BkAoQ0c7CYv1AL4COO9F&#10;ADJCDuXpKwBozUZEYMJYt+6m2MPYmG4HBAzBmWevo6bqSoBlvqYnOgFmlGnvxvkAsg11RiyCMuzs&#10;4cXoD1XymCLaifehHY5vC2CD1zQMeKIqoallw3W2Ac4bAbOtgFDWh411NhmVukrAbUl2JkCYqndO&#10;A3aMgtYUF2lpTp6pWWO9U2lOlo529wLsm0yNW44b4+V0aJLFZsCeSoXdNXUA1Uz1OjDOsVZNxruS&#10;Fm8HaGE/gEJWiku97D+VgGfnSDAQNDHQZ669ggCZmwf4YbocI5ZuXEuTUbljRGvP+JBOA1zYjHcn&#10;xoyA0Iv3qw/j2YB7JgwTBtmoeAjXwvS3EYprANZ6GR3r79PpcfaiYu8vikv06k7ALUU3tvf36wHA&#10;1M7BAWXD4lHAzVR3l24HNLFZ8h7YCOYHAD6+BsdtBhpHu7p098gwnjUjU4DKynJtZtS0rFCHu9rw&#10;TLsAlgA2/L6yFxujQTnuZB0HjOzBtTAiWEpBDwBmjtejXleKtmMs2M+rsqhQC7xeLcb3grWDBRhv&#10;RoIPjo+ZZtnlufitT8/QisxM8x1prsjXgzuG9PT0tJ4+CNA5sBegdQif95reZZ24XipTttdtM5E7&#10;ipjw3aM6Yy+/t4xI493jd4FRth1Dg4BAvFtsUI3xnOjsxHeB9ViN5p53YV9CPtMzx3oBl4RzvG9U&#10;Ujw+vRO2A8C110S3Th7e/RNA602A1pMArOu37TysC6C1if+eEbL+xvqs7z+V//zhU/nbbaAyU9gv&#10;AEbwYq0V66xYd/VH9tX66n0A1SvywrXTMtnfIoX4t7KuLEduvvmcfP3Rm/KHTwFOsD8DtP4IY+rg&#10;z0ZxkFEunzgGYYuQ9YdPAWVY5lt/w0S0fvgMywhc7LVlQOsVI4jxyWuPy5dvPyM/fPSq/OE2cPmi&#10;Ws8AtJ426269fk0+B2zdepUphFfkwxcvyQcvXpYPX8L8C5jCWLf11lNn5Kmze2WosVyignw13nUl&#10;btk70Yp7apSp0UajOthWXyZVVflSDtgqLMyUvFyvuFlSkOmV3CyvZHhc4klNEYfNJrFRMWKPixUH&#10;fIjQkCAJ9oMvssVP1q1eJcsXLZL5v58r9989Rx584AGZ8/s5smDuUnngwd+bNMI5c+fKPZjeMw/z&#10;ixfKwmXLZNnDa2SjX4D4Adz8g0Nk49Z/9dH6p/nLSQiX/KRoKXbGSAGM8tyFcKgrvQAiT7QUMnLk&#10;DAFgEZQAQZ4IySUImQhVLGAryjQ4zqekOz7nEqAAYEWs30rDPu5oQFScFLsAb1hPUGOKYikb1yYG&#10;Sg6gLCc+QkoAWOXYnj21KJiRawuVnMQgKUgKlDxsx3P64AxwhWleEsArKVzSE0IkzR4uWSlhUpmT&#10;IA3FLmmp9EpvU56MdpXISHepTAxWy86BJkBWqxyc7pfxiV45dHCfXJg9LVcvnZcrFy7IpfOX5crF&#10;xwBc1+Q6QOsaIevSZXkcU0LWtXPn5ersrIGtqwAsRrKuALguzc4AsE7IGQDb6ZnDMnv2uFy+OCOv&#10;PP+EPPHYBTlyYFKKinIkKHCd+AdtknAAVkyCVezx/pJsY00ShR4ixAtwSrMxUhNggCslnnVXAeLC&#10;fDL7YcUAUABjpm4J8544f0mJhhGc8Dkt1t9EvJLCNooreiOWbRZX1Bbxxm2UDAAM1Qfd4VskMy5Q&#10;UoLXiSt0nTBV0BMB0IraKhlRm8TLVENYGrbLiKDq4BpxMNIUtsFENtmcun9bjow2Fcloc6l0VWdJ&#10;U6FHuvGj1VLixXwa4NaD+SypzfeYVM5UW5gkxYQYwYuogHWmQXYenj0l2524blvkRkmI2GwUBzMc&#10;URiHGEkDiGU4oiUtIVJSMS7OaMBTlL9E+T0sAWtXiN/DKyRyyzqxhvpJcgyBKlRiw4MkKS4S2wFi&#10;IwPEEc30S8xHhEhCLAA92y1lhdlSWuA1731lcWE8zChCVZWUwqku0gJGD+Cw1OMf1NrKCnUnJuhD&#10;q1fqr3/za/2/AFp33vE7XbJwkXrTkowjXlGUC8AqMrBFqKrFP8CclsBxLC7MM5LvtVXl2spagpJ8&#10;DQ0P1vvvfUB/A2C75567dNH8eToPjvvCxQs1NjpEM7JcGhgWoFEOOOoABluSxUis21JsagdAURDC&#10;CWMEywX4MM2GUxN90SqAFqM9jIhRHCPJnWYEMVwZhCyCCqDMRK7SfJGrVGxH6MIyd0YajgeogaPC&#10;tEEHoCsZEMPeW5ZEG8DJokHhkbo5MFAjoyI0weGLXiXA2bMCtGItFrXCObcALCw2m0YCsMKiojQu&#10;zoL5KA0JD9Mgqu1FhBo1wsjYGI2z+WTeI28rFia5E3HtvFaCI+4FRoGMlIxUszwV1+rCNCMzTdMz&#10;3CZylwrIInB5AWQRUSEAQT9NhyNWUZKjpYVZmuG2a0xEkK5ZsUwfAGTd87tfa6j/RuO0m+J4QFZH&#10;Q5VJmxsCbLU3VBvJ95qyAl+T4Moi7Wqp1TqAlj02wtRozX/w9wCt+bp6+TJdA9hag+lDS5bocsDy&#10;+g3rNDw0SOOiwzSacBUXpfb4OLXQACcWAJgNEGJUCMPD1d8/GNvGaSWc8k44agSr3jZAHxzcsZ4e&#10;XF8THHGMLZsdh4VoWGCA+q1fZ4QqumoZ8UnWdHuCpsZjm4hwU1vVXlOubJybB5jJTLSrB8+O5sXz&#10;YpSLNUqlcKqp/kaFN9b8ZGLbQUZXACAUtajDe23SJzFfDkDg+DBqwwhaM5zhpooibSJkwLGnsMYg&#10;UwNraowzypQ3imwwKjYK55LRAPYQ6qyr1OaqUtO/jGA1SDEIAEkvrocQRPXD9lo2fM0GLDJqwWhS&#10;hXayMSubF1cVA7QoStGkk4Aspg5uH+jVqeEB3TcxahzW0swcwEsKIDFeIwODNWSzn/bg+hgBYY1Y&#10;TiredbyjiRj/JDyPYZyfsvMlTCt04b1jb7dwpg5GAshwT7iPQsAr0wLTrXbTnyrdYQNkdOB6q7TI&#10;7TKNed0Y21QYp7wuRhQZMcoB7LDnUmZqKs6RebveqVmZjllVlG9gsIopywCCHXjeEx0d2lFZZZQS&#10;uzieVdXmM6XTxzrZGwwA2kKJfMrVtxpRDTrtBB0KlgwAIpnaNoQpa9Um4MDvBTjReZ9mytzO7QCt&#10;KYxbD963Om2o8ok0lONaMtxuACQl3fvwTAHPeI4tlZVG4ZLv25SBqA5AbxUAE7+XOblm3PLTPKYe&#10;awdghEId5YzuZ6SbyGZZVo7uHhrCM2vDe5SLbdM1D+8d+3alAYL5jo8DPtmeoAi/QRkpTk3DbwFh&#10;aqTLFw2s4W8rwLec6o15FGFJMfVOTBmlcA2bBFNkorqkUEswloNdgGdATBdT+QA9rL9kzWXXthqM&#10;fSuutQ/PB+MHKOptaDS1ma24T8r1HwGIHtuzQ4/tndIT+wA4+3aZdMntON8kYH2HqVvrMZEqpgoy&#10;NZFCHJN8Dzk+g72mbm2st8uAFCNee/B8OPZTY0O6Y6QfINuv+7ZjHeF3Ausmh3Uf5o/smdRDuyf1&#10;yPRunTkMwDq8i4ClZ47s++nCyYPnzx7dXwnYcsDimS7ISNYvkMVo1V9uKw4yTdBEsZgy+C17aBGu&#10;fEbQogAGe2H9yFRAANJPAC6mBX71wWvy0ZtPmfTBmYM75crMQfn6JiHpXRPBYh3Wn754X/78Jeu6&#10;PjDzPM5PBKpbTB+8DV632EfrhgGwHz/zpQ9+T5l3wBRB6w+YErSYLvjhy9fk1htPYv4lA1rfArS+&#10;euc5+cZEtZ41wPX5W0/KZwCt95+7IB+8cNEoD3708iW5CTPQ9ex5E9V6/6mz8vyFgzLeXW18i4BH&#10;V5m68KnBepkaapOdIy3S214j7Y2VUldVJMWFWVJSnC2FBVmSmZ0pudlZgK1McSU7JCnRLokJCWK3&#10;xklygk2ccdESFRIqAVu2StDmTbIZwLRm5XKZP2++3HvfA3LvPffI3LlzZPGCJTJv/nyZv2CBzJ+/&#10;QO6aT9CaKwuXLJE5i+bJ8lVrZPOWcNkSFArYCpFHt/xLDOOf5q/YCWByxgFqADBwbCmMwUgTI1CF&#10;KdGAG0a7wqXKm2BqrfKSggA9oVLkjpA8LM8GVGWZuqxwE/nKNSAUYqCoyBUBoIow69jzqizVIgVw&#10;pglVbChcRvENRsXgTOcnAMqSLDhXvBTgWjLjgiUrIUC8gK1sWI4jBNcWBRiMwnyQZAFQCF08HyNp&#10;bdvSpa+pWIbbq2RHb61Mj3bJ3pE+2TncIgd29cu547tl9tR+OQcgOnbioBw9dQxABGi6CMi6cFEu&#10;X7iE+cty/cpVeZwGyHry8hV5HOuuzZ6Tx84Css6dk8cvX5LLs2dMNOvSuTNy8dyMnD1zXM6cOSIX&#10;AFhXLp+VZ568KE8+PivT+0elrChbggI2SCCgINoeLXbcpzs+FiAQJokAzMSYcEmKBXDFbYEBvmIB&#10;VpwCjlIAT2kYB1dsoJmmsP9VJAUvmCIIEIsJkkzAWpoFcAS4ymAKIZanRD6K7TeYaFZmbIhk4Rys&#10;5fIyGha1WbzRfmaeAJUKS8cxvYAr1mOlhjwqOQCgXEbCItfj8ybJswdJfZZNBqtzZLiuQEZbSmS4&#10;uVgG6nOlpzpbOsuzpL00R1rLsqS+JE0ai9OlLs9rarK8eKcyEqNMFMuL55oSB9By2aQgzSG5rhjJ&#10;xrvmxTPNSMY8QD/DHmtAi3LubnuYJMMY7Uu3RYoHQJpqCRYHQCoqYKPEwBwRgZIUDZiKCQNYMZUw&#10;FGPqLwlRWBYVbEQykuLCpTTHLRV4FtXFeea9B2DF17M/TnmZ1pSXa1FurmYCQlhjlZ9D4MrDZ5du&#10;XPeI3nEnBSx+rXfdcafO//0cTbZazf+iltIBKIZDWgTHHA5oHaCKkOaIjwd8xGiCxaaJiQ7NhLNW&#10;WJShEXD677nnHv23X/9K77j7Dv397x/QeQvn6OqVS41SXm5OmkYy9cwaq0lwOkz9ESCLKYJJaU5N&#10;AWRRyt2VToW+RKMoSHVAyrcz4uMEUKVgPQErGU6eC7CUjHWEF4c7wax34p5SvW5NgfkiXamAGXwG&#10;wKR6PSaV0AGnMyE50fTEssB5tNjiNTgyXLcCFEPhpCY6E9UGJ57r7E6HRlvi8DlB4+DEhkayb1aI&#10;Rsbj/gFiBKqwmCjf/oAQI/MeE6FRALGAsCANBiAxOmdqz3BPvE+jMkjYwtSVhfsAbLEWjaqKGZnp&#10;AKt0U5OWimulfL03Kw2QZ1F/v80Y6xStrynStsYqBVRrSkKMBmxYq/Pvv1fv/u2vNXDzOm2vK9fu&#10;JkABjKmDw4Cs0Z42OJ5FmoZrSQEsErLTAbBM/WkFgFHggmC8cM5cXbJgnq5avhSgtUIfgW1YtkJX&#10;rHxI161br4H+fqYeKzYGMBkLqAJcReNemU5oiYnUOEBTdGSUhoeEamBAqIaHRWt1cQ6upQmgxShD&#10;q/a2t+vYACMAHVoIB52S9FnuVE1LcqjLbtcGwDyjVpSyZs+kupI8XGehqXHi/9pTrIEpg23bSjEt&#10;N+IQVUWAMzibFE9gnVYHlQ7rtmlrNRuoFmMcCCQt2l0PRx/fi0ZAVSObOhfmmjq2vmbfPuzJxV5T&#10;FChIAdR0APgYtaLcdS0cZjraVCOkQ83mtYPNzQYmPMaJdqgbY2vHePThmHSUMwDzLoKKxQrAiVAb&#10;3hWq8XXUlqs32QlQwTPGuhSAUUZSog4AzLb3dupOOLcUuWBUYf/4sBHPqC5i6pwXjrobjnyCOnAs&#10;0z8LwFqJayjJ9BqHnfDIqM+oEbVoNfffDKAwYwHALgNgcj9G8thYuZWpphjPboDXQH2NTgGm2OiY&#10;Y8kI4jAhFQ59Q3Gxrx4IxrQ1KuwxdW0YADXY1n4bVrCOPcZwfApgsJkt+5ftJDgSlvBsmBY60NCs&#10;/bWABAAPG/f2NuAZAAzaq1kLB9gpK9GW6nLdNTxongHTPCvysnFv2QZ+CgFvVNHj2BzcMa574PQf&#10;mtquRwFavDdXIr7fsTEai/cxKpLiLDEAOqZRVmDfLC1I85reVATJ7CSnkYhnTznWZ7FmKycVkO5x&#10;G7EV1j6xjqylBMBTWAgAL9Cq7DwAdaHuGcazASS2b6s1191cwcigTz1z50C/GQ+CcA/GlRFHpqgy&#10;amQilv1MwWzUkY5mHW3rAjTjGIDuMTaaBiwOdbfrEGCN0eg+AHg/3l+Czo6hfh3HdAJgxObHO3oA&#10;SCYlEWPMHmCAfz6XnYDK3QMDBgYpFX9ox5ie2rdTT+zdrUf37NJT+6cAXZge2Ksn9+/SMwf368np&#10;PXpw1w4jDEL1Rq4/gWUn9u82cu6HpnYYoN03Me47BvY9vn8vAHcXoGpU9wK4mO64HWNNgKMYxsHd&#10;43p8ersem96ph/du15OH9hCwFHD1f2BvXpo5WgnYWmn+4fr/+yNkmQjWbbXBvwG0/hP2VyoNArJM&#10;bRZTCL/xybtTCIM1WiYFkOqBX35gaq/+cItpfzfku0/elC8+fMVEsn76/D0DWYQyn+gFQOsr7E8h&#10;DexnjOIYOM5fWKMF4PpF6t3AFkCLES6KYxC4fvz0Tfkj4euT1/8BW4QrRrK+efd5+fZ9Tp8z6YM+&#10;2Lpds/X6E/LG42fknWfOy6evXpNPX74uH78A4Hrxsrz/7Dn5EPb24zPy4kX4dTva4RPGS+C6lZIM&#10;f2ikd5scmOySHX3NMtBeJx0ArcZtRVJVni+l8FmKSwFbhRmSnZ0hWd40yYa5U5PEmWSXZAfMZpVE&#10;S6xEhoZKcECA+G3cKH4bHpH1jzwkCxctlnsfuF/uf+A+mTdvjixasgiQNV8WLlwoy7Bu7qJF8sC8&#10;hbJowWLYIlm2eo08si5Q1m0NlC3BwbLBL+D2U/zX3//n//LhwBYkxkhpmkWKUmCMRjkpwR4leYkA&#10;qOQwKYSVpNol1xENxz4EU0CWk6qDFin12KQ0KVYy7QAjONJ5iVgHyzJRMKYBRgO0giXTCWACHOXb&#10;cUw4z0wRZISrKAmfAVEFALhsK+fDcayt4o33A0hshKMeIIUAO/b0KvRQbdAhpRkJUpFtl6YSt7RX&#10;ZcpgW7GM9VTLjv4WmextlqnhTjmwY0iO758AXB0ECB2V2TMnfIqA532RKALWZTMFbF26JFcuAqDO&#10;X8T8ZXns4kWA1iV5HMuunjsvl86ckcunz8jV2bPy2AXsA8i6ODsj58+eknNnjsmF2VNy4dKMXL4G&#10;GLt+Ti5cPiU7dw9KTl6aBPhvkkCCQQKgCpCZaI+SJACXE/CQmhAO2AoVe6yfJFo3S5JlLaAqVNLs&#10;ACyMFQs6PRhXDyCLtVoeC4x1VvgBybL5lhE4vRZ/LPOTbHuo5MJcgCxXzCbJsQFQrf6SEbdRPJEY&#10;y+itkg1Iy4pheiCOHbbJlyYIyzDpg2xwvFYyYteZ9W5Gu7CuAuPeVZomw/X5MgTrrckBZBVIb20O&#10;QCtHOiqzpaMiSzoAXHWFbqnJ90hVjkvKcpPxzOxSmpUkxZR5T7dLBp55gdcqhYDjQq9dclwWgHqU&#10;aR3A9MJ0R5y4rIArjFES7tthDZQMK+E0Qtx4P4wYRjzGDZBJ4YwkgiU+E6YSAa+pFgJXEMCLohoh&#10;YgeIMbqVife3DPBXU1Jg3vvasuL4FqYDVVcDkqo0IjRcQwODjCpcDBxhW7xFXSmJ6rdlk9577936&#10;2zt+o/fcdZeRC7dEhGtBVoZWFOZpJf/HtaTICCw018HZhAPkhnMSbYmFcw4DAGR40rWirFQdcDLn&#10;zPUpGd5555163wP36wMP3q8LFi7UBGuMZsOhDgOMOBOsmspIFVMF4fg7PT6wMlLnniTAFKM+ACyP&#10;XV2ZLk2mYAQAxajzYVtGvqh0GJucoJZUK6AFgIXPyV5um2rSDbmM84QukzoIYHEBtghjiQAcgpYT&#10;znEy18HBD44I083BgWbqTMb1wEF2YnwS4fwSsghdEYCLoHCAFqAqDE5zOKAsxhpnolYh0aEaAFCL&#10;hPMbGRehoTEh2BbjbYlUixPON67VqCh6YLgXJ6+P0JhOyHKpJ8Oj3ux0A12EMTfg0A1Q9GBMsnO8&#10;AForoCVAM3DtrXgOfR2NeB5lmp+ZqnE475J5c/TBu+/UzWsf1ubqYu1oKFdfjVYl4KYOzloTllUa&#10;Z5X9fAoBb4W5Xm3Bc+2F42+NjtalC+abXlrLFy/WNSuW6CMPrdYNj6zR9StX6erlq3Tj2kd169Yt&#10;pk7LCqiiCAbFLyLxvkRHhJrlbFhMUYwQ9nrajPEMDNPygiwDOr0GtOC8M22rt0v7O9q0Fc49mxZX&#10;AnhKcjLM//pznuIJdFprAVCsz6ICXnFGulEVHGhu1LriXKzDsixGrlI1E8+TdVcUpCjPztI8RmOc&#10;eA8MxFi0rboUTu42o07ohWOdjHc3ISpS7eHhpm6LaX65ANuU+Hi1AiSpPEiRDsIJVRCzAF0eK4A/&#10;xqJO3LfbZgeEAB7rarWIktieX4Q3kgFPTlNrQ6n0ktxMc19lmJbjORbhHaTQxGALa5GKjQhCc2WR&#10;tgBGKFPPiBYbFLOuh7U7FDWYnhiFA91rolC9jfUmPZLRt0KqGwJcGFWjfDrhhjVelLynwiBrhNhn&#10;iVEmpsB1w9mnZDfT8CiUQfDktpQrZy1bx7ZqwOo2I8NOOGivwve9IE+rc3O0goCZlgbQ6jHjwRoq&#10;tndgg2nWfhJC942MmkhVBbYvAgwZ+XqAM1M72bi3FtsXYZzYiNhlsWlCdJSpC5oCHNQCYArcaZqb&#10;5PIpDiY68LwzDDjUl5RqEQCTAhx8rozcFeK3ZBKwvm9ixPSxYiNdRlamt4+bmiUCVQ1+q2oBmRUF&#10;BZrt9ihr0ihc0orfxBZAEa0D907J+5GuDrxzvn5oTMdkz7YuPFsa+3uNArTYWmC0DePZyvRJgiaA&#10;iM2lcY3jgJwxfOa5BzF27EnFaCSjQJMAqomeDt2O62W0jZG/qWEaa9oGdP9kP657RHeN9QNWu3UP&#10;4HEvPk8DIA8DHg8TbCbH9dCuKT2ya5ce5nQPwAdwQ+iZnpxQNmzeNzpqwJSqkIzCsbZvHwD0IADr&#10;MMDpOADqOED0KPY7sGO7Ht+7U09N7zOwdHTPdj2xb7fO7N+P8wG0MI4Hd0wCxvbo0b1TALC9ALBJ&#10;3TUyaCTndw4N6AGA2MFdYzjWqHkW/S212gAgbqwBLALUt+Med0/i/ICrEwd2A7Z26yGA3uF9ADzM&#10;nz6y/3+fOrrvScCW6ZX1799SWfAWgAr2h1vytx8+Mz2zKHzxtx9hlHMHXP0XQevbj4z9B8Dqr99+&#10;DMji/MdGjv3PX70HAPtQ/kzg+tqXDkjwogLhz4ArTlmDxZqs726yF9ZbgCiC1nsAqg/N8f4DsPWX&#10;r32A9RcA13cfviaf33hevv/odcDZOwA4bA/7+fO3TCNjCmUw2sUUwp8AX79Etr6l2AaAi/20vmY0&#10;i3Va77woX98AaL3NRsZPyccvXZdnzx2WN6+fNFLv7K/1GaafvHRVbj5/Ud5/7iwg7LS8+fgJuXho&#10;h9QWpEtc0CZTy01J9wM7ezBtkL6WbdJSXyYNVQCtsnypKC+ScgBXWWm+5OdlSWZmmmR4PZKZ7pZ0&#10;byp8lRTJSE4Wpy0ePkSMRAUGS0RAoPhtWicb1j4sSxcvk/vuv1fuvfsuWbhggSxYxJTB+YCqBbJs&#10;GeBq2RLA1jwA2RxZtnierHxkpazZuBWgFSSb/YMkMPhfYhj/NH8lthiAUJwRpygCPOUTeKjyRgce&#10;jnpecggAKkxyAF9ZgIQcOMOZAIZcpxWwFYcp67bgPDuoJBgreUlhWB4BGGMKIWuzoqU4JVLS4rfg&#10;mACxhDDJxhcgPyEG2wDQcJ4ce4hkJzBq42fggfVX6XCwXdZg8QLSKjwx0pSfIi0Vbmmt8Ep/Q770&#10;1RXLYHup7Oprkunxbpka65XtI12yC/PHD4/J2ZP75fzMIbk0e0LOnT0pF9njCmD12KWLJi3wMtP/&#10;zp8HMJ0FgAGiAFiXAFUXZpkWSLGL84AtgBfWX8O+j2EbMz131si6XwZoEbZmzx6Vc+eOy/mLx+XS&#10;Y6dk5vxJ2bF7WNKy02RriL+E2SMlzBklVoCWzRorqfYYcWGZyxohyQSGWMqVx0hCdLTYwwMlKSZU&#10;PBj3DBvGA1MXxiM1zl8S2QsL4Jke4w8gxTMBrKZZgsUdEyg5CYAubOux4LnFAFLYYwtAlWvFcaI3&#10;SxbhLI7pgRhfgFMagCoz+lEjeJERs16yYzeL19RqbTK9tLxMGwyBAcSyAWqthUkyCKjq25YlNZkJ&#10;UpPjlJ5tuXgGRdKP59BZA8iqypH2ihxpLsmUhsJ0qQRoVQCwsvBeFXoSpSwrWUoyKI4B6AIo5wO6&#10;cl1xJpLFiJfbHiuOKMAT69AsjH7FSSogNMUWDvCMwljAMG5uCyyeFiWe+Bgj/e6mBLwlQqzh2D+K&#10;IiLhmAbjc6DYI4PEEREizrhIKch0CZxa894TtNgvqwHOEyNaaSkp6k5OUjecHq/bbdIIy4oL1QJ4&#10;mD93vt5xx52KH1S977579dE1D2t+TpZJuakqhRNcVGAiYy1wiuvgqJXhcwFrB/IytQJOcnVlidbB&#10;uU9yWHXOnDn629/eofcD3uYCuhbMh/O+ZI6GAmIys726NSxQLY5YTWX/LMqXJ8PhSrKqlQqEgAqq&#10;ArIGi2DicCWqHUCWmuECkLAeK1ltgLMkwJYDsJUIaLK7fSmCKZ40AEqqpjA9D/DEYyTjs9sDSElj&#10;3RejYb4oF0UnqEBoc9jVTohiOiAc75BoAAMA0pkI+IOzTJl3yrrHWK0ALZvG2KwAp3iNtSdoHBzI&#10;OLtV43DPTA2kTHwsa7qScLzEWNyjVaMT4pVS7Q7cS+ptALQB4BJwXUm4Fg/uyQ2odMFhTs/OUE8m&#10;QcuD607RdIBQGu47HaCZn5+tCTiW0x5v0ja7Whp0qLfNpAKW5mWpC+dau2q5zrn3Xl29bKk2ludr&#10;Zz0c53o4zrD+Np8QBKMLVOxroTgCnhtTinrg2Pe2N2sqQGXJvLm68MEHdfHcubpm+QpdvXqVPrJm&#10;pa5ZtUwfYurgQ2t0y/pNGuwfqGEAqYAtW41ARpB/gG7ZvEW3btpoem1t3rAJULYR+/nms3E/pj6r&#10;DY4sYKu/s1VH+3t0sLsdoIjnExdn0geDcYwgbE+VwOH2Ds1KxvhgzJNZExYcrnEhYXDI80wkhQ63&#10;x+7wKebBbBGRWldSpP2s5zERHS8cfJfmpVJkI1UbKsuMA1yO95ZWi3eb4g6VeTkGwKhm2MgUreIi&#10;E+VrLCvQShyno6bWpLN1bmMfqSqfVcM5B4ANAF7Gu7oAMLUGaglsjFRVFeUZqCE09cJpp1pcN55V&#10;B2CG9Tk9gCFGGfsZ2Wli76pqE6ljuif7mlGdj3VXO+CU7x0nSIzAUe8BqOVooQcwak/RhIh4jfSP&#10;0K7qWh3B9VXk5mkJgC/L6TQy9KnxdjX9rRrqfSp5Tl/tU2JMHAAn2qT/selsRhLeNWzvsto0OTZe&#10;PdhvO6CjraISQIT3D+syHAB/gFEhxnxP/wDgpcwIRuS6POqiMEVqstZhPBmlYbSwPDdLSwFf5QCj&#10;IrzrNbkFuh3Xz/tvLmHj5mIAHEC5IN/UJ413dmovxrCdIiZ8P/EcKEPfDiAaBhAy/ZFj3IUx7cRY&#10;MtLVUVOl7Nvl693FCEofwGXQyJOPdLbpICCzu6XRwH1zfZ02AgwpiEL4HO3sMPVT493d5twTuF9G&#10;3KhsuBP3xygV6+8o8U5lQ0qYHxgfM89h3whsdBjzBJGdpjnyvrERQMwuPQYAOjgJ+DAKiGN6FJB0&#10;BIBzbBcjQZNGev7Y7p16nNM9k4Csfj2yd1xPHdyjM4f26OE9jCKxH9iogceTlEHfj+Pu2QXAmgLQ&#10;4Fy4Dvb0OrILx4ZRdn77bcVB02i4rALw3XRbkZHvDo4HCOP0IK6F0HaQaZa4nsO7d+D4ewFh2839&#10;UgxkamjIjA3Hb+fQoIn0sS5tHPDPdgFU6Bxua9ex7h5TlzbSA/BkHVxloVE8TYyNMTWX+wF3x/bv&#10;BmRN6alD+43NHJ7Wk4em9cT0fj3GZUf3/f3SzNHrZ44fuq0s+DnsM8DW5/JfnP54y4DXfwG4/pPg&#10;xfqsP7A+C0D23acAok8MXP3tu1tm+kdA1C3A0Jfvv2iELP7Cflpff4j1ACdGum4rERKy2Fvrx0/f&#10;li/ffUm+ufmaqbmiyuCfAVt/NfCGY3/5ofwJx/zDx2/I85dOwk7JJ288Y9IG2VvLANfnbxvQYmrh&#10;Hz+7IT9+8gag7GX59oNXTAPjX4CLdVqErG/fowLhy/Lpq4/LF4Csr288Kx+//KRcO7VXXrl6xDQ2&#10;/vQVwtYTcuuVx+WTF67Le89clnefuSDvPHVaXrh0WA6Nd0l5TopUAJymx3rkxJ4R2T3WKQMdddLW&#10;VCnN9eXSVF0urbVVUlNVLKUAreKCHMnOzBBveqp401LF40qWPK8LkEWZ92hxxkRLXEiwxIaGSODW&#10;TeK/eb0sW7JUHnjgXrnv7t/J/HlzZdGiRbJk8WIT6VqybLksXroUMLZG5s5dJnMWLpWVa9bKunUb&#10;ZHNAkGzwDxH/EIvxRf7190/wV2CLkFKXTYocsGQLICdEvLG+6FKBkxEuOMpJMZJjZc0UQMsZDief&#10;6YPRkg0wSwckpcHxz0kMx7ooyYRzn5dAEYtoU8OV7wzFcYIl1w5oSgBQxWPb+ADJsPhJFpx4bzzO&#10;BcsgJFgIGKzVwTWlW6U62yEtJcnSU5Mhgw05mGbKaHuxbO+ukZHOWpnsbZI9o72CH2A5Pr1Tzhzd&#10;bQQuzp8+JOfPHJWr588CrABTt+upGMG6dOE8gApTzF88z9qsC3J+FvMXLsgVAhgA6wpg6xog7ArA&#10;6tKZGbl85pRcmz0jF84ApjBPyLp87hSgDNMLM3Lp0oxcvXZGzl46Jtv3jIo7yyZxAM04pr5hTJLs&#10;EZJgCZUkwIAzOthEZZIp3gBQSsZ4sCbLEbdFHAApJ0CKKYMpMVsxDZVUfHZjPZUHU2O3iIcwimVp&#10;cYHipsqgJQBgjPWYOgFKHmzj5TYAlkyMqReAlQlQy+R4Yz7X4i85MYBeI/W+wXxmfVZa+FqAF5f7&#10;iSt4vaRGrDPHrcm0y0RTkWxvK5XhhgLpLM+Q7uoc6a3Nx/NgdKtAWiu90orlLWVeaSrLkIaiTKnO&#10;c0tVXqpkJduk2Osw0aw8t1XKspOkFFboTZAcgJYH74o9wk+CNz4s/mtXSJT/GkBTiFEnZO8sQpYL&#10;gJ4E4EyJZb1WiCTGUPgC28SFiQvQReXBZIxVIgAzCaCZEgeIjQkXB8baEREkiRFYFxuFH84kKc/L&#10;lAr8qBK0YNoCx6QGkFQGR6gAjqOvDxYcUTjsFENITrTqQw+t0PvgpN93z7161+/u0EXzFmiuN930&#10;nqlgXUKRr9arBY5kPZygIjinDji3tEQAR7LTYXp2RUfH6gMPztFf//ZOvfOu3+nv5z0A0JqnS1cs&#10;0bBQP00DWIWFBqjVFqvJSXZNASQxXTAZZuTc8dmGf6wpce50OU00izVbKXDUvVkeA0uM9pg6Lo8v&#10;XdBKWfh0u+k/lUIgY8odUwcBW6kUx0jzwZWDkSR3CvZzmSiWAyDlSE3COZPMuRzJADcsS0xJUg/T&#10;EmEUsbDi3pyA0xQ4mdzXgfXs35WAKWXlqQjIWi/fPM+B7XGuZJzLRLAAlGy+zNRAX6QuxUSwXBlp&#10;5nrcGckALI+JbBHGKO7BqJs7060ZgK3sXC/OnaQxsdEYY5epqZqAA85UQPbKKsS+6YzsRQbp4nlz&#10;dOWShYCFLO1prNT+Vsq7bwNo1elwV5P2tdSZCEK6E+AHyEwDbFYW5WhbvU8IYsXiJTrn/gd1KZ7Z&#10;2pWrde1Dq/TR1Sv1kVUrAFpLdOWyBVi2XDc+ukY3PbxG161aCVujG9as0dXYfs3KNdhujT6KZcuX&#10;rNFlsJXLV6oLz7oNzm53Cxz/tgZYvRHEGIJDzFS2PE+qL40O48XIVHGGF5BCMYwSbQT4NOHdayhm&#10;I9sc7QTgEEYY/WmvqfQ55QBHRrxaq0txvz5xB64naFLkohnOP5v1jnd3AqpqsLzS1Ce1Yh1rtbrq&#10;txnwYHSD6Yp1eN/ZtLYgLUPbt7F5civgoMxEbarzc036HiNjjBoNtbZoTUGe+npNpWoaxpVRHNZx&#10;MXWxkGImABEjwAEnNCk+Ds+t3EBVtgvPGdunWC3qiI5Ud4LVANckm9T2dOnUYL+JaFGZbryrTUsA&#10;4mzYm4mx8iYmaCK+b1TLG2quN+mLFRStSE3VbDzLrOQkU8vE41Gmnn2aqvLztQqwVpadq32ARKaw&#10;sUaoEr8FrKmqw1i3VlQYYQM60xSo6KwGPDJluLgQ91+go20dpoaqE+ftBHBSFp0NodkceaKnTwcN&#10;3OFZA4x6Mdbd+M1orywHDDbrMJ10vAPs4TbEWixcA+cZjaOCIIU8GH2j/P0EYai93dRpjRKObtt4&#10;F+viugFDg6bH2K6hft01PAAo6AMUDOru0ds1W4ALRmUOjE3oNGw7YGHv+LARtZgeG9XDmB4GuBCi&#10;KJ9vZNEBRwSLI4CQE3t3mJqm4wCjk3v36n4ADiM9RwE8xxlNAjwdntplwIeiEIcAWMcBREexnIB1&#10;YPuY7sb1TAEAebyjrE/aNWGEO9h3arKPQhwtundyUA9M+RQG928fNil3vhq9LhPt2js6YkQ4Jnp7&#10;Tc0Xnyn7eu0CDBK+mbZJ8GdfsdR4m2Y7UwwsHgE80RiVMv2uMH94504DbEd2+eq0ZvYBfPbt10mC&#10;VA8FQPrMeVgfx8gfUxANfALkmALJz7s57Ww352Dt1nA31Sc7tLGq0qT/WqIjtLmmXI8yLZFphQf2&#10;6enjBwFVB/QEQIs2c/SQnjxySAFY/y/Q+q+fvpD//vkLwNVn8rc/fAbYInB9Lv+Nz//1PYALsPUL&#10;cNH+47tP5N8ZfcKU6X1fv/+SfPT6M/LNh68bAQxGtSiYwVouqhD+u+mr9YGBJEavaN8Csr6j6iBl&#10;3Ala2I9piKbm6+uPDWh988Fr8u7z1+RtAM+3H77qi2DdYhSLQhmArc/eAeQRtLDskzdv99F6FdD1&#10;pvz8yQ3AFpZ9+Jr8iPN8+/4r8tWNF0wTY6NA+NYz8vnrz8nLV47LjaePyRevP26aGX/G6avX5dOX&#10;HpMPXrgkNwBabz85K6/DD3tm9qCcOTgsJ/cNyNkjO+T4/iEDWhO9LYCtWtMfrLVhm7TB6mpKTA19&#10;cX625GV5JS/bKwUwd4pTMgBbmbDURJskWeMkNjJCggP8JCxwiwT7b5Z1a9bIwvnz5a77ficPPPiA&#10;LF2wUJYtWyK/n/ugLFiwQBYuXihLliyUeQvnyu8XzJG5C+bJ0tUrZNNWf9niHyhbAqOMD/6vv3+C&#10;v+KkMClPYTTKIvkAKUaccgEIebYwKU3isljJhZWlREkBI1uArlwHgMyAVpQRbcjAPoxq8XOWA/OY&#10;5gCwshOpFhgGmAoAKGySdFswAC5MMqI3ARI2S3o8gcFfXNFbJMsWKFUZNqnLS5aW8nTp3ZYjXduy&#10;4cxnG7hi47ldg40yNVgnU8ONsnesVQ5ODcrxgzvl3MwR2FEDQFfPnZFLZ8/IxbOzACPMs45q9qxc&#10;YqQKUHUBgHVqZgZwNWvSBZk2eGEWMIZ1XM9o1sXTACjs47Mz5piErYunTwC0Thq7SAn3s8fk4qXT&#10;gCxGxQ7Jjr1D4i3JkBiMlxXjaU8CSMDcAK0UjKcrLhKgFCEeAAShICEK924NltT4YHxeD0DYZCI6&#10;iRgfW/hmI4PuwRh5MWYuQBV7ZBG8UmK3Asi2mvTATIxtFiNa8QAvwFRaPOXcN4o7igIZmyXN4qux&#10;ygGIMWqVyxTDmM2SjTHPxv58FpmYpketl4yYddjGX5JDfamD5e446ShNk/HWMtnVUSHbO6uMCEZf&#10;bY4MNRabjuulGXZpKHRJE55ZXUmK1JWmSFV+KkDZiWmalGenGugqzXBKEeCqAs+3PNtpolu5Lgsg&#10;KlQC1i+VR5Y9IKsX/17CNq0VazigE2CVhPv22qMB8tH4gXtY4kI2YUwArHGhYosIkIRIXwSLCoMU&#10;vnAa9cEwE9FyYZwTwoPEGhwgSVHcJ0IyUxxSlpcllYV5UlVW4mCDzsbqCq1nZ384lFTUY31NSGCA&#10;xjJ6ExOtNqtd1z38KADpQb33nrv0jt/9ThfNnatOm00r+T/+7IMCR4zzjUwfhHOan5NtUg+jIinz&#10;HaNxcfGalZlp6nXmzZ2jv/r1b0yEbP4CQNaSefrQ6tUaHh6qLleCpiQCzuBQJjltmpzi0GRADsHJ&#10;10sKcAK4cROW0qkamKSpmQQUgsdtIQnAGJsZ+/pQ+RT7EgFbiR7AQwagypusdq8D+yTeBhuABaEG&#10;xyYMUQo+hbBF6IJjkIQphTdcAKkUzCfC0ae0OkUoUnEMAlmKi/OEN1wDt4FRVp7gZZomw7HlcqcL&#10;2+P6mdpIOXrCnc2kRuI6CFeAJwOPaQAxXKdRTcQ+LgCkB+vSYe4Mj3oAWASvtGyv5uZlqMNh0xTA&#10;SmtTpY6PwvmBgznS3aG1pQWak5YMQMH1OuJ0zfIluhTjX5XnhZNfbiCLka3hzkYjxU3QqsjP1sKs&#10;dM3F/dCY/tUN5zgb47Nq2VJ98L57dOnC+bp+1SofUK312SMrl+syANjqxQt1zdKl+uiyZbCl+sjS&#10;xbpuxXJ9ZNlK7L9CVy9bo2tWrNJVi1foI4CsdQ+tMU1+OwAzTFFkwX5/WxNgsVepGtfVVIP3qlyr&#10;ytguIM/8J0BpbpZJ5WN/nqZyqrQVG1CowDrWGg3BGWd9lWnympOh+YQcj9uIUPS21BuZ9iKAP1ME&#10;U60OTcX5CSFs6luMMSWYeh0A4pgotYWFaDXOy0hHrhvvj8ViaqyigsM0MiBUW6uqdQBgkZWcqi6b&#10;XZPxrlOp0BEerl21FK9o1VJvGs6VCPhhmpxDMwDnjHgRpspwPqYLFnHM8Y4wtZC1OISw+pIiI19f&#10;yQhbYS5gssBE1liPNcH0LDjwBIo9Q4MGRroAb0zno5n7z80EaNXoeGeLjrBRbh1T4dgAudL0ZmI9&#10;1AiujzVmFEzoBEh2b/OJQPQ1MMLZZPpN9TUReJpNrRcFKUbbO3R7dy/gCbBDw2eu762rBwB16w6s&#10;29U/iCnFHjqNbPveoSGd6us3dUGsLWNUbveQr2aL0LgX97FvFOAAyNg12KP78Q7vGxnQ3cN9AB8f&#10;TO7BugOTwzoNIJoeAxQBgih2sRuwQmGPnoZaADEgrL9L901gexyPtosiDNiG52ZaHs/J3lsHWEc0&#10;tQPHBsgAiBiJ2j0I+AE8EKwOsMkxQRbbMn1xsqtLhwEZhwBeR7ZvN8t5nbuHADXdPH6/qXdiSt4e&#10;wB2Bb7y7y4whIzxMIWTTX4p0MK2UPaaowkf1yHGMx3hPJ7bHWOL97W8FjDbV4zvQgnVsrIxx7m7B&#10;d6PBiKfwfimWMQyoIViNdgHMMGUDckZJRztxrR0E4g4893qjyslecxnOJN01MAjg26EndvsiaEd2&#10;ExABgbt3AQ75eUpP7YMdAGhNTwMKJwFuQ+b6GdVihIyKjKzz2o13b9/4iHkPGWGlTD2VBhnh2oHx&#10;nsC1d7c3ak15iaYzC8ASqx0N1XpsHwD14F49cXCfnji0H9MDevroET12cL8eB2zNnjiqgCwDWudO&#10;HPaB1s9fArRoAC5CFqNZAKv/+sOnvnkYQYsRLoLX3wha33xsBCy+u/mGvP/S9X9AFlMICVe+SJYP&#10;sPiZaYUEKsIXzUSmAEp//uJdkyL4p88BaF8BtH6p0/riA8DTO4Cnt+TnTwlUPqgycMUoFmDtzzje&#10;n7DsT5+9Kz989DaA6i1MYTepRAjYuvWO/ITpH5imCABjOuE3774k3777gvzhvRfl67dfkPefvyQf&#10;Aao+f/0J+eINGKewT1++ZpQH333uvNzE9J2nLshr104DzE7Jk2cOy/UzB+XCsSk5DF9x/3ivjHY3&#10;S2dLlXTUV0lTdZk0VBdJUXGOlBXlS0FetuTnZElhbqZkpbkk001zSnqSXVId8OliQiUizF8iQvwk&#10;JMhftm5cLw+tWCZz7rtP7r/vbpk3936ZO/deue/+38k99/5W7l9wv6xcuUTmLX4A0MXUwsWyaMUq&#10;Wbdlk/gH+cnGrbHGB//X3z/BX44jULLjwwFTMZKTGCdZlnDAVqQvkpUIJ5dCBNYIgFCYFCZFSnaC&#10;VbIBWll2QEMs67JCxQUY8JimuaGSYQdgYXtP3BbxAp5YN5RtCYEjHyjJEbelyOEke2P9AWNhUum1&#10;SYknXmpyk6WjMlM6qjNlsKlYRtvKZbitTMa7K2W8s0J29tfLnpE2ObijX05M75KZw3vlzPFpA1mX&#10;zp4CSJ02SoCXYOcBRyZiBWg6d/a0zJ5mNOqczM6cNgB28ex5gNEs9iFgMeIFAMO8iXQxugVQuwDY&#10;ol3C/pfPzMiV0yflKmDr/Cme7wTgjeqCp+TK1Rk5PrNPRia6xF2ZLnHpNrGmRIrFHi42e4ikADrd&#10;ToCWNRIwwEgNoy9MZwN8Ago82M4ZHQhwCgQkBEli7BaA1BYAFSNYQQBSABTgi9GrZIBSKiApw4Z9&#10;4/wkOXojnhdADPulEVopYIFtGRmk+AUbGGdatkoO4CrHGgjY8gdYbTCAlQVYSwOQeQFaOdg3E9tS&#10;0t0Vvs5Eupiu2VGSKkOAqu0ArckWwG5XtYzjuQxRDKO1VHoAw53bsqSvsUA6tuVJc3m2NJVlSU1h&#10;uhR47FKW7ZKKHI8UsGkxwIrQxZB+Oeu3MM3HNmmJkYDKLbLxoYXy6LI5mC6WsC2Pip3Ah3ePdVnp&#10;GLsgo1q4wUSv7JEBgDF/wBbHLVTs7JlF8YuIYANdyYBYpg4mYrkjPFAcTB8EbKU7bFKGH9GKwhyp&#10;KMgrLSvI01o4XHVUGcQ03ZWi6XD2kuF4egAUmXD+c+EIrli5Qu+Fg33/fffq3ffcrQ/ce49GhgRp&#10;MZzyypJ8X5PbkgIftOFYTBcsgXNYkA0nl7224KxXwRn2AlYWLFiovwWszZnzgK5avVxXrVqtK1ev&#10;1A0b1wLIIjUlJUHtAC2bnZLpgJJUAFMq4MaLf6QBKYQuRq0YvfplPikdZhr73oYS1lilEmAAQW5G&#10;knxiGYQTpgsmpmJZslPZjJi9tRhBSgEY2ZJYJ8WoFuANUzeWObCNB466O81j9iP4mZ5dRpnQB2NO&#10;gBTBzKcM6MbUY6ArAY6FDU47670cKeyD5Yu0OQF0ThyL0Mj5pFRcpzdV3VluQJQX1+2DMZMmiO0J&#10;WYxmEbAYyfJgOzeuOSPHq0lw3h3WOK0ozdfto3D2JuAQjvZrK8ClCOsJSKX5mVoAIPVfv1aXzJ2v&#10;xVlO7QZgsWaCTWnZQ4v/e05xjNZtAJeKEhNJYnPersY6HYBTV5SdplvXr9fFgKnlixbpoytWmPqs&#10;LWsfMXVfmzDvt/ZRDdqwQYNh4Vs2wbZo2JatGr55i4Zs2qgRfvy8UUNhIZxu2qyhW/01JcGiLbUV&#10;JpWLUNff1qKjcD7ZT6oe15Jsj1dLZKhJHwwPCNIkQDzTxaik53UmAohi1RoeobFBwZqTmqwTcACp&#10;CJeemKAua7zZJtUWr3l4nkxjKs/NBvQ4jRx5ehLAB1OmsxHQmNZH8GFPrBI8i3y8s00AM6ZV1hTh&#10;PS8o0DpsU453mzVhjFpRsrylvMI0kq0uKtS6kmJtKi2Bg7vN1EgRgCja0VBcCGPPoVxtrsR6OJxU&#10;SewAALXiu8MmyY3lRQAtRsngMDfWm8hPB47TVVtjojd0xMd76Fi3GUChyMFkJ3tasflwMxzwNjM/&#10;2kFp9gYda2vTnT29OgGne7S1QSfhuO+Es8/0P0Yf9gIsdvQRfPpM+t6eQTjUvb26f3gUDjngCM41&#10;oWlX3wCWjZjlRye368HxCcDTMPZnn6dBPTA2ZmDqIOCFx2AK3f5hwAwAhlA0PT6q+2GMwE0ReHDt&#10;rAuiWAXB6TCjS5iyUfLOvg6AzoDuGyYQwYb7dYICEAQygBUhZoppgQC4foxTY1mJ5uH7VwmwZJ2U&#10;L60STj63GWKNFGCOqW2UXMe9ElAIVwSpnYQH3jvgcBj7EoBGASysNWPKIcdzsAXgAxhlfVl3Lb4r&#10;re3GKHQy0tZuUjD7GxvxfWoxaaSTgKoJnGsI73FvY4N21lUb4CF0MtWR8vf9rdgHx6UoykRPm3mm&#10;I3jf+X4OtDfpUHejDsMmBtp1rB/33t8BaGnDsgYDXAa+sA9rurYboOkBlAGacVzWz7H2js+Viofd&#10;eA/KcnPUHh6lOS4XQBbPCSDJSNYxQBXrvEwkawqGz1QcPLN3r54+OK1nDh3A8QBruL+mikqjbshm&#10;3eVZOabWroY9tPLztTQ700RTc/B75sXvaE5KiqYl2DBvNX3gCHlRYcFqj41UNoQ+RHXD/btNRIug&#10;ddykCh7C9ICeOHYY0DWtF2aO/P0iQAvTf4DW//zxK/k7zESzmDJoIlmfyX//wMgWljHSBfsbQev7&#10;T01EiymDjGS99ewV+Q5Aw5RBgtY/0gEZ3aJq4besu/rQgBcjXT7xDH7+AHD1gfyVcAWw+gvrt1jL&#10;hekfqUoIwKL9xSgS3hbHIJTh2IQ3U9uFZUw7/PlTgNbHFMR4S3769AZAi/Nvy8/8DPuB6YQAru/e&#10;f1G+e+8l+Z6gdeM5QNRjcuvVxwFaT8pXbz5tIOuzV3wRrZsvXJGbALGPX2SfLcDWs4Ctx8/IS5dO&#10;yJPnjsjlU/AVD2+XQ9t7ZKS3WbpbAVqNVdJYUyq1NSVSUpYrxSW5gn9DpDA/A+aSgiyPZHhSxJMK&#10;HyUFoJUYK56keHHERwK4wiUavkVIoJ+se3SNzP39g3Lf3XfLg79/QO578D757e9+K7/+3W/kngfv&#10;kXkL58vcefNk7oI5Mm/pQpm7ZLGsWveorPXbIo9s/Bdo/dP8mXQ+BxsBx0meI0aybRS2oBBGhOTi&#10;pcoCJDG9zx0fYuqx0hKixAOQ8gKs2M8pLT5Y0gAMKQQDOvdxlB8PkpRorLPD6TV1QYGmD5QTjr0L&#10;gJCC9VkAkMZij7SVZ0pLqVe64Kj3NRTJSAfAqqdWxnq3ST9ACz+2MjHYJcf2jsvF43vkwsmDcvn0&#10;KbkwcwKQdVyuAIQunQUUMcXvrA+0zhGMLrDe6rzMnjkt5wBa504DwAhas7OArHOAqNNyHssuYhum&#10;C7I268I5ilzMymXYRexHyLpCCXjYY4C5yzjfuZOHjF29cFKee+IijnVEBkY6JL0iQ+LSrGJPihJb&#10;UqAkJoSKwx4mSY4QgFakJGPMXADaZICmB2Ppjgs2anpZjiiAVTAgC8sYrcE4JVOCnZErzLtjAySJ&#10;8ufRfuIMXw8o22TAy2sNMmmDGVY/ozzohaUz+oXxz2Q6JsDKa/HVZjFtsCAhyNfYOGqdeGPWSi6e&#10;gReglg0gzolnbdcGfN4AOFkrxYCfuqx4GdyWLRNtpbKzu0q2d5bJGObH8EwGGotlsKFA+mryZBDz&#10;nQ150gboaq3Mlgb21CrNAWSlSn66Q4q8iVLMpsWZPsCqyndLaU6ylOcmSZ4nQTx459ITosUSukX8&#10;Hl0mEf6PAjYBinjP0jA2LhtANJJAFSQJmFoi/CQEILbl4RWy9eGVEhuyVZwRgP3YCJMmaPpomRRC&#10;1mpFYgxDJS54C46PdzghHoBF5cF8gtYe9mBpqCzXxtptcNQLtaywwDQbzs3MMP20SopyNC87Xddv&#10;WKt33XOPLlywADZfH7jvPl370EMAKa9RHawCZLFeqxoOTxsc/IZtVZqblQ0IcGji7RRCT2qKJmG6&#10;dPEyvfvOe3XZ0kW6aeN6fXTDOl2xZoUuXbZQ/bauV6stRp1Jdk3AP9Js5pucQhgCZLkcmgpoSgVE&#10;/fLZgFR6sqZmUMCC0SHsAzBzYZsUpgICUkx/Kqb+se6KEAf4+QWwDFRhmgRzwEmwwklPwNSB5YxK&#10;udIAT1iXimWUg2fdVhIbwcJxN1LuDtyf06lWBxsq241KIYUxYlnXleirz7Ik2tTitGuM3arRgMdI&#10;QBE/s2bL4ojHsSj4gXsDCHoyXCZNMDUd14XPhClPhhvwxqgd4A7r3azLyvJoVm6GJrOeC8ctzs/S&#10;QThdO8YHdM+OIe3vbjXPIxdQlo/9a8sKtHlbsToBKCuXLNLsFDsc/BIAQjUcszpjwwCtnpY6LQDE&#10;MU3Pg/vKTEoyjUq7m2q1rixf48JDdeu6R3QNI1UALb/1BKtHdTNsKyw6NEBtESGaRGCOj9ZUS5Qm&#10;wbGyRYYAkoLUEROmbMxrjQpVW2yoJmCdPTpW0wCh9dVl2tlUZ2q0uppxPUwdBAwQ3tMYDcI1GRlx&#10;m93AEetxCDk1eXjvAPJ0+ijIwLS+vhYKQlQrZcRrAUV1cA7rAKIN5QWm3oophYQapgw2VRYZsQk2&#10;Zu5m+mJdDYCpBPdbhuXl2goz/X8aAaUNdQZ4uqjEBwDsqKo09S4USOiuh8Gh7QVY9TBCBOebDi+B&#10;Z5hOdcM2X1oc7o1Gxb9RONUUYGBD4T4uBwixVo5NiHcCFrb34pn2w9EGGAwBAhiJ2TXYBwe620Ro&#10;jA30GvhiOuEEIYw9i+Bk72a6GiMyo4AdgM6+4UGdAmxMAiIYpTkA2zc8pNNMr+sH+ADYmPI31Q+g&#10;GgWEjI0bINrRQzVAAhm2HRnVfYArAtdufB4DZAw0NulYZxeOMaC7BxgNArgQ7AB/4x0dWE6QAXgA&#10;lAgfw60AeowxZfE5NuZ6cX/jHI82AAbAYwTAPdqB8euEYVkfnhmh1aQRdgIkAcR9GM9eRv2KCjSd&#10;bRZCgrUsMx0QAgC9nVpH2KJNAjgIWzsHBvC5X6eGevXQjklT5zSG+xvBdY5gfAlTPB9FRcZxnglG&#10;Zhg1Ivhj3IZaKSnP5azd6jK1XJNdPaYOj+snGZEC5LOOaTujVrgnCmNQWMTUiuHc7B01QrXA9hY8&#10;7ya8L9UAP4whYGsE3+HBjjrtbKjSjvoKk1o52F6vQ52NRqymu6FS6yvz8X3O1abqYm3Fe9xcxZq/&#10;Ai3Fd4DNgtMSE01tHHvF5XlcmuXC71tsrEYFBWlMYLAWedMAZX16aOd2Pb5vtx4zaY47jEIg54/u&#10;3a0np/fpMcDWzLRP+KIO34cCb4YWpGdpJn7HM12pOG6qabTtToBZ7eqKs2gKm5SHRWgkm5Fv3qph&#10;/ps1ZPMa3fLwJvVbu0nDgwM0Cb9/zbUVemDXpIGsk4cP6LHpvXr8IM55cL8exfyJI4d05thBA1rn&#10;Thy+fmnm6O3UQYIW7Ocv5H9+9EW1mDZIwPqfX1IIKY4BwPrr958YcKLgBeHnW8DLV++/AvgBVAGi&#10;/gwAYsTJwBAginBFyPplnvuydsuAF2CLohdcbux2ZOuXCJeBKEbBeC7MM6LF+i4KYPzymVNuw5TC&#10;Hz8FXMEIab+A1h9v3QBovW3qtghb370PyPrgJcDWC/LlW0/LRy8+Jp+99oRJKfzq7WfkG9jXWP75&#10;a4/LJy9dA2hdBmhRHOOK3Hj6grzz9CV56/Gz8vzFE3L9zAE5e2S7HNszJDuG2mSop05aGsqlqa5U&#10;mgBa1eUFUlrCqFaWlGNaXOCVwmyX5KanSJ7XIzlpdsn02CQ7NQnQlSDJifDzLBESGxMsAQEbZdni&#10;pfLAPffKPffeKXc/cJ/cc8/9ctdd98sDDzBdcKE8OG++zJm7QOYvWSaLl66UJatWyrK1m+SRDSHG&#10;B//X3z/BXx4FLphaxrQ+R5jkwhlNt4VJRiKcb3xOgdNLIEiO3QpHPULSokMkIypK3FEbxAWnPT0u&#10;XLxRWB4TIM6wDZICRzg1ipLj2A/AkG4JBsTFS747XgrSEqQkyyn1JR5pBph0N5ZKT3OJ9LaWyzDg&#10;arivQUZ6G2X7cJdMDvXInh1jcuLwfpk5dghgdVwuAa6uAqIuYkrAOj9z0hgjT+dnsBzwdPEMUwUJ&#10;U4xYnZPzZ88AqBjRAlRxis+ErtMzZ2VmBsCG7YwoBiDr3CwgjQZwO4/zMGXwMUAW67MYzbpy+hjO&#10;fRjLTsjjF2fk9NE9MjzQKvllmZLktUmkM1jsNoxVYgy+kDbxOOMkEZ9TMG7ptigAUTggKAIQFC0u&#10;AIA7PgzwGSA2QIYD8ESZd0axUgBL6dZQozyYCMBKAaimAcSyAEsErDTWuNlYfxUgWTZAFWEOsMRo&#10;Vq6dNXZbJCt+A54X1jPaSKGLmC0AKUq7s3fWw5IN4MvGujxrAGAL52NqZ+wGnNNPqjLt0l+TJSNN&#10;+bK9C5DVVQHAKpL+xjyTzllb6DLNozMIaElhUuyJl5J0u3RUZEtHVZ60lOdKXaFXyjKTJQfjwHqs&#10;8pwkwJZDipky6GG9lkWccSESF7pZMgDd2QB9a9hmoyboxjuZzvq/xChJtUUC2CNM+mUCAIoQagne&#10;KBvWrBb/dQ9LxNb1gCh/iQkCTIUF3lYZBGhFhWDcIiQxMsjAmCU8SOwxYQC/NKkuyJXygtzLgC2t&#10;LCrSjtp6ba6u1gLAVSTl1aMj1RIXqxZLrKmvCgsO0vvuv0+Xw8FetnSxznmAvZQWGPnvYsAaa7kq&#10;AVu1ZaXayIhITYV68Q99ZESERkRG4phwtvEPcSLgafnK5Xr3PffqkqULdNOmdervv0m3bNqgD61e&#10;YdYFBPhrAiDFkZSgNpvFiHNQxt1KGEkFaOGc/JzAFEFGtAhTgCq7C0DHmicsp1pfAraPA+RYqegH&#10;CIpJsGgszIpjR1tjNdIWa8QoLEk2jQH0xAGSYhJiNDQ+RiOwXRyWxdpsRtCCzYUTE6ikaNXY+HiN&#10;jgUwxcZonNWGbeKNoqAV56DoBSGMkbFYnDcm0aKBUcEabok2svDcJjw+Sm2m+TLBz34b3pIMTFFR&#10;kFL17JHFKBxrz9Iz0wxYEb48mS5Ti0YhjHQAl90epelet3a21euu7cO6Z+ewTo33a3V5keZjO0q9&#10;F+aka0NVsfbDWSspyNZ1a5YCVOK0paZAuxoqAAQAh8YqHYEjx/5NlfnZmgXIzIZDxX4//J/wbjjF&#10;jRXFmhAdoSFbN+q6VUz7WwbQekSjAjfBodqgYX4bNDokUBMBWV7cZyagNjPZpukYB5fdok4rwCsh&#10;Vl2J8fhs1RS7TZNZl2TFMwZIMe20oxEg09yo/e3NcDjhkLe0aF1lxe2m2DlaWkABljwtwJg0VZZq&#10;G+CoY1u1TxEP8NOJeUaBqEjImio65wQuQll3XQVgphZOL51fRhMIOHB2maoI55/ONGtNJrsY+WAK&#10;VycAB+ACJ3pygI19u28DA2Wymabl6+O0i+lvcKBNjYzZF9aDfQBK+wE4e7B+F2CIjvcUU8kAFpNw&#10;qHcPE6a6AACdBg4Y5WAtGKWv940zTQvgg2WU9+6B491W5et9NtHVpjsBVVQeJFhNUL0NUEEAYW0M&#10;lQJ5fUwn3E05dVwzYWm0vQ1wwn5K1aa+aSeWEw4Y/eoDIHbg+99cUWF6f1Fdb5ARG0KRkVVv0BEA&#10;wxiAhKmD/Y3N2ltf70tTrKwEQGIcb6cWMrVuEPM99ewnRsnyeoAoYB7PhcsY3eNzMrDVhGVsiIzn&#10;M4D1g7BePK9BAP9gM8EKMNVQrT11lTjfNmyL42D7YTzfYew72FSjTaUFmovvUgyc+7LMTBPV4Zgy&#10;ZW3XyIBJr5xi81yAFpUHfYIOAK3drE+aMEp/o/2AITwDpsNRln4A90Ng4jMjbI1ibAco1gKgZrNh&#10;psxxLAYA00NNLXj3agA8lbhOX5plJ+65tbrK9Bosz8nT8rx8bd9WqrUlxVpTUmRSrfm9KsrI1GIA&#10;TFluNt5pr3mvc/Ab5nHEaz5+x6ikyLTXPPwOZOO3LhO/F6n4TXE74zGfiG1T1OtM0GT8vjiiw/Fd&#10;9NdY/FYHb9ikges2qv/ajfiObtL1Kx4yNZPhAQFamJ6mO0aG9RAVBvcDtCjlvnuHiWqd3AfgAWBR&#10;jv04YOv0oQN65uC0SXVkOi9TAvkfCfy+MK20r7Hx9nerRjsBfa2VJdpQlo/7YP80p2bht82D67VE&#10;RmlkWIg68duaifvqaW0woHV0/y49eQBgBZs5vF9njkzrGQDWmWMHdPbEIb04c9SA1hMXZg1oMZJF&#10;+5+fvpC/w36BK2M/csq0QQpi3DLrCEpUCDRiF4AryrpTfZDbmUbGJoqFZWbdbaBiOiEgi9sa8MJn&#10;QhZhjZEpU5/F/TA1MvFfEMBupyBiOQUwfgRMff/xG6a+60cj9X671xZTCm+9Y4zCGH/GZwIWgcsH&#10;Wm8a0PoR9j3FMj58xcAWQeuz1580DYwpjvHFG5h/6yn5AtD12etPyEdUHwRkfWQiW1flvWfOybtP&#10;nZG3nzgrr147JU+dOyiPzeyTmYPjcmhqUHaOtEtfd73U11dIBSCrqbZcasvzpKokS2rgu5QBtEqy&#10;3FKUlSr52W7JhR+Tnpos7kS7eFxJRv490RYjCbExEhMZKo+sXiW/nzNf7gJo3fvgA3Lv/XMBVgtl&#10;/uIlct/CBTJn8TJZshTbLFomCxaslPmLVsvcFQ/L6k3/6qP1T/PHeiymDlJSPcsBBz6eCoGUx94s&#10;DoCTJypM3OHBcF7XiDt0q7hC2Pw2GDAFAIjaKt4YAEBUqIlYpQESctgny8i+26UaUFWX55Gmshxp&#10;q86Tjpoiaa0pkLZ6WEOedLaXSAestbVEhoaaZefOQdmzd7scPLJfjh09LEePHJJTx47KOcDUpTOz&#10;Mgs4uorpMzNn5PKJ4wayfGl+p7Eey84yajVjYIpgdQ7LTaQKdv42gDHadRkAdeUcIIw1XIAxGsUy&#10;rmDKY8yeBNBRQINRLDYgBlg9hunVs5hi/tq5k3Lq0C7padmGL6JLvG6beF1WsdsBVY5IcTkjxWOP&#10;kSRLqFHOS7dFmyigC9DpYholgIsA67UDUq2E2RCAQZCJankTABnWcABPMAAD0AUQSmZ00MoITZCB&#10;LXfcFsmw++NZAXqxnNHHHEBxhoX9tfwBv5sBuOslA8CVQbXBGD9xhT9sIltmGZ5tJiAtA9tymhK+&#10;SZzhKyTbvkHqcuOlB5A12VkOwKqUiU5auYzjOTFdkNZRmyMNZW7Jp2qgk+9OqBRl2KWx3Cst1dnS&#10;WpUrDSWZUlOYZlIFi9ITpDQzSYqpPJiTih8wJ5Y5xJsUA7AKkMzUWMmGmcbTSRbJSbUBsmIkFXCV&#10;FB8MuMK4Yfzc9ki8h/4mLTA2cJNYgjZLlN9GCVz/kDyybL4EPLpC4kK2iC16k9j5zkbFijXSX2LD&#10;AWEAMCve2/RUhxTlZkppfs51wJZWFBRpU1WN1sBRyKeIBZziBABOMqCBSnP5OawBsur8efN1yZKl&#10;ugIO9tKlS/T+e+9Ta2yUUbkrLco1DnANHAk6zHVVpVpRko99M416YW5WJixDC7IzddXyh/SOu+/W&#10;RYvn6dbN6zUocCvgaotu2PioLlm+XFc9vFKDgwPURuccDjsjYk5cB2GJkuqswaIq4D+k0FMBYclW&#10;tafaTY0W67WSvUwNtGtARJBuCNiqITFhGhgZrH4hAeofGqRbgv0xH6hb8NkvPEjXw0HxDw/WYICE&#10;f3igRlojAUFM93NqWGSEBoZiXWSYBkeE6NbgQPUPgTMTHgrIghMBCAuPDQfQJQCkAHec3o5YRcbb&#10;NDAiXIMiQzU4Ktwn9R4bjePHagwALQHXGAfwi4UZwQ9zXwm4D6YlJqkb8JWZlQ6wut1LC3DlA7J0&#10;tTks6kqL1bq6Kh2F47h3asxIJTfVlWOsPUYYIzfDrUXZ6QCvAh3qb9Ou1hoNDd5qokyNgK92OLBt&#10;teXaVlcK2KrQVgByXWmh6R1Vmw8Ix/vBdDmmzTECxPQ7wlYExmvd6pXqt+FhjcRYxoQFmVRSK8Y7&#10;A3BFZzHb5VAvnosH9+bGfg44g0mWOI3FODpiY2GA3ihAZ0yUJlritb6sWHtbAEdM0YID1wtntwsw&#10;1MbUOTjYnXTIMaWz3o15AgLrkhghGcU8ezqNd7SZtEHW7BBuqBTHKAPTtUY66gEtbUY9jU11WUMy&#10;im1Ze9WH8zBtjtGf7T2+NDNGhRiRYu3SGBxMRkkIV4QZ9rmirHcnQGICUMXGrUw7Y8SDqWNG6KGp&#10;TicBQtyedVCjbY3KpsWUgx/A/ozYDLU1mCgWBThaa8rxPSw20NsFwOCzaaqmc16gxXBcOYZU3Bsj&#10;SDA6BJjabs7NlDTCGwUycD6CAYyS75OAKR+cAGDqGY2r1pbKcjjGvka2FPYgJDAdrr2yCtCK5bhf&#10;NutlzypG67htF5swYzkjPn11ddrPyB1BC5DVjTEYxHaErCFABhvh9tc3mP5XvdiXUSgqGw43N5tn&#10;1Ytnx8igqQ8DSI51AgwBL6MYo2FsO4J1I7jWsVam6AGaAVyDjbweABqc+R6A2ADGqwvg3FqVr3WF&#10;WVqA3wSCFkVSxjDmOwzAUmK8T3cAtBjVGgWMTvRTTh3wNdyvx/bv0SFAZQuAqKakxPS8Ks/LNZGb&#10;wvRMrczJ0Ur8dpXnUSGRCoqpWO7Fs8jSyvxcLcP6AkALU+RyzLp0LUijpZnmzEWAvnysLwRMMdKa&#10;5/UauGJKajW+V6VYVpFL5cp8nBvTooLb/dlYr+fWlopiE2VtrigBpFGspVQbK9m8OFsbKopup5oW&#10;GTVH9pFrLM3REvw2FHhS1W3F7ze+Y4kx0WoND9cIP38N9duqiXGxOG+WaSRMwY7jGIMju3ca6fZj&#10;lFSnTDugh2Nzanq/zh4+pNfOnNarp0/CjsNO6MWTh/UCYOj8sWk9e2SvnjqwUw/vHNOjuyb04Haq&#10;GGJ8BwC5+E2iqMdOTNkEPcMF8MJvGn+PGOk7xIgWQOvUoX3GWK91GqB1+ugBPXv8oAKw9MKpo38H&#10;ZP0DtP7nT1/J//75S/n7z58Dtm7D1Y+3DDj9/ScuYzrhL/VaTCH8RP7z+08MVP3n974mxr71FMvg&#10;Z58Rtv5/6YMUuvjINECmMYJlmhUzxRBGuPJBlm9b1naZCBhA6z+MYiFg6osb8sMnb8l3ACYC1o+f&#10;AqJgrNv68RNMb7Hei/Y+5rn+bfkjtwFo+VIHAViALEa1frg9/QqARfl3A1pvPonpM/LV20/L529c&#10;l09fvSK3Xmd/rWsmdfCD5y7Je8+el3eenJU3nzgjr1w9Ic9eOCQXTu6UmUNjMj3VI+MDTTLYXiXd&#10;LWXS0VgCvyVXmuGjNlbkAbpypLTQK0V5XinISpe8DJdkpaZIekoiLElSE1MkJSFGnAlWzNslcPNG&#10;Wb54pUkdvPOee+W+B+bK/PlLZcXSR2Xp4ocBVw/JwnkPyT1zlwPIlsuCRY/I3MVrZPlDG4wP/q+/&#10;f4I/S9haE0Fhj6YMQFdGQgSc+mBxxmwBTG0SR7i/2EP84Kg+IlFhD8MekbjwDdgu3AhglLOnVY5T&#10;qrxOqc/xSHNhhrQW50lbZYE0lwGmakqlr61GelprZaC7Trpay6W9uUIG+5pkYqxXpnaPyt4D2+Xw&#10;sT1y7MQBOT5zTA6dPCxHjh2W48eOyNETp/D5hBw7fALLjsnUkYPSdWhaandOyo4TR+USwOgywIrp&#10;fpdmzwKwbqcHAqRmmR6I9Qa0sM0so2EUuABEEdAunWPkCwDGNEHY+VMn5Ar3N1OmJx6RcycPyKXT&#10;RwB4R+WxM8fk8sxhObhrRDrqy/AlTJYcAGV2erx4ksMlwRYqNopbOCg5HiEewI/bBiCNC5NU1hoB&#10;sJJjgsQVH2amrNVKAXyxqS8jL2lsymuPkgxHjLgAXx4q6nEbwIjpoYX90m2BJkWQyo+UwE+zbJFM&#10;Kz6z35SFU8BYPJUJN4ondpOp0aLaoDf2YSOSkRG9Bes2AcC4zWY8442+PlqA62KPRbqr82Wio1J2&#10;99fKnv462dlbI+MGtioMZA0Bivua8qW/uVC6GwqldVuWiU42VGVKHUGrKhuWI/WlmVJblCFVBcmS&#10;l5YgBQCtsuwUKclNluJsJ5bZxZsSC8iySEZKHKbxkg7IyuYyAFg6YNXrZNNijBlgK9XGpsdR4gS8&#10;JgK8EnHNlvBACQ/YIuFbNwG21on/hvUSHRwgUaEPS3TERgBWmMQBYC2w2KgQzIdIssMqefjxBGRd&#10;ry4uhDNdoPWV2wBIpVpXVmT+F5bS7fl52TA4DMW5GgUneeHiBbpixSLdsHaNbly3RhcvWKh+mzdq&#10;UV6GlhT6mhdXlRdpDZzDGspgV5aq152sbqbp2e1qgZMdERmi8+cv0N/ccYcuWrRAt27ZoCEh/hoQ&#10;tFm3bN2oGzc8oqseWaGrAVuhYQFqd0QDsCzqSLJpIqNAqQ5f+p+ZJ5AkAUiS1erC8QFcFMcwvbZg&#10;bAIcAgAKjgkF8ERquDVKA6JCNSgay2JDNDA6WKPiozQK8BNIEIoO0wBMCVxhcZEAJZvpfxUaE471&#10;QRoSif0AV+GAlFBAU2B4iEbHE5gAU7ivsLgYjbDEaijgMzwe++EY4ZSEjwNohYdpUAQN84A1P5wj&#10;AMcJicOYxOEabLGANCuuO8XUZiW4EjQ5HQ4T0wRhaZmp6slI0Yxst2ZlezQh0aHJyfFaVePVwUE4&#10;lBMjunNySHs7mrWkKFtzslyajX1yAGd5cNIry/N1BM4P/+c+k1FAXFc9wIlg1VYL2AKstTVUaBec&#10;2S7Mt2N5S20ZHDwug6Pb1gwYqPUJTuQDmtMS1X/9I7p13cMaBlC2Y9ysGJ/0hDg4jV44ooBqXG+a&#10;Mx5wBocPYxKDe44GsIYHBcKCAGdhGhEUrKH+QRoRGqNVhQWAq2ZAD6NM7QCQNm1lRIpRDjjlrJ2h&#10;o08HfRjb7RkZMOlohJ5BLO+HM99PEIPjPwZAmryd8sWICSNBHXDMKak+1tkBR38bllWZe2oHfFBN&#10;sLe+Eft1aS8gjxE801OqtFSbysvh4GMbCk2YaAzr2MqVDXMpwkE58Q6ck+mIHYAA1rfVYXlzVamJ&#10;1LRvw3hug7NcXQawKdH64nxMS7Efxp7CFPUABox1M75/9RUFAOBC87m9uhjONpz/3Ex1260aExIK&#10;GC3UUYAJ4Wq0HVNG3RjJ6sL9Mrp1G+y47MjOSaxn1KXBpD6yMXUP4K8TEMgIE2GV92QigIAgRp76&#10;mgGKgEWqyjFiwTQ5ikuwWTOjT6w3G2QkqZkRJ18z4a4aQhDgCGM91My+YTVGiZDRLtap9QHI+EwY&#10;xWouK9WGYioz+gQ+mLrZzFrAgnwtymC/M5dmpSbh3XFrWRY+u1M1KzFBs5xW9Tosmoj3LAlgnsQe&#10;bcFBGrplq4ZtDVb/dZswDQDUMHUQAMq0SwpuALipfEfVPzbv3TkyaPo8UXmQYNGJ96a6sEgr8e7x&#10;d7Ac11WO3706fIconFJZlGuaQFPmn4BC2XiqU7JxNUGnjc+WSpQAIkI8hSiY4jmK50IbBsRzStEP&#10;NufluSnScXDHiImQ7sF1GAGQ0T7dt31AD+wY0r3jfbpnrF9npnfpDECE01P7d+jZA1N6et+kntm3&#10;Xc8dnNJTe0f15J5xPGfsg+2nx1hHx9TFNgP5XXhn+TwYdSvJyNJ0h9P0jasB0FGNkcqC7H/F2qwT&#10;+3COg3v0+DTmYWwYfPrQXr0yc1Rfun5F337uKX33+af0HUzfeOo67Jq+8sRVfeX6VX3+8qw+c35G&#10;n5g9qdcJY6eOYL8jehX7PjF7AvOHtbe1Fv+uZGp5QbbWlObrYGezHto9AbjaZyJZp47ADgO0GEE7&#10;fPA2aFEM49h/AbIuv/zkY6aYh2mD/xtG0DJg9fNnxgxswQhQ/w37H8z7ZN4ZzfrIANffAFn/8d2H&#10;WM6GxgQvrLsNX0wl/PdvfKqDjGCZSNXtKBbtZ0afOP81YcwX8aIMPPdj1IvgxZRE7kMg88m5vwfo&#10;wvznbGAMkKJIxmcANtZ2fY5j3V7HtMGfPn1L/kRVQ/P5DXymMMar8uPHr5mo1pdvA67eetpMCVyM&#10;Zn3+5hO3o1pPGsl301sL9tHLj8kHz18CbF2U9585b+ytJyn7fkCun52Siycn5cj+Hpne3iZTQ/Uy&#10;3l0Nn6YM/kyJdNaXSAdVlGsLpKYsB75KmhRmuSQnLUmyPQ5JT2a9llM8zmTMW00/VIc1VsJDI2T9&#10;o+tl8bL5csc998uDc+bLnHkLZP6iRbJs5RpZsWotpo/K/fOXyT0PLJc5C9fI/QuWyNLV64wP/q+/&#10;f4K/pJj1khq/VSgfznorjzUETv9mSYjcIM7QTZIYvkXiwjaKHY6rJdpPbM4Ik/5VXZQiDSUeqS50&#10;SV0Fnexs6aktle56vLht9TLURSnNVulpb5WOlibp7WyWocFOGRnvkcndE7L/yLQcOHlUDgKsDs8c&#10;lWOnj8qJMyfkFADnyMljcuLkcTkJmzx6RPqPzEjW4HYJ7e6RtdW1ElBXK5F1jeJo6ZHT2JaQdHH2&#10;nEkDJEgxUnX18kU5R7g6PSNnAVyErDMANoLY7MwpY4xqXZiZkXMAK0axznPZ7GkfZOHaZo9Py2Vc&#10;17XZk3J99jgA7IDsm+iXhrJcKfQmARCskpEcL2lJcYCEMHEBrpgO5wI4eTDPaTqV8zgPAKOwAxUa&#10;00xaYASAKkpSsb0bsOWICBSXJdz0kHIz+gXASoxjKpyfJEdRyj1YUpheGB8geY5gybbjeIAlAldW&#10;QojkOYMlPzHUAJORcgdsUdo9F2CWCQDLjPUHbFGEBNtbAk1j43RT/7VJvDGBUuq2SEelV3Z018iu&#10;/nqZ6tsmU73VsqN3m0x2b5OxzjIZasmXgeZcGW4rkuHOYhls4Q9UEcCrWNprc6VlW46xuvJ0qSn1&#10;SmVhmlQUuKQs1wXQSpSKXFhBqpknZGW54yUv3S757gQDrF5XrLgxjp4kjFNyFIArVtISOXaATPYf&#10;w5gl8pqtWyQZ4JkQDbiNDRVrZKDYwv0kOmiLxIQBqkL9JTxwkwRv3ShhgQAugBYVg+KiQ8QRHyUF&#10;2bdBC84i67JKWJOCf5hrq8o1Kz1NrbGxGgfnOApQEBYSpOvXPaKLlszTlauXaABTxUL99JE1D+nK&#10;FUu1IDddiwuytKwkT0vhkFRXlWgtnJCainKNDAdYBAZqgL+fbt6yUR95dLUuXbrIKBcuXDhf/fw2&#10;aXR0qIaFB2GbTfi8QR9d95AuX7nYTKNiw9TmBIQkxhvQSnL7wCoFIOUkTLkAV54kdTBt0EVQYZQr&#10;SSnbzvRBW6rdbJPoZk2Ww8zHOqy6NcJft4YH6uZgPwNTYZYY3RQcoOv8NuvmwAD1DwEQ2Jj2F6b+&#10;YcEGqoIBSwFhvmkw7msLICEgNBQQGgf4igC0AbIAYP4hgTg29omO0NiEeJNCGIb5IBxjSzDOGbAV&#10;5qd+FkbRAHxwGAMjAH12i4EsnwKhT66eKoNpmazJcvkgK8ejHtyXA453fpFXh4ZbdQcctO0TA9rX&#10;3WwEMfJy0zQvx625WW6AlluzvS6thgNP0JoY7tae1jqtLs3RFkZQqksAWXD0aXD4O+u3GUeyrabM&#10;WHttBRzJcu1vqYfD2AZHsVf343yjvfVGdc9v41oN3rreV4MFiM33OLSPEZn6MkBKjuZi3NPgICcA&#10;OuOwPpb3iXsOxRgTuMIC/WEBGhLgr8kJNlxXoQGrzoZGXEudttcRhGoAg7guOPC+6ApTzhrhoA4Z&#10;0QD83moboKYdTjCd9sbSApNm1wHg76oFQAJwGssLtK4kX+tLiwEAWFZRoc2lcJorq7WJzn9JiTZX&#10;AAwIB1jXiGUd23DeKsBBOaAT6zqqa4xUPPtANVQSguh0+2pk6HR34Fyd9VXasq1MW6uKAFc+0GoD&#10;dLRinHswxp0YW4pgtHAdwIe9tZi+yZqV1nocpw7nbcR2hN5aPJuqYgBJlnqddo3G+1lTnKfDuGcT&#10;tQJcjXXC4FizZouRO6a5sf/W1GCvHpmaAIjejr7xueL62KS3jqIc+N7Xw5rKSwAaFPfwpbMRNprK&#10;cH9l5XDIsQ6fSzMztSjdqwVpbi3OzNCSTC8c93TNS03WQjferyRM01xaluEFFDk1zwVYcjrVbbWa&#10;z0WedM1nr7LUVM1MdKjXzpoem2Ynp5hj5KUk4RgOTcP774mPU4/VopkJVs2wWTUd38H0eJu68B1N&#10;iA7SKP7HzPpNGvjIOvWDbX7oUd2wcoNuWPWIhmzeqkVZWbh/1mj5QGvnyJBR89sB0Nk5NGQ+b6ca&#10;INYdA1wc3L0TkDKsu6loCNu7fVh3jQF6xvuNBPxuQNGBneOmhunw7u16GjAwe/SAnoNdOH5IL586&#10;qtfOngBUnNDHzwI2LszqkxfO6fOPXdYXr13R569e0mevXMT0sr5w7bK+Bkh57WnYk9cMrLz+1BV9&#10;5XECy2V9/Zmr+tYzj+nrTz6mr2L5609e1TeevoZlABvMv/nkFX35sVl95eqsvnb9gr546ayxZ2eP&#10;6TXAzLVTsJOH9LETB3X24C49vX9Kzx/apxeO7gMwN2pZXo4W4dk14R2eZoPi3ZOmQfCJ/bv1FAUp&#10;pveYpsEnse+pwwCtIwf0Ku7pxvNP60evvaQfv/qSfvDSc/rBy8/pTdh7LzwN8HoC93FVX338srFX&#10;rl3A9JK+/MQl3NdFfRXT5y6fxXh34ntSrPX4Hjbju3B497ieO45xPHEI09t2EnB17JCePXaYgKUX&#10;Zo5zPL+CTQG0ttJX+/ufvgJkfWGiWQa2AFn/9aMvQvXfmP73j7ch6geAlQGqj/5h/wGg+quZx/p/&#10;LPfB1r8beXfKtlN5kED1gWlW/O9MB2SdF+YJWYxw/TLlclOvhSlBiwqEhC4DWEwJBFAxrZAS70Yu&#10;HgBmmhsb8wlk/EQIoww8jKmEf2T/LUDZz2xqDOD68RNfdOvmy9fko1eu3W5mzKjWM/IZAQugxbRC&#10;AteXb+EzQeulKwa0br5wSd5/9hzmff21Xr9+Qp6/eFCuzUzKpZNDcnJvp+wbr5cdg9Uy1l0pQ53l&#10;0lFfIJ11BcaHqSnPkSrWbBVkSF6mWzJSkyXDmQLISoJ/4pAMV6IkWCLEHh8nMTFx4h8QIMsfXS0P&#10;LJgn9wOy7p27QO5asEzuAlzdt2CxLFi6XuYsWCfzFxO4HpU75myQ385fa3zwf/39E/w5Y9ZKaizA&#10;KmIDHPlASY72N1LidGQp3uCm404HHk6wN80mZcVeaajOkfptmdLakCc9rYArvKRdXbUy2FEv/e2N&#10;0g/A6u7okJ7OHhkYGJHxye2yf/+0HDk2I0dOMCp1QKZnTsjhs6fl6OwZOQIwOnj8pOydPi4Hjp2W&#10;3TNnxdExICENPWJrHpKBE1ckqWtC4roGJHvnDgmvq5fhkyclsKRBBvbsklkA1gWCFiDrl1qrixfO&#10;yXnME7BmcZ4TALIjhw/I2VOs68IywJVv3ieswemZ40dN/dfl08ex/iAA7IBcooQ7YOvY3gnARb1U&#10;5qdJUXqi5LnskpUEOLASAKIl3cHUwNDbUABYsIVKKqA1MyVaMp1RkpEYjmVhkmEPx7gCmkwaIeu0&#10;Qk0aIWXKEwECzhiKZNyujcMzYMqg14Z9AV3JMY/gM+uzAEsOpg0CpiyAqYQgQBYtRPIdoUbOPQ/L&#10;KIhB4DL9tAAo2bgmysFn4rxGZt8SYmrpSlwW6a/Jk9GOUpmg8EXPNtnRV2Mk9ce7KqSvsRCAVSz9&#10;jcWAqhIZbi+R0bZKGWwtB1SXSW9TqbTVALSqs6QZ70YtIKu62CNl+W4TwSrJcUoxa7QwLc1LkSLM&#10;53ntBrIKMthnK0HyvQ7JAexluayA1jjJSmUz4yhxO8IlBYCVjGu2RPpJAkVVYsIlMSZCHJgmM+pn&#10;ZUphsCQASK0RAQa0grdugK2ViODNYokKNgZHVyzRYYA5uxTm5FwvysvVEjhTZXA066oJWhUmmkUl&#10;O6YPxsVFq90ap85EK0BrvlEHDAwN0mhLhIZEBOqjD61UFwCo0IBWoZYWFWgFYKsKDi9TBjMBba4U&#10;p+mJ5UpxmLTEdevX6h13/k7nzvm9boKjHhkRBNDyB3Bs0oCgLbp1y1pd9fAyXbR8kT664RGNiY8w&#10;cu121lolMrKVoAlJMKYMpiaoNcU3n5BKSEkGVDmNbHqim/LuSZoAOCNoUZnQlYnPLoeGAIyCAFFb&#10;AEXhlkgNjY1Uf0ClgSoAgV9kkEZao02D4q1hQQa+AkMBRRGhGohtgjgFHAZjGmWN1eh4CyzORLgI&#10;W0ExkThurMbAYYxMwLpEi0baYjQC4xkZF6Ox2D7CHo19ffuFW6KMaAbhkXVnLkCWmwqGAEYKZGTm&#10;pGlmrle9gK3Y+EhNw301t1Tqzh39BrTGR7u1bluJFuSka3ZmimZnwbBfFoCNaYR1cG5GB7t0B5zI&#10;kYEO7e9qAnxxey8c/Eo4+LetptL0lSIsMM2N0a0ORmpqK030iClCMwcm9djuIfU4HBqw6RGNDNqs&#10;Topf4P4Y6RrtrNMd/S061FEDwMnWfIx7CsYhGc8+GdvEYJyjGQ0MDwWIh5l2AhF4p2wx0VqYnakd&#10;DbUmqkXrbmrWjvp6XFsNrNYAVw8AjJEtpvnxf+wJVS3lRSZKRIEKNhJuxuc2AE0bYIty5lzXQAgD&#10;QLWUA8JqqnFt2A9g5avzwj2a6ES1z6orAUWMwtQY4GLUhhLZrPdify2frHyJGZv2beUYK44T4QiQ&#10;Wl0MK8L6fO3icQBhrVUAudJcrc3L1rLcDK0rzgVU+oyKkPkA6lw8qyy8u0ytygbUePCOc8xskWEa&#10;QgVHAHotYNGkIXawXxQM8Eu42tnfo1MDAIq+Lh3pxGeAxMHJUa0tLtDCjDTNTwPkJCVphjNZM1KS&#10;NT05SdON6mKypgGKMpJSzTSXaW+ZWdjeq3mw4owMQFS65roorODRsqxM04+pPIvNhrO0FOurcrO0&#10;HvfDPlo1+Xk+8RH8DrB5cjshE6DaVgG4BeQRUtsxbSou1i42eAZ4so8WAbQH0y5AcReeZw/fP4xr&#10;D8a5nUqMJQUAvwwtz3RpdmKipifYNc2aACiLB4zZ1REdqwlRkVoA2BvC/bM5MUFrtK9fx/p7dYpR&#10;LADVxACjWgCu4SE9eWBaX3ocsPPsk/rGc7Bnn9C3n38SwHNNb7z4pL4LmLgBmPjwtRdhL+n7rzyn&#10;H77+AuxFvfn6S/rZO6/rF++/rV+89ybm39Bbb7+mt7Ds8/fe1i8/uIHlb+tn776FZW/o5+9iGbb9&#10;Cstpt268rp/eeEM/xT6fvs2pb/6Tt17Wmzjfx2+8pJ+88YJ+xPO9+ox+9OqzgBxGla7rDV4fgOzt&#10;p2GEsscu6EtXAGCXz+mrV87pywCb5y+c1ucundZnL83oC5fO4H3o1sriHK0GqO8Y7gPQHNTj+3bq&#10;zKG9Zv7skUN6+tA04Go/QGc/wGca0wOAx2MYh2dxb7gvXO+Hr7ygH+P+P3oN1/bq8/r+SxinF5/Q&#10;N3ktz+Lanruubz13Td/G9B1eK+w1QOO+iQF8r/D93FZqoOvyzCG9cvoEpgDV2VP62JkT+thpAONp&#10;zN8GVthPAKwzMDdsDntoMaL19z9SBMMXwfKlD3L+F8j6COD1sc9+AETdBqr/+uEX0Lop/2W2AZzd&#10;XseIFmXcGc2iEbJ8hs+3+3ARun6JXDHVkGD275yaFEJGt35Z/5GJbFHNkKDF2qxfemiZiBjWMZr1&#10;iwiHL+qFbQBYBC0fZBG8qEj4pvz48evy9XsvyutPzMpNgNb3H74k333wogEuRrbY0Jiw9fkbT8qt&#10;1x83jYw/ffmKfAK7+cIFufn8efkAsHXjqRl5+9oReenyQXn23G556uxuuXpyQs4e6JeDk02yc7BS&#10;RjqLpL/Fl6XTVlsA/7ZAGioLAFvZUpCdJllpKeJNShZPslMSEyxid1glLC5ILA6LOJ2JEhEdJUFh&#10;obJq7SaZt/RhuXfhGnlg2Tq5f/Fmmbdii8xdsVXuXh4k9zy0Ue5Y/pDcvWKt3LMy6LYX/q+//8//&#10;WQBYjuhNkkL5b1e0lGY64PxapTzPIdUFKVJX5JHKgiQAVppUVmRJI17EnrYKaWsvkpamfOmG093S&#10;Viy9fY0yOtwrE+PDsnPnpOzZu0/27j8i+4+elX3HZ+XozCU5cvqK7DsyK9sPHpddgJwjFy7K3pnT&#10;Mnj4qKQ0dounfkQqh3ZLxc4jElXfK3X7j4u1Z1TcA3ulfOqE2AFe7UfPiL22U7qOnpTktl7p3H9A&#10;ZgBZ5whVAKxz587K6dMAKQDcOdjZszNYdsbAFiNkpymgwagWQMtX+0URjZMArNOwkyZd8ArA6vEL&#10;J+T6RdZkHZHDu0eku6lCCr2JJr2NkRaCVRLANCWOcAUQSqDyItMBA8VtBSzZQgAAwdguXNKdEZIO&#10;wMqwRQISArA+TJJupw66AFKs40qIDBBnNKArLsJEtVJxXMrqu2ODxR3lEyNJs26RNCPtvkUyAVts&#10;Dp1upXw7ZfQDDHDl2Bi52iDe+K2mITRVB7OxHSNdlH1ndMsdBZAOx/FwraUem7SVZchEZ7VM9lTJ&#10;QEOOdFZlAriqZWqgTiawrL+FQhhFAKoiGWA9XUcxoKxchtsAWu2l0tdSIq0mopVtopsVRalSUZgi&#10;lcUZUprvgSUBsJKlvMBtrISwleWUbABWLiNangTJBOxlpFokzRkjackY3+QIk1KYmhAu1ih/iQra&#10;LIEbH5bQTY/IxkdWSGjwBrGGB0gC4dQSJnb2JYsNETujV5FBEhG0RaLC/GBbxRYbJtaYEIkMxQ9j&#10;JEA3MZ6gdZkwRNAqoVxvaYmRYc+Cs+Ki6ERyorrdKepJp/KeQ5evXqqrAFYBgf5GhCEVULN180a1&#10;xsPBzkrXPDhhBTlwGnNT4ezDmUtzYv9EdQFsPACh1GSH6fW0Yf2j+qvf/krnzptjJN2Dw/w0NBKg&#10;FbZJg8MDNDhks27yW6sPrX9Il6xcqms3rweURBlxDLsjXu0J8RrjiFM7jp3AhsQuu4ErI50OMCFU&#10;WZliaFILUwy4ONnEGObKchsZeK4zaYiARIpnEL64P0UsHC7CGJal2o1yoAXQyfRCC2DBgeu3G8EL&#10;m08gA/CYiH0sDqtRHUwA9LEvFs9vwz0nupM1gamAuCZCICXgXXCi3V63JmBcWQdmo3oizsd+WbwW&#10;yrz/0rQ4OS3J1GZl5aZpDswBYEtJsWltTZEOD3fr1I4BHRvr0cb6cs3P92ohYIzRrBxGv7BfhifJ&#10;AFdVeYFOjPQCtPp1fAjOeH+7VsDJz05P1vaGSgANgKKBUSMAA9P1MM/0QaYfdddjHqBFqesjuyb1&#10;FEBr5uBOrSjM0eDNGzTUb6MmxkWYAv4cvCfDbdV6GAC4d6xTx3pqtLk6T4sBe2kYz7RkmybZotUG&#10;sHXgvbFbLGqNjdO4KDxfwGd+plc7mCrY3Gx6avW3tGtPAwUZmOrWYKJcrA9i7RCb0LI2idfXTeCB&#10;k95UVqgNcPQJXt0AxU5AFpe3AbQIAKw9qyvKBXBRohpQABBhk96SzBwt8mbjcyE+52llNgAoK0fz&#10;XR7NTXFroTdd871MbcO4piThPvCu2Syaasc9uwAv+K6wyXMKwMhuiVCnNUqTrDGazv5mljhNjo0G&#10;CIRgGqVOmNsepwmx4eoA5FsiAhXfVQ3026B+W9eatNy1a1bqo6uX6eoVi3T1koW6ZtkSDdq4DteW&#10;rUNtTT7I6mo28MuoFevHdsCBneht1zEYBR6OTo3iOdZpQwXGBUBJqGwFTLYA/nqMiEEdwBrQCIht&#10;ryfE1mh/a7OyzxN7M3E6zsbIgLidQ/04Zh/OBVjv6zXRxH1s/Ds2BKAbxvMexfkm9MTu7Tqzf6ee&#10;2rvD2IWDe/T0gSk9dwjOO6MrR6b13GE49NN79MyBPWbZ7MG9ev7wPhN9uXwE08NcvkvP4R2b3T+u&#10;M3tH9OSuET22Y1APjOLcwz26e7hD9w63Yr5Dp7GsC0BWnJ2mFYCJwe5Wc93b+/t0nGqKgKopXO/E&#10;IO5haED3jI3onvERncF1EJi+fP8d/fqj9/Ub2Fcf3tBvP8b8x+/plx++g2Xv6vefvqvf3eL0Pf3h&#10;1gf642c3Mf+hmf5w6yP9wy1MMf/j5x/DPsL8R/rjF5/o91j+/a0P9btPP9DvPqF9qN9jao5/813Y&#10;e/o1wev9G/o1zkUA+/L9t/RzwNpnN14F2LwEIHsZ8y/p52+/rJ+8/rx+8upz+jGg6ybg68MXntCb&#10;LwB0ADk3nrwCu6o3MP8W5hn9epNRMUbKHr+sh7aP4LmXagvg9fj+KUDOMT17FFAFuwTYuXjqKODq&#10;oF44eUQvnDqsV2dP6NWzJ/WVJx7TTwCAn7/7Jq4PoAio/PztV/Wzt1/RT9/ENb35AoDweQAYYPD1&#10;ZwFhuMbXn8Oy5wBjuEbYW4CtY/smTQuJqZEePXNkjz5x/pQ+w5RDwOFzV8/rs5g+e+WCPnXpvD5z&#10;9aICrP7PxzdeexNWAVtKSXfaf5t0QV8k639+8oGWSR/kFJ8JVwSu/wZoEbJ8oHXztvmA679/YJ0W&#10;FQU/lL99f1P+9i1TAT8APNHelz99AwD6+j358zfvy18Y6cJ2f+YUEEUA+/fvfNv+5Xba4J+/+cDA&#10;1Z+xzy/y8L6oFdYxcmUiWTwHo16Mdr1jwIqRM7P/V1QkJJjdkB9vsafWW/LDJ6/LD4CsHz95Tb5+&#10;93l598XL8uU7z96GrBdMf61vsPxLphHeeMaIZHx542mTRnjrtcfko5cvy0cErefOyYfPnZV3nj4p&#10;b14/Im/AXrq0X168sE+evbBLrs2Mytm9vbJ7pEpGuvIBW6XS3VgoDeUZUluZa0CrtjRPyvOzpTDL&#10;K1npLoCWQ9xOhyTGx4nDHiU2e6wkJCaIPcEuMRaLbAoOkRXr/OS+FevlnjV+Mm99iDy4NkzuWQfb&#10;ECt3rwuWX68Jkl9tjJdfhzpve+H/+vv//B8jCqW5yVKW7zQvWHNdjolYNdflSmdzgbR3AKTai6Wn&#10;vVx6Okqlv6NWBjrqAVjV0t/TIHt29sv+vSNyYHpEjhzeI3sPHpChPXuldWS77Dl6RA6dPCM7D56W&#10;kaPnZOjAjOS3DUth66B07z0ge2cvyJ6Zs9K574A4m7pl/MQlGTw5I5W7AVi1A1LQMyUJ9d2SP7pd&#10;Jk6el4ounOfojBycBsAdOyVHT5yWQwC2kwCrGYDUGYDV+Yvn5AzmzwKg2EPrgolsnZXZMyfl7Mwx&#10;OXPquFwEfM1iegUAdv38OdMni5B1/uQxuTZ7Wp64dEaeunwBAHZKpgGO3fUVUuB1SkayBY5/JACL&#10;/bAYuQoRlxG7CBdvIqN/FLAIg7H/E7YB2CRZKHOPbbCc4hdMIUxzUIkw1EiYp7NBtDPW14g3OliS&#10;Y0JNbVZqXLBkYb2HfbdiGP0KEA+bO1sDjIS7B1NGIt2WzZIas0VyAFqErcz4TeKJfgS20US8MrBd&#10;ph0Q7QgxcEYxDU+MvyRHbZHcxCBpL3PJzs4yOTDSKLv6G2Wso1K6anNktKtadvTUyVjXNhntrpJJ&#10;fKb0/khHhbFhABajWX0txfhxKpDWGrw3VVlSX5kp1YxolXikvjxLKou8UlzglIKcRBPVqigEaAHg&#10;i/A5PyvJSKdSSCMnzSbZmHc7osTrZDSLqZfhGL8QcQBKg7asllWLH5Blc++WZYselI0PL5dI/42A&#10;LT8DWVHBm2CbJTRgg8SEBQCoAkx0yxYZBtgKkNjwYIkODZYowBZzq3O86XtgCuDSgmw4ldnZmulJ&#10;BRTBiQRMJAIeCDUWOMZRMWG6YvVKfejhNRoYuEXdAIRCOKoJVPKLC4djGaNWOJg24zzHaFRYqEaE&#10;B2lQkJ9u3bpZN29Yq5s3bdaHVq3ROXPn6F1336Fz5z+gGzY9rIEhWzQ0JlCDo7dqBKahoVs1LHyr&#10;bvUHbD28QpevWKib1q/BsaPVBRBJAsg4ABvJjFgZgCHQsOcUwASgxfqsRIAKUwWZPkjQSvUmaXIG&#10;QAeQ5UsnZF8tLON6TO0AI0rGE5IS3T75eEaXktPZwNgn6055dzYqphJgMmupsA3BimmMiTwejsWa&#10;MTvmrQQ39vXCZx7LTpACQKXiGnmd7ImVnIFrvA1ZXM4mxQluOyAs2dcnC5bCeYJWdjqgFdfoiNGq&#10;ygKdBFzt2D6kk9t7tbOtTktKszQ3L1Xzc9I0D6Cbk8mUQeyH68/P8WhdVbGOw0HdPtano3DIh3pa&#10;jVOai/N2ArLYFLizEQZoMSpiAK3eZqrN+YQLKIaxY7BHj+4d1zNH4SQf268jPc0mbTDYf4NJG0zD&#10;O5PhSgDc5OrM9JiehIM8PUlBAoJSuRZlpQJQEoxiWioANhVg5rBaNAEgQshKTrBrfkY6nP9tyr5U&#10;hK2+5hbtqW8ytUVdbOLbABjAdbGxMBuljrU3aRHgJxugk5OUqNmJeB54/9IAQHkA5kxAMJsEs8Yp&#10;MTpCE6Mi1BETqx67XdNhHqvPUuPjAUbxgKB4zXTiOTONzelQDxsQY12Gk2lubs3DNBPH8yY5DXAV&#10;4txMqcvH94Y1RsWZaVqM51UCp78qLxMA5za9vkqz0rQoM10LstJN7y326Sr2uLXI5dZi7F+Ad6gA&#10;YJ6P71u6JVbtYUEaFbBVAzet07DNGzVk0waNCw3SuuJ8gCzl1Jk2CNjqbdWdeJ4Eq90UfegHfOM5&#10;sdfUqf179MS+3QCafYCbA3oWYHF55pheOuWzs0cP6cWTx/TqjC+K8NQFOrxwdi+eNw7vc1cu6fNw&#10;el998ppJeWMq3AtXL5jUtteeuKZvPsMIxhMmfYzTd59/Ut9/8WlMn9D3AQDvPXcd9qSJdLz73OP6&#10;3gtP6Y1nH9e3nn4CIMDIDOZx3LeewrFwzDfh1L92DU72lXP6ytUz+uKlU/r8xeP63Llj+tTpI/ok&#10;0+NmDup1TB87Ne1Ll5s5opdP7Dfw1VxZbNI32Tdrx3A/3rsBX0rg+KhOMT1wYsg08t4/yVTAKQDG&#10;CRNt+vbjm4AlABJA6acvP9WfYZz/AdD04xcf6c9fY/lXmH71sf4R6/7yzRf6x69vYf4Wln2mf/rm&#10;M/P556+wL+yPX93CcT4xxyBwmSmM4PUHQBiNQEb7A4DtW0Ad7Zub7+i3BLtP8Bnz39x8S7/54C39&#10;+j2AznsEr5f1yxuvGOi69eaLeuv1F/WzN14EfD2rn8I+eQUA9tJTevPlpzH+T+iHmH8Pz4JjfBbA&#10;O9TZotM7R3HfR/T67Cm9NjtjYOqJC2f02rlTZp7TJy/O6kuPP6Zv41l+CuD7Htf2HQ3X9odPAIkA&#10;rq8BhF/j2r5473XAIcHwZR+EvYPrewdw+M5L+tm7r+itd1/WDwFejwOsLpw8BJia1deYDon34W28&#10;D++89Iy+i+t+D/bB6y/oe68+rwAr/fLmO/8b9iTMQR/tF9AyqoM/f/H/AK1P5e+0nzEPI2QRtnxR&#10;K8wDuAhdPvDywZaZErD+8IH8J6Drr99R7h0wBMAyqYEwAtZ/MKWQ0S5sy+gVZeJ/ZjNjABiX/5ng&#10;BMgikJloGD4TpghVBCrTzNikE1KRkKmJH9xOIfRFt8x2ON6fv+KyGzBOYVQtBGj9ZKCLDY1flS/e&#10;eUa+AWR9f/Nl+fZ9wNY7z8sfPngJ9qJ89/7zgDECFyNb7LN13US0Pnnponz80gX56Plz8v6zp+XG&#10;08fk7SePyZuPH4Edkhcv7ZJnzk3KxWP9cmxXI2CrWsbh345Q8Ku5VAYbS6WjqhB+TLaUArQqCnKl&#10;OD9LMlxO8aawLY1DUhwWSbLZJDHBIbFWm4TF28U/IlpW+YXK3HX+8vsNoXL/+jC5b304LEJ+uz5G&#10;fvNwuNyz3ib3BKTJHUnFxgf/198/wV9dZT7IvUhatlVJb1Od9LTVSUtjhTTBmW4dqJa+kRrpGKiR&#10;wbFm2b6jQfZNDcvBPZNydHpKTh7aLxdOnJBzJ07KzLEjcuTAYdm+e1q6J3dLVeuQjB3YK8Vd4xKa&#10;1yoVI1OS39kpaTWtklzVILkNHbLz+CkZO3pUBgBakaW14m3rEk9DizTv2S8du/ZL89CENE1MyfTM&#10;eZk5c0lOnTorJ07PysETM3L85Fk5deKMnJ45I6cASjOAKdrJM6fkFABplr21AFIXsIwNjM/M4DpP&#10;nzR2FvMErUuzVBU8aVIDL84cFfzYypMXTwt+GOX0oT0yOdgtjeU5UpCZKulJNklOCDHKd24ra7Ci&#10;AFkh4gQwuQBRrLPyMMKUACiKD8CUka4QSYoDIGF9BuCKcu5MH0xP8EW4Mp3R2IZQhm1M3VaIiYS5&#10;AW5ufM7EfqyZ89j8JSPBX9IBVS7rFkmPx3niA8Vj4Tzr6zabKdMI02IwjfaJXWQDrNIt2I/RLKaA&#10;AsTYE82LY1PMpC7fI6Ot22TnQItMDTXL1GCdjLRXSG9DsfQ1MD2wQkY7K2EAre4aGe2oliEA92hH&#10;lQy0lUj7tiyjQNhZCyivy5PmbbnSVJUtjdV5Ul7EiJZHKorTAFYuKTOf3QAvl4lwFeQ4pDjXF9nK&#10;SbdIvtcu+RkJkplqE6+JbGF8HRGSagOAAmCD/dbIsoX3ybwHfisLHrxLHlq+2NRh2W6rCvptfEjW&#10;rl4sW9atFP+ND0t40FqJCd0ioYEbJARAFhkK8IoKFVtUhFgArgmxMaUwE11IiANMRYRoUMB6QM16&#10;ANFDunrVCl20eJEuXrZYFy6Zr4sXzzUiFVsCNmtKaoKWleVpVmaGxgGwQkOCdB0gbNGChfrgg3OM&#10;IuHdd9+t996H6T1scnyf3oNld951t/76zjv0Lix/cO4D+si65RoUulljrWEaTYPDHg5ACwnzU7+A&#10;Dbp+4xpdvHKhLlu5SAMDNqkzEQ45a7WSbQAUgAeug+DEGq2kNEajfHVYDkaxABm+BsUpACnWaAHK&#10;AFSUfae0eirBKB2AA7CyAwAS4ZgzAsX+Wb6olq/+y+lKVjsjXdgvBZ8ZjSIcUe2QKohJAD3Cl9vr&#10;Ahix/5bv/AQpKiCyzxeBiWBnen5hGQEx1TQ75vGY0gioIsAxVRDHMU2Js9347NSMbI96vWkaGx+q&#10;OTnJ2tVVr7umhnUKoNXX36blZblakJum2QCZ7IwkA1lZOE42zsk+WgW5Xm2pL9fJUcDZRL9JHRzs&#10;btaygiwjtdxeX6m9rfU+A1CxnqcP852N23SAUuuNAC7YBKMkeyb13JF9evHEQT2xd0Kd8ZEatHWd&#10;2iKDASPxmouxaKnI05N7xvTsNKMbo3pksh9Q1IXjVGp5frrm4rpyMAYZGOM0PIcUB0AoyaFZHpcW&#10;ZWeZ1MEuXEdPS4P24PxddfUmotWDa+hiWiHW0fbBiaYMeFVuphalpWpuapKBrhKvRwvxuTqfqnFZ&#10;gByvludmaA0/5+RoCayxtExbGekpLdIWijGU5WtLdZFJb2JNFxXeuuurTESPohX9GIvB1lodANT2&#10;47pGO9tNmh4V7abg2Pv6WHUCdDp0CuO7b3xA948NAHjg8GPZrj4sG+7SAyN9enC0Xw+O9Oh0X7se&#10;6GvDtE339HXqrgGAU0etjjRUac+2Qm2vyNEOjGX3tiLtrirULoAEIzdsqjza1YJraFXKxE/1U1mP&#10;/bXYiBfLcKw9OO+F4wf09aev6wevPKcfwSn/+K2XYa/oB6++oB+98YrefP1VvfX2G/rxG6/pJ5h+&#10;8tYbevOt1+BcvwUH+S399J039daNN+A0vwmH+i2THsd5psAxXY72OdPi6Bi/+4Z+ifkvbrxuIh5f&#10;YhmXf/YWzvHmy/o5pp/j2J+89pJ+9OqLehPX9PFrgAR8Jpy9D6f7Jpzu9wFsBLQbz1zV15+4qK9f&#10;Pw/4OqcvX4Xzf+Wsvnj5rG8e0xcuncWy8/r8pTN6fNc4gHybEXk4vncXAH9MDxgb1yNTO/XA9nHd&#10;v2NcD01t12P7p0x9FsHiy5tvA3gAR4AmAtLPNANQgCVA0k9ffqw/fwNY+vKm/vjlRwag/vjNLf3z&#10;t58Drj7zbYdt+JnAZUCLEPaLAcR8x/vUQBz3983j2F8A5gBdJgJGsMOUkTJjn3wAwGEU7X1Azg0A&#10;2Nv6HcCL9s37gEMYp98AdAhgXxgAA9i8BcB58yX9FNByCxDG505j3dTjgCtGjShu8QYg+VUa3o83&#10;MOaEqvdfA+i8AtDBO/I5nu13gKo/MFLH68T1ERAZufsDro3ARfj6GtD1nQHEtw0cfvcx7BOA2E1c&#10;20e4Xlz7VxjjT97Be/Duq/rFB3hPPnhTv/4Q2xAqb+FeYbx/jjefwZ+++Vz/8v1Xf8f0OsynNsho&#10;1s9fyn/djmj9EsEyUawfP70d1WKtFtMHAVEGpH5JG2RNFiHofRO5+g9A1X9+/wHWE6YAWgQprPvz&#10;1+/KnwA+hCqqDv77d1z/sTGCl4lcmUgXDNN//57pg9gG9gtoMUplUgVNnZavRsuXVugTyWCqIEGL&#10;KoZMGTTRrS9uwN7GMXENX70LAMO+n70lfwF0/QJaX733vHwLqPr2wxflK0DV1+8+I1+98zSM4hiU&#10;fGeNlg+ybr1xzdRp3XwRkAXYYvqgD7ZOyftPn5J3nzwub14/LK9enpYXz++W585NyRXA1vFdrbJ7&#10;CL5QT41MtNXIUFOhtG3Lhj+TI02MbBVnm3qt0px0KcpMl/QUm1jsERIJfyLGGi/hcdESZbPI5tBw&#10;Wbxuqzy4eqPM2RAhczdHyYNrQ+XedcHybw+FyW8ftcm9mxJlXmS2/D673vjg//r7J/hrb6mVwf5O&#10;GRrokYG+DhkY6JWBsX4Z3jMuk4cPyN5j+2Tq0KRMH98DoDkmR08dksPH98vRY9Ny9OgJ2X3giEwf&#10;PSalHf3Sv3evpNTWyfDeo5JRDmjbPimlzUNiK+wAdB2Rir5hickpl9TaRnE1tsrw/sOS1tAuQ3um&#10;ZXzfIenctVd2HDkh+4/PyMFTpwBYx+TgzEk5OjMjp2Dnz87K2TOzMnNyBuB0Wk6fOmnSBRnJos0y&#10;ffAClp89LefPnZazpwFXgKmzJpp1XGZhZ04elVPHDsrZE4flzImDMnvyMGCLku2n5LnHLshjs8dl&#10;385h6agpxRfKJTkuu3gSrYCnKEm1Bxn1wLQEX5NdD/s7AQSYNpgG6Eo3n32RrDQ71juYUhghGYlU&#10;zANgAdI8ABzux3TBjERsDyBLjt8iXi4HjLkcQfjsJ85oQBGO68U+3sRgyUwAQMWzz9V68drwmeBk&#10;9ZO8xBCsCwRI+Uta1CZxRWA9IIt1WRTN8Fr9fY2LbZGSHgd4iQ2S3KQYaQIATXRR+KJF9o50ytRw&#10;q0z118vO3jrZ3gPg6tgmI60VMty1TSY68ePDPmeYMsI13lMpfa0lUpLtwA9RlnQBsiiG0Yz5pkr8&#10;MLGGryJTqkrSjZUWuqUc52PaIGu0CGDFealSCgAryk6RXK9NstKt4nXHSl6a1QhjZKRgjJMoLBIq&#10;KQDD2LBNsn71Ilm+8F55aMl9suHRFSaSlQJ4dQJyI0PWA67WSwygKyZ8KyxA4iICJTYiQKJC/CQG&#10;85borWKLDpS46GABYDkigrdoVKi/xoQHajBAZvWq5bpg/jzYXL3//ntN7yxOH/j9A4CtBbpy1VIN&#10;CQ7QVABLRVkBHP9ME/mKiAg2PbDuuut3+qtf/1r/7d9+rb/61W/0t78BVP3ubr3jd3fpb397Bz7/&#10;Ru/8HZbd8zudM2+Ornp4lQaHb9VoQITFFqYWS7CJkEXieOFRgRoQskXXblqjK1Yt0hUrlmpwiJ/a&#10;EmL/AVuMJDGiRdhJIuAAjnzRKUa7CE/2f0SYHG67D85S2EzYrgnYLgkOfyKgiFEnB6CHUSo3nHQX&#10;IMhFSMJ8aprLNDxm5CoZn1OwPc/FRsepjJYxLRH7MiLl8OCYACemAzIalppByMJxCGAG/pLNugRs&#10;RzhMxnFc2J/HZlSL8OfGeVmXRREMLyEry60JTqu6sX9ba41OTg7p7qkhHR7s0Bo44QWAl0wqEuIc&#10;HtxzenqienHMTByLNVp5OWna1lStUxODpsfW+GAnQKtJK4qzNRv328rGxc3bADfbTAphFxXpTPSo&#10;FnDRCJhp0l4s2zXUr6emd+lFphbNHNFLM9Oaj/sO9dukcWFBmmyJ0hzcV3Vhph6eHNTzB3fq2UPb&#10;9fS+UT27f1IPTQ4ADhq1EUBTXpStxXkZWpgFQARg5gB48zPSTD8hprd11tcYyfV+yr0Tsign3sjU&#10;QV/vpYG2Rt013Kd7hweMwiAlzye7ACyAnqn+boBdrx6cGNJ9IwSeQT24fVhP7GFq26ge270D81Rv&#10;26Vnpvfo+SMH9MrxI3rlJO7pxAG9cGxaH5s5qo+fOaHXZ2jH9anzp+GontQnz83osxdm9fnL5010&#10;58Wr5/Ulpj5dOKNPXThtlj0PAGBU5nmmRWH5c5fO6bPnTuozcHSfg71w7pQ+P3tCnz17TJ88fVif&#10;mDmk104cwjXs0guHJwCoI3p237ie3gvD9Mz+7Tp7YEqnAWmUQh/taTORq4nuVt1BuBvE/QKspqjC&#10;2Nthmh1Tye7ameOAqRf0CzjkX9MZvknn+AM4uYxO3NRvbn5g0uW++QhO/ae+NLivMc/l3I7Lv8X6&#10;7z722ffY59ubH96OtviiL4xyfPPhDZ+9f0O/v/mufvHO65inA/6ufvvhO/o1II0Q9rVJO3sNMPAq&#10;YADghXkfiL1iIjOM0HwMAGNE5sOXntT3nr+u7zx3DcbpdX3rdtTrddrjl/WNJ69gHtCAz+cOTmNc&#10;2vUYIMuo2E3v1rOH9+npg/tMH6iTbIx7wKdqd/7EUb1y5pS+8vTjxsn/6QtGoT43QPRHQNCfAFB0&#10;9v9kIlf4/I3PfsY84ckAFZdjntOfvvLBE6NXv0S2fICFKaDMtwxgdXu7f4AW7fb8L2mHP5lIF6ED&#10;nz8D0Nx6X3/41BdR+oFG8PoIMHPTB1/fAmIY9foG068Y/TLRprfNeH/zPiNirBd7Uz+58Srsdf0U&#10;QHwLz+ErPhc8H8LO1x+9Z6JtBnoAeQaoeC24rl/ux1wzrumnL7Ac63mdf7wNiz99cdN8/oHXaqDp&#10;A2NmObb/4bMPMRaM7t3EcT72jakZ18/0L999oX8CpBJU/+MPX+lff/jq9vTrv2N6HeYDrT99LX+n&#10;magWGxazNguABbj6H9Zn/QOyfEIXf72dFmgiWIQuwhBg6o+fvy1/BWhxGdMHCWk+QQzfeoLUX3/A&#10;9qzpMhGtj+QvxgBR330gfwQI0f4C6CJo/fUfAIZjA6SoLvizqbsiUPlqsn6JchG4fDD1izrhL8Dl&#10;SyUkvBkgA3j9iTVbuNafP6UC4RuAq+fk+49eNrDFFMIvbjwN2HrO1Glxys9fvv2kfA37JXXw09v2&#10;ISDr5guzcvO50/LBMzOArROALUa2jsqrV6bl+QtT8vjpcblyYkhm9rXK0e1tcnC4Tca7a6WnMV86&#10;tuVId32JNJXmSE2hR8rzM6UwK11Sk+wSaY+S0IhQiY6PF0uiTSLgqz0SFiwrt4TKgvUh8vt1oTJv&#10;A0BrXYTcuTrERLN+syFG/m/2/vq5ryxLE35XxI23u4uykpnZ6eQ0W5Yti5mZyczMzCCyJYNkkSUz&#10;pNmZTjMzM6ednFVZVT0z907MD+s+z9rfY7v7fe8/cKscsePQPvscSdk15zNr7bV/3ypaXg3pJk/k&#10;DLJv8H/9+yf4t2BBhVQtmi/zFpZJ1ZJ5UgmElNfWyKz6Ouk1Y7ZMWlQjlc3Lpaq5SWpWrpRxlWWS&#10;M26kZEycIMPRpyNglVcySz4pKpagAYOkU8/uMm7hAukxaoL0HTdeppVWSUrxCCkBtCpqG2Tw+CnS&#10;fdRYmVBSJvMbl0pJY4NULQWmlq+ShuYV0rgUUGpeBVitkAZgq76pUZoAoTWrmQ4IQAFXjKKtW87q&#10;gi5FcNnyJjRum2XFiqWyfFmDLENbDWStQVsOsDU31QJZS6QZQGxeWi2rmmtk3YoGjFMv29Yvkx1f&#10;rpB1ODd30kgZ1CtHijKjJT0hSFLjAyURH/upsYATo1XRXfBxDxRFEVxoAFRmLJHlb6DKJK6iXXpg&#10;SnRnyU2MkOzErpZamM65XEAW53QlA2ZpFvUi3jpg204y4vyArY4SF/a5pAFI+XGtJQ/IYon44sRA&#10;S/vLiWMaIBcpZpSqoxTFdUE/gMqqDHaQtNC2Ll2QaYK+UvDpXDgaWxY5yYoKkqH4HwxGrhbMHCWL&#10;Z4+XxXPGS+V0QGvqCClHK5s8TMqnDJNSoGv2pIEA1gCZOrqvTB3TD8gaLLNYgRD3TxjRXSaxDe8m&#10;44YUyjAAi8jiehSDemdK316MaKUAWimAFudqJUnvbtjiuGdhioto5SVaFcL8rFjJSYuSoqwwKchM&#10;kIzEcEArVDKxTU8IlpgwP0sTDO7cWvzbfmgRrKSIThKPv0UkwBUNQIYHdcB+R+nq30qCgK1wnI8K&#10;8bc5WyFoUQBWdEgn2w/t2j4CbTOaRgX5aZcurfTjlu/p66++pC+9+Cwg9Jy+8MKzwNZT+sxzz+jL&#10;r76qLT94XwO6tNfE5Gjt07u75uFDOSYqRAMD/PTtt9/Rxx//s/77736n/4FGZD3+2OMA1uP65BPP&#10;4NoTgNgT+tRTTwJvgNaLT+q7H7yu/p3baWBwZw2LCNToCH8NJ7SC/DUkhO/ENbY+19atWgBab+j7&#10;77+Bc+0V/yNv873iEyM1Ae8SnwS02JwowgtgIp4AGq63ZSiyaBIh5aJUjGox0kUgMepFcFlLS7QW&#10;y7HQDFO4ng7sJDPilAI44R4ijfO5EoClJCDPpS0mAlLxAFWMxgA6CRl8BuCWA5xZ2iLhhTHwbox0&#10;paB/GpGF58UBWtGAGufDpeI9iS0iK784C8+MAf7idMjgHlpaMkUr58/QsrJJOmxILy0syNCCgnTN&#10;yU6yOXFp+PnT0mM0C/uZeK+czEQtzE/TsaMGaFX5TK0sm64lMybo9IkjdGDPfO2G9544lHN2Blqk&#10;hpXwGFGaNhq4YilvQItRLR5Xzpimy/Hxuh7w2LgcEFlRZyXTO7cHlP3aa1JEkObjd94vL0Or8Yx1&#10;tRW6pm6erqot0/VL5+uqJSVaN3+6VkwbDTD11MG987V/9zwr9zyoZ5GtF9W/e77NB2NkzTXOzRpg&#10;28kj3PFEnJ82ZrgumjMdIKrVnWsZ8Vir+zet08PbNrl0tK8269EdW3ypavxQ36an9+yw9DZuz+zd&#10;oad3f2X7Z/n/i3+AUZbdemrv13Z8lpP+OeH/wE6b9M8IDO85i/0LAMHZfTtw/htrZ3H+DKMxezDe&#10;PqbObcHY2/UY0+WYWrdjsx7ewvky66x4wdGtGwCFL3X/xtV471W6e91y3bN2he5aXQ981el2/G63&#10;si2rszS5rQDTJsCvuaoEcGQZ76k6j+mBs6ZYxKwC4FyI30UVQFmFa4sA8dqKObppxVKLQjE97S4g&#10;xSgJwcRjm1t0gfOLmL7GD+sL2GdU5bxt71xkqhsjLC7VjR/gj0Zf7nHLVLiLABk+2u9cOKX3OL4P&#10;V7fP4uMd+3ewvY6P++t4Dx7fPH0MEDtsGLgJgN08yXk/R1005vBevUhwsRAEgHgOv+PzB/B7PuAr&#10;BoG/1xn7231j+yd3fqXHd+L3jLZxWSOQVY7/Nhvxcy/TDc1LAePlunX1Ct2wvFk3Yn/zqhW6bS1Q&#10;vAFI27EN0DilPxBEQIQXnfqRwLpxxSIrP966au17nPvOUAU0MU0Q7Ydbvi3vAxq+w/59u86+uIbr&#10;7GM4A7buARoGF4zLxugNIcbmpSsauCx65JBjOLnC3zsBdNq2nCN2l9i6cBJ/Jwcxzh27feGEO0Y/&#10;Nv49uLV77H739/PG5/bBvu/d7uEd2Ig/eze8J3/m+/z5sOXP+hNAxOv2s/N3wZ/ZhyaO5x2zEZc/&#10;Epps+F1Y1I+/Fxz/dOcq2jX9xWCFLXD1y7c39Gfv/N0b/wC2NqM9hNaPN+Q/f3DztLhOllUetMiW&#10;K4hBNFnqoK8QBtMFCS2e89DFiBFRxf2/3j0jf+OcrXvEGKNTPjwBWn/FvT/jHteArrvAEqF244T8&#10;yKgY7v3eUv5OyLeXjsrdi4fl1rkDcvvCIUCLxS9wjdEvRr6AJ87ZcgU2XGSL0SyXMuiiaExJtGIZ&#10;hNw1IAvn718+gn5H5duLB+XaiZ1y++weuXVmj9w8tcvN0zq1G22X3D6Nc7h+AwC7eZxrawFb+zbI&#10;hT2A1r71cn73Grm0dw22K+U8wHVmxzKLbJ38qkGOb6mXQxurZf/6Ktm5sky+Xl4qXzbMlGVV46Wm&#10;BN8/43pKKb57Zo7sLmMH5smwPunStyhLeuSkS25SvCTGR0tkeKBERkZIWGyUBEREykd+AdKiY6C8&#10;1bqrvN4+TF4Csl75PFhe/CJSnv0oWB7/Ikge80uVZyKL5YmsofYN/q9//wT/Zs6aIRNnTJZZFbOk&#10;rHq+lNRWy5S6WhnfuEz8B46QVr1HiH+/MZI8bpqU1i2V7tNnSKfBA+TN/ALJn1su6TNnyWcFxdKl&#10;fz/pNHCAtOvRS8bg/hHzyqXPuNEyd/EcGT9tuiyqr5HG5qWyFHCqb26QegCLiKpubpbFzY2A1nJp&#10;WrYCSFppbfWqNVbUgvcsW9koq1YwMrUMQGqSVYDZGvRfs5IoazRsrQC2VrHwBfZX8hxwtay5Thob&#10;qqURuGpqWCzNaEtrF8iyhoWyfmWDbNuwQnZsXCFrAazKuZOBhCIptNLjYZIWHypZ+MBPAowyAaXk&#10;aGCFKX1ocfjoTwgHdOIBMaYTojEilRsHcAFCjHIlAVKpOJcFrGVxrPiuYmXbWb6dqYbow6IZWQBa&#10;pm3dIsQpka0lMewTyQprLTnxbSUzup2kRuAaQJYd6W/l3POAqCwWvgDy8ll9MApQC/7CSrfnMcKF&#10;cXKAwgy8Y3IoxgxtB2y1xj2dZHBxskwZ2gOoGi1Vs8bK4lJOBh0p86eNlIopIwGtUTJv2nApmTRE&#10;SqcMBTwHy7TRvW1xv9kThsisCYOBLh73wX5/mTzaFcMYN7TYoDWkX44M7psrQ/pmSr+eRFay9CpO&#10;lV7dUqV7QaL0LGIkKwnIipfinDhsEy19sJDztDIipTgzSvLTCK0wycTvLSMuXPKToyWJa5PFAr1R&#10;XSQOv9vIkI6SGM55V4BX+08BKqKqHSAFdIX5A1MdDWAx2I8J7CxhndtLWEAHYIsFMdAnuINBC4DT&#10;6GA/DQlso5999IG+9urz+vzzT+iLLzxp4Hrh+ef02eee0mdffEbf++AdDQz01wx8wPft211zAJDE&#10;uCgNCOyib7z1hv7psT/pv/3H7/Tf/v13+thjf9YnAK/f/+HP+vgfn9XH/vRnffLxx/XpJ5/UZ55+&#10;Up9/7kl9773XNBDQCgntqpFRXTU6KkjDwrpqEN8H+AtF6wpYdWr/qX726QfasuW7+n6LtzQspLMm&#10;JUZpYlKUJjN6BBQlYMtFi5max8ZiGSwuEZcco/EAV3J6MpBD4KQYmixVz6JSyQ5nwA7LxzPNMJJz&#10;spLifCBLtOp/ycAaI15p2UAVsMT5XLHJeAfAJiEDz89kRAvoI7CAqiTOC+O7ZCVoCiBEhCWkxeLd&#10;ACmMwXWxUtEnFu8UlcTiGwAVcJRha2YlaHZ+qqYCaDGJEdqrT57OnDFWywGlstJpOmHCEC3qlqWZ&#10;GDcnNwXQSgSuEoCsWIto5eD90oHATGyLALFxowfqgopZOr9kms6dPk5nTR2jYwb31iE98wCZvrbW&#10;0qTBXBR4ANpAnTRiMNpwW2CW2JoMhM2bNkWbaxbol831um1Ns369ttnWA4oMClD/9qw8GKS5AGi3&#10;rGSdM3aorm+YrxuaADMga/3SSt3YVKXrGrgu0FytnD1BZ4wbrNPHDNaSSZxrNFLLpo7XqaOH6vhh&#10;XNsJsBo2SKfgPaYCWIywEVp8j2mjuNDvcCvCsPvL1fggd/ghiPixfvnIPmuMlFga2/GDruGDn6lu&#10;l3COH/830G7hI//GiSP4+Ee/EwSAm+x/7RjT4A5YP26vHmf0BeMdc4UAuL10eI+duwgYPGiHdwMH&#10;3+gFIO08kbZ3OxoABnCd3r1Nz3yzXU8DYsQX0XWE6Nq8FvBapwc2rtF9jJB9ydS45bpr/TL8fEyX&#10;4/FK3QJULl/synYvmD1FF5eyEMVMXQJAN1SWWKGS2nlz0GZpY1Wpbga0mN5HYBmMCCXg6B4wdY9z&#10;koCoewAW0fXtZUZV8KH9AFwXDFk8tg9y3sOPciLAoi9oGI9ou3OeEbEzeo9RsUe23zL9jVExRsBO&#10;HdO754ACH75unTmht9kAr9sW9Tpsfx9Gw66eYDocI174W7IIxBEADM3+pmgXCDL8bVn97sIhVunb&#10;o4e+3qJ7tmzQA9u36NHdX+thIOzozh16fM9OPY3rZw+iH9q5wy5N8gbe4f5V4IHQIowICQCAkSyL&#10;RhEZRBEAQUSx/Xgb6DIsMNqFfjhn0S00Isv1u6L3CBWMaWDxnXtw3c4DXt7cLYILzzNYob8HIBdJ&#10;Yloif/+EMH6vvHaFRTcAXLRvr7pm6Y0WLfPhjRCyhjFw7G29yJQXpeK737+Be/izA5T2Hmw45s9G&#10;fFrEzXf8MAKFfQ9OOOcBylIqb18Bxty5H33nDKnsh3vZfkAftp8BrF/v3dAfASue/9mw5SJav3x7&#10;0wetmwat//zxppV2//t3V+VXrn9197zNy3JztQAtSyF0RTC8ohgOUw/TBzlvi5GtB+eBKka1vEIZ&#10;TDVkGiEb9wmvH4Er4ovRLYta3QCOmDp4+6Tcv3ZUvrsCZLF4BbGF7b0rxwAnIInRKICLc65c0Qtf&#10;RIuoArLcGl0ncA7oIqq8VEL0v4d77xNrQNb9y4fkzsUDcpVl3QGt60wdBLIMWkwlNGi5LVMJbxzf&#10;Dmxtl8sHN8vl/ZvkysFNcvPIFrl6YAOQtUrOfrMC0FouJ7c3yZmvAa6vm+X41lrZ/2WV7FtXKXtX&#10;z5dtTSWyoWGSrFsyTpYvGC31ZSNk4cy++DYqlInDcmVwz0zpXZAq/fIyJT81EdiKkpiYKAmNDpc2&#10;wSHyVpsO8nJrP3m5VWd5vnWwPPt5oDz3eZC89EW4/PHdLvJU60j5Y1C2PJbSXV4pGGPf4P/690/w&#10;L7/PQBk2arxMq1ogBVMmS9CgIdK6qK+kT5uNNkvezSmUgjlz5d38HtK3ap5EDpssXfoOlpYFvSR4&#10;+CiZCFQlDR8mRZOny/gFLIJRIpVNzTKveZksaKiRuuYl0ry8XpYCPnUNdYarhmVMB2yQWjRCajkA&#10;tQyAWrasyfaXLwOoVq5EWyYNDbjf0ARcreTiwsutPPsqblegH6NavBe4amqsleUYc1mTQ9by5loA&#10;C8iqXyj1NfOBrCpArRb318iWdctk/QpAbFGJTBw1QPoV50pmQoCkxwUarpJjukoi51RFB1lUJZFr&#10;Y0V2lkxiKrazfeSnxwBMLIgBNLF8e0Z8B4AM6ME9RBUjXhnAQS7QkJMQguNA4WLFnNuVxvlSGCcD&#10;UMqM48LFbSQjpq1kRH8BbH0haeGMcLVDH6AptoOkhn4u2THtJZdl22M53wr72ObEAmmAVzaAlhbe&#10;wc3FwnEuo2zhHSUZ+EgKaiO58YEyqDBRJg4pllIWMZk+XubPGidVc8bJ/BljZMHMcTg3RuYxsjVt&#10;FJA1UsqArpLJw2X62AEyamChlT0dP6yHwWrq6D74vfWSccN7yliMOXpIkQwbmC/DBuXLwL7Z0rc3&#10;oNUnU/r0SJPuRYxopRu4inLjpTfQxXlbxbkJrgFc+axAmBkr+emRkp2Mhv8BS44KBqwC8DsIluR4&#10;tJhgFymM6YzfcwCOWWWwra2hxYIZMWFtDFqxLAUf3BHYaithIf4S2MVPIsM6G7zCAbAQLsINaKFt&#10;jjVoddCgzl9om89b6jtvMaL1lL768tP60svPAF1PA1pP6ouvPKct3n9PgwK6aF5OhvYb0EuzgJaE&#10;+GgN6NpJ33r3LX0KgPr9H36v/9e//4f+7g9/0D/+Ce2PT+rjf35an/jz4/rkk48DX4/p008/jnGf&#10;0rfeflXbt/9MI0M7a1REF40KxzYySCMjAoApf4NWgH877dKptfr7tdZPP24BnL2ubVp/jH7BmgZM&#10;sSJiApCSZNEqNsAoM9nmZDECxegU51slGrqILwCIyPIVtmCRC4KKkaX45EQrfMH0wiSmC3IeFdP6&#10;Mogt3hePsdF4X0oMMObS/2wOFiCVCGTFEVqAUnIO7gWkEoAflpZPxH2J2Ce0UhjZ4niAEN85Pi1C&#10;03FPVk4yoJWoGVnxmp2doPHxYZpfkKqTJw/XiorpOg9t+rTR2qtnrhYUpBmwMgG8VKIKzyK0UoG5&#10;LLxfBt4rA/gszE/XCWOGaFX5DK0snapzAbYSYIuFFKaOHKBTRw3SWWNHKBe1JbjcnCzAa+QInTFy&#10;lK3DxDS+sqmTdOni+bpp+VL9Bh/+uzastMhWFn53IZ07aHRoF02OC9MC4HLysD66rnGebltVrdtW&#10;VOv2VYzMLNLNzQsAroW6pr7CIl1EF9vKGlamm6+LuB7YiAE6fdQQNC6SOxBbLlI8BOgbpnPGjcJ2&#10;uM4eO1JrSmfong1r8fHNOSoH8DF/WG8xjYoT9fHh7rU7Z5jSxijLcdsyle3WmaPW/w4+8m+ewnn7&#10;6OfW9eG+pWRxLPTj9tbpoy46g3bjJOckHdTraISZNcPdXpsbcwUQuAQEXDoIcO3/Ri9ykj+3jJ5x&#10;zhTwxXYG+DoFeLF4xDEWCbDKcSwOwZS49cpS3kfRGBHbtXa5rqhmumMFwFWhK/D7WllTpSuXVOra&#10;uoW6trFGV9cv0jUN1bpuaY3u2/qlpfQRV9/hg/4+sWTgwoc5AHWfiLJGYOEjnHOJrgEDaDx2BSIc&#10;CFxfgotFIS45WAFdd710MzSCjnN4GOli5IXP/daiY6f17nlGvIAvRtQAM0LrLtBl7dxJYIvgOuYr&#10;tIC/Df4GjIxdw9+PqY/X+fvHPRYRI4yB4mv4O149wflix6yk+lX8za6x8T6068AUUyNvEYJ8tkXo&#10;8E5ApItaoTFdkJAAKgwlRIEPJN8RCWiMxnwHOBBM3wMkPwAFxJIBhOPgmtccrPD7w/W7gJH1wXlv&#10;S2g50PA5vnYN9+KcS1nkdd/z8T6Ezj1gy0Wc3PZbK9CB+yzSxIZ38aUl8n42izLheRaRs+fgGP08&#10;HDlY8l35bgQRfyYiC+8IBNnPw364ToQZkHgvfheMOHmN4OSWSPL6/ERscZ/jc2yOxXt5zvq4qJUH&#10;L97rxrihgJX+/O0N/eXejX8AXQ+g9Q9A62/fcZ7WVYDKpQ266oK+tEFf1IqQIrT+xjRCHvuaBy9v&#10;vpbDlksf/BWgIq5+AagYtfrlDo5xjY3pgjzPuVhsP/jmcf10i3O1mEp4HOA6Id8BTYx0MeL1HbD0&#10;PSDFNbIYpeICx7znPtMBgSlCi9EtoorIsn0izq4dt/sd0liF8KDcPrdPrp7YKXfOH0DbD2DteRDN&#10;YmOp9zunAS2mE1pEyxXFuHZoq1w5sFFuAF3X9m+Ui7vXycVda9HWyLldy4GuZjm9o1lObK+TgxsX&#10;y6GNNbJvbbnsWV0qu5bNlV0r5sr25mmyuWmCrFw0QprnD8Z3US+ZNqybDO+TI91yUiUnO1Vi8Z0S&#10;HBEq/mHB8nGXLvJGWz95Cch67vMu8nybYHmmVVf54yed5bGPguSpzyLlsXZx8m+RRfKntD7yeo+x&#10;9g3+r3//BP9Sx8+UoL6jZeSCRulYNFCSx8+R3FnzpX3PgdJnUbV8VjBQBlYskAAAK3DiJEmYOkfe&#10;6zVSAgdOlpy5pTJxaaNMWlwjc+qbpGrpMllUVydLGgEkpv4BW7WNS6VhaRP2m6Smvl5qG+qBq2Zp&#10;ApCaAK5GIKppWaPUNTHKVWdg4tpXLkLVJCvRZx3AtXoFYAVo8TwXJbboFs6tAbZWAmGuomCdNDM9&#10;sImtVpYtrTFYrWyqkWUNC2RZfaXh6suVeE7tfJk8drD075YpmcmsdhcqqVzrCiBJB4oyEkMkOZKF&#10;KxiRCpZMnGelwZRoQCYxCAgKBrJYIRCYiQS2sJ/C4hNAV3TXDkBVEFDQCVjohH4BgFiw5ABc2Rg7&#10;k9EtnEsK55yrLwAxgCm+I3DRHs8CuOLQotsauLIArazodhbxyo3vJPmJXQxeBehfEO8vefEBks/0&#10;wSh/9PWXHM7fAv7SIoksvAewlYf3H9EzS2aM6gNADQOsRkvF1LFSOnW0VM4ErmaMlbJpXCl9DP7H&#10;ZLTMnTRcSggt7BNbM8cNkvFDu8vwvvkyqHuWDAOkxgwulvEjesv44T0Art4ydkQPGTa4QIYPzAW4&#10;8gxbvXukS0+gqme3dOnXK0P6Al0De2cBXxnSs4gRLkIrXgqyoiUnI1py02NsEeMM/K6zk8MsgsXf&#10;MyOLGfi9pQFchHAqjlOB1iT8rLHAZQxaPP42TPGMB2IZcYwJ95ewiM4SFcry8Fyw2AcwRrMY9fJB&#10;K6prGw3v2lYD/VupX7uP9N03XtDXXn5eX33lWX3ueYDohSf1uWef1xdfek7ff/8dDQrsDGil6bCh&#10;/SzNLSo6RLsGddK333/b0gz/+KfH9D9+93ubk8X9J/78rD79xAsW0Xrqqcf1qSf/rE8+8SeM+YS+&#10;/c5r2r7dpxoHZCVFh2pSbJjGRYVoTGQg0BVgpbJDgjpqCNe16tJe237xoX7y4Xt4jzf18y9aamxc&#10;iCYlM20wBuBhZUDOy4oBnHAOiInGllUDLSUQwGKEi6mALg3wIb5YHCMlLUFjgSxGs1j4Ig7YYhSL&#10;BTDiMTaBxDTBJGCGaYgpmUmajGtM80sBjOLTYjSW0S3sJwFASRbFitM07CcDYqx8mMIUQmAtETji&#10;Ol9J6SyKgZYZifFiNB0YyzBwJWlCUqRmYzt6VH+dO3eilpZO1unTR2v/foWan5dmxS8MWnhGFiCY&#10;jbEz8L7pqdFWtj0L75gD4PUoztQpE4ZrzYISrSqbbtCqmD1Raypm6vxp43QGEDZr7FCga6BOGwHU&#10;AFXTRnMdrNE6a/RY4GuETsF5FlxYurhSN61o0p0b1ujeLet096bVOrJ/L40M6KRBXTpqPNfSwu91&#10;aLdMXbOkRHeuq9cda2r169VM8avTHdhuXbFYNy9bBHgt1q3LanQL2tZl1dgu0TW187V6zlQtnTjK&#10;KgqWslQ52tzxo3BurJZPHqclE0ZrxZTxNgeL0GL0w+aj+DBERDFSQmDdxvFdVkuzdtJt8RHPLa/d&#10;O39S75zjsYus3DkLmOAcAcD9m6eJrMO4dtQAxnN3zmJ8HBN1jIrdBLpu+TBGnF3l+xBkwN8NRtJY&#10;qODwHr3KSBi2V2w+EuH1NdD1lVWN45YV487s3qJn9rBtM4Q9CrJDgBPTCLevBHTXLsPv00W7drFA&#10;xEb8PTautb8JF7llFcArxw9YChnBw9RBD1kPoGXHxBLTBRmtIqocvr4FtIiq+4AIP+5tzhChxYgW&#10;P/ZxzaUZYovmxndjM+LlImcc/4Ihx/AFiLGQgot6nbZUQ6LrNueB8ffKv4nXLuDvgr/DLc5HOo9j&#10;/p04Twz3PajSR6CdP+PahbM4R/Tx5+E7uedbupw1vht/RvzsgOQPNwgQAoc/n4ONm5dF6ABFhhCH&#10;o+8Bh/sECRphYpACVBi5IkS+BxZ47gGmfNcdhly7j7HuAT/cclyLevF5QAfT9X4EdAgwgseiZQQZ&#10;38Gg4nDinsEIE+/lOO6ZHMul8zGi5PBikSRc98DEn4vtp9vEESNOLi3yOz6Xz8P+97euo+G6IQhb&#10;X/vxNs/zOhvB5GDl3skB6qc7Dlp8lotwufPsw60bz43BFEFGsfh7++kuxse+h7VfAC3Xrv8nkLUN&#10;7UHVQa6jZWmDhBYLYViVQQetv1pkiqXbfZUGufXhyoGM87dcH553xw5cPOaixW5eFqNXrv3KY/Rh&#10;ZMvOcd9KwLOdMmjZvCoA7D7nVTEtkNEua6cNVlYAAwi7c/Gg3ASUGMn6HugisIgvgsyrcsiCGi66&#10;dUy+vXzUomL3rzAlcZ9cOrbDoEV0MX3wW+zfI7zO7JW7Z/fKbYLrxDdyk8Uxjn5l0Lp+eKtc2gdo&#10;Yf/Goc1ydf+XcmXvl3JpD7C1e42cZ3Tra0BrW4Mc2VorhzZUy/51FXJofYUcWFMu+1aVyO6Vc2Tn&#10;ihmysX6crF0yWhorhkjllH4yFd87fQozpXt2Fr7JUiQmPlq64vvxk8Au8o5fJ3m1fRd5sX2QvNA+&#10;TJ4Gtn7/eYj8vz4Lkn9rEy5/6pImv0sskucLh8pHQ6bZN/i//v0T/CuurJYWPQdLn8XLxL//RAnu&#10;P02Sxk2XwJ5DZNi8askZXyK9Zs+TIQsbZGBlvcxpXCWTqxcDVktkVk2tlNQ2SGXDUlkAUC0CqJbU&#10;NUttPdesIorWSv3SlWgrpL55udThemMTGqBVv7RBmpc1yVLAinOsGpobZCmgxHWviC1GplyVwEZZ&#10;A3itXsYoVpOsXoX9VctlOfZXAFhWRZARrMZaaW5cIvVLFsrSxmpZvrQauFpkaYJMDfxyZa2sX44+&#10;9RVSUTJBhvcvkNzUcMlKDMXHe4gkAlXpgEs6oYWWGstUP6AGSEll+iA+7tOZvsYCFfEs4e6PLedk&#10;EVIdAQL2by1J0R9JQtRnkgmQpQFfqVGsHEhosYAGFy7GODFcO6uTzflKjmgtGcBUBiCVHdtaChLb&#10;SnFSJylIaC3Zce0lM6qtpIV/IemRbQGqzujjL7lxfoBXWzQ/yce75uJd0kOBQK6TxegajhNDOtpi&#10;x0XJETK8R6aUsvDF9JFSMWuMzJk8XIb1yJWxg3rKnEnDDFRzp46U0mmjZNKIfoDVUCmZjOMpLrI1&#10;F32mjsb/wABWEwGuob1zgK1cmTiyp4wdWiwTuB2O8wPyZPCAHBkyIFcG9cuR4kKuvwZoFadgy7lZ&#10;6dIX4Ovbk+jKlF7FyZY6WJQbJ3lMHWTlwXSgKzlcslPC8PeJlLykcMMvWwpaIv4u6UAw19tKwt8i&#10;EdhKiETD7zousjP+jn7AFlHVRSLD/IGqLhIVzFRDRrw4R4vXgWFAKyqozeawgFYaHthGQ4PaqH/H&#10;j/SNN57Tl15+CtB6Xl94/il9BfuvYP+1V17QDz54Qzv6tcVHfrp261ukaVmpGpcYrUFhgdryow/1&#10;mWeedtD6/R/1D3/8kz7258fRnjJsPf7YE/rE43/Sp554TJ956s/6NNrbb72iHdt+pvHRgRoPNMVG&#10;BWE/CNgKtP0oQCuKBTKC/QHB9ni/Vtq29Sf6EbDFaFjbVl9oXIxbUDk2PtIiTPHAVrylEDI6Fa1J&#10;KbGAVrwhKimV0a4UTQa64pIAsQRcS0kAugAmoImoYtoh53bFcQw7FwekxVi6ZCKjXIBNokXOCCQf&#10;orKYPgjkpUVpUmaspQp66YTp2W6MFECLQOO93E8BglKBslTAKjUrGeMnaRr7A1ux8UBncpQOHFis&#10;pSWTtLx8qpZgO3JEH83NTdG8vBTNArIIsTSiD/jLBbTyeS4d0MIzc4GubACzT48CnT55tNZUzTVo&#10;zZs7RReVT9dGK7ZQoktKp+ucCSOU6zLNGD0C0Bpui97OngCEjR1uFQhnjmEZ8cnasKBCt65epge2&#10;bdKD+KBn1KS6fI4tqssFdWPw3wHX0uqVn6r18wihZt27qUn3bFyqu79s0F0blgIETcDBUt2zvkl3&#10;r8X5dUt119oG3blmqe5Y2aBNlXjP6SxoMUEXzuacpGm+uUnYsmIfgLUYrbGy1FIHGc1i5IrIInYY&#10;GSGW7nOuiuHIwerRxuu30O8uPuTvXeTxcTRuHzaDlkXJDgMBLuJi4LItrxF2eB6a2xJ42Ce48D5s&#10;N04w6rXftgTZdaYlHt2rV48AXEd2A2Es2b1XLx/epZcP7QTEfO3obr2M61ePEWh79NKhXXrhwDe2&#10;aO1pwItrF10E2lhljltLaUSzctt4X2KFZcLd/CzA5jKgw+YDCDHECBePCSWmpTGCwq2rLscUQqCF&#10;QGFkxhoQRnD50t54jVuXVnhBv7t6ye67z2gY5315CPOgxUZgXTqj313mOfduD5tvfhGai4gBiejH&#10;uUffMlUO7881qfh+twE7L8XRvevDfb6PRdYMWL6flcBimh5/Brwf0wa/v37VtozkEQeE10/EhA9H&#10;xAKjPQ5X3HdbRqsInLuMEvqu89iiT0QP9u8QpEAH97+9jmdy/5avsa81ptNdd+MTWYQf4WNRsmuA&#10;GfpyTO/5GMMDlge9b/E3M0z5GvsRNB6yDEHAjAMWjvEMRs6ILCKIz+EzDVgGqofA+ukOQIRz3vH3&#10;aN/57rF0P+DKHbvncMvz3GczTOGZBkUbw53z2k+MZDES5tu3yJZhi3O1rv0vbA/9cu9GT2Dr1d98&#10;FQf/+u1lbC9ZY/VBNzcLaDJUAUzcAln/YFTLh6uH0HLw8s49RJYv8sVruJfocrBC+9bNzeI+n8HS&#10;8JZSSGDxPOdrAVo/scS7lYT3zfXCOUamGO36Hn2/vXIE7SgwxvlYnL8FlN1wVQx/ALBYIp79iDCr&#10;QuiLkjE98c6Fg3Lj9G759tIhuU1snd0HXO0HsrA9t19uA1sW4WJlwpO7LKpFaLEwxs1j2wCuzXId&#10;0GK7wrlbu9daO7drhZzdsVyOb2uUY1vr5diWWrRqObppoRzZUCkH1pbL3pWlsnP5NPm6ebJsbBgn&#10;qxYOl5rpg2XaoO7SJz1BihOjpVtStMQnhEpYQpS0CQmVtzoFywutA+WFNiHyVOsA+VOrAPl9qyD5&#10;v4Csf+sUJ49H5ciT2b3l9Z6jpO3I2b6v8H/9+//7f30W1EpA3xHSbW6FpE6aKh3y+kjY4BEyeU6l&#10;VFQvlfLaJplbUy9ltUulsn6FLG5YITX1jE41SdWSpTKvul6qauulZukyAAqgArBqG4CqOoCqcbk0&#10;N68GupqlobFZ6hqAqWaHreZly6QJUGporMP+UlfQAvBiawaymnCelQK55hWRtZ5l2pcDVitYSbBZ&#10;Vq5oQp8lhqvmhhppql8sjbWLpKlukTQsqTJgrW5aLOuW1aBVy8rG+bK4YpYMH1wsedkxkpMWIXnJ&#10;kZLMqBTAlBwVINmJnQEqQospgW4eFRcc5lyrdHzgJ4a5BYYz4gAkoIoQswIZ+LhPjwTWQrtKfHh7&#10;ibcFhf0lFR/8Sfi4Z/pgdnyopROybHtCWDtJiQCEYvwANT/JTfYHKLCNayN5Ce2BMRbK+AxgctGs&#10;9OhWeHZryQXq+DxCLQ3X8gCuXLxfdizeG2NlcU5XFMu3A1wxnaVffryM6pcPTA2WeTPGyLSx/WTe&#10;7LFSNmO0TBzSW3rmJMqgHtkyfmgvmT0R4Jo6GqAaAIiNkLlTRti2DPiai+1s4Gzu1OEya/wAmTKm&#10;n0wa1VMmcR2tMb1k3IjuMgHHIwcVWjRr6MB86dcbkOqeJL16pNn8rL490t08raIk6d8rXbrh3ZhG&#10;2C0vQQpzYiUnI0qyAd/8tBgpyoiW/PQoKcA2L5VVH0PwN+oqafg9cp0t/j0S8XtMiuK5IEkBLBOA&#10;WWKZ8IoCMlkAIzwIuCK0gnCOhTCCOxq0YnA9LhznugJaXVppWEBrjQxup35tW+pbb76oL770tL78&#10;8vP6yovPAlwv6Cuvvqqvv/6atmjxgXby99Ps3Ezt2bebZqQz8hKjIeHB+kHL9y11kCmDv//DH/WP&#10;VmHwT/r4408BWc9YYYynn3xKn3r8MX3qyT8BW4/rm2+8qB1bfaThof4aFxusMcBVZFgXSyOMjgC+&#10;YoEvwIsphaGBnTWwa3v169BK27T6RN9//21t+f476t+prcYDWSyIEZMQYXO1UgCrJEaOACSWUWcq&#10;YHxKtKakJgElLGgRD6AkW3pgfAr7xGsycMVFg911bNEnBVhJA9iIrIQ0PIPRM4zDexLTmYboyson&#10;ZmKMbAAM2GLEi3hiiiEjVpZqCHSlA0FWyh37bGmAVgpgxTleTBtkdDCTKEvh+mUh2qtXnk6ZMkLL&#10;SidreelUHT9uiHbvngnkAlo5qZrNaBbGzwDamDaYhbGzsc3Az8vy7jl4Rg7w1btnns6ePl4XVc6y&#10;trBihi6ZN1NX1TL1rELrK2Zq+RS38O2ccaOBq1GGLJYwnzV+rLWSieN17qQJuK9Et69ZbmXDj+3c&#10;ZmspbVuzQlNjIzXQr51GBnbSJLx79+wULQXuDmxZrYe/WqvHdqzXI9ge/ooFK9bqfpw/hC2vH9iy&#10;QvdvRsP+7g0rdNWSSl1aVapLF5Rp08JyXcZUuUXztWlBuS5fPB/78yxlbl1D9QNoPYhmoRmuzhBO&#10;pwAil4LGuUGMaBFY9xjlQXsAMCDLi2Tx/F0gi4144nlijFEvrz+3hBav3TqN5oOXBzFrhi68j0GN&#10;hSAIMeLLlea+foI4JL7w7tw/sd/2b6HZ/il37cZJngfWcO4awHb1+D69jmtMXWSlOUbvXGMVOlYD&#10;xHsRWPwZiZoH2GA0x+0TPx48PIgw8mOlvLHPrYsMOUwZsHDegcshyzWM9ch5Ro0ILEaxOP/LgEds&#10;MV0PW+897gNY9/GM+w+iTg5hDoM8ZmPlOlfIwbtu2LL3c+92/yrAYWi6jD6MugEfOOa7ejD0kPUQ&#10;Wrx+0aJahBZxQ2hZxAfAccUwABqCyYcmS/MjbnxblzboOyaGDD0OZ4SPHds+IYa+jGDxGH08iNmY&#10;uJcAIawY1XKphByfkayrBi32573EioObg5W9B65b8Q2+u+EGY/mg5aHL4QfYInQApJ8BJ0bPfiSw&#10;MCYjWgQT8eT6O0A5GLlIljvvYQnXGL0Cwrhl/0ehRbx5kHLnHaIewMvGcRGwn+4CVEQVmocui2zh&#10;mCmEgNYdbCv/ev9WO36n/Xb/GqDjoPU3Vh30FcFwzaUSEkKcv/UopP6G5kW3HrT/dswqhWysXMj7&#10;rXQ7UwgtyuXSCBk1+5UAA6T4HJvPhXt+ue0iXSwf//PNk67cO/pxvS3CiamB3HcLIZ8wZP14w+GK&#10;0Sy3Hpfry2uElgMZoXVM7l46DGwdALQO2vYOcHX3vFtn6/7Fg/ItjhnZYhrhjePfWGGMm6xGiHbr&#10;yFdy6+hXchPounpgk1zau0Eu7fkS23Vy5ptmOffNcqtEeHx7gxzbVgdo1cjJbUvkCLC1b22F7Fs9&#10;T/aungNsTZVtzZNkzYIxMmdEngxMDJNifEdkBnSQwrAg+/+Mj0qIlDZB4fKRf4C84RckL7QLlmfa&#10;h8hjbULlsdZh8u/t0brEyrNxBfJUXl/5fOhE8R83x77B//Xvn+Bf99klMrCkTAbNr5SelXMkedgw&#10;Ka+plQXVdbIAwKpuWCZVdY2yoLZRFgNbS+qWSm09WkOTLF7SgH2WXl8p1ThX09gkSwCuavSpQf86&#10;XGtuWiHLcX1pEyDG9baalwFjjVLf1ABwNVpxjGaAi7jiPK6G5jpZSXDh+iqcJ7QY0fIKXKxagfNW&#10;9KJRmgCsZY21aEwNdIUuljcQVTWyprlW1iyrk1VLF0r1/GkyckSR9MxPlaL0aElnJTt8vGcnRkgO&#10;Pu6zk0IBLqYDAjJxABbwkwLQpEZwvSmWVw8CcLh2VqCk4OOeCxOzhHs8UZPASoKBwgWJM4Cw3Liu&#10;lt6WmUAE+Eu6RbRY4h3PCMcxYJcU3gGI8wO6OuB6B/wfKmAU10GKkjtJTkIHKUgKBp6YKtha8hOA&#10;MMArI6qd5AISLO2eFdNFcoCtPIyVjfEzsSWucmJbS050Rxx3kl7ZkVZ2vRQ4YsGL6vJpUlU6XhaU&#10;TJV5s8YJPgRlxvhhMnJAsfQvzrLo1tyJANakETJ9/BCgbJDMAbZKp3Ku1kgpMXgBW5OHyaxxg2Xy&#10;yF4GLqYNjsc+oTVmeHcZPaxARrMc6sACGTYgV/r2ypbe3TOkX89MGdQnx6JZ/XqkSF5WlMTi95ie&#10;GCqFgG9BDnAFWLHyICsQciHjXO6jZadESEZSkGQls0gJ/hb4e9gaW/j9JjJFEqhMJLTwt4nF7zjG&#10;UNVJQvE/hOFdWbgkALjyA7jaSUiXtgJcYb+9hAe22RwV1EYjg9preFAHDej0kb771iuWNvjKy0+j&#10;PacvvPiKPv/cy/rqy2/q+y1aakBAF+3eLVcH9e+muVmpmpycoGGhQfrRhy316Wef0T/+6Y/6u9//&#10;zgpjPPnEY/rk40/o438Csp4AstBYEOOpJ58Aup7Ql1jiveV7GoxnE1SJsaEaHx0KcAVa+mBSfBjO&#10;B2t0VAAgGKBBXdpqZ7/W2qVTO23b5nP9+MP39dNP8U5d/TQ+IQpAAnIAmHQAg2XTOa/K0v8AJ0Ir&#10;ITVR03GczPlbxBRT94Ajpg2mAihpOE7PSrLrjIxZRUPcx0hZVFy0hgMR8UlRVm2QiybHoEXGhwJL&#10;0Zrqm7+VmOYwlpKFsYGuBB4zpTAlCtCKxTW+J89FWwQrLpkFPfCMhEiNw89LZOXmpuqk8cO0ZO5E&#10;raqcqTOmj9V+fQq0uChNCxjRykoGtpIAK+AKSGPFQWIrEyDMzUrRbECL87QKc9O0L6BVMXeqLpo/&#10;WxfOn6kLy7nW0Fzd2Fyjm5fV6rKFpVo5Y4KVDC+ZPF7nTBijcy2aNUZnjhurM7E/e8J4nQVsLSiZ&#10;qV+vW2nFB05wsdHdX+mB7Zt0RP8+6tfqUw32bwd0hWl3vP/E4f11z8ZVVpr7xK7NehLtxK4temrP&#10;ViBtsx7fucmOj+/Cdjeu7cY+zu/6kuXTl+vXa5p1x9rlVkKdoNq1frXu27QeKGNp741WTfA03sGb&#10;i0VkETuGJ2CIcLoDXN08DSAx7cwXyeI5N1+LWAKcGL0CUgxRBi+i7IQvnc0hy8ppc3xsbd0gAMue&#10;Y/0e4suuc2vIIraANRxb4xgnAS6g0ABnfQkwBzG2u1wvCecYRbtLSOHarTOHMC6un8MY59kc+m7h&#10;+N5Fh0aW/b5zyVeNDvuEFiNGxMvD5rDDRgQ5ALn5W4xSESi2qK41F6ViY2odMWVpeOjnsMMiDLzG&#10;ewkuXGPKoUWWcC+BZlEuNELH91yDFs5x+x374JyHLFdZj9dx/irOsZQ42l1ii+PbO2I83xyye5cd&#10;mjxs8TyxxXLtHqzcM/ku522xYTYXzSKwXBSJ0CKqCC02FpKwOVJEDn4+S/3DecMVfxc8TxQBOAYw&#10;u+4Q5eHKQQhbFoTwoYf3O6QRWdwSSgAKIcNnE37Yes8jzAg39xxf1MwX0fLG59iPNp4nZLytAeg2&#10;zjNiBhT9cuem/nQTEGKaIBDE51jkCu17nDdoAVMOQjdxnqhyKPIiXuxLFDmQOUR5zUPTo+/04D0e&#10;eb9HI1psdp89y0GL6YNA1m9o6wGtUH6n/e17FsO4Ln8lsBjNwva3uwQV0wW9VEEX0WJaoIctRp2I&#10;rQewwj6vuXW3HMJ+BZZ4zSuqwTRC4soiWLifxxz7Z4DIzQVzUbBf7xBf56wP4fUTtsQUi2i4OVxM&#10;HfSlGbJh3x0zCsZzhBbnfjGixWtMKXQY8yJa314+Ivd8FQjvXwa6AKt7LPuOfYMWo1yAlots7ZK7&#10;2N4EuJhCyPlatzhv6/B2ucbFjPdvkqtolzhfa/caubBzFbC1Uk5/s0xOft0kJ75qNHTt37BQDm5a&#10;IAe/ZIGMUtmzcrZsqhsvS6b0kdF5sVLctYPkf/6x9GnbVgaGhkvPlChJTYkRv9AQ+di/q7zbKVhe&#10;6hAqz3cKkafbB8ljrTrLH7sAXBEp8mpaT3mz5zD5bNAEaTX0XxGtf5p/cxYskPkLFkvVolpZtKhe&#10;KhdWy8KaJTJ/yRJAi9iqk6raWmkCshprm6QeiKrHfgOjWgBZ7ZI6qasDuIAspgcuWQqM1TdKTR3Q&#10;1NAsSxuWAkFuYeFmRrKamS641FIG65fWy9JljdLQVGvIWg5QEVwrlzfJ8qVc96rRollcXHh5E5AF&#10;gK1oWoJ9lmqvM2DZ8VKuh7VY1jQRWYtlPTC2snGhzCubIlPH9JQhPXNsQdzkJBanAHoSg4GqEHys&#10;s0Q7jpkWCCClxfgBU36SCLgkA1tcaDgzipDypQzy4x6YsrWzIvwkHRDLBsDS0S8JwIkLbWVzshgl&#10;ywUMsoEtFsxIASgyGBXjfZG8pysgFSDJYe0AKBbFIKo64nw7QMtP8hPZAC7sFyV1wbYzwOUHYPmj&#10;dZaC5BDgrKstRJyGsd1iycBYZBtLJewBxEwZnidVs4fLorKJUjN/uiyqmCqLK6ZIFcBVNnOczJ85&#10;SebNniAVM8ZJ+bQxMgvIKpkyCufHS8nU0RbFmj5moJQwqgWslU4FtCYNlZkT+gNhvWX62P4yaWRv&#10;mTCip0wa1UvGDushY4Z1k1GD82X4gEIZ3CcbLUuG9suT/r2yXAO2BgNbvQqTJSc9SjJTwqQIqLJ5&#10;WoBWblok4EtsRUpmcgRgxQYUJ4ZIFkCcmRgpqYAwy+6n4PfJ9M4E/A4SI1l2n/PegiQhrIvEhgJg&#10;EV0lDvvxodiGsMR7O8CrrXTt+LkEd/pcwgNaS2RQa0sdDA1oo1Gcp9XxM2357pv61hsv6OuvPqev&#10;vORKvD//4jP62msvaouWLbRLoJ/27lWkAwf0ABTiNRUoCQsP0o8/bqnPP/+cFcP43e9+p48/9phh&#10;6nGA67E//QnbP+szTz4NZD1p6209/czT+twzz+n7772mnTu31jiAKjE+Ai1cwyICNC4m2BfRCtYY&#10;RrUAr2AWx+jSXjv7t1W/jq211ect9a13XtePP3pXA/FecYmRmpwWC0DFaFoGoIN3S2bUCQhL4Hyt&#10;hGhAC++c5hCVwNTCpBCNAXIS42OAtXC0CGtET9cwf/20zcf68Rcf6hdtP9bPW2Hb/gttB+x93uYj&#10;/aT1h9qq9Ufapt0nGhIWoLGJ4XhGuMbGAYxJGIvH2MYkhmpUQohGxgXjuRHoB0Amh2ki9pOT8DPj&#10;eUwVTEqMMDiNGtFHS+ZM1PLSSTp3zjgdPKBIiwvSAScgK5sVBuMetjQgKz1RcwBEVhlk9cHsDO4n&#10;amFepg4GiCvLZ2j1grlaXTVbq+fP0mU1LFSxVLetbLQS6cur52vjwnJLA1xUOlurZs/U+bNm6uIy&#10;IGzubK2p4CKvlbq6cYnuBXKO7fxKz+zbZYvhElxL5pdo145tNci/gyZGhWoO3qF/rzz9sqkG17eh&#10;3w49d/AbPXPgaz176Bs9d3innju0U8/y3MEdev7QLlx3x2etpPcOPcO5Swd3WUn1i4f3YrtLLx87&#10;YPtMk7ty4pBePXnIrR1E2BA4jF4BVYxmeeXEb6DdBq5u8RjXuc+1iIgqzgMivFgZz0OVnWe7wOsn&#10;cM1FiwgbD2S2lhH74n6O66JdOOY4vkZw2T6eeZfPxfEDwPn6E1WcH8bGdEXbJ6bYh6DiM3l8Af05&#10;b8miVSeBKPx82HKNJYMVU+qILV639YzcsTvPQhCMFjlsER1uS/A4gHiRKUa9PDQZiAxSxBXB4yEI&#10;x+xLfPn6u3RDH7JwL8dn9MiKaHDf90yLjKF5+GGzdzPcnXkIOHuOS2f8lu+B/e8tYuXSBD1g3bsC&#10;fPgiWQSTIYw4sgp8aLjXikwQNYQKjh+CzAOXu+97RpJ8W+8eF2XC2LbPMXjdVSdk9ItzkgxP7Ifx&#10;LcKF/gQMUUIguXlQBJWLXnHe2z0+k+Px+bjH5jdxXOwzZdGKVbAIB8Yn4Lh9MBeMz+M8LUILx/Zc&#10;bIkU68f2ADpEjhfpAmiwz4gWo1senKz53tGLZrn+DlXs520fNl9qIdFFJOHcz0Ccu+fhGB60+G4W&#10;0cI5wso79vZZCMPhzqHLsHX36n8CWdt+++62zdNiMQxC6y+WPshollu4mNDiulqGLaILIOK+pRVi&#10;n1EnIsqiW3beV0QDW8MVzhuaCCvsE2K/4vwvOMf5XuxDiDGlkFUCOR77G9AIMlwjsiyqZREulz5I&#10;QN27wsWIj9t8LCvvDmSxUuEP1wkt3sMtocXmkOalDTKV8Lsbxy2idf/KEatgeO/SIfnWkHXExvkO&#10;2Pr2AtMJucbWHpuvxejWjRM73dpaQBZTCS8f2irXjmyzlMKL+zfIxT3r5RLaWUDr/O7VcorztXau&#10;BLKa5Mi2ejm4tVb2bamWAxsXy85V5bKlcbo0zh0oU7snS398g/X59BMZ+OnnMisiWmZkpcsofM9k&#10;Z8ZJWFSEdOoaKB93CZAWQWHygn+IPI/2ZMdAeT4wWp6NTZdX0rrLB92GyBd9x8nHfSbaN/i//v0T&#10;/KtctFBqF9dKXXWd1FbXy+LqWlmwpF7Kq2ukckmNLAaYFtcCUtVLpLGuUeqWNEhjPaCFczWLq6UW&#10;KKtvqJc6QKsWwFrS0GDQagasGhsBraWMRDXLCpZqb2xEa0D/OmnyRbIalgFYAFUTgNUAPDU24Rq2&#10;nH+1ArDiHKw1uJephATXSoBsGYDWsGShNNZUyqrmalm3vFY2rKyXL9FWAV0Ly2fK7EnDpVtRiuRm&#10;dJWCzEjJSOSaWABOQpjkpwNciW1w3AEf6yxk0RHACZIczp8CWFKimLrHuVicWwUsAUgsgpEa3UGS&#10;IlpLWiw+7AEqgoxl3dPjOIa/xId1ALoCpBDAygMCsmPDJTveH62Li0JxnS1sU8P9LAqVDiRkxQJe&#10;0Z1snlUOcJcHYBUm+aMFog/wFdtRMvDsjKi2VmEwPylEigCUPLxvOlEX0REQBP4i/YC1LtI7P1Em&#10;DO8mFTNHyULgamHFJFlQPlmqKiZK+exJUlGCNnuiVM2ZKuWzxsm8WeNlHnA1fxau+7YVgFjJ1JEy&#10;ZVR/a9PHDQTEBsvsyUNl2vh+li7Icu9TRvWRKWP6Alp9ZNrIvjJxWE8ZN7SbDOmbA2zl+cq958rg&#10;vtkAVw5atgwDvGzB4tw46dMtQ3pz4eL8BEArVvIyYqQwPdbwlZccC2zx7xYGWIVacZKMuFAgGYBF&#10;S2axEfzuc4FkpnOyCmEiWgL+VpyDlRQZJPHhXYGuzlbiPaqrSycM9W8DZLXFfluxOVqdP9OufoxG&#10;fKH+7T7Uli1etajW22+8pq+8+ry+9JJbU+u5F5/WFiytHt4V0CrU/v27a3pGAuCSqEEhXfTtd9/S&#10;Z55/Vv/wpz/ov//Hv+ufHvujPvv0U2hPu/bUk/r0E0/oM1xH65nH9flnn9GXnnsRz3pV/fxaWdpg&#10;QkwIgBWq0cBVQlykxmA/NhYtJshKv4cEddHAYD8ND+qkIV07ql/7T/TTTz6wku+fftpC/QI6aAyh&#10;Fsly8QEaGhkEMEVoDMAWhbGjMVZ4dKCGRwXieiDGDQGwwvCccE2Oi9b4uHBNZCO04kI0LKyzhjNt&#10;Mdzf+kdG+mloRCeMEYB7grDF/XERmoBnpDJNMTXK1rFKy4jRTCCUxSqY0sdzGQBfOq6nYz+HZdkZ&#10;jcpM1LzcZLRYzc3m3Kp47d87TyeNG6TzSqdoRek0HTW8vxYXZmp+XormA1q5AFV2BkCF3312ZhLg&#10;lYL9ZIyP8+lMG8Qxqw4ClAW5aTp+1CBdAmTVsC1EA7bWNC7Sb9Yts3WcWEjhm3UrdMvKJt2wrFFX&#10;1S/RpupFgFWV1i1YoM3Vi3VZbY2ubVqq29et0f3bGX0inPYASyybvceKY8RHhmuAX0eNCwuySoQ9&#10;C3N0Yel0Pbn/GyvRfen4PgBrN7b79fKJ/XqRpbu5ftKxvUAT4XQA+/uApwN6/dQBm290mWXVgasr&#10;rO7H0t8nD+u1U0f0+hngCni5AZBwn9X1iC1urXT42VMGIMMVt4ark7bvoOWKKzDyQ5AZpBhhAnas&#10;GAO31hywuDjvTfTh85ie5+Dlazi2VET0uQt4eZEutkfh5dIWcR3junMeuE7ot3gf609YGbZwzgcp&#10;S2e0+04DUkCU14goQtFwdcZ+HsOhL7rFLSNcXETWRYqIFDcfirB5CC4HJgctNrdviCKOsE8AeemC&#10;trAto1Dsj0YYuXQ/gstFxIg6DzqGNztHfDl4ec8loOyZPMetbzz3fOwTUwCbwxDHIq4cltx8LBeh&#10;YhTLAOdDoxeFI7gsQoV7HeDY2B8YMVQBAkQRwQPAcMtm6XVAAbcGMEIKY7q+7HfRoQuNYLJ7iR5s&#10;DYY8x/Q/bO9jvPsY5zvCC82iYwYtworj4RnYMn3RFeXgHCqcfxC9wj6ODVlWUIPnHKiIOrtGdNnW&#10;nXf3YZ/jAFuuATc49tL7CDeeewAu/sy+KJX1JXwILB+oDIu33HXuc8vrjHy5KoIOZD9/6wOXYewh&#10;qnjMMT1IGaoALEav7JwvlZDnf7l3k2Xe/xegdei37+/0xPZVFsT4+w/XASGuo3VZ/vP7q/J3wxTn&#10;ZLk0wl9vEz7nACFfmXeAikD6K9qjyCLEOI/LIlyPNC/CxSiYgQr4cuddxOxXnPciWoxwMZWQWGJa&#10;IedscW7WLzhmpUFGsL4FkrjGlivnfkq4ODGLZPzIBYwBrJ+5mDHA9eOtc/I9zlmhDEa2fKmGP952&#10;qYR3gat7l47YIsaMbBFYXG/r7sWDcuPMboPW3XP75P4FXyohjm+c3CnXgK3rgNa1o1/JZULr4Ga5&#10;cnizXD6wSS7sWSfndq2Ws7tWyRlA6+yuNXKapd+/apSjW2rl4MZq2bd2kexYNkeWzhkss/pkSH98&#10;P/YLaC2jO3aQ0vhoqe3TWxYPGywTehVKr/xUyUxPlsioSOkQHiKfRHaVd0Lj5O2IBHkzKkVaJGbI&#10;O8l58nZyT3krrYe8ntNX3vjXgsX/PP8WVldLTU2N1CwBmGoBpiV10gAs1dXVAlhLLDJVs8RFrpYC&#10;U3XsU18vS2rrpL4eKAKe2L8R15Y3L5OlaIxkNTWjL+5tbMD1eiCKwKpjyXVeWyos5750Gc41Y1wC&#10;a2mt1DRUSz1TAYEzpgsSWsub0BrrpbmBZdnxnBoAC8haUj0P2KuS1UtrZE1TjaysXygLy6YDAYOk&#10;X/csl4aWwrTAQBcBsZS+ABwHSyY+3LPxAW+RrNgAoIpzs7pKClP94jvjgx7Aisd9tg0y1KQCX4lh&#10;jBy5+VuEVXJkJ8lmKmGMv63zlAGYJQNPRE8GPvozogMBKaYedrXUwsyoLpIciuvhTP8j4jpLDsDF&#10;qoHZhilGrfwkPwHXAAbOycqMao/nB0h+oj+2gBjeJS8pzErGE3UOWp0lLyXSKihOGtVX5gNUC0tm&#10;SM28ElkEdC6eP0sWzpsh80smS2X5VKksmSYLS6fZ2mHzZ02Qiumjga2JUjlzgiyYM0mqgC3OzSrD&#10;ec7NmglkMXVwJtfQArBmTuwvsycMkhlj+8l0NF6fRnCN7iVjhxfL2KHdZfTgYhkBbBm4gKthvvW1&#10;BvdB6439nlnSv3uG9C1Ok54FiVKYHQ9gJUpxdpxBKyctVtKTGcXC35Dl3vG35N8tM95VIUwBujLi&#10;cYzfbxKjjERWWBdJDAd4WfAiBOACtKK7upLuXGcrPrSLOx/sJ3FBfsBXu82RQa01xL+1Bnduo539&#10;PtR2rd/Tj1q8C2i9qm8DQW+88ZK+8PIz+uwLT+kHH7ylUREh2rNngfbt10MzMlM1PS3Rqg62+OA9&#10;fQ7Q+iOA9e+/+3f9j9//B7D1B7du1lNP6XPPPO2Lcv0Z0HpCX3jhGX31pRf1jTdfsahQZGQAcENY&#10;BWscQJQA8DAyFAsIJRA0sTiOidBggCcY2ArmgsaAVdfObS3S9O57r+mnn7+vwWGdgKtQTU6J1KSk&#10;CEvLY4SLkS0CKDUjGu8dCwBxPlMsGlCUHmfpeLmATybAZJBJQz9cy8qM04yMWKAyGkBCv4JEzcmL&#10;08wsjJETh+tMGwSecpPsnI2dBQTlsHogruNcdg5QheNs7OcAVIX5iVpYmKhF+SmWCpidFQ9AxRm0&#10;enbP1uFDe+j0ySN0wtjB2rd3gRbkJGt+ViLeD3hjQ/8cQgvvyShWXhYAlplic7MyiaxU9kvW7gVZ&#10;Onn8SK1dPE+XLCrT6sq5AFSZfrmsTvdsXqMHt32JtsHS83aibV2zQjcuX6orga3mmmptqqnRNQ31&#10;uq65STetWIE+X+ohrgXFBX0PA04sYQ4IHd+zTUcPHKBd2rfTwE4dgNYoLczN0EljhqL/Fr1ouAKa&#10;iCmgitBiuwJUXT11ELA6rNdPHwGe0LBl9T6eu3riEAAGZLGoxGnXx/Xz4Yr9OUcJYCGI7BpLs589&#10;CRQ5YBm0fMC6CYR56LJozwWu8+TrR6ABK7e4zhOObxFaAM1NAMjDljeeW/zXIceLihncMKYdG46A&#10;HZzjmN5iwUw7dOmLHsocsO7hGueOWdENQsuQxWgUt0CVRak4Pt4d78Utn32PaXU4b/ObgBkPWUy3&#10;u4XrrM7H8w4ywA223rFX7p3HBJiLTj2CJx+qHm4dtAw8BiEHq4cwwjiEFsdEX+9eD19shJZFq4gh&#10;X2NEzd4H571nuzEdiqwSomGLmHLNRZ4AlkdTBg0vDljsz2YQ4Tm8hzfmg2uEE/FA+Nh8L0a/ACIb&#10;m5hyzyCGbGycZ3NVAR2I2IfXDVpEFxpTAh2+cB+u3fNtGdH68TbAgmOHK/dsBzbe7xrHZXl0rknl&#10;pd25dEOMCXwRWowMeel4jIA5hOE6gMQCFayQeI/vRSwadhyCODfrB2DJilxg370Xx3HgMmihuSIX&#10;7jxxZf18+zaOD1huHBeJ4j38+X7yoMVIlQ9O3s/Bczz2znHLPoSV15ft1/u3FLhiu/Pbd7cr0Wye&#10;1t+/vwkoXUNzsPrt24vyNzRbuJiLGBNRTPNDcxUJH87hYrELL8WQcCK6mD74EGAXACiCC9fRXPEM&#10;F7liFcO/MyWR+AKk2I/rY313+ahFtAgyVhs0aAFQhi00K/WO9isxBvxZuqBFthy0fiK0gKyfb5+3&#10;iBb7/4A+PzEqxijZHZy7zrW1Dsv9q0fQXHSLUS1Gt+6ec3O27pzfJ/eALpdKyAIZewCtb+T6iR1y&#10;69ROuYl9K/3OEvDHtstVgOvSgY1y6eBGObdnrUW2zu1cLRfQzn+9TM5sXSIn1tfI3uaF8mXVFFk0&#10;tIeMTQiXQf5+Mqm9nyxKS5X1Y4bKWnw7rcD30tyhfWRkz0LpkZstaRmJEhAbKZ/HhctHcfHycUKa&#10;vBMLaEWlyfvBmfJeaK68EZwt74XnyacR3ewb/F///gn+VRNaS6plIVC1uGaR1NYDOw0OVdXVNVIN&#10;gC2pBbSApFrAqgbbeuCpHniqr2tEP+BnKVMEm2Rl83JpagC26omu5QDTMmnCfmMDUw2XyhKAbUk9&#10;W41Fr5bgWZyT1bB0ia2XZVUHm4EqbJdZI7AaAC2AzopcLLD1sGoXzbP5WM11C2Tp4nIgYaqMGdRH&#10;+hSmSX4a511FSBE+zPNSgiUtyd9SBXOSWSK8i6TFs0ogU80CJYFrYXEuFYtfxHa28+lWbKKjpRja&#10;QsTAUx5hFosx4gKF61FlRQdJWgRwhjEyo/EMfORnA0tZjCwBU1wnKyOqk+Sif35sCCAFLMSEWPXB&#10;XDzH5ldhnBzgjHOusmMBrRjcj3tzortKPnCXg/FyAUCb94Ux8mKipDAuFsgIxTuEAmlhFsnKiQ23&#10;BX1H9i+UaROGWNRqcfl0qZ43U6oJLECLbUHFDFlUNgvImi6ls6ZKyeypUjF3psybM13KZo3F+alS&#10;VTJFymeOkzlTRlt0q2zmGJkOUM2aNFjmThnma9ifPEhmjx/ow1Z/w9bUkT1lxvj+MnlUL5nEldSH&#10;FMmoQYUyamCBjBxYJCMHA1d98qR/jyxAK1uG9smUgcBWb+CwuChZehQmS1F2guSkR0t2aqTkcB5d&#10;IiAFVOakRkkay7vj95nO3w0AloXrOUkRkhEDIHNdsphgoLOrxLLCYNcOkhQeIEkRIRKN4xigKjk0&#10;QBLREkIAsdCOAFgbCev82eYQ/08U4NLILm01sGtLDe7qp+3bfOYWB34P4HrrXX3l1bf05Vdf05Yf&#10;ttSwiCBgIE979MoDshIAh1QNCOyg7wNnL77MiNbv9d//498sqvWHP/4BoHpOn3v2aX3mmaf0ySce&#10;16eeelKffPIxfebpx/Xll57XN956RT/5DONGBtu6UYxgRcWEW0QrLiEC0ArX5PgITYqPArTCDWFR&#10;kV0tshbFKFdoJ/UDFD///AP9+OO3tEvnzzUpIcgAlJ7uQ08WIzwsHEHo8J19SMG5zPRoQ5VLxQOo&#10;ALMMtCxWGsT5TACLQMrANjMHCMtN1DyAKC9jRyvpAAD/9ElEQVQ7RvOJK4wZnxpsEEvHM4ktQxeA&#10;lgnYcYxs9M/IisK7RGsuwFWQB8jlRGqeFbGIwFjRWlwILNmYidoL2BrYN1+7FaZqnvUHxvC+2XhH&#10;t2VEi+BKxHECkJYGbKXh50jGtVTNxjY3K0N7dyvQ2dMn6pKF5VpTVao1lSVav7BMt69dpoe/Zhnw&#10;zXp4+yY9sHWD7t3ypUWmtq5ZqesBq1UA1qqGBl29tNGgtW0NMfalHt75tZ7av1vPc/HYowDT8UN6&#10;4ch+XVJRosH++G+n1WcaFxEKGKZp/57ddOvaFXqakayTXBMJDWC6gu01IOk6oXTWi0gRTkwDdMi6&#10;hi3XUGKkiymCRJRV1cO5awYz9OU8JkDlBnBy04cvwug62k0ggyhi5Mthi2l+BJaL/himDEjEEUFE&#10;xBBojFzhHl7neYCFjWs7cZHdu2eJqNPuGP0dqhykbJ/Ysq2LHlmEB43XGZViX++Z9h54N5Y8996B&#10;UCPSvHF43ptnxeiUO+cAxWOXIuiexXlOFs26hPdDn9t4lvcO3BqyfMAhbjwAeZErosTDFu/1IlUE&#10;k4sUcSFjD2UOUdw6xABh131phYYlhx4HJ2IHGOPziSqOxWvsy/Fx/kHUycZyRS++BYhcyXmmB6Lv&#10;I9Aiijivya1DxUbcEFCMeKEP8MPneudsXIzhRa2svyHNg5vbd6XfXcTJ+hjCCDaiC1ggYDCui2Y5&#10;3Bm60Ighi2LZc7mP64AM0UOsMMrFZs835HCLnwP73hpXHO9B6iC2NheL5znfiyjzIehBxIro4tYH&#10;Li9t72H6n8ORFbEAhAxVvN/6cRyMh+ag5aUIElUevtw5L4rlHT+Yw8V9bL0qhTznvSPx9CCi9d8a&#10;39e9m8MX+/K53Ce8fND67bfv7zyYp8WCGH/79hpA9bDU+293GbVyIHKLFXsAA4xwjmD6i83lcmmB&#10;HrDYn9Eq3usKZrC/a14Ey/owIgYI/Q1j/AUw+iuQ9RvRdI1l2o+7ohl3WUyDkS7OCXMRrV+wb2mD&#10;ANQvwBSjbIy2/Yx+jGT9ijEZbeOWizBzUWSmHdqcrZunbA2v729yvhbTCY8Bcifk++vHgKr9cuvs&#10;XrdYMmDF9t0VphQekLsA131uWQb+9G6ACw1bQuuaLWj8lVw7stUWNL50YJPb7t8o5/eskyt718ol&#10;phJuXyZntzTL8dXVsnH+VCkb0UOmJ6XKNP8QmRIYIHVpsbJx0hDZvahMtlWVyqrSqbJw0kCZNayv&#10;DO2WJ7lpSRKZFC3tk6KkXWKE+MdFS8ewaPk8MFje7OAnLTp0kU/ad5HPvwiQzz8Lsm/wf/37J/hX&#10;tqhSqoGcxfVodYuBnyVAVY0srK4CrJYAVLXA1mKpAY5qcL62rtYtPFxPEAFYjfXSiH2mFTbVLZWl&#10;2K5uXikrmgAuHDfU1mNcQA19mGJY24j70RqAqNpGjFm/QGobFkk1xl5SW2OFMJbi+tIlhBXuW1wt&#10;ixeUS2X5XKlfXCV1i8qlflGpLKqYLjMnjpXR/YqlJ6vWpXeV7KRwyU2OkHSmAMaxAAUQlMBCFp0l&#10;OwFISsaHewLnW7GIBfonAjcsfhHZEcjykywgLAMIysC5DOAng+jCec6zyk1086JykwA2AIeVBjnv&#10;iuNy0eJUfOznxAWgD45xjamC2RyLxSqAAaYBpuM5jGrl4L584K8wCWgC6HhcyPHxzvnABOdvZfCZ&#10;8SGSBeBlxzGqFiaZcaFAYZSkRIUCiiFAYrT0yc+UsUP7SsmMScDSTKkqny0L5gFY87EFuBaUz5DF&#10;8+fIwgo0XKssmyGVpdNlHloF0MX90lnjpWTWBCmbMd6iXGUzx0rF7HFSMm0kUDVc5kweKrMnD5ES&#10;QgvIKpk62NbjKp82TGYQYhMGyvQxfWXGuP4A2CCZOqa3TBjeHfgtkuEWzcoHtrAFtPqxxHu3FOnT&#10;LRnQypSehSlWgbA4P0GKCxKlIDNaUvF7ScTPnMiy+vx7sgQ/oMUoZBp+J2nx/PsGSQYrEeJ3mxYF&#10;bAFWKRGBFqlKDMPfNArwCg+WBOIqIkDiQv2Br85WOTIpwk9iQzpIiH/rzVEBrZUtpmsHjQxur+Eh&#10;wEtgJ+3i317btflCv/jsM/3k45b6zjtvaqsvPgGEwnVQ/57as2eepibFaiY+6kOCO+tHLVvo8y89&#10;q3/68x/0d3/4D4tqPf7En/T555/Rl198Xl964VmA60l9/rmn9Nlnn9AXX3han8O5l15+Tj/56H0N&#10;DfPXyJhgjeScrJhQYCkC8IrQaOzH45mpCdE4F4VzQBjT/eKCNRaN1Qqjo7oCXH7aye8LDQnyQ79Q&#10;zc6MtPlOuTmJmgOsZDClD40wMUwRUYAVo1apyUBQBqEVY9cIrkz2BaKyrXofoITjFC4snBaOPlEG&#10;r3QiDX1SUiI0LY1pgThGX+KL+zmAFcGXg5bF/qkRGJORMYCLUSlgLBt9cjLwHOzzHXIANc7DKshO&#10;sihWHiNZ+DnSkzFGCt4pjdGseIu+5WKblZqgmamMwLHSIKNaaeifqQW52Tqkf2+dXzpT66srDVrV&#10;VSXaXFupuzeu1qM7Nls7AnCx7duyXr/ZtE63rV+tG1asAK6W6fplK4Cu5bph2TJAa43u3rxJD369&#10;XU/t26UXDh/Qy8cIIeAJ2DqweYMmxERox3Zt8DforMn4exUX5Oqi+SWA1h69CCxdNEAd1etnCasj&#10;hilbjBbH1wGoG9i38wYpF73iPnF2/SyOrQFY544DaRiHuMI+UXSdWCOQAIxrPnAxqmURKWDFW7zW&#10;rbt0BteAKl8Uy9IJiR4fvgxmvAdbuw50uDHcdeKO4HHXHgLLYceHHoKK96G/HaMvt7zHQOS7bv0B&#10;DW75PF6z9D1A48E4fG88gyDhOTZLCcT2Fq7fZhSLCLPGMfEul9EPEOKxK4/+8B7DDSNNPId9m0PF&#10;BuB41f0MU9bPl9bnu/7/1B5EstgALu/8o3BiszEf3feQZs/DeaCK2OE8LFvLixGtyw5ChhuDFQCD&#10;Pgaja75IFhqjUx58CBUDkG9rcML9TB10++5eNxeL0HHYsWgVEPRg/pRv6/Xhvi0CbMji+LyORlhh&#10;zB/xfkwb5M/Hey010IDlmpVYt61LD/yRUS68t6sEyGfgnpv8WXwl5wku4onQ8sHKiw55xw/AZeeZ&#10;rueagwxR44MTmqUNEkO83wcpNqLKIckHMd95d6+7nxErV3EQ1/kMX+Tqe57Dlu17X1823mvpgGh2&#10;Dsfe2JZuiPN83s/f3tKf792y8X65d9v2f2EDuH777vY/AK3N2NrCxfeuMD3vIoB0GdgitFjy/QrA&#10;AiCh/QrQcMsoF9H1V2wNWdwCTb8yaoXtX7D99R5w8y3Ag/a3+x6uHNJ+M4A5GFnhCwDI4IbxfyWS&#10;mFrICoQAkYt6cVw+BwAzaKHdOAMAcV7VUYtecSzii1EsNwaej7F57kemDzLSxa1Fs1wq4vfXiSzO&#10;8TpuETMukHznIsu877coF5F17/JhgO6Irbl17/JBA9c9Vim8AIRx7tbJXUDXI+3UTrl6ZDvaVrly&#10;yKURMsLFQhkXd66Tc9tXy5G1dbJ1wUwpG1gs4/GNNa1rlFR06SxNQNSh6eNlT02pHGicJzuWlMmq&#10;yhlSP2eMVE8aJpMH9ZTe+VmSl5os+anx+P4Il6TIAAnBt0fnQD9p+fkH0vKLT+XzVl/Ip598KO+/&#10;94Z9g//r3z/BvzkL5smC6gWyEJhasHiBVC2slPlV82VxzQJZsHC+rUtVXwcMAT4EWG1dtVRXA0Y1&#10;NQDWEkBqCUBVJ82EVz0LXzTIyqWN0gBcNdY2SDOLZNQ1WASM0a8mzq/COMRU49I6oI2wWyh19dVS&#10;W7sI/TEetg01QBXeZ0nlPKleOEcWVbHNlLnTx+IDvrv0Lc6V/PREyUiIssVt0+I6AkFdpVtahBQl&#10;RUsmEJUW39nmYGWxCAauZ7DYBeDEUuhuXlZXnO9sc6B4Piehs82ZYkVARosyALQsgCsL8GGkKtPw&#10;FSDJkZ3RCK3Odl9aVABA1hUg6wxoAQCMThFQRF4U8Qagce2t2PaAVIjkoeUCC3nAFlMIc9CX0MoG&#10;svLYF4jIRZ+ChAigKxRjoiWGAxVc8ytC4gGtDPyMg3rny8TRQM/M8YDVXFlcWYrtHGxno801bFXM&#10;nQZUzZB5c6bJfAJr7nSZD2BxvwoIqyrD7xTAmjFphJTgd1s6a5LMnTZaymexDPwoKZ8xUkpnDAOu&#10;hkjZ1BFWdbBkylCZO2mIzJ2INmmoTAOwZhJYo4mtgTJ1VH+ZPLy3jBpUIKMHF8kYtoFs3WRY7zzp&#10;BVwVZCZIz/xk6VOUJt0L06RHYar0KAC6OD8rLUriYoMkLtxPclOjJCc5UnJSwgBpwBMIy4mPwN+W&#10;lR0DJQv4SoliRUimd7IEf2eJxv+oWUGMkC6SFNbVoSuii8RjPy6knc2lSwzrKHHBbTajaVxwW41F&#10;iwr206iwQA0P7aIBnf3Uv1N79fdrr23atNIW772vrdt8rsnA1UBAq0f3PE1OBDjSkzWgSxfF/2jq&#10;iy8/o38CrhjJ+sPvf2fzsV57+WV949WX9c3XXtbXX31RXwG6XnjxOX3ttVf0tVde0Zdfek7ffe9t&#10;9fNvZ1GtmNgoACpCUxKjAaBow1YKS7azCmBclCbGA1y4xuhXYlIY9sOBP86zCtWo6FBNIMpYYCI1&#10;CvdEaloqxmHaICGEc1lpxGEMWrSLEKXG2fwpwooRJsML+himcI8DkJtjxXGSksNtzHSMwciYpR4C&#10;SpksskHAMYqGcVi+nfcSTtmZ6MuoGMYjuHIYucrhHKpEgxlTEzPwDD4nLxv3A1xcE4uNqGKp9my8&#10;UwFwlZOWgP04zcTvJj0F78bjTFfSnZGtbPw9WA2yOC9bRw8fBOiUat3iSq1eUKZ1i8p1Vf1CSxlk&#10;NOv4N1usKuCxrzfr4a82675tmy1qtXX1Gt20apWuBbQMXM3NunXNWt21aaMeArRO7tmp5w8zmgUE&#10;nTyiV4Gtc/t3a99exdqlQyf8t9NRk+P5M2TppDEj9fi+HcDSUbRjtr2OLaNZhBabpQIykkQ84Trn&#10;PjFFjohi1MoarrGxP/HEuVJsLgJ1wqBl2OK9RBAaccTrdt6HL4MOcGLphYCWocqiUw5OFsXiFkDy&#10;MORByyGMaYpMI3QoYhSK70toGcy8e7wxsHVY8m19Y3l92Dw82Tk0LwL1AFWAoUWSeN53jfdZRAuQ&#10;um3AOgt0YSwPUAAT4eUwxfYwZfB7QMVL3ePixRzTpdVhH/0ejWK5KBBx8hBNHNvDE/s/ABXGIqSs&#10;6AQg4l339h/Ayncvj7klKLh11xy27vsKXTCixblaBhqm3BFAxBXe6SGcfJgiqny48vY9sLjr3Lr7&#10;DXUGOA8/OI/rP9wABhi9Iax43gcsF3liwz7H8cY0ZLFdsIp+Fk3iOHhXW7eKiMI9TNuzQhQPxnfP&#10;ddACUvDzEVssWGGpg3hvbj2UuXRBQIbQIwh5zP0H19CXjSDCluctnRDj/1c83fBFoNyxV1HQi1Sx&#10;sb817vN9ACMvouWwxfvYF2MbrFwa4I8Yi+O5CNVN37wrD1XedaYJAlb/5Zzr56UQ/vztdf3Ld7cU&#10;yPrH37679QBaB75aL+cO7wAmjhlcmEJIdLntRYcZooaRJ0CJUSxihhEjK5ABUDGt0FII0QgjIsmt&#10;u4XGSoaEFppDFrDF8dD+zkIbgNBvwNZvOP4N1/9645T8Dej6O9D0dzyfhTkINEa2eP+3QNalozvk&#10;7oXD9k6cp/Uzi2Cg/YKxDWVsfG/cxxRCD19WNt7KvruIFotjsOw7sXUPsPqWyLp0SL7nulucu4X2&#10;I1MVrTohrgNbd88ysrVXvj2Hdn6fRbhunnSphGy3TuyQG8e3y7UjXOB4i1zZt1HOfLVS9q5YLLX4&#10;zpmMb5OJUZFSGh0nX3YvkqP4ZjqzbLEcWrFA9q6cLzubK2RD9UxZNX+6NOAbau74/jKqX6H0yc+W&#10;3BR8o8XESgqLcoV2kYT27SXywxaS1K6DJHTxl4DW7aXlBx/YN/i//v0T/KtcDFRVA1rVVQBXFQAF&#10;3CxZIIsWA2ALyqWmap6Bp27xQqmtqZa6JWi11QAWoLWkRppra60ta6iXpvo6WQZ8LW8AvBrrAC1u&#10;mTaIbUMjWj2AVWeg4jNcmiL+o66txLiVtv5VI7aNnH+1qFQaFpdJ3QIAYt40mTGhv4wfWix9CuLw&#10;MR6OD+5IAIvzrYAfRjaAFJb5zkmIBGDwcZ4UKPnJ+ChPCJYCrs+UwmIKwE5MB8njWlkAFSNayVEd&#10;bKHfDIAsH//HkcU5WoAYI1qMYKVH+UsyrwNXLD7BeVSZMf74sGfDeUsbxAd/TKCkxnTC/YBTXLDk&#10;J4WhH9CFezLx3HyAgM/NZ2SG/QkxYCIXfQ1Y8SG4FgpwhUkh7i1MiZSC5HD8LKG4n7gLlKhgLpwc&#10;Kd3z0mXEoF4yhyACmqoqZlgUi9BaXFkuiwAsF92aZbCaVzJDKua4CFZV6UwpB75KZ02xc2WzpwCv&#10;42TSqAEyZ+poKZkBbKGVoZXPHGuVCUtnjLG0wXJAawZANXvSIJk5YQBQ1c+iWFNH9ZWZ4wa4Ahkj&#10;e8u00X1k4vAeMnFYsYwdVCSjBhS4NELsjx7UTUb0K5D+3bIMWgN7ZNtcrT7FqdIb4CrOiQegAWX8&#10;/Cn822XEWjXCDGCa5d6zmTKI/Wz+XoBVt5B0EH5HwTZHKykiCLhi9cEAK4QRG8TCJYE49gOsOgFZ&#10;7XC+jcQEt8ZxWxfRCmyr0SEdNbRrO41hAYgQfw0N8tfgQHw0+3fQNl98rm+8+YZ++vnHtjjwsKED&#10;tGe3Ak1LSdB0fOB3Qp/3Wryur7/2oj7//PP62GN/0j/+8Xf67DNP6Ruvvapvvv6Kvv3mq/rG6y/q&#10;q68+j/2X9N13XzNgvfXmaxj7dW3fsbXGxwRbYYlIoCkuJhKwirAoFoEVFxPx4DiRka2EcKAHfbhN&#10;isa5SDtOTIrUlAewIogAJKApDSBKAU7cvKxYQ1FaKkDFvmiZaIRXDsCUkRyHny0S/SJxf5QhjOmF&#10;OUBQcko4zkdrVnq05uUkAjlM44u1fUbPLDLGuV44n0toAVm5uC8/jymAaDlxOB9tzUW6omybmc5t&#10;rBblOWAZ+lgwA+O5uVkJwCHeHe/MyBYr+6XjPbMzGPUCriyalQyIsdBGinYvyNUp40dp/eL5gNY8&#10;XVxZokwhXN9cA2itt1LqLK9+cg/LrW/Rwzs2635ga/fmjbpt7VrduGKVrlsOaC1bjv0VgNYa/Wbj&#10;Rt23fZue2Ltbzx06oJcMWkf1CrYXAK/aqgqNDO5iC0vHRYVrbnqaDh/YT3dsWKMXjx/Sq6cAK2Lp&#10;FJoPTpYCiMYKgTzvwMVUQBaaIGh82PL1t+toFqmya0QWMXXcomXXiC9CzNce9AWIDFo+gN06Bxgx&#10;yuVrrr+LZlnDvmHJIOXQxWMPWl7a4IMKhEQOAYTtA0ThPg9bNpZvTF732qPnDDxEDrZ2HePZeV/f&#10;R/HlImi8B9eILb6LzdFiyh+xxcjUw3lWPGeAwthe6iDPcd+LYDEq5RrvdfBx14gnhyaC6FFceYi6&#10;f80Bi/2s6AW2hi5fP3sHe4Z7L28sXvO2HMMDnytwQRwxekQQMXJEnODjnkjxgYbzpWwuFuHjQxbH&#10;ehRBlsrHcxaBIrTcexNyhihrfI7DmItGeQBy17jPc0Qax+HzHeIw5gPIYWy8G1MIveibrVnF9+WW&#10;ICJY2Axt3jiACq576LJ9jG3RLPRx0OJziDbcx2M0phNynazvsXVztRyuDGJ2zGuuGWrQDFXEE/Y9&#10;UBFZD6JZjxwzyuXdS1C5sbxIGZoPWa7QBUHmnvEjF0k2SPnmafmeTVQxWvUAWb7GRYoNWbjfFizG&#10;9ldsf7t/+79Aa2XtPPmyebEc2LpaLh/7Brg4btEjpuBZ6t9dAueM/MQS6QAII0825wrXrAgGtg+q&#10;EN47D1i5yBdhRSBZqXg0m2cFDBFajGI5XAE+lzHmlRPy8yXg5uwh+eXiUfnt2kn57QZghz5/QWNE&#10;jdD6+cZpi2ZdPbEHKCKMXHOl3oEpAOsXRrYseoVjphECa4YvIMuVgGfZ9xNyn5C65tIIf2A6IbD1&#10;nUW0DgBhrGJ4XH5geiHaT9hn6fd7l/ZbZOsOkXWOixyzIuEeN3/r1E4rBX+L87iOAVpHt9kCx9cP&#10;bZEzO9bIwdVLpGHicJlZnCkLkhPlyz595VTlXLm0slbOrm+QI2uXyKF11XJg9ULZ0Vgq6xZOl2Wl&#10;k2TBzKEyDd9Cg3vkSEFagmQkxEh8SFfAqoOEffy+RH38saQHhEpaZLjEBQVK584d7Rv8X//+Cf4t&#10;WDTfIldVC+fJ4poqbCtwrkxqahy0FlbOk5rFVVK7aAHOLZKaRVX4mJ8ntdU4ZquqkNrFlVKPaw01&#10;C6UBWGtcskiWNlTL0nogjOtuAWi11bgOoC2pXizVwF31onmyEPfVYLukZr401lVhjApprCmXuoWz&#10;paZiupRMHy3jhhRJ38Ikm3fFAhX8oM4ASnIBLQLEpf8FWYEErnWVGOkn6UmATkqUFDMSgvOFqWFS&#10;jI/0gpQIK9HOc4xmpbOiHwtOxATgY7ydgSc71g8IYhQKgIvmXCqm7QFDlv4HmEX4AWa4B/uWVog+&#10;fH4m0xPxfhbBiua8KyAAY6RxHhbek/ssiJFvEZkgPAtAiOoieThmFb1sYIHQyk8IkoKkCEArCn0j&#10;gbcgK94QzzW4UmKlX698mTphpJTNmSIL502X+WUzZVHVXKlZUIa/S4UsqiyTyvKZAJSLXi2sALpK&#10;AS0gqxywYmphBc6Xz55m21JAa97cqVZ5cPb0sTJ90kiLGpbPGC9VJZMBLkALEGPJdxbNmDNpmEWz&#10;GNUqmTRYZo4fLDPG9Ae4Blj64NRRfWQqoDV5RC/AuBtg5eZpsY3oXyCjBzp8DeyeJX2K0gEuphKm&#10;AVpp0isvUYqy4qUwPU5yDVsRkpYcIkn4faUnhUhmUrik82+fEgxoh+B3i78hEJsCFHNdtIzoEEkA&#10;ruJCOgFSfhIZ2BH7na1ABku6h6DFhrTF77Id4NVOgKzNYV1aa3RQew0LaKthXdtrVIifhgf7Y9tF&#10;w4Ctrp07aasvvtC3335HW7f6XFMS4nTkkAHaozAfSEjWrKwM7dzJX1t88L6+/urr+upLr+jTTzwJ&#10;aP1Bn3riz/rWG6/qO4DUe2+/AXS9DGS9pm+9BWS9/Zq+/8Fbtv/a6y/p559+pMFBATb3ilUAYwGt&#10;5MRoi5oRWvGx3IZrYjyrEAZrYiKhxRLtEQ9wlZyKe9DSgKA0YCiNUS2AiREni0Khca5WJvGSlQiQ&#10;xLtzAAzT8zg3K5PpecAMcWWRLoyTwTEsUgXoAES5FqVipcAEzbP5XgAPweVL/+N+ri86lmPpiYQU&#10;xsH75GbFAEZAWnY0QAWg4Tg/m5jCc9GXkSvOweJzreEdOIadT4uzdMIcbLPwjgQhS7uzlHtaMjCY&#10;imenJ2G8dO3do1DnTJukS2sXai2AVVtVqvWLynXL6qUWzTq9Z5ue3rtdz+z7ykqwH/lmCxC1SXdt&#10;3qBb1qzWTStX6/rlK/XLFSstlXAL8LWT0Nq2VY/vYXl2Vgo8gnZULx8/opeOHca96zUxJlqD/Tpq&#10;UNdOmhQfoz2LC7VxUaWePLRLrzKyBMRcI6osyuQBCvsEF4Hlg9a1k4cNWzbvin1w3UW7OO/Koczd&#10;47Bl4MK9Nq6hyeGK+y7q5cDF1EIvasV7iCrDlg9UbN45wwv6uWOHLW/fYQuwIbjQvHlaDk1ua/DC&#10;OB6SiBw3r8o1nrd7PGzxPKNTOG/3oL89F9fcvS7F0KJevJ8RNR4DV17qoKUM2taBxkMNmxcVs+IQ&#10;wJPDFjCGex6kK/I52BI/XrrgnYuAlR3zvLtmQDIY+Rr2XWSJ8HL4susGKB+8fO/ivZfN0yJ6CCHc&#10;5yHJ7mFUCxAy3BiaAAhAi1uDEDFBWAFa9j4s6e7d7xuXWzc2IeS2rnAG38krC0/AYCwftAirn24C&#10;AD5UET88Z6mG2Od4Hn4IuEeBx/eyaoDsY+/3cN+N44OVoQ04IeQY1SJgiDFrV3EPYcnn+bBFZBE4&#10;PuwRVRa9YkQJfZg+6LX/EunC1oDHrQ9DXhEMgxLA40HL0vusL/HkzjkI+e7zgYrPfnjObZmK6L0P&#10;0wp/AP5+BJZclMtFvjgW0wMtguVtfeAixh5Gs1iJEO3uFQWy/vH3729u/tt3Nw1aW/Chv6KmTGrx&#10;bbSqvlz2b10p147vsogO50hZEQsWkWD05+px+fH6SUDstEMYIGPztXCd2HowB4v3+CJRjIIx8sS0&#10;P6YhElu/XDslv1xFu3xCvjsDuBzZLdf3bpczW9fL2a/WyV2A7yec/xUQ+juA9TdGwXD/L4DWT9dP&#10;WdEMFsFg9UHC6weM9y0rCKK/K4hx2ioNElgEF9fQsoqDuIfRLK6jxWaRLSDqR67TxXtxfO/yIUDr&#10;CJ5xAuNxbLZjlk747SW861kubgxkEVrnsG8VCfe4BY5P4+c4sUOuHt0uN098LdeJrSPb5PL+zXJ2&#10;x2rZWjNHVkwcIRvGj5BTC0vl6pqlcn5Tk5ze1CiH19fIkS9rgK3FsntFpWxfWiabqmdLXfl4mT91&#10;iEzFd8+gvBzpkZouKcHBEvtFa+n61nuS1Kq9FEXGSEFyDL5XoyQ+Jsy+wf/175/g3/wF86RqAT7Q&#10;Aa5FCytl8QLgaSGjVwulYn65LACkagCiJWgLF1XIYka6KktlHj/Y582V6iqgDCCrBZ5quI8PfXzY&#10;AFbzpQnYaqxdKE11gBbur8Z/sDULSwAqpgMCdgBdLc5VL5wrVfNmAgHTrKDDmCHFMrhbpnTLipbC&#10;zAh8XIdJalSIVZZjZb8croMV648PbUAJH9pZQEpeQohkAUNZCR2t0mB+cpjkJ4Za+e/cpAApSsV+&#10;qkNWFuc+8T7OyQKKuLJ3Du4lbLj2VW4iUAUYMaKVHcvFgFmCHf0BMlc9EB/4EV7Ei5UIscW7pUdi&#10;n/O1YjriPdCX9yYAXzbnimMyksUURFYcxDvj/Vi0g0UzMjAmfw4iLAc/b3p0EIAQKPGAQ258hPTp&#10;niFjRw2UOdMnWFrgEoC4uqrcIlhVFXOAq1kyvxS/x4q5sgB/m3IgqmTWVNvOK50JTM2U2VOBJmKr&#10;hMcsggFIAVkVQBvLvZfNnoTzhNcUq0ZYNXeSzJ89UUqnEVljZB4ANp/RrqnDpGTyECmdPAjwGiJz&#10;xmM7kYUx+lp0a+qoXjJlVG+Lbo0fXCyjBuTLsL55MgJtFLA1bkgP2x/SIwPQSpP+PTKt1HuPvATp&#10;lpMgBRkxkp8ZjxYjucnhkgaUpsaG4u/fFUDC3x2/u1SmcwJajBay3H5SFADMuVgh/hIXimtAV2Jk&#10;oCSFdbF7wrq2lrAun1rqYGJoR0kI6YDj1pujAwGtwLYa3PkLDQ/qqJEh/hoZ6q+hwZ01KKgTznfW&#10;zz7+TN94+11t1aqtpibE64hhg7SoIE+zs9I0NT1ZO3f2188+bamvv/6KvvbqS/rKiy/ok0DW888+&#10;6UD17luA1psW2eL2XRy//dbr+kGLd3D9HX3r7be05QcttEtnIC+cpdy5UHG4xgNcSYBWIlockcX1&#10;poCqVAAkPz8Vzwcw0mKssmACMJRqsIqwaBXT/LhGVVJSuM3BSk4GxpIjLH3QCmAAUsRTWmoMzjFt&#10;L94iXmmAFsGVim0a56BhnBQcc+6WRZcAK28OFyNMhiOcz2HRDYzBMRkZI+ySiD5s+axsph+mRGkO&#10;0wNzYnxRLI4Za6mBmRifYzJylZeZAqxxPw6YArQAK87Z4uLDvQozNBfPSIoNMSQSXpbqSHil8NlJ&#10;WpCboQP7dlP8N65NhNaiCm1YPE+X1VbpjvXL9fiuLYDWdmundm/Tk7u261FA6+BXm3XPlo36zZfr&#10;ga21unHlKt24ahWwtUI3rV6tOzdt0INfb9Oju77Wc4f368VjB/UysEVoXTx6SE/s/UYH9emjgX7+&#10;2qljBw0PC9bC3BydNn60Ht37tS9t8LiByOADtDAydJORKQKJUGJaoS+6ZfDyQcu26M9Ik/UlsAgx&#10;G8vBivdzbJtLRcAAPB627JnYXrP+rnkRLI5D0BA7hiiO5xvz0WjUfweSN9eK/V0BCw9Jj2AL0GIR&#10;DAKHWz6Xc67u8fiCQxFTAzl3ysbk/byPCwoDPB72uLXxCSpu0XidMDJY2daBiltvXpVFsQxOLkWQ&#10;zVL/eM637pUhjseP3GOpgr4IlUW+sDU8AUheGqFhxnePhyaDFhGDfZvvxft9sGKzMXyN9zgA+VL+&#10;cB9h4iJQ7tjS7wgQ39ZQxKiNwcjd6zUDyQP0OHR5x7a+FY45pgGI6MHWG9NFzRy0vGaL+xJXBJgP&#10;Vyy7/gA/fA/Cxt6HKHP73rt4ze7D+Nz+THTYuAAJ0MTI14+AHeHlUiOBFe88gWT77pk8Jmp+vIPx&#10;MJZBC1tXMMNFtAw76Ed0efsOOg5L3r6DmIOVBy0PWQ5QLtrk+ntpgm7fQ5YHLW9cr7nxLxu0uM4W&#10;8UVwMZXQSxO0lEI23znra9eILka2riqQ9V+gdfTrdbJj9RJZiY/6RbPHyKI542RD00I5vnud3Dl/&#10;ALg55asKyDlQp+VnQOsXrn3FcwAW51MRVix+4QpguEiYLXxMZDFqBQj9eOWkfH/puPx85bT8eAn7&#10;54/J3VP75eLerXJ4TbNsXrJAvqyYLV/jm+I49m9t+VJ+vXBU/gdw9tPlo3L3zH65f+kYUMS5XIyy&#10;sYw7Kw6ekjsXDsnVE7vkPvqxSiHXzLrDSBdQxtRAq1TIiBz6E2H3Wd790iGLZjFtkNBiNIy4/PbS&#10;QatC+N3Vo7jfRbWYQngfkLt/6bB8d/EocHfYnQP07px14CK2bp/e5Qpl+KoSWsGMY1/JpYOb5dye&#10;9XLyqxXAVJ2c+bJJLm5eJte2rJDzW5fJiS1NOL9Ejm2slYNrF8rulfNk9/JK+XrpHGmaN0aWlIyS&#10;ueP6yOheBdI7PV1SA4Ml5NNPJejd9yWhbQfJj47A91y4ZKfFS3ZKgn2D/+vfP8E/QmsxI0uMMi2c&#10;L3WLCSt8xC8qBYJKgKi5shAYWgg8LVpASM2VxRUzLVKyYD6ghVa7gGl+GKdqjqFpYVUJ4FZhYzXW&#10;zgPScN+iOTK/YqrMnTNCKivGAlZTpWTGKJkxZaiMH9tPhg/qJr27J0gRcZUSLd0yYvHBzQIQfoAJ&#10;ABPbVjLj8ZENGHGbznNATVqMP+AVJNnEEj7AcxK7SFFahIsUJQFb+FDPSe4C1PhLYWqIwSsvMdpS&#10;/LLi/KUgKQTACsJ+VykEzhi9So/wt4hVRpS/ZLPARQzHD5BiwIhVAROjON+L6YCcaxVogOJaW0wj&#10;5Hpb2RgrJwEw45yvxEDcCxAABulRLJbRFe8WImnoz2cWEFqMmMWyyAb64lx2XIgVdmDBi8LMOBnR&#10;r1hmTB0jpXOnyYJ5c4DWcvyey/D7LpP5LH6Bv8VCnF8wvwzbUqksm2WRK0a1CC2mF7LC4Jhhg2Xy&#10;hFFSjvOls6cBYpNlHq6xzZ8zzeZqzWPJd2Jr5gSpBLLm8dzM8VIOaJUBXOVTR0nZlOFSxuIYk7ig&#10;8XApmTDYoDV7wgDsD5RZ4/rJzHH9ZdqoPjJpaG8ZMyBHhvTNt0jWuCHdZMzg7th2N2wxstW/e6b0&#10;A7T6FqVKYVacFGfHS3e0Yvy3wDlbBelxwkIYKfibJEXi7wJUc+4di5xwkemM+M5Wmj8VEE4M7wxA&#10;tbOKkgkAVTIQHB3sJzEhHSWma3uWdJfooPaWSghkbY4NbqdJYf4aH+qn0diPjfDXmPAAYKuLhod0&#10;1q7+fvrRBx/qu2+2UL82HTQrKU1HjRqq+fiAzs7O1MzsdAPSZ599qC1avKtvvvkaoPWcvvDsU/ry&#10;S8/qOzj+6N139ANi65030N7Wd7B99x0evwmEvYv99/S9997R9u1b29pVLONOWDFNkfO1uJ9gxTGI&#10;qRgt7p5jqXnpAEYagEIgRceHAlVh6MO1s8KAsnArSEGUeXO12Dc5MdKKaXgRLp5LTcIWY6QDKpxr&#10;RUAl45jpiJw3lZbBaBlBxiiTwxCrFHJrhSkyErQwOwVA4lpW8QYtRrOINEaxDGKcg4X3KS5I0cI8&#10;pgUCWTZ3i+MwEkUkuSIZuVxwmFUP7X5iKkm75WcAWjnao5BVBfE+gFYWrvE5Fj3juwBkORksG5+l&#10;Y0YM0OrKEm2oma9LquZo3cISbaqZp7s3rdZTe7fr2X1f65m9XwFbX+nJ3duBLwDqm216YPtm3btl&#10;k25fv143A1ubVq/R9YDW5rVrdcfGL3Xf9q2A1g49f9ghi+mDhNbVU8f1/JH9uqB0LnDeVTu2a4X/&#10;frri50jRof16Y5xmvcQy7QQSUWS4Iqx8Jdp92LL0QoCM0CJuCB5LL0Rfm9uFZsDCGB6IOE/Mm6NF&#10;UNkzfFAyTNnzgCwCjeeIL4OWu5/jeGl+HriIICKNEakHESeiyrf/ED+ElqtA6BXE4JbHtwGq+zi+&#10;T+AQR7iHY3IcwoqNfR9Cy8HtQfQK+3yGbX3Pv03csS/7AUSWGsi+1oivh9Dy8EQwcd8WFCZ8GFW6&#10;xKiWQxbfzcHLoczKsPM+r/lQ5DUbG2iy6JT3DCDGXWNEyqHGnoVrHqwsiuU7b/2vuflZrK5nkSfe&#10;h2cblHzo4fwmgoaRJ0ajLKJlCHOYYuMYjzYPOxzXgcjN5/L6e4sMs+iEAQroIaYsdY8RI3uu2zds&#10;ETiEDfHCND1Dj4OWG4dQc8/1nmd9HzQCDGNijJ+IEzzHAYoAw3kfvB4FGPv/hOf+xPLpBBGObb6X&#10;D1sOSjiHYy9V8AF0DEHY9yGL1zwQef24JcweRrscrFx6IMbwHVtEysMUtgSR7aMxCuXSBXGdmPJd&#10;Z+ogx2f7GX3cs73rxBTTB3mvgxYBxrG4ppbb3tBfv72mAJaD1v3rBq2rh3fIqZ1fyu51tbKmdo4s&#10;nDVaKqePlvrKKbJzfb2cO7BV7vrA9be7rBbIcuynAa/T8gvgwkgXEcbI19/vsWQ7qwmet0qCbD9e&#10;PSXfnjsi10/slbN7tsrtkwfk1okDcm7vV7JzXbOsWVIhy/Dd0DBsuKwfO1p2zpgu5+pq5MfdO+Tv&#10;l0/J/7pzUX4AaC4d3I4xdlnUyqDFKBveg9C6BejcOntAuIgxqwx+hy2jXXcvHDRIfXuZpdy9Mu+n&#10;rbLht4DWjzcBQDSOw8bFkwkrRrPYCC3Oz7J1tgCrH5hqeJVRL4wHbP145bhhiyXhv72wX+5dZBn4&#10;3XIL7cYpB60bJ3bI5cNb5eKBTXLl4Ca5tn+z3Ni7UW7u2SDXdqyRc8DXsc2NcnxLvZzc2iiHN9bI&#10;/i8Xyr41C+Sb5jmyuXa2rMLfYvHkQTKlf7H0So6TRH8/aduihYR98JFkBwRIURKglRgu+enxkpVq&#10;a1H/698/w79FCxi14od7OTBUIUuAqobqUmHxiYWVgNMCYIsf9cBUdRXwheNapqoBWAvKZhq6qkqn&#10;yuLKWbJo/gxZhOMa3FuzcBbabIwLlFVOBxCm4ON+vEwbN0Amj+khwwbmSZ9uKdKjMEVy02MkJ51l&#10;2QMlH60gHaBJCZW8tFAcd5KcpPaSEvUxPppbWyQrNznQgMXiE/zQZlSD6X8FybjH0AWsJHSQ3KRO&#10;QBvQhf+wU6MCJS/ZlXknbnK4VhURhfHyEvyBHIwL5KRxHSx8hNs6V8BUJmDH+Ve56FuAD/0cjBPP&#10;QhhEEiNmlgbIMu8stR4k+fGhGKurFCdEWFSKaW25wFYmS8hHAQm4LxcIzAKqcmJZCTHM5hylhQdK&#10;AkAQHfCFJAF6eUwTLM6QyaP6y+xp46Rq/mxZAvxaVHARQIXffxWANa9sBgA2A/slaEBW+RzgaoZU&#10;lM6SipIZMh/oKuNcrDkzZMqEMTJ14liZM2MyruHv5pvDxRTCqlIWyZgq8/G3nDd7kpTPmmBztIir&#10;ErYpo6yV43/Y500fJRVTRwBZg2TO+CEya8wAVxRjbF+ZiTYLyCqZMEgmjQayBvUEFHNkWO9MmTSk&#10;UCZyja0BBTKWka7+hTKkZ670zEuR3kUZ0iM/QbrnJEmPnETploP/JtKigK0Y4CtWsoHk7NRwm6OV&#10;jd9nfBwXju4sydHtJA0YZ0QrGf9NJAPHUUHtALLOEo+/Y3xYZ8C4q0SGtJW4wI4S5Pe5hAe2dSXe&#10;Aa3IoM+BrHYaFcJ5Wu01AdBKjgzU+LAgjQ7qql07ddUP3m+p777dQju166SZKWk6bvwwzcnJAHbS&#10;NTsrQ/39O+n7Ld7Tli3esRRBro/1/PPP6ksA1/tvvw1otdCP3n8H7W1t+f77+s7brwNYb+sn2G+J&#10;+z5p0RLPeE/btvpcw4C72JgojYkjmqI0LhbAigsFjsINWYUF6ZoO0KQDGFlZiRa5YotJAK6SoyyF&#10;kPO24hOjgCiXOsjIFtFllQMZtUIfpvixoEU6I1dojIIRTzz2CnFk4hndi9OBH87firXIEUFDiLEK&#10;IDHEMvA5uK9fjzztkZ+J/URXIdCX9uciYYxaAUXZMTqwV5b2KOC8qhgtyk0EouK0b/dsLc7nYsTR&#10;6McqgngWxsX/Lhi0mDrYPS9Ne3fL0OI8AA4gTMLvhFEwoo5VCok+FuLIy04GtDJ1wujBlipYv7hM&#10;lywAtBbN1ZUNVXro6416et9Xem7/13pu3w5LHTyD7ak9X+vJXV/roa+26t6tm3X7l+t145p1uhHQ&#10;2rByFdC1Rr/esEH3bN2ih78B0g7u0wvHDulFQItpgxbVwvHWNas0KSYa0Gqtnf24plYMcJinC8pm&#10;67kje4EopvcdBYaAJwDHRadcNMvBB1tCyTtHMPkaj4kwXrOFi31zuiz6xa1BisjiWASWg5oX1fKQ&#10;ZQ37HqweXV/Lg5SLZDG65dICiREW0LD3QH+i5wGA0M/N2XLnDFXcot1DI6QcvJgCCFwBVA5kDjlE&#10;llUWNGg5ODHixfYAXLiXfa0wB/HFeyyS5XBl/TgW9x+NIBE63LfzDju2BbQ8XHnrcNlzccyCGQQW&#10;wcViGdx31x/ew3HuWoVC33jAkxfpMlzxnF1D//9WidBDl0tFdMdsxJPXh1EcIsRKuF9nxIjtCsDk&#10;EPYAU2jEDLcPoOU79nDFY475X/YNRQ5JRI2Xkkhc8TmWUughiDgxMKHPjYuGLO4TWnx/Xnd9HI68&#10;vg+bu2b9uAWYOLYXvfrv0GJjIQyOxXRJzvP66TajXr6+PM9x+Uw0w5MBCVvc55DkMMRzD+DlO/b6&#10;u1RAb+vudUUvCCW3fTgenmtgcsfeNQ9WLmUQ993G8wgqYIlI88D2nY3vQethCqEVwWAUC41FMH65&#10;x33O0bqmv313479A69apvXLlyHY5tmOl7FpfK6tqZkvt3HFSMWWIRbhW1syRb9bVy9VjO+WHK8cs&#10;uvXXWyyMAegwYsQo0PlD8hMBBMgYsHgdW6b7MZJ17/xRgGOfnNqxSU7v3CzHtq6TbfWLpXH6RKkb&#10;NURWDB8q2wGsC80Ncm/PNvn51D75nwDa/7xxXv6TlQSBmzun91naHtMWGbWy9bXQGKm6A1Cx7Lsr&#10;A+/O3zp3UK6d3G3Quk8oEUmEFSsPAlGcl0V0sf18m6mIJ3248iHLimAcs8b5XFal0OCFc9eOyHeX&#10;jwCRx23dL4t2sZDGRbzjec7XArCILB+0Lh3aIleALZaB55ytq/s2yvV9G+TiztVy+utlcnxbky1q&#10;fGrHUuzXyaFN1bJvXaXsXV0hO5pny/qa6bJkGr6F+hZLUVyEpHUJkKCWn0rMp60lNyJIuqcmSVFq&#10;ohSmJUpacrR9g//r3z/Bv/LymVIxbw4+5OdIBfGEj3dGplhQgR/yC/AhX8MoSmWJVANeLBdeXTFD&#10;FmK7CNe48C3LiHO+0GK0BSVT8NE+TeaXT8TH/XCZMXWojB3VW4YOLJSexVnSIy8JH84xkgdQZSaw&#10;RHewpBMniZ0kI7m9ZCcDSMnASDIQBADl4jgzvo2kACFJEe2AKPTDhzUjWlaSHWDiWle5icFSTJwl&#10;AVSWWsiFfZkPGy35SVGWqtcjPRItRrpnREthUrDkxQFdSVyzCuAB0FiePYuL//KYDdjKjMDzwv0B&#10;pzDJx5gFgBLnXFkki3DChz2jWd1SAUWcy07As3Gd0S4udpxsxTAC8TMGSEYCC3Z0xbt3tTS4xNBO&#10;Eh/uJ3GhfhLeub0kA1hFadEyrEeeTB3eR0qnjZFF82ZZKmZdNRC8uFwWAb2LcLxk8XxguAx/t7lA&#10;1WypKCux7XxAi+CaXzZH5uF4HqBVCkiVzpqGv8VEmT51nMyZNUnmlfBviftYJINRrznTsD8N8GIq&#10;4WQpnTFB5kwZK6XTx0rFzHFSjncpmTwS29EyfwbhNVRKJw+WOQDVbGCLFQhnje0ncycMsFTCWWP7&#10;y2SmDg7pabAa1S/fKg8O758nYwcUybj+3WTsoG4yqGeO9CtKl8HdM/HfRqJBq1sWwJUbI0VZcdjG&#10;S4/cOOmVk4DzcZKbEmC/09jojsB3R0mLB3q5Php+51z3LA04TsHfMBF/t4TIThIX5i9J/F1HsLR7&#10;Z0kIZ/VB7HO9raDPN4d2/USjg7/Q2NC2GhvSAdDqonFhnXCuq0YFB2ugf1fg6GN9/52PtHOHLtot&#10;O09HjxoNIORqQV4esJWJj+qO+unHLfWjFm9b5OqtN1/X11hp8PUX9aP33tOP32uhn7XEFtc/+uA9&#10;fe/9t7TFO+/o5x98pF98+qF++iGh9b5+hjGCAvw0JizGFcOIB5riCK0QbMMsna+4MEsTkoCYzETN&#10;ALRSAJp4IguoygNW8gpTDVspTBdMArKYMohjYoyFMTh3q1u3TO1WlKEZaXFo8ZYayD7ZLGLB8umZ&#10;LJGeon165ujQAcXaDeMW4FlEFsGVgffITk8wAPFcj4I0HT24B8CUh3NJABLGAMayMK4rssGKhnEY&#10;J1WH9s3RXkXJFsXKR+sFyI0a0lMH9smzSoQs207wGZ5wH6sf5gF8RTju1z1L+3TLwphJGh/d1UW0&#10;8PxcvAv7M9pWkIP3BvrK53B+VqXWLSxV/O+W1i0o0Y0r6/Xozs16at92Pbv/Kz2/72s9v3+HRbVO&#10;A1ondm3Tw4DWvq2bLE1w7XKmDq4Gtgit1fr1xg26Gwjb//U2Pbl/D+B0ALg6DGwd0Ssnj+rVk8f0&#10;xL5d2r9HN/Xv2FE7oUWHB+PdM3TymJG4bwuAxTQ+FrBw6YGEkjfvyiHrmEWYeM6Obd8HIADDwYkR&#10;KF8fgg0wszHQ30B1HlurWoj7iCXsG8DY/9FGOOF9uMgxIfMoshyafJErNt8++/Aa4WGgQjOIGYZ8&#10;2OJ56+OucZ99vWqDljZIINkYrhFY3HJumHfuLmBD3DzaOF+KEatHI1gGH14zePmOCSJiB2hy8OE5&#10;7KOfg9PDPt8RN3aOxTEY0XJQYsSL2LLy5di6666vi265KBaBZCmAPkRZZAvXXGriw2ODEEFEBFn0&#10;iu/mEGbj+J71I7HEiJZFrggjt88x3DwqX/PBioDiGl6cp8XiGP9P6OK+YQiNyLIoGrYOcA5ZBjgD&#10;0ENoOdzwPocmAxCaG8+lFVo0C9cMUQSK4YpRL9xn+4yWEUbufsLORa0wDp7BOWGMXD1AFueIWdSL&#10;97t+rmrhdf35NoDCvnyOYcg1lzZI/BBELurElELvOhtT/4is+wSmncOzfH09pLn7HbS89ENiivvc&#10;Whl5XH8UXjYny9s3aOHYCmI4WFn64AOAuUiWPceHrgfpgveZXnhd/3KfhTCuK4D1j7999xBa37G0&#10;+aldcvnQZjm5c43s21AnmxpLpbZ0ksxlkapxAyzbZGV1qRzetgp42GWoIqYY2foZ+3fPHpDbZ/YD&#10;VYAYoGPVA2+eld9uAFvXgZ8rp+TW8f1yfOuXsmdVkywrnSFLh4+WpUOHy5cTJsjJRYvk/uZN8j+P&#10;H5L/c/6k/O9rZ+R/497/983z8o+bLJpxRv7C+Vl4FhH1l3vnXUQL+0wF5PwrbokwLqLM+WJ3LxyS&#10;i0e+Ao7cNaYQspw7i2Gw/QxwEV2E1i93CLdTGBv9gKkfbrjy7z/4ysAz0kVkcfsTxvsOPyeBxXld&#10;310GxLD//ZXDFtW6e2Gf3GYa4Zk9cvP0LoPWRa6thd8vi2SwBPxV7F88uEkuH9wgZ3eulGPbl8rJ&#10;b5rkFNrx7XVybFu17N9QKbtWz5Wvl0+VLQ2l0jBnnEzunSt5/A7x/0KiP2opGX5+UpzIbC1+w8RI&#10;flq8ZP0LWv88/+aUTJfZMyfLPMCpvARAKplhURGmnlWWzpQlANfisqmGrcU4VzJ7vMydPlIqZk+2&#10;ggkltrjtBJk/Z6qUTJ8kY8b1l+GDu8nowT2lXw98MOcnSCE+lPNSIiQrtatkp4ZKTnKEZAIiaazS&#10;x/WsElxxi2yczwK8uCBvLsCUm0hscZ4TPqDDGYH4TNJZmj2yg8SHfCFp+NDOifPHGIEGLhajyDN0&#10;hRhuclM7A1kORT0yIqU4PQogigK0ogAsQAvQy+G9MZ0tZY8RLpZ3z2PUCSDKi0afGLxbVLAUxoYC&#10;WUGSz5RB9ClOZhpiiKGO0bScGKYIBln6ISsWZiZyrhfLsQfYR39saDtJBBASgKmYkLYSG9xeogI7&#10;SCRaTDB+Dvwf3YieBTJ97DArxc70yyWLyqW2psJK7NdgfzELXgBYCzinDq2qqhSoAo6BrcqKEikt&#10;BZrKZgJbJdYqgK3SuTOldDYrEwJW8+YCWuNl1nQgaqZLKySyKgHm8tlT8DedKvPRd0HpFFnA8/gb&#10;M4WQrewRcM2fMsb+f9Gqpg0Dtoa4eVoTB8lkLu43rpdMG93b0ganjOgtk4f1lAlDimVs/2IrfTqi&#10;b4GM7FsoY3A8vHeeDOqWJcN6pcug4jTpW5QmPQGtnrlJ0qsgyQpkdM+PB7ZipU9eCv5usZKfHi75&#10;qYwCMtqJv0kGo5/4G+DvycIYXGg6nUVR8HtOCPKzxYsJ2aiQDhKN/4aSga+EsLb4nbc1aMWH+Gli&#10;qJ/GBnXSmCA/jQe0YsKYRhigkUFB6t/BT997+0N9662WGuDXWfsWFOnwocMBkWztVlikMTHR+snn&#10;n+lHH30AMLXQlu+9o+++9Rba6/pJy7e13eef6GcftNBPWryjn37wPvp8YHOzPv4A0AKwPvnwQ/3i&#10;o48AsZb68ftva+d2rfH8ME2Oi9bE2Egr556QGKtJSXFWWr5Hca6mpXCdqjhNQ+McLkatsrPitV+/&#10;Qu0BsDBSxXOuKmGYRbisYEZytJVR71acqfm5yZZ6yEgWI1pMG7SKfkBLZkoCEJQKsOTokAHdtDgv&#10;w9IDWQnQolSAXhZAxsIZuRmJ2i0vUYf1ywOg8oCiVIMWkcU1r/KzUzWbkS8CryAFICvSXt3SlGtn&#10;5aL1ALSGDeymg/rkax7X/cLzC3OSALAM7VGUCZDF23OL8L5D+hXoiMHdtHtBuibEBmoGfiZGvFj0&#10;g4sv52am4BlZOmpoX+CqVOsXz9NaAGtJ5VxdtqRSd3y5Qk8CWYTWGaYP7v3KUgjPAlte+uABLmC8&#10;fbPuArQ2r15jKYRb1q3VDcDW1xu+1F1bNutepg/u/kbPH2H64FEg65hrp45ZVKtyzgwN8u+kfu3a&#10;azj+G8pNS9YR/fvoxuXNetXmaLl1r4gmYscABQgZYogZD1eAi8GKfYggIMTuMSShP65bxUIcO6wx&#10;EkZkEVWMarEv+xFnXrqgazb+I+MymuRByqUNMs3PA5e7ZttHjgk54oNIcu0hqjxscd8iUehv6X7o&#10;b+eAonvEjq8frxFIhi60by+5IhR3LgIil7lQ8KPncA/GucXFirElVmxuFppFtXiOiAJ0DGsElg9V&#10;RJKhCcfevkHI+vvOAUwOVLzHnWN70IcoYh/CCIj50cDiIkgGN0aMDGdccNjBje9pMPNhjOf47B+A&#10;FI79Pc4bsgAenmPjsQcuwsrN3XJQs+cafnjepSBybMKGfR2+HLA8+Fj0ByDhHDKbs0Vk4d0tQuQD&#10;lyt4gXuAHA9cdt03zo8Aw4PxfI3XCDeOxUgb38OLXnn3/eRD13+H1gNcAU+/3Llp+3YN78FzHrSY&#10;PvgAWezPCBffi88g8Aw5uNfDF7doHoAIKUabuP0vSPI1nuf20f6uH8+5PnbNdy/nYD16ntErF91i&#10;c2Nwn1EqL7plxS6s6MVNvIu7h8eWLghYWbPrV/Uv317R3+5d+8dv3914AC0uEnz//AG5dXKnnN37&#10;pWHr4Oalsq6+TJaUTZRyYGvG0B4ybUhPmY9vtHWNZXJy9zq5D6D9ArgQW6xGyJLn94Cbv1w/5ZDF&#10;aoFov14DZC6fkhtH98r+jatkJb4LqocNllWjxsjBykq5tm6N/Lh/t/zn2RPyf66elP9z+bT8n2vn&#10;5X8DWf8LyPofty7I34A6tt/unDNI2fpdgBZhxFLuP912aYReGXdC697l43Lp2A6LeNmCxlyjiw33&#10;u8WN0Rdj/Mj7iDZsCTErjMH5XLzv1kn5Be3nGwCZYQvYw89nRTSYNniF87VcdOv7K5zDdQi/A1cs&#10;4845RuCArZNMHdwmlxjRArSusEDGia/lypFtcn4fft87lsmJHc1ydvdyOY925ptmObG9Vo5sXSSH&#10;Ni+UPWvLZEczvtmmDZfxPdItCyqh0xeS/OlHkh8UIMUpSVKQnCSFaSn4ZolHi7Fv8H/9+yf4N236&#10;aJk1Cx/QZdOAqMlWha5k1jQrlFAxayLaBABqJD66gSnAas7E4VI+eZRMGjlIRg3pIyMHdpOBvbJl&#10;aN8s6VWcaKW501OAprQoqxSYyXS+dJbiZiELAISwSQqTvOQoSYsNArK4/pGfRacs6gPkEC85SV1t&#10;vlVmrB8Aw8qCnSQluq2kc44WzqXGdpJEgCcX51k5kAUwcrnOEtED8GQQPrifqYRFwE83fKAXpkVI&#10;QUqUFKZHAmhd0YeQC8Q+cGXrWAVJZnQAoBUkBQkEH/+PAx/2gBOPuyWHS1Ec+kX5S67vHBcezo5l&#10;MYsAS2XLiMUW47JIR058CFDIYgycDwRYdWkn4WihXdrb2gpcFys3NVrwkSpTxg21iNJC4IlpnJwP&#10;V7twngGrvmYBsFUlNcDVwvnlUsHiF/NLpRL4rcQ+o1jzsbXIFYtdzCsFvnC9bK7MnQVMlcwydJWV&#10;zpDZMybLhHEjZPa0qVKG57H/PLRy/L3LZ02Reeg/b84EqeJ5HJdNHy9lgFX5tHEyezJQPW20lE4Z&#10;KXOnDpXy6cOlZNIwtKEyZXQvGQE4TRhULJOGd5fxQwoAr+4yZWQvi1wN7p4jPbKTpWdWsozpWyRj&#10;BxQCWHm4p0CG9iKyUtEypU9BmgzkosZF6dK7AP0BrZ6AVr9C7OfESvfsaCnKiJDi7Ej8TSOlKDPM&#10;VSC0/w4C8Pv2B8LbCxcmjkOLDfGT5HCgC9iKBXhTozpLdEgbiQlqI9HBX2xOCOv4j7jQ9hrLOVqB&#10;HTUpIlBjQv2Br0AN7RqkHdt01BZvt9DPPvxYw7sEAgBFOmTQYHzUZ2pxYb7GAlqtW7WyeVyE1sct&#10;3tL333oN7Q1t9ek7GtChjbb5BKBq8bZFtb4AyD5pge2HwBX6f/R+CwCsJTDWUj96DzBr9ZmGBXc1&#10;ZMXHAEmxUZoYRzABXWgFeWmaCfQwCpVsUSs3RysLIOnbO0+798i2whYJSeEWwSK2kpIiXGGMxAjN&#10;SAd4itK1GNhiql0S53IBTFnAUXoygJYQhWMCJka7F2bqoL6FQE6aVf3LxzNc9b9YQxZbFgtV5ABB&#10;/YsBswKLaLl1uCLxOwKmuDAxI1/pMVqck6hD+uRqTyCKgGJRje7YHzKgWPsBWsX5ABjAVJSXqgP7&#10;5uugfvlalA+4EVp5KToUzxgxqIfmAWJREV01Ge/OyoSc/8U+jLp1L8jQiWMHad3iUm2srtCGRWXW&#10;ltdW6v7t6/XsoR16Zj+ABWRdOPCNpRCe2fu1b67WV3p4xxY99PVW3QNQbVu/Acj6Em2dbmJ59w0b&#10;dNfmTbp32xY9sXeXnjt8QC8cPWhRLYLr0okjOD6km1at0OjwMEsdDOrSWVPiYrUP/rtZVDbXrl87&#10;edSl/QFFnHPFKJal3xl6HjaLUBmOiC3O1WKaoQctFwHjYscesAgj9r92FuOf5XpbvB/9iDACi3BD&#10;syiXL3LkxiDwgB2cI3q+xflHo1cGIULJd85D038991+B5UXA2B49zy3vdQBzSCOEeOzSBYkt4Ajb&#10;OxcYvSKSLtg5ous2mhfRYuqei3wRWWcAFhdFMmixAUUPgfUQUmxEzkNQ8Rl4NraGqQd9uHV9Hr3X&#10;Gq7xHu4TNnYPzlk6IPYNcjy+ii327XloxJONaefO4Zj3OXCx/citRZbc1kW1HLT4vtwacIgam2NF&#10;VPkiWT6IWTOMufvYxwMPzxuy+D4+iHmNxx6wXGN/ggnweGQcL1LlpQla5Mca7sGWfez4kX7EGrcE&#10;kwcsbt1zMA5xZcfumkWwmDIIWLkIFvrjPWxhYQ9gPMdjoOV7Xrt7wwDjFbUwLAE8HjAZjbLKhDzv&#10;w9D/b2BhXB+q2Ne7bimCvv4engxXPM9zaBbJ8kW5vNRC2we6DFu8B+MTXL/ev2XH7povdfDedUDr&#10;mv52H9C6d+0BtFhunbD4/uIBuX78K5tPdH7/Jjm8bblsX75AllbNkLlThsu44T1l4pDuMmtUX6kv&#10;nyq7v2xE/x3y87XjVhzjR6CDiw3/BShhVcFfb5wGts7KX1m84uopuXfmkJzZvUW2La6Qr/FtcXrZ&#10;Urm/b5f8duGk/INpgtfPyv+6cUb+PzewBbD+580L8o9b5+UfgJNBC8iyRY8JJYtAMeUP8AGQLJrl&#10;i0wRX9x+h3e4cXaf3L921EHMkAVg3b2Adt5gZfcCZW4sRre4rhagxRRDX+TrR/xsLCtv63Xh3Qit&#10;+0wrvOJKxHPe1veMcBm0Dsv3LAMPbBm00Kwwxokd9rtlY9n3q8e24fe8Rc4BWqd2rJRTwO2Z3Svl&#10;HNrZncvk+PZ6Obq5Fm2Jzdna0jBLFuB7aHBuon0TJnRoLVnt2snA6HDpkZWNb8gcyUtJwTdLnBTg&#10;W+hf//5J/o0e1V8GD+0hUyYPl6kTBsgsfjRP7C+jh/WWMcN7y6A+hdIdH8HDeubIoF450g3/AfXI&#10;TbYy3AWZsZKfGSd5GdHYj5asZKAjKQJSj5a0xDBJTwgDJCIlKwUQSQyQ7GR+EAMjjBxhmxLT2da6&#10;Son0s/OpMX44Dra5V6wKmJdMsPhJUmRHgxcXGibKshI6oOGeeH9JiurgIkgYM5PRqMSuUpAMPAFO&#10;hWlhtp4WF7JlSh/XpSpIDcOHejhQ5kqyp/N9sGVBCqYOcs5XfjwwiOdzXa1i4KyYRTKApsx4FuUA&#10;nNAnIQof7YBYVjLGAexS8IxkIDA+oqMkReB6aEdJxUd/XHAHiezSWkL8vpBQv9YSG8TFkAPxf2QJ&#10;Mrx3scwaP1yWVMyUWhYfYeGQ2iqbM7egskTqayulmlEtq/o4T8pYWXBeiVQCYfMrGLWaLWU+RM0D&#10;quaVzgWeZmPLNEKem43tDJvHxTlZnLM1ZcpYGTt6qMyaNkXmzORaWjMArOlSAoDNnjYJW0Ysx+Ic&#10;ke2gzYgWqw+WTRsjZVOBLs7Xwn8vxFbppMEyY+wgGdYnT/oCRkN6ZFmFwUFA1KTBPWxOFv9Hf3C3&#10;bEkKxd8zMkSG49rY/oUysm8xkIXWPV8GFWfJEGDMRbhybZzB3TKkT26S9C9IAdTSpHdRrPTKiZY+&#10;eXHSh5GurAj8j1e0FLMUPP7mBBcjWqkxDrecp8Uy74nhHSU2tL0dA1YS07W1xAS24f76+BC/34Av&#10;jQ3ppAlo6VzLCtgK6czS7oHavjWh9YF+1uILDQsM1T49e+nIQcM0OzPdKg9Gh0dqh7bt9SMi68N3&#10;9VNGq959Qz8Atjq3a6nRQV3Uv3UrbfPxB/r5h+8DWB9oq5YfaJtPP9R2n3+sX3zyoX7+0cfa8r33&#10;9f1338MYLbVzp/YaHhFsRTHi48IBClYe5ELFwEoBIZVgaIqLC7X0QJZ6Z9W9Ht2ytB+wxblbLPHO&#10;dMGUlChfeXcAinOeCJ6CVO3Xt8CiYJzHlZoSoZmpQFRqomZyDS3O6QKUioGbkUN6aq+iTOCKixPH&#10;aR4XDUYjbLz1rIrz0oGg7haVKsxOBqgytFd+pvYD+vp0z7B5WFxTKz83Hv2ytG+vHEslJLaKCtN0&#10;8KDugFah5men2PyvPMCtby9AC8jLzwbcALJuhek6HMgagfdhmmBiLJCVwsWWWXQjxtILi3NTdGCv&#10;PJ0zfbQurS7XhsVlunRxuTahrW1arEd2bdZT+7fr+YPf6EUg68L+HXruwA49u8+1UwDXsZ3b9fA3&#10;23Xf9i22bta2tWt0C9pmtO1r11mJ992bN+uRnW6eFqNaTB28evK4XjlxzCB1ZPcO/E5ytUvHjsCW&#10;n8ZGhGv3vGwdO3wIsLdZb5w6rnd8USsC6Tahg+bKuXuFKVyUyiCEY5tH5YtuOWg5gHnl4W0trdM4&#10;xz4XTur1c8dsLpOLZKEf+lvjvTa2D0J8Fq675/IcEUTAEEQPsWTj8j3YH8cc9yGoACg2H75YjdBw&#10;RVj5UGVzpIAfD162b/1dJMvmY+G5D4tk8B2IKh+4CC1sbzNyxuu4x6r6EVu4l+c8KHnPs3HRDEbe&#10;Fs2iWNwnhB4577BErLnok4cx4sgByQc03/22Jcasse9F9w5s1o84ctEnd4875xYkxjlDnNv+xMgS&#10;I0pAFbfumS6dj/09aFnjeIaki8riEoYdHHvzuwgv11w/r3kYMqDxGYQT0/qIDWzd/CuggFDxEGTR&#10;J2LIRczY1wMXx3Ppgryf7SG+7BrRwmu4n/0sCkUQEVKMSvmiUwYvX7l37xwxxfdgFOuXuzcNT97i&#10;w6wSyBLw3/NePo/Iwe/B0vQIJIOPL8LE348PUAYtvo8vEmXn+I4+IHGf53kfG/cJH27ZvAgWI2Mc&#10;w/oBRw8ghWOm/nkAY3TKzhFSxBf74x29tbK8BY1dMQz2YXNjenO0fvvu5mZsDVpc78rmU90EMi4f&#10;srWhbp7aJecPbpHjO1bL3nV1srG+QprLpkrJ+H4yZXA3+39/508fJZubFsrZPZvlu4tHLDLGQhh/&#10;uQlYMYUPaGJk6+8AEqH0y5WT1u/OoT1y99AO+f48AIR7/oY+/7h9Qf7z1kX5n0Afqwz+jzsX5R93&#10;Lsjfsf+3W0xFdPPCGNHysPXLnbMPtlw8mQsUMzrFdMAfDU5nbU4WcfULcPUztj/jfre2FqF1xmGK&#10;SDOgnbFImM3V4hiGLVyzeV+MZKEP3pWRLVY1/J7z05iWeJ3FNU4YuJhSyMgWscU5W0wlvO9rLJJx&#10;4yTA5Sv7fuHARjm7d4Oc27NOzu1dB9yi7VktJ3eskBNfNcmxrQ1ycEO1HNlUJ9uby6RkbB9AC9/F&#10;EZ0kv1Nr6RHgJ6NykmVwYbb0zUuXntjPTo2WjJRg+wb/179/gn+FRZmSn5cqRXmZ0i0/VXoVpgJO&#10;nEOFD1hWgGP1P2CpMCMOuImQtIRI4CVCslgIgqW3GQkCoDJZ1CEpFFoPAa4AlKxIqxSXnxYpuTiX&#10;ncAqgOGSHgsExYdKTgIXmQ2w9a3yksIAm67CxYKzYgOsiiBhVYD7OOfKpf/5G6RYDIOwYun0tJiO&#10;QEsnjMljphAGSHo8oJTQBffjWcAYCyfkAXO5iV2kEHBikQ2+W2F6hBTiwzw9gRUCAZ9U4ovvCSzi&#10;XYmnPPxMLLDBYhYsZJGFcRkR4aLFjJwwFTCJ6YD4kI8P6ySxIR0kvOsXEhXQSqK6tpHIgLb4qO8g&#10;MQHtgTn8LMkx0q8oW8YO7SMzgZXKiumWGsjiFs2N1VJft1AqKwEmYKpiHouJlMtiQItrjS0EvhjF&#10;IrTmzS+RstJZUlleKlXz5kp5BVMHcR/A5eZpMW1wrkW55uE8C2GUl3Ae12yZNXuajBs9zOZrlTF1&#10;kIsZl3B+FqtAEloshDEFsJoslXMmydzJo6TCUkMnAVpj7XjmhGEye9JwKZkyDPtDZAaAzkWKp47s&#10;I2MGFto8rDGDi2Ta8AEycUR3mTSsh4wDrFLCgySkfWurpDimXzcZ269IRvbJlzH9GdUCsoozga4c&#10;GVicKgO7udYP/z0O4npbRWloKQYrRieL0mMA/jDpAXgVZ0ZKEefI4e+XyVROQJnYSsHfjAC2vxXw&#10;m4T/Vgiu2KD2Eh3YToCsythQvztMHwSANS7IRbIS0EK6+GtwQGf1a91G33/zPf3so3YaFRquwwcM&#10;0KED+wIAGdqtKF/DgkO0basv9BNA69OP39ePOf/qzVe15TuvakCHTzUlJlCjgtprQPtPtO1n7wNX&#10;QNYnLbT1Jy1x/AnA9ZG2bf2ptvqspZ37tMW72vbzjzQqLEATgayUxEhrjEjFAVyFhUAPUEFsWBGL&#10;JEagXFGI7sBInz65mgUEsQx8Iu4hpnoUp1r1wIyMaAMYo0j9+rA8fTzARqRFW1SqR1GWZiQzGsW0&#10;vzjtWZylwwZ010JAipErlpHPy0rS/r0KtDAnFVhKBnCSABxAq1937d0tB6hKtrTDbvnpOrhvPmBV&#10;iOvEUjTwkahD+udpf5uPFQOs4p2L0/D77KaD+nezaB3fnfPDenfLBgjTrGIhI1jcZ4rhyKG9tBg4&#10;S4gLsbRBRuiyuK4XfieFOSk6elhvXTRvti6rrdT6RWXaCGwtWzJfv17bpKf3bTdYEVrWDrHt1PMH&#10;duqpPV/pCUJr11eA1ld64Ottupul3jesA7bW2YLFXMj4mw0bde/WLXrkmx16ev8ePX+Y87Q4R+uE&#10;XkK7cOK4njt6VMumT9fOHTpqh9ZtNTIwSHNTU4DObgBfo1UrvHXm5ANg3SZivKiUD1kGKSKLUSgf&#10;cogUww7hhL4siOHucfddO3PYxrGIldeALtd862YRWRzTsPVwbAMREOM94yGSHI5cyXaHJh4/+i48&#10;7/o8hBVTA22dK++cD1mEGc97IPL6Pyx+QWTxPMdgRIpzoxghQiO6+HyCDPczNe+uRcNcBMybj2X3&#10;cB99DFLYt+dxTheeQfRYSqBhyGHJi0JZJAr7XuN1Nt5nxzyP8QgkRs9+AFhsLpad8wEMWz7Pewb3&#10;GaGysQxegAq29mzfMx6kChJbRBC3AIqLZjlw2b5t3XVCyOBzE2MCSnwWr9sYgJvhzAciL8pFgFnF&#10;QNzLYy9CZeNg362FRTS5tbNs7paNg75MlyNGfJDi2IyOcf6V4YvX0CxqxIZ9gwNw5NIKiTCAhe/9&#10;aBTLa4ATIUVs/YB9Yoo4I7gMWZYuCNRwS1gBKYxosbkoFiFDuDiYuWiXe6alERqYHKC8VMNH52G5&#10;hYUdiDxcPYhA4ZwHOA9mbAQXf07rByh593EMD1g2JvZZ5MIVvXDYcuBywGJki8d//e6W/gp0/Yq+&#10;QJYPWq68+z++u+rKsQMbfyUwWNr8IsG1T64e/UpO7/pSDmxZIV+vrpPmKvy/+azoPKTI/t/iGaP7&#10;StP8GXJoy3K5c3qv/IURLADnN7S/Aih/vemw9dcbZwGqc7b9y7XT8lc0Lkj8GzDGdbL+E8D6B6NW&#10;vJcw8zWrYMh9wIhVDdlYUv4XRqIAoZ+Z8sdj4oml5AEqi15hTGsAm0MVUwNdqqD1w8/KiJalEOJe&#10;V1yDOAPU0H7C9Z/w3lwE2dblMnxxnhefiz7c3iC0TljxjZ8s4sXUQs7Zwu/v0iFLrbx/4RB+lwfl&#10;HiNbx3fItWNcY+sruXUc2DqyXa4f3iKXD2ySy4c2yqUDG+TCni/l/K71cmbHSjmxdamc2LJUjm1q&#10;lI21JTJ3TD8ZVpAkPaODpE/bAOkbEyQT++XI+D55MrQ4A9DKxHd1huTgG/tf//5J/qWmsPpJgiQl&#10;QOBZ/OND24kxkhkTBsBwvlEw4MN5MbHYZ3peBPARA6AAI8BQVnKE5KURXsHYD5eC9ChDi82fSQ+z&#10;eVeZRFYCPoKZzsfUu3iCJhzjRgIvIRbhSo1i6XamCHax+Vk5wBtT/gi3ghTAiwiLB6DiuK6US8/L&#10;BeR4jnO9mDbGeVlc/LcwjQgEooAxNkIuF/BiNCsXqMrDz5CXEo536CqFQCQrERJYrGZIqBmyAEHC&#10;jPO2OPcqHR/uLMtelIJ3ZlogfhdxQa0kBi2406cS0K6lhPl9LlFd2lvhhWwrLx8lxdlJ0rs4W0b0&#10;7y7jhvUDZCYKS+PXLZ4nS+uqAC2uJ1Yu1TWVUgVYzZw13aJUlVVzZfHCCqmtXihLFlVJ1fwyIIxp&#10;g0BW+Rwp8RXAmF/G6BaAVT7bqg+WA2DlpXOAKFcMo2Sum7PFaFc5xp2LPrNnTJEZ04ComVMtdbBk&#10;JitCTpFZU8bJnKkTAKspUs55e7OmScnUcVIxa7IVxZjLqoMzxgNXQwGuEXY8Z/JImTV5iMzFuTnj&#10;hwFc/WUq/odmxtj+MnvcIJmO/4Hn4sV9ClIkKtBPggCtbulJMqZvL0CrO5BVJKP7FcqovoUyrGee&#10;rZ/WrzBFBgJYI3vnWlSrb16SDAa0CK6e2fHSLZPz7CKkd2609MolmoMkKwnAwn+DXLMsHbhiqfy0&#10;6K747zRYuP4aUwkTIwIlOthfYvEe8djGB3WWhJBOhxjJMmgFd9bksECNCe+iIUEdNRjY+vTjT/Sd&#10;t94BiNpodGiEjhwyWIcM6GvrI3XPywPGuupnnIf1xWfa+tOWANk7wNKb2uqDdzGenwL0mhHfVeNC&#10;/YCtzwCtj6xfm88+0nZffKrtWn2qHdt8qq0/b6lfMMWQ93/yvoaFdtL42BBL7UtMYAVClniP1EKA&#10;g+ly3YGN7vlpts4UI0uEUa8eeKeidCtWkZ4aB4hFaw6QUlSQamXUWXkwPTVSe3dPR19AKzPRUMWI&#10;UPfCDMAIKMpL0ezkcGApSXsUZOjAPsVW6dBKsQM9BNaoIX2BrUKgKsXmZHXLy9VBPbtp/55F6JOi&#10;uekpFtUaPrBY8d+9AYjzwboXJFvq4MC+uVqQ67DYCzgbDMwNRd8iPIfRusy0BCAvFwjL0ly8Pysk&#10;FuQDeP3ydOjgbtqjW4YmxgdrcnyY5nIOF8DIqF03vPvk0UNdJKu6wuZnOWjN0wNMG9z/tV4AsC4c&#10;3KmnmTpoyPpGLx7abZUHT+/9Rk/s/kqP7Nyuh3Zs1wNfbdOdGzfo9nVrAa3VunXtGt3x5ZcW0Tr0&#10;9XY9tmennjm0X88fPaSXTx3XS6eIreMW4Vq/fLkGdQnULh3wd+/U2RYyLs7J1bIZUwG+b/QG+t4+&#10;A6zgvtunASAWpDjH8umu2ZwpbL1Kfy6KxSIaDmQu+kVssdIg0wiZQujSBW+dP4aG/kCNQxXOYZ/R&#10;KEa0GJHyoOQ1lzbog5bvmQauRyJVdsx9H7rY7F4foLyoFaHE5357CX0ungI0CCuO7foSWl7EiXPS&#10;HLAe3kvcuTlZ7tgDkzWcexQ194kqQMth6oLe8YGLKYgOMUyTc9EoL33Qi1w5WBF4DmoubdG9F8HH&#10;rRfJYnPnATU826JReA7H/79BC2PbM7hP4HAMnvON50BFQLnz7MdzPwE3Bil7Z9+Cwr5IlLdYsQct&#10;izJZtOlRRBFxbs6YRZo4HgFkgHKoYkTMkMSIF8fDuUfxZMUwfMAjtCxyRCTxGoHGezmmb+ulB9rY&#10;XuOzWfwB4GDBDRfJ4rsSd+4ZLBvvSscTToAMUUQc+SDFcz8AXEwJ5FwyF5kicrguFYEFoGCf7cfb&#10;N11/u+86nknsETwulZDnrGQ79q2aIN+PES80D0YesB4AynfuQdogI1hElr3HIzC767sfzUBm916z&#10;fQctBy6eZ9TqV87HAhC9+w1dvnlavPYXH7j+cu/6/5e9v+DOMsvW/eH5NV474+zdvVuqurzwQJAQ&#10;iLu7ECMBEiAQPEDcXYEyilLc3d3d3Uq7unvv93/+9s73uuZ67kD1Od+gOmPMsXyt+3mSpu5fX3PO&#10;hfYdB1rPHzjQen4LsHXTUrMTcn4ALFg2PapPFw/JjdO75fKRrXJm97dyYP0a2fpxh/TVL5ZG/Hd4&#10;5bxCWbGwUPoblsiedYNy5eg2AMZJcxskcFGFYp2JLAhdTJTxM4Drp3sAKIz9DNCyMapfplwRtC7J&#10;359cA2TxeQBfTwBcT9FG38+mZgHWDK6wN0CMMVcvsS/Vqu8Mrpy65aDrqvyEfX58eFV+4KXHGPsJ&#10;9Z8AXz9yDvp+wrqfrE7gAljhOdx9W6w70KI7IdUrAtYLxmnhM3wPCPsBY1zH0u7sMjdCJsZg3NZx&#10;eX79mLlkPgVoPTq/X+6e3iUPzu6V++f2y50ze+Xm8R1y+7hLjnHz6Fa5dnizwda1g5vk+oH1cnHn&#10;Ojm5+RPZ0N8gNXNmyTy8s8zB+2vZhClSmRwj7QvwTgTorcjPltLsDLzHpNq1Nf/6+Y38JKXGS0py&#10;LIArXJJB2EkRQXhpDQEQBVsMETPnpQJgGG+UEAkYIZgAcDITp0piDIAiJlDSmegCEJIeO0GyAF05&#10;SQA1QExK7HjAhktMwct4UyKYIAJAxv1QJoRzPV6OfYkksgBHjHliMov02ACA0RSL2eK+ab507FQm&#10;GFuVEkUFDH04JxnjTJ+ewlTtMZNkWlKw4OUWfRgHoCVGjjNQYhKF3MQgg7CMuCmmemQRCgGIfMZ0&#10;vKwzzionJUwyAFnZmEuQYzY7JlGgiyMVt7iQkRIeOFICAFgTx/xFJo18C4A1zBSxrIRgyU2LkJkF&#10;6TKjKEPmzsqV5YvmAE4qpKFuCcCqTT5a0yVrP+mXdZ8NysereyyLYH9fuwz0d0ongKq/twP1Dunu&#10;bpPBgR7p7umQzu526e0FjHW2SWdHq3S3tgCmGqSL9Y42g6h6QFojY7JamqUL4+3NDQZeXcxC2MZL&#10;oZuktbUO62qlDqBVu3KpXWrc2lAlbY0rpA1lU81yaanlXVoAvtrl0lqzzGUgrFoIsFokzdWLpK6y&#10;XOoAV7W8pHjpbKleWibNy8qlFfDVXDXPQKwW/7jXLSq2/yeNsVhZ+PvKS42VfPzjMicvFXCVLYvL&#10;cmRxaZ4sLMmVpYCueQCtUsDUnPxUmQurKEqXcoDWnNx4mUfXwYxImZkVI8Vp4VKUFiYzsqOlJCtC&#10;ClNDAF/OhZBKaXyov8QC3ONCxktcKCA+hOn7J0rc1PEALvz+Av0lLmiC8CLjqEC/HSg1AlAUNNFP&#10;E0Ima0TQJJ0SyBfkUfrWm2/pv/3773TEh8M0MTJKF80r17KZ0wECWTotO0snjBunHwKYPgBojfrg&#10;LX33L7/T9978g456808aPXWM4jk1F7AF2DOYm+w3XEd/+DbsPR3xwTs6ati7OnrYO/o+4OqDd97Q&#10;d97+I+Duzzp2zHANDw3Q+NgwwFawxgGyqF4RdHh5bzHd8gApvMcqhUkuYLmZcQZbdLVLjMP8+FDN&#10;AtzkTWMq+gjATgiALEyz0mN0Wm6CgVdqAuYkReqM/HSdX5qnRbmpFmNFBYtZAmfPzNH8AoAW9uQ9&#10;WYzbKi8t0rLiPIAWVS0CX4aW4zspnT4N0JOomUk4E6BVWpSuZUWZmEdYitKczBidW5wJeEvFmlh8&#10;FszLxbwZOVpelm+qFZNxZOMzzijM1mKszUUfL0nOxDNThZs3p0AL81MBn8zEONmSamSlAs4AgmUl&#10;WdresFw/W9OhnwKwPgJofTbQphvWDujZg9tNzbp2Yr9Ts1Bn+6KV+/Qq7OIhpnnfB9ACbO3doccA&#10;U4zV2rNxPWDLp2ht3KQHAVqErRN7duv5I4f0yskTeuPcWdg5vQlougloOrlvPyAwTceOHK1jR4yx&#10;BCfJ8fG6sLRUj2zfpASmB5cAHTCnbgFWDLJcnBWTZXiqFMFqyAhdPiPkuDrVLxfrRTfC+3QbJGAR&#10;rgywAHUGSjAfMJnb3hBAvTKC1RBQYYzAR7hwYOUAzWDJ2m6O1e1+q1fJLl6v864suuM9vMp9YdYG&#10;tABqOM46Icf6DGZcaf1sD81xqtcTgAjnOKgBkNwg7BBY6D53zZQwGuGH+xCe+Cy2D9ejj2tpLqbK&#10;xVB5LoDeuc8BJTRTomgAGsKPgRuN5xGuUPdgi/Oecy/u71vjqVWekuWB1lD/PxlBy6lXDmBoBC/a&#10;kJLlU4MIS0ySYVkO8fzmpuiDqiEA8rW95Bmu7ypAjEqSa1uSCs6nggU44l1gBC4qTQZJhCyug7kL&#10;gglQGBsCLcw390MHWtbHMR/gUNUacg1EnZ/hO4MjB1CEKj6PARKBy+DINwYbchtE3bkIAlYIXOi3&#10;mC30E8KoaLG0ukEYoAclXfW+IzgBAL+DmeueD4Q82GLdJaNw91vRhY99Hmi9isGiMuXuxzIQsznO&#10;FZBjziXw1d4eUBHGTNXietiP6HPg5Z6PdSpbNCpbsF+B1t+e3QLI3JS/P70OwLnuYIvZ9Zhx7wZg&#10;68IhQME+uXpih1zY+62c2PGF7PyiX77qa5SuFRVSO68AwFUgLctmy+d9DXJy1zdy79xBANs5B0+A&#10;Fc+dkNDF+7h+BJjw7q0fADDfAeoIW4Sqvz7CfN7FBePlxwQsXoBMGPqZBsj6K/p/Rt/PmPMzxgla&#10;P9KGAIvwdRXABbh6dA2wRPgCbGHdj4AuQhYhzUHVJcDTOad2wSxphpX4Dhi7dhfjdwBReD7e10V3&#10;wZeAwpd3AXcYe3H7vAEXFS0Psp7dOGGK1guL2WJyDNiVY/Lk0hF5cG4fYGuP3Adssbx1aqfc8qV9&#10;v3Vsm9wCqN44vAWgtVmu7NsgF3Z+Lsc3fSqftFTKklmFMictVsrw/jozYIzUZEXJR7ULpQvvSdWz&#10;SvAug/ecnGTJTf7XPVq/mZ/s3DTJyU6RtJRoyUyOAvgAUngHVCjTl4dZjJTFMEWGoAQkASaoEqTG&#10;MasfVQQAFMAoKXKKqUlUh6h6pUUzpTqhCSATS5si6ZGBllKdqlJ2/FRJjwDwRAHSIgFzAK2UuIl2&#10;2XBW7FTL1scEFbkAoqyEQMmJDTPAiQj4QOKZ/ILqFhNZAAA5n2BGywRETQM8JQG0mG49HSCWiuel&#10;apYWM9FiwrLiAvCMUyQewJYI+KPrY3z4RIvlig8eD8DD8+PzUfEioMWGMc6HcVejJRawFTbpfQny&#10;f08mj3lbwicPl8z4EFNsSpk5Ly9RKmZmy7yZObKovFBqV5QDdiplsL9RBglZH/WYiyCTW6wa6JBV&#10;qzoBU+2yarBLVrOvv0fWrHYqVpdPxeqB9fV0Asa6AWIArbYWcxvs5L1Z7QCz7i7pQdncVC+tgKtO&#10;QFYn1a62RlPHLH4LZU8nAAywxf6GupVSVbnI7tTqbK2VHsZ/NddKS90Kaa1f6UuOsVyaqpdKax3d&#10;CZdLB2CsnZkmaxZLw8oKQNgicyWsB1g1ALSaKudJS9UCqQF81SymO+EMgNYMqV4wQ5YAqJaVUcWa&#10;JvOn58r8oixZXlooy2ALS6bJwuk5MrcgU2biH6BygNi8AoJWmiwtzpKl0zNlfkGilGVFywwmxEgM&#10;kemArekZ4QCtKCnJjJHC5HApAGjlEKDDAFIhYwDwgGwDZMAVwCo+GCUsOtBPIgPHArrGCwBra/TU&#10;8RoF0AqbNE7jw4M0JmSKhk0ZqyHjx+o7f/iTvvUff9YR772vidGRWl25VEuK8rUIoFWYl6lhU4N0&#10;7KiRZv6AqOEfvKnD3n5Tx7zzZ8XZOh2glQPAAchbDFig3wgdO/x97Pe2gRbVrFEfvguQe0NHvv9n&#10;fe+dN/W9t/+ko0e9q2FBE8xtMDYKzxQ5VWNigg1GcgBaBKMZhRmaDnBKAVAx1Tnd7UqLcwA/0RrP&#10;RBFJ4ZqREW1xW1kZMZqUEARgCtNpgJzpBYnYK1YTEwI1IXqqTkuP13kAlaLsFAAB9sO+xYCgheVF&#10;Oqd0GmAmRrPMTTBR586YZvdmZSbHKS8XnpaVqvNKpwO+ck3lSomN0ryMZMBXHswHUKmRgLBInVMI&#10;0AJA5WfGalZajObjjNmzpmn57AJzN+SFwwSteaWF6Cu0GK7sjDhAWizm5ejC+cU6vTAd8DkFEDrV&#10;Pg8tEzC2CM862F2nHw8wAUaLftTbrOtWdwCSfG6DjM06eWAItC4y+6BlHUQbxhTv5w7s1tN7d+nZ&#10;/Xv01P59enTHNt2zaaPu3vCNwdbuDestdmvfli0GYqcP7teLJ4/rldOn9MqZk4CtM3rz/Fm9cuqU&#10;Lq6Yr36ArDEjRuvUgMkaD1CfkTdNv1wzoNcxl4rWw0sAFJrVATuXAFevKUqvQ9UrY9spVFYHaN2+&#10;eNIAje0HdBUkaFmKd59xX6whGBHYWHr7efDktV8BlHPjc0qPc/Pzxrw2S88d0Nz6bB36qW7d4DgN&#10;868zycY5GOsEJ4KPpx75lCtCEADFyiGQcm57Q/P4LAAaU55MQXJugnZRsA92rE3wsnnu+T31yoDK&#10;B1m054QaQooPrl6NuWyBBB+vj3tb3BSAhzDkufm5uCsHVbbna2u4N4HKAIzw8rp5sGXA5czm2nru&#10;xzpByN2f5UDLqUJO8eK5OJ9qF/cAIBGG6M5H4CHsOLDiWYy/AqD5gMkpYq/UrKGU7QQdQg3GqTw9&#10;u0NVyilE7oJfGPelGyGz+HEv1g3iaIQrp2YZwLDOPbkfoI2g5WAL5oMoGqGL7af2XA6qnmOOuQvC&#10;htqELYCTB1YGaFSuUNo+BlXOdZD1F1SdhkDLQQ+By8wHRvaZ+Jw+kDKwwrN7UEXz+r22B1KeayDb&#10;Pz7xJbbwjZtSRYjyGed+D3P3ZGEc8zjOugdnhDxC3E9P7znQev5gCLT+8eKOg61ngC3YL4zZAtQQ&#10;jJi6/fn1k/Lk8lG5C0i4cWKnXDm8Vc7u/lYOAwA2fdolHzVVSsPimVI5u0iq55dIb/1i2fp5n1w7&#10;vsPWMmPf9/eYvQ+ARXc91q19Dmc4oOOcnxiHBZD6+ckVB1sAv789uya/PKUqdcUpWQAxwhf7OOfn&#10;JwAtgiHMXAUBRz8QsAysrst3hCWA0I8Arp/wuX6kKyGAjFBFUHoOUHKugc64x0uClm8/rn1BsELf&#10;C4w/vwOgsnnYl30ArCG3QXxXTwGmz2G8W4yugwSu5ygfXz4COyyPLx2SB+cPALJ2W4KMu2dgBl77&#10;5N6pPXL7GBWuHXL94Fa5vHeDnN/5tRz55hP5uKlKFszIlAVZ8bIoOVoWBYdKF94Hv2xeKatqF0jr&#10;klmydGaBzJmWKtOzYvhr/dfPb+GnfM50mVNWKCV4AS4GaRfnJkleRqxkpYYDfkIlPT7QFKxUAI25&#10;6zG5RXSQpMUCtgAyKQCvtDi65gF2oqdIMsGH2QYBNUkREwzO0jk/GjCG9VSycgA5BB2qYSwzsVce&#10;48AAbrnxQQAsuixOMnUpN2Gq5CUGmcteXChBa5gkhjFOC3thXXp8AM4nZDERB8AP8OXcCV2CDQIb&#10;48ISInnHEt0PqVxNAkxOtmQWiYCpREBeMp4rIhgv4KF+khY/RVIAf0mYS9CKwLlTA4dLaMAICQ9g&#10;1sD3JXDihxKF+blJQVJWADiYni4LZ2TJsrlFUrWkTBqqFwKAGgBOLTLQ1wK46pDVazplAHDV39cJ&#10;qCJQ9cjq1d2AsA75aHUf+noxlwDmyoG+LukFYHV3tZv1dHdKO90AAVK9nR0Ap3bpIHS1A76am6UN&#10;QNUC2GpprJP2libMdendFy8EADXWWhxXW3OdtLbUSUNDtVStWGIp3mmd6GtDHzMfMuMk0723AbBa&#10;a5dJB+od6GuuXiZNVUulrbZSmpcTslzMVhP/37Ll5aZiNa2YJzWLZuJ7yJfl86Y72FoE6KqYCZsl&#10;i2fm43vKM9iqLC22//dn8cw8WWSugxkArEwpZ0KNvGRZUITvtDhbKqanydxp8VJGl8LsWEAWYCs5&#10;1FStmVm8Y4t3o4UA0kPxd4a/g0j83gBXSSETAVj4GyBgBTFBxljLPhg5mdA8TmIm++PvaezWyCnj&#10;NXTiWA2bOE4TQqdo1NQJGjJpvE4cOVLf+v0b+u6f3tRxo0Zocmy01ixbrIXTMnV2SYGWAy6iQgI1&#10;wN8PNlbHjx2po4e9pWPe+rNOeP9dTYscr0XpoVqYEqbpUeM1NmisTgZojR81TEd98CHsfR394fs6&#10;CmtGfvi2+g1/T9979039gIkz3v2LThjvpxFhgRodNVXjYkM1GqCVnQXQykjQwtwUS7/OS3uTMEZV&#10;i2nPGcdEgInH3ITYYHMxnDE9w+6oYpxWUkKo5mbFAYoAOwCgNLQTAXMFmUlaMSPHYCchbqqmYr+8&#10;NLoJFmppSSYAKBowFwGAStKSwizFvxUGRakJ0ZqbzhitAovdykyN08zEWM3FWrZLGc+VwcuIYywm&#10;a3p+is6YlqLTAIs56ZEWv1VWkm1xWznZCXZGJsbYR3P3aTEVPMAvP9GyERbkJQEkAzU5ZoqBZk5a&#10;lJbkpWjd8nL9bNAlwVjT26QfA7S+/qRXD279Ri8BrK4Dsq6f3G+qFt0GTdGyC4t9ad4PE8D26/kD&#10;e/Tsvt0Ard16fPcO3QfQ2gPA2vntN7pj/be629wHt+hRgNYJwNjZI4f06plTeu3sGYvTunnhvF47&#10;c0Y/WT2oUwKm4Pc7Sif5T9DEqEjNT8/QpuUr9NzBg3rvAiCHatZlgtYFvY/2fSpbpioBpC743AQJ&#10;Wj4Y8sCJyhYBh/FZVLR4kfE9X6wWIcsDHpaWjRD7eFBlKeV9456x7Slc3hhLgoqDqld93riBD8oh&#10;90Kf4uWpW0N2HX00ghZKwpetNbhyKtNj9Hlqk0uK4WKiPAAyt0QYsxA6GGOfD6wIX16bipMBGFUm&#10;B1+mjnGv1/bj3nwGl5DC1a0fcGXKlW+OW0NocnuZ2uRTnFzdQRaVNKdQAayw3gM6N8enbBGEUL5k&#10;nZBGqCC4GWShjdKAzfZ3IOaBlsGW1R208HM+vuHgi6qWuRMScjBmz4a1dh4gi7BlY1Zirk/hcmDF&#10;5+B8zqPLIcABkGJxTQQeAhbKpzSuJbhxngdavv0cxPEMjlE1otLk+jzQcrFaXHPb9uTepl7RCFQ+&#10;kGL57D7PwxxClqlehBwHUAQnp2oRzpzRTdCDr5fmWkhlycVrsY9QY5kA+WwEI4OkVxDF0oMraxPQ&#10;7EyOu3kGjujjuClVvrXe+K/UMF/b9flAC4DFc396QtdAjBGusN4BF5+V+zhAs3lP/wm0Xt4D0NyW&#10;X57cAMTcQHld/gowMShiDBJAiBkF3X1bB+T2qV1y9SgTZQC2tn4im9d1y2c9tdJZXSEr5xXJirkF&#10;+O/4bPlqdbOc3vut3Lt4SJ5h/fdMTEHYYgwULwuG/cg2FS6c5cYIWgArwBaBy1QrX/2vMILWUB/A&#10;6xe6ExK2Hl1xboOAKQIQQYsq1nNCEkGL4AXI+gnG9O8/o/z+7mV5dsulbH9++5w8g5mroA/Yhuz+&#10;ZVPFXt5z4GV7ss1+7EFVi3drWcyWZSOkqsU4txPy8sZp+96eA7gIXV7s2/3z++UOAItGdevhmX1y&#10;9+RuuXNit9w8vM1A6+q+LXJp10Y5+OUn0lO7FO8sObKiIEmWpcTJisgoWbdstmwZaJCvu2tksG6R&#10;1OBdaDbetUuyU+wd/F8/v4GflcsXyLJlc6V83iyZO6dEKuYXS3FxphTlp0jxtDTJA3UzOQZeaAAx&#10;AKq4YIDIVEkCmKQCrKKZHAIvt+mwjLgQ9DPhBBWqQIkLHyfxgKKkiGBJjgS8UPkCWMUAfOIJWUy3&#10;DsAiWOUkhEpOPNOvB5lKRVfCFCbcADzlJDC+KkzigyfZBb+JOJNxVBlUphICLT6HCTGYKj4tjkkw&#10;AiSel9dGjZU4QlkkxpnQInys3XllGQ4JfrEBEhtJ0JqK/QIlHvCWQDfG2GBA3mQ8/2TLXhc64QMJ&#10;mTjClJGkyECLOctLi5IZ+I4WlE2TZeVFsnJxCUBkvvS1439MfU2Apxb5eHUXAIrg1Amo6gJo9Ug/&#10;oKqrt026uloBUgSvLunHOMFrYKBb+ns7AVQd0tcLyOoGSHW0SDfaA/29MggA62hnTBYM/a0AK4JX&#10;Z0ebdLe7uYzbImxRxWLqd8ZgzZ83R6qrKwFYjdLFNO+tAC27P22lU7GoYDHVO8qm2uWmajXVYH49&#10;QKuuUlpqlpqy1bgSBtBqBmDVVy6WBhizJjIxRsNyJsUoRR/VrbmALN6nVeIga+FMqVk4S6rmz5Sl&#10;ZUWyBGC/gHA1I18WzyiQpaU0ABj+gZpflCmleYkyj98trw0oTJN5xanoT5D5hSmArViZkRYp07Mj&#10;pBT1OQCwYgBXFmCff0OZgPpMAn9YgCQAsmJhyfi7odsgYYsWMxWQhXbsVLoPjt/KO7RCAFqRARM0&#10;PnSqxgRP1vDJE3T8iOH6x9/9u77z5zd0wpgxeKlP0Jqli7SkIFeXVszRJfPmaEJMtIZOCdSQwEk6&#10;GWDEdO7jAEwThr2vmXEBOiMnWksywjUnbpLGTPXTSaM+UP/h7+vY4SN13IiROmH4GPUfMUL9UB/9&#10;4TD1G/mhDv/gbX33rTesDAQExkQFW+ILpmrPAJhkpMdobna8Ti9IAeyEaVqcB1oJAJ5sTUuO0LiI&#10;QDxbEMAoRsuK0gFDsXYHFgGK2flmFmZYTFMW782KDdfs5CidXZipuUwfj7MyYmO0ICVR5wPSinOS&#10;NAOwk4xzmHGwYFqqTgOQZTF+CmCUnhijxbmZWpjDy4SZKp6KWAiANAlAmKBZODcL52bHh2o+vouC&#10;dHwfVNuY2TAZIJoeDVhiCvgwPEuIKVQZqeGax35mOkRfLoCyICkK0Bqt+LdA06KnWF9uKuAlM04X&#10;zMzUnsZK/ay/2alZ3Y26FsC18bMBPb1nq8Vm3Th1EHbAQIuxWZeZdfAIAWuXxW3RCFqXj+zXSwf3&#10;6al9uwBa2/Tw9q160BertXMDQAvQxTTvh3fu0CO7d+npQwf08snjDrbOuVgt1g/u2oHPkmzug+NH&#10;+WlkUBCeN1UXlZbpnvUb9DaTYhC2fKoW3QcJWvcBLoQtXiTMdO6euyBBxiDLoInugDADrdN66/wJ&#10;jDGVO9oY86CKJZWvIYXMN0ZzboKc4wDJAyjOZWkXF5s5wLI17PdBF5UilgQmjlv2P58KZhAFWCHA&#10;ME6LkGWqlilbDrQ82PJcAg12CE3Yw2UefBWfNQRCAB6vThXLncE5Dog8ZcvtTTgjPKHvdWgymHEK&#10;k8GQrzSwsvmu9MadmyLACQBEILJMgai7NiGJgMS5r1Qrjls/+ry7scwVEecStFyfD7QAS5bSnXuZ&#10;QuYDLd++5i74GmgRqp741C2CkQdaLi4LgML1Q6CF0gDIQZAHQq/AyvW9gi5CHYAD+zIhhUskAdhB&#10;/SnBzwdrHsA56OIarndnvA5ZVue+3AfjppQNARVVKhj29gCLqhbBiSDGNoHJgMwAh8oVIYfAQqBy&#10;itYL63d7Wp8pXKhzL2sDYAA03wO06N7oKVqeq5+DKD4Dz3ktAQbncY4PpByAOdBycOXWOwh0awhJ&#10;rHsxYG5/zPeZpW/HPHMThBG4aKaGYa4pWqhzDID1P4HWP17ctaQY/3hON0IPti7bHVk/MxsfValb&#10;AIjrxywr4a0ze+Tqse1y9uBGObZtnWz7ok++XtUk3bWLZMW8Avy3ONvit3obFsvub1Zj7g5Lff7T&#10;wwvYG8CEPX944KCL7oXM9sc6Y6+G4rBQ0k3QEnU8pRshysfo80HXLwQuKl10B0TpEmMQihxo/fDw&#10;ilOj7nFv1yZw/fQI+wAkf3543SCJboFUttxc5zZII1xxHybF+B7rOUaFjP2ePbt51iDtO6wlaFk6&#10;eEDXC8a40e3y8hF5cvWYPL161OzJlSO/Bi1TtJiFEMBF2Dq+R24f3Sk3Dm+Xq/u3yoUd62XP2tXS&#10;iXejlXivacI7Tk1aqtTHJMiGhqWybXWLbOxvki9aa6R3WYUsK8mX8rx0ewf/189v4KcKL9V1DStl&#10;aeUCWIUsXzFXli6dY2nf582bLjPxP8Ti4nTJL0iRkqJUKUFZMC1JMlIinZth7FQASoCpRumxIagD&#10;fKImopwk0SFjJAZwE8v7qeKnSALhCWCVTNfC+BCDtuQoQBDVJSapSAnBC3MIIIuq11TJAnQxFouX&#10;02YA7qhkRQfxDqoxkoEX6px4qm54qWaijagJYtkII8dLAhWNmABL/27xYYC8dKaKDx+PeZhv7o5M&#10;1MF+QBbgKQHPy7u4EjE3OykCz8X7mUIlKNAPL+wTZFpypN3tVFaYIRUzpknlghlSvXSuNNcsAVzV&#10;yjqA1Jcfd8nHq9pkoLdF+nqapBfW19fq3AMHCVRd0m0XDbdKF6yjvRlzOjDWI4MArV6AVy9Aq89n&#10;/f3d0gEg60F9oL/HFKz+7k7p6mxDvQPrmYWwRXq62p2q1cl4LbR91gGgotXVrJCaqhXSYZkKG6St&#10;tcEXq8WLjBtMzeriXMAXS4vVsuyDK6S5dpldTt0M2GqprZQmwtaKJVK3pAJwtUBqlsyWqsWlUo2y&#10;fnk5bK7ULZ0tdcvKAF3oW4b60jJZWcGkGDNk+dwSWTwrX5bOLgR0TZdlZVS18gBahVIxM1fmFWQB&#10;oJJkNv7GKgBZFUUALgDWIsJWQaqBVVlmlOSnh0lZbpwZY7Zyk6iIBlmMX2Y0E7ngdxoyFlBOoPKT&#10;qCl+AHWAFwCLwBzDGK0p43mf2dYowEx0oL/GT52k8cGBGjVlkkZOmQhgGq5/+v2/6Xt/+QtelMcA&#10;OLK0rnIJQCNTq5cu1nll0zU6fKqGB03W6JAgDQnw1/EErdHv6rhRb2lKzASdmQMIAVzkJU3F3nQd&#10;/FDHD/tQx374gY4b+R4A632AFtojh6M+XMeOwnrYB+++re+9/Wed6O+nYaGTAVvMPBgKyIrWTMBT&#10;RgZjniIBNMGanhCsyTFTNSc1wmKf0hNCNAUgkhI1VbMAUASWFGYvjJiqqbFhmgloyk6O1AyAUxaT&#10;YURFaVpshGYCaghdGXHhmhgepjlRsZoXH6WZUeiPCtWY8EBNolshACk1NshAKSU+CJAXqNkpgKmk&#10;QI2LHqfJCQGaBMjMiMezxU3RzPgpOi0uSPPjggFHUzQrEc+KZ56GPYoxZ0ZMsBZETwaMTtFCANqM&#10;pBAtTgjSaQmBWpgUrEXYrzBxopYmh2hZYpjOBlzOTgjVefgcFYDO5fmp2l4+XfuXV2hPw2Jd3VGt&#10;n/c26zerO3X/+s/tziwqWTdPHzRVy3MdZIr364QrABfv1HIG4AJoXTy4Ry8c3Kvn9rt4rUPbqGoR&#10;shxo7d2yRQ8CwOzyYkDZ+aOHAVsnLBnGjfPnYGetvXT+PPUfNVr9AVtTJk3AdwvInZYHIOzX6yeO&#10;GmgZZDExBszitKgQ0QhBr7kRungtAhbmo01jQgxzH7zKNO4u1TvnuflYD3OQxD0IZr51PnjjPA+y&#10;ONcUqNfhycDKtV+fT9hin5fMgnBkd2IBbgyQ0GewQ/BiUgzOv34efdzTXXTsARNTr3ug5fXZntiH&#10;dbsny1d3UOXGrfT12TqWvvmWAt63zsY5D+YBlVOyeLYPrtBHQPKAjLD1+ny6GBpkmcueU8wISOwz&#10;EMJad++VgywDOVuDfoMsV7p7slgnaDnIcoCGftsHcwlegCQDJc7xzAdYLAlZpjjRte+2q9saH8x4&#10;oEXA4R1WHPeSYxCGPCMEebBl7oN2lg+IuIZgw70NutDvAy1PHaMiw3UsPeBi/z+fQ/dD92wYw57m&#10;1se9/ycgcvBkShXncQzGMZZeDBfnU7l6pWY5uPJAjOOmePn2NbXIB0pUjwyOfCDkII5r+DxOqXod&#10;tBxIubkeZDnoetXnraF5AGZ9AKvXx5lR0O7LMvNBF9cR1GCELBpdB/8ZtP5uroO3ATIOsv4Os5Tv&#10;gJafAEHOGF/Fu7JOWtrye+cPWjKHq8e2ybn9m+TYji/k0KZPZNMnnbK2u04alpTKsjn47++cXGmr&#10;rpAvAASn92+wmCUPqAy0qGQBUJhF8KeHOAdnEroMtjzoYjZElD+jJKT9QtgihPlAyxQwwNbPALGf&#10;n143F8GfHrvSJbRg/BaTYRDgMEa1jjB1n4oVMwteMBgjSLG0tO10CSRMEawIWAZWTuFin3MdZAwX&#10;E2cw+yDdBwFa9lmYBv6CPL52XO4CqB4DsAhdTwFchCwPtO6d2ye3T++yi4tvn2bs1l65d2Kv3D62&#10;20Dr0p4Ncm7717LjswHprVokK6dnSvucfFkcHSI9GWlyoL9Zdq7tkC0DLbKhu1FWVS+VuvklMj8/&#10;zd7B//XzG/ip4Ut0W70sq1osy6uXSG3jSoDXMqmuXyTLq+bLQrwkl1dMl8XLSmX+ghKZM7dY5pcX&#10;S3FRthTkpEpuRoJkp8dLalIk4CsMhhfeuDCZDBgKDx4h0RETJZYxV/HBqE+WxLhQu3srI5H3bgVL&#10;elSoZMcCbKLpQhgkGQQcGLMdEsAYa5VpWQxDJZN7BI0x0KJ7GO+5YnxWGl6sCWNUptIigwBkkyUe&#10;UJUYCbhiVkO6k0X7217xkRjD2uQYQBxAMT6c8VkTJCqIyhtjtqZIHF7S0+LDpDArRQrxGcsBVksA&#10;CfUrFkpXc5Ws6WqRjwFFn/b12KXCawY75NOPOuXjNe3y0SqqT62ALSpWbQAtWgcAqgNwBRjqapOu&#10;Hmcd2KenB1DV3yW9BCkAVTfnYY4lwEC7E0DGvr6eLjMqW4zVYvp2JsKg+mXJMQBbLLsAb4QsxmG1&#10;MTMh0723N0lLYz3qsDbUUXajr721XjoBXX14DgJWFwGsvtoUrZZ6gFYDXQcrDbjqAVUrF5dLRWmR&#10;VJSVyMqFs2VucbbMnZkj5aV5smhOgVQtminLF5ZI9eJZUlc5R2rxt8NYraqFM2QlwL1mYZlUVcyS&#10;FeUl+Me9CMBVIEtKYQCvSoDXMrQZp1VekGFp3ecAtuZOSzQ3QmYgnAfwmjMtQUoyomVGRoyUMyaO&#10;0IW/u7zkUPzdTZVcAHluXJDBOl1F4wFbkQHuAmMCV+Qk3sU2SWKDeblxgEQGT9jK+KzooACNCQJo&#10;maI1RYPwUvzOG3/WPwO0Pnj3XfUf56eziwp1xeIFdjFv/YpKnTtruiZEhGt8WJjGhYdqVGig+o/5&#10;UAPHDgdQva9p0YF4qY7TvLRQzUsO1NRIP5085j0dD7gaN+IDnTB6mI4fMwrgNQLQNUID/Magb7RO&#10;GDVK33n7L/oWzh817AOdEjxBo313acUBbOIBIZHYOzpqEs4dr4mREwFWgXZeSswkTYqYqPjfh+ZG&#10;T4UBmGBZAKm0qHBNj4rQjJhITcdeGdgzC2V6dDjGMB4TbUpWVly0ZgOupkcmaElsHGAoSmckR2tJ&#10;QrTOTAzV6QChIsBSET7T9BR/1EdrSYofbAzgaaQWxI/VkvgAnRnhr2XhKKOm6IyoyVoaP1lL4qZi&#10;n8k6F33lAL95EYG6OHySVoSN1wVR43UR4HRxzDhdiO9qYeRYrUDJdmXceF0ePVGrYiZqTbS/NsT4&#10;a3PCBG1LC9Du6TH66fws/WzlAh2oqdCP2lbq531NumVtv57atVGvAaxunjqot88cBtzs1xt0ITy+&#10;f+guLYLWNSpaRwBeR9F/bL9ePrxXzwO2Tu3eBtuux3dt1f2bNug+mLkRrneqFjMTHt+zW88dOaQX&#10;jx/VK6dP6vXzhK0zeu30KV27ql8n+/vr2OGjddLYsfjdhJv7YP2ySj21Z7vePQcwugAAImQRuC5f&#10;BMywDqDxQRZdAwkqzBzo3PNcwgq6+vEOLIMnAA9La7POGC2AFYGNsHPfdw8X55hKxbU4h3UHTg6m&#10;PDDzAMsBjAMgT8li6a3x1r1uhC322z5oM+MgXQQZn0Vl64G5EDpXQQ+uvPNoVLP+eW8HVAQnGErC&#10;2SsQcgoVjbFhXhp3B2K+tOwYo5Ll5r8CqNfNAy6CltvPgRJVKAMon8LkGaGE8OSdzzoBjrBk912h&#10;jxkAHVQRtpyZekWYQb/tj7YliyCMAKIIX0xWQZc+AguhyuYaLAEmCCuoE7heWJp0rn0ditjn1C1T&#10;pnzQZM/rgy0HQoQfr497un3tAmHbw5UWU2WgxTrPcWoV9yBkvW4OsrinZw6wCDCWNt5K7oE9+bz8&#10;3IAkD6jYZ5+TUIV9XNKLVwoVoel10GL7GZ6NZmOw1wHL1qHuQMYHXIQnQJKpVz7AoZugmUGUgyVX&#10;d+3X+16BmWfOFZEq1CvY+p8hzHMldJCGNb65XqZBM1O3nMr189N7vwKtvz2/CwNsPb0NyLoFiHGu&#10;g399BHB56FKq06XvRwAE45Be3j4D2Dohjy4fkZund8tFxmwBos7Djm9fJ/u+XS3r+huko3qeVAK2&#10;Fs/Klqr5RbKmvUoObflMbp3dJy9unzaAIlTxkmOWBCuqV1SqaAQpD6p+JnRR/WKyjEdMmkG3QYIW&#10;DCUTXdDd0JJdsN9zKQRQ0a3QYrZoACQCGBNdOJdAxlkBlABYVLwIWo9vnJYHV08YXH3/wCXTIHiZ&#10;q6APsrwYMCpodFV0oMY4rwvY96Iw5Tu/qyeALUIW47YIXA8uHDTQYjbHBxcOyO0zu80V8wHA9e6Z&#10;fXL/9EF5eOag3Dy6Uy7tXS/nt6+XTau6pGHhTKmbkSMdswtkYXSorCnIktOrO+Tw2j7Z9nGHbFzV&#10;KGs7lktP9XxZPivH3sH/9fMb+GntbpKmjgappStZq7P65mVS17IM0LVMahorpbJmuTQ21kpdU52s&#10;rFoqy5bMl8WLymVOWbHMmzNT5pYWS+mMXJS5UjI9TdJzEiWZGeDwApySFC4ZqQSwSElNiZa01GiA&#10;WZSkJ0VJaiKAKyFKshOjAT2YA/BxiTSCzTWRylNS+CTJSQmXLIBZEl6ewwPHSBheluNDp0g6AC0r&#10;Nkxy4iMkJyFckulCGD5ZEgBp8WHjJYnKFsEK4BQV4gfwA/wF+UsI9kiIploWij3CZVp6hORlxdsl&#10;u2WAh4VzARJL5kndikUAjyoZ6GiSNUy13tcun6zqlk9X9clnq/vl8zWr5JPBXln7SR9Aq0tWDbRL&#10;f0+LrBp0GQQHB7pREpDapRfWA3hyGQTpOkgA67ZMggMDvbJ61YD0ALY6utsdbAGgmttapKW9VZjS&#10;va2jWboJbACzgf5ucyfsAFgxOUYb4IlqFpNmUNHqQ9mK31UL070DntqY6AJ7dLQ1G2g1Ycy7zLiz&#10;tVG6AGUdqDfVAbJXLpPmWudK2A7QamNWwtrl0oDvomrxHFmxsFRql82XBsrf5TOkhckwlpRL9dLZ&#10;smJxqawAbFUvKjEVq3H5XGlYzpTvs6R6AdYtmg0rs1gtg63ZRbK0jAkximRZWQHq+RZIupDJRIoz&#10;LUZrXlEyLAWQRdgCaOURrgBaWZFSnhslpZYKPl6K8TssSObfEN1WJ+LvwF1uzcyC8UETJGaKv6la&#10;4QF+znXQ2v6Adv+tzDqIUuNCJ2tCeBCga7IGTRir7/7pj/rG736vw995R6dMnqRzSqbrwtkzdXZx&#10;obZUV+nskmJNjIvTqHBmBgzTyLCpOnn8aA2d6Kfh4/00Jz5YZ+fF64xsQEtGKOBmooYHjNKQCSMs&#10;Vitg3Agd7zdMx1LlGg3gGjkSsEX3w5E6/EPerfW+jh87TqPDgzU2KkzjAUUJccEoAzQzfpLmADZy&#10;I/01LzpAC6ImaFFcoJYArkpDg3QO4Gs2QKUM0DUjfKKWhk/QGZEBWhoRonMAhTMipwCkAEoYK4uY&#10;oHOxz1zsUY51CyLGa3nwKJ0bMVoXRU/SBXETdWnSZK1KDtLKxBCtig3UmtixWoXxFRHDdGX0SF0Z&#10;M0qrY/y0KnykVgcP16ow9Id+oCumjtLa0DHo99Pl2Lc6wk9rwyZpHc6rivxQq0NHaE3oSK0P9tOG&#10;oFFaj3krse+yYIxNHa5NQaO1I8hPe0PGaeuUD7Vlyl+0J2K49oZ/oP2xo/TraRG6fWGiHmwt10Nr&#10;2nXP2h7d/80aPbTpSz29e7NePbpHb5w4oDdPHtRbpw+hTpDaC8iiogXIOrzb5lxmSdACZJmqBTt/&#10;cLee3bddz+7drid3bdMj27bogc2bdA9dCGFM9X5kJ9PA79QzBw/qxWNH9eopgNbZ0wZat2BMmBEH&#10;uBo30g+/49GA+FDNTEjSilmzdNsXn/tAixcYAyoAWaZoEbIIRAQuM8ITYcopVYQv9plqZXDllYQy&#10;X92XCIN7PDKFDJBjdQdRhCBTsMwc1HAd+7m/B1MOcgBD17jGPQP7aR4MvW4eGHnm+rjPeYMrlwyD&#10;dSphbm+XkdDtZ+cNQdLloX0MsrwkGuj3XAsNwHxGSDLQ4hzMJ+gYcA0pVw6oDLr+qaR5Z7q9XgMt&#10;gy3AD9pOxXJ1L5mFrcccr26uiQQtgy2u5VxP2XIgZdBDVcpKqkoAkNcAjJDCOCheEszU7t787wyA&#10;vLVs44Ud0GLp0lE6oMIYYQV9NM/F0MVKOVe/10HIKWAAJDPOccD2ap0zB1wEKrfegAvrCViegvU6&#10;wFHlcvMIVg6wCFrfE54AV4Qtu5CYyhT2Z93OAhwZeBnEOPXJgyZTwXxtB1NOxRpSsjzzxXPRvn98&#10;3yCJIONBFi8vNkCyPgdCDqZcTNcruKIr4Ks+r/2qH8+LZyBo2f6EKB9kDfU9RpvG9lOX7MIAD2M0&#10;7w4tAzG2YT8z8+A/gdZ/ff9A/vHyvvwDwPV3wJYHWj8DtMyFEGBiKczpkkfYunPWYpIYi/ToyhG5&#10;B3i4AVhgCvjzBzbK2T3fytFtn8uWtV0yiPe9xsWzZNGMLLv3sqN2nmxa2ysXDm3B2qPCy3+pnPEc&#10;uvRR0WLcFZNdGGwBoP4GUPqFChZAi1kJ/wb4ohmE+dwGf0T9R7ob0i3RoMsHXE/x7ARFJsCgqkX3&#10;QZxD6CJAEY6eMZEFoQpnM4X7nQtH5PKJ3QZcjMt6wTgsqlpYa/FbWEtjRsMfCW2omwpGyDKlDHMJ&#10;XXQhBJQy2YddYnzrNOD0qDwBcD3GZyd0McHIHaZ7P7NfHpw7KA/OHJBHZ9F/Yp9cP7RNzm1bL9/2&#10;tUrtgulSMzNHukqnSXVclHw1f66c+bRfzq7/VI58NSA7PuuQbwfr5eOWSmlbMMPewf/18xv4acYL&#10;fD1exGubq6W2qUpq8HJe01ADqKqUuuaV0gjwWlJXJc0tddLc3iDzFsyRtMxUiYqNlNjYaMnJyJDC&#10;wulSPmu2VC1aKsuXzpO5C+cAwIpkXvlMmTe3SBYtnCFls6dL8UyAGIBsegHWTEuTzJRYSUmIlPTE&#10;GIkLD5XYkCl4UQ6TtJgQSeClsxEThdkPU+OmSnZysPWFTh4jU8ePlpigyZKKucnhwZISHiTTAGx5&#10;qXGAsWBTtpKjpkgKACwtIcIBHWAtFS/iWenRUjodL+wzGFs1y1Qaxh11NFZJXS0As2aF9LTWS38n&#10;gAnA8xGTU3R3ykdMUNELeAIYfTzYJ6sBUR8Dsj5d0y8fM7HFYDcM0NTbBtCiSuXc/SyhBaCI7n6W&#10;nh2g1ImS1t3TBeBql05Yb18P1vRIz0AXrNtgrL2DylendACc2roAW4CwLoIYIQtg1UJVy5Qs5yrI&#10;NO5d+H3ycmMmw+juasG8JmnB75ew1YrPxUuNm5i6neoWrA2/145mAFkj+nhvFj5/G0CrA6DV0bjS&#10;Ur23MOV7NQAM31Nr9RJpq6uURt6htXKhNFUtksYVCy39e/3yeVJbOVfqeH/WstlYU2HWQOBaBuAC&#10;bNUBtlbOm2GgVTl3uiyamSdLYMtK8wFaDrYWErbwD/78ojRZWJwh5QWALYDWfADX7GnxBlolGZEy&#10;IyPCkmMwSQZBKz8lVLLt7jP87YRQzRpnCTFiAsdJNKCK8VrRQcw2yPYEtHmR8cStkVSMgsdqzFSA&#10;VliIxoYEGmi98+c/65//4w86etj7Gom+BXNKtXxWsc4pLtKGFSt0euE0zUyJBwjx5TlGE8OmaGyA&#10;vyZOnaDxARO1ICVI5+ZFa0Vhgs7MigR4TdXIqWM0dPwIDR87RsP9YeMnaAigbIr/WJ0wxk8Dxowx&#10;2Bo/apROGj1Ow6Ziz3B/jcb5SZHhGheMMmSi5mOfiiljdUHgWK2YPEIXA0pWAI5qpw7Tmsnvat2U&#10;D7QlcKQ2BPppTcgobQrz0zrATM2UEdoEa57yvjZPfF9bAkZqK9a2h6A+5S1tD3pLW2ENU97T6oD3&#10;tCrgfa0NAOAEDddG7hn8vjYGjcA5KDGnYfKb2hSI+QG0d7Rl0nvaNOEdXTHxDV047j90if+fdOn4&#10;P2nV+Le0ZsKHumzce7oIn3/5pA90qd9fdPGYP+ui0b/X5ePfxdibWjn2TV0y5g0t/+D3uuDD/9AV&#10;fm9q9Zg3tR5l5bB/18qR/6bNE97UFlhf6Ie6NSdSz1Tl66NvOvTBwQ16/fAmANN2ve5zC6Rydf34&#10;AYOtW6cAWgAp9t+ksnWcc6hqEbL2mHEd1a0rh/dYcgwmyTh/YJee27dLT+3eoYcBW1S29m5Yb0ky&#10;Du/Yrkdgp/bt1XOHD+qV08f1JuDpxrlTZpdOHNGlc+bafVr+o0Zq9NQQzUxM0OJp07S3uUmvHj/i&#10;1KuL5/TJ1Uu+OC2AFJNi+ECLySMMblB392w5GCIYDbnzcQx1xm8RnrjG1Cz0v65aPaYrH8zcB4dc&#10;Cd1+3hxb+xpo2SXCaHuxVXTL4zwz1O1SYq/vtbVsszTAot0gRMFuXgTIOMDyAMqd60DqiW+MypMp&#10;YZhj8zD+/BZhiaDFPbnPa4ksUGeK88e2juu92Cw3Rth6Haysz2sDaMxlEGYKFuwF4IgXFHPci58y&#10;VcqAyQdgnhGyCEUcM3vNZZAARRWJaz2YovufKVI3DJ64t5U2F/0+VYig5VwF2QdIMegB4KDu3UXl&#10;2UsAEuGIroROBXN1T5FiaS6BhCWbD9jw7eNUL7eGc03N8pnBD/uw7ntCDM9H3QCKdZ+65SldHlxZ&#10;6avzXFOyACWmUGE/T3kyZYtt33MSvH4AxHwPIKIbId0Fh0CHJZ6BUDUEVuh7BV4OyL4zuLrvWwcg&#10;4rk+AKLLnyW+wFyCF6HHAMy3h51jEOXOGoKq1+sYcwDn6nwuD5zcGfx8jMnC53iCPh9oWUIM3xxC&#10;GqGLoMU+T/H6Ec/iYrfu/v2vz16P0bovf39xT/7+7A7g5YZBFuHKKz3YIngRhKjUfM/07wAul2Xv&#10;hMVt3T23V64f32bAdXbft3J8xzrZ/+0qWTfYIG1VZbJifo4sKc22+OqPO6oAY18CMg7K9wCSnwFD&#10;drcVlSuqaISnB5fkr4AYu3sLAPMLxghYfwdM/Qq0CFcw50LooMtcCalqmSsh+vHsBlo+RcsyEFof&#10;XQABRaZe4bPdvWCAdfUMAOjiYQMoQhUhi5cfO7tqYGaug1yDOhUxrnUZDS/jOzmD74mxW4St05YM&#10;5NnN0/IEgEXIekhVC6D14NwBeXDxgDy+cEgenmf6d5RnqGodknvHdsv5rd/K2vZaWTmnWDrwvXXO&#10;ypXGmEj5cul8OfFlv5zb/Jmc2vCR7F7bLRsGGuXjxqXSu3yOvYP/6+c38NPY1iR1eAGvba6Tarxc&#10;r6xbKYuXL0FJ6KqThpZaqYPV4uW8FhC2YOE8KczPk9xpWZKekSkZ2dlSOrsMALZAqgFozGjH+5zq&#10;6ldIde1y2BKpqV0qK/FCXlu3WKrwQl65bJ6sWDZfliyYLRWAsdmzCmT2jHyZOT1XZs6cJjk5cTIt&#10;OwJQFCVZvKMrYZykpU2UnLRYiYmYKnGwxIhgyUoEXKXFSw4Aa1pWopTmZ0pZnlOlKsqKpLysWObP&#10;LZEli2fL8srZ0lCzWNqblwM2aqSvu1U+WUN1qlc+WzMoawA4fQAUxj0RpgYAOB8BpAYJS72wnh7p&#10;7SJoEbh6ZBAAthrjH6/ul49W9cka2OpBJrSgex/gCpDGeKselLwDi4BF0OroaAdAtRos9fjAqwd7&#10;9dElcACw1Yc29m0nXOFZOvhMBCzMbTc1rNPgyqlZ2AcAZ3drob4cv7cG/A76e1otjXsHoItJN1ot&#10;LqtO2joa7XLjZvwuWwhYjM9Cuwt/Ax2M18LfQTf+Drrxe+/24IsJM/B30VlfBaiqlIYVi6VuOcFq&#10;kWUkbAF4tdcslU5Ya/VitBdJMyDM7tqCMVFGNb7/+qUEsLlSs6hMqubPkCrC1pzpsgRwtbAE/7DP&#10;AnCxDhCvAGQtKMmUimIA1/RUKS9MkfnFaTJ/ehpAK8Fgi4DFZBhlucxCGG7gxUuMeU8bk6Iw6Qkv&#10;Lk4EqCfQTTB0gsTAogBbcUz3zrHwQAOtiOBxGjF1FCBorMZOmYx6gE70G6Nv//GP+qff/17HjBih&#10;yTExunjuHJ2en6vzSmdo9cKFWpiZpdkpqZoUHa35KYmaFhOqCUGBmjB1osZN9tfS7EhdOjNFF06P&#10;1wWF8Yrn1OTI8Ro5aYxGT5ioUeMDNMzPX8PHTdCgcQE6BWUAXsgD/cbpJEDXJL+xOtl/vIYEBOjU&#10;SQCyieM1CM8VMWaU5gFWqieO0uV+72uN/3soASSwhjF/0rqxf9KGcW9o27h3tMHvLa0c8Tv0/0Gb&#10;/N/WlcP/qDUj/qT1w/+i1R9gzbA/21j9qP+O9v9Ta4b9v7R+9H9oFeZVjfwzwOZ3WPPftWHYH7TR&#10;709aO+Y/dOWI3+vKUX/Aedhn7B+1cRzmjvjvWjv633Hu77TF/02tA0DV+P1R68b9Xhsn/FFbx7+p&#10;HYCplolvaRcArRPt/sl/0f7Ad7R1ytvaDihsB/R1BY7WQYBgN+cD4vqC3tUBgN0AALI/ZJiuiR6m&#10;n8aM0U8iRuja+NG6MzdMbzXO0ZdfNgK0vtE7x7bprWN79MaRfSgP6E1CFuzmiYMArcN6i+oW2qZo&#10;AbCu0A7vMuCiUeEyo0shoOviwd16ifFa+wFbAK7jO7fp4a2b9cDmjbp/8yZA1jZzHzxzYJ+eP3JQ&#10;rwG0bp07Azutty+e1ssnj+pnfb3qP3qMjv7gAw2dMAlAHqFFGZm6ct487LVV79jlxQAUJsXw1CeU&#10;hK17lpXQU60IWgQu18ckFwQZU7xoBmisn3PKFdY/8ilkbk+3loqWU7VwFvf0qVSecmSgxP18fVxj&#10;YOODKMKUB1I0D4K8tlf3XADpOkgV69F1wCT62HbuhK+gzvYghPn6aU8BW88MkpzKRJjz4IrAxn4P&#10;ojxIImQRtryEFxxn20sX7wGZS93OOSwdLLHf1tm4W2991nYw5bkNWmY/rPGyAxoIeWAFSCJoebBF&#10;0KILIeeZegV48eK73BoX92Vql6Vsx7kELkAKAYagZW6L2O87AIu5I9IARQZJhCMfEDkl6hUgsU54&#10;cv2vSgMftjFOQPNcDYfGzV7VuRdBiErT94AWwtP3gBW6EnrPScjyYrY8EPuO8MU2YQptB1oEpNs2&#10;16le7rm4t53hM2bls9gwrPUA6HX1yjP2e3UPhJwxwQTd+QBEOJPgYwoU9yVssQ91yxRocVv/M2h5&#10;e1n9tTGaZTT07cV9CE9ONXNneZkJCVG8h8ure3M9uPJcDj3Q+gnPQkXrp6e/Bi1C1i/PbgNabsoP&#10;9wAsgAmL1Xp281fJMag0EbQYf8TYKouvuse05nQlPC6PLh82aLh1ardcA3BR3Tq9+ys5sOkT+fqj&#10;FhloWSo1C/HeNHuaZQ9ur6mQzev65PKxHfLsximXIv0O9+R9WQAiAhdA5gcAy/Prp+2+rZ/vn5e/&#10;Abj+/vgSQMvFcFHJYhZCll7dkmYMqV0Osjy4soQYjwGP+ExUqFwc18UhJYpw9eDaSbl39Zg8A1Ta&#10;5cV4nh8eXsd6rCFsYb0HWs/vXpJnTPvOuC6sZ9zXE8Aa79WiGyHjtp7j2Z/iM/Iy5ydXTwC2jskD&#10;wNbjyzjjMkH1iDy8CNA6f1geUdk6tU/uHd8tZ7Z8LZ+11UgN3mk6F5RID95B+9Lj5eu6JQCsj+Xs&#10;5k/k1PpVsvuzDvmoYZn0LJwlPfML7B38Xz+/gZ96glF7kzS0N0stgKqqoRrARffBeqkmYGG8obVB&#10;6prpXthgYFbb0oh1jQCxRqluqpea5mapR72uBXW86Dc24KUeL/GteIlvba+XZvwB0lraaqUJL/BU&#10;VDow1oYX+ya8xNfWVko1XtTrfGVtzRKpq14qK/CSXrl0tiyYT1iaBzArk8V4aZ83r0SqKitk2dJy&#10;qcJL/bJKzOPLfW2VdAMqeDFvXz+gpLNReruZLIIxUx2AJiaZ6JDVKD8GGA0OMssf2gP9gKgOSyjR&#10;3dluGf8+WjWAef1Y14c5mNs3iDlUqFgngDFWqsdSsRPGVg/2A9Q6ML8T1iU9Pe3SD+AiTPUNYE1/&#10;HyCqVzoAa4Ql9vcA2Hp6u6Xb5vQacHVhfTtgi2DVAaBqp2KFZ2ztbAGgAZywbxeAqx1gRZCi2sX+&#10;NvwOa2pWOkWuq1n6AFtt+C7a2+oxj66FmMs98J23tjZajFc7fsft+P0yXovxWZ2ArHb8/jvx+2+n&#10;qrkSv4NFAKVF86VmSYXULiNgVUpzNRWtZS5BBuqtAOmm2oUAsPlSv2KeNFUTtOg2OFeaq9C3jKDl&#10;YKt+MV0JAVkVM2UlINhgqzRPFs/IkWWz8y3de3lRiswtoKXKnHymzk+VRbMAXSUZlnnQEmIAsmZm&#10;RUtxWgQsUgpSQqUoNVyK06MlL4lKp78pW5ZxMpzgNUnCpzpXwsSQSSj9YQEArwlbAVsaGxqgceGT&#10;NC5oskZNnaIj3n9P//C7f9e3//yGjhs9UtMSonXpvLlaUpiHslwXz5mr6QlJmp2WrmmxSTotNVMT&#10;GUM1daomhk/UhGA/Lc+P08rSFK2clajzAVqzcxK0ODNG06Mma8wUPw0bP0pDCE7jxmvoWAAeYCtw&#10;zDidPM5fJ48dr5MBWv6jxujEsX46fsxI9R8xXCcB+sL8hmkBQKTZ/y/aYkD1pnaNBZiMecMApmfS&#10;+zoQ+L72TnxHVwUM1z70DUx8Q9dMfks/mfy2fjL1LV0V+CddPfWPuibov+ma0D/qJ8F/0c/D3tFP&#10;I97Sj8Pf1E/R90X0m/pFzJv6eSTaUW/rZ1Hv6BexH+qXMcP062iU0aP168gx+m3sSP0mZqRuSPTD&#10;2AhdHztKN8YM143Rw3U92hviRunmuNG6DePbE4brzpRhui1umG5KHq7bksbq5lR/jPvpliQ/3Zo4&#10;WvekjtPdKRN0W+p43QL7Nn6kbkoao1vS/XV7boBuz5qi36SM101ZE/VIaZTeby7Rn9bW6MPd6/XO&#10;8W16++QevXV8n94+th/tg3obkEW4uoXSVC6qXQCs64zNQnkNYHUT/dfYZtzWYadsUf26eGiXXji4&#10;Uy8c2K3n9u0EaG3Vw9s26yHYQdhRJsPYt1vPHsLcY4f16qljeptugwStC6f1xtnjenDHJk2Li9Vx&#10;+N0FjPIDzAfrtKRknTu9WNcNDOj1U6dsjUHVBQISAAXgRdAyODKA8mKrHCwRYAy+7LJiB0Ue6Dw0&#10;heysPqF6BZB6hPlUuwx8OA9gZcDkAy13/xYAzAdGtAdYy9IpYxw7D0hxsVd26TD6zH2Pc2BevJVL&#10;iuFgy4M2llxrLoS23qlRlrIdJc9w4w6wLA38DQdotKe3AEcApEesYx7Nc0XkOR5AuYyCDpZedyd8&#10;Ne6MoOj18dk430EUYeeKgx8DoNfgiwDl62fd6xtyEfTVTbkCELk08W7MQRchywGdcxckXABCUL6C&#10;LgIQIAzjdj724plDLn9DJWABa02F8oHbPxvBhaWnEtGs7x7bgAyClsGf24fnunGnirH87j4AAX0E&#10;PW8PPoM9F0EPgOXUK+wB8+K0uP/3hCMfXH0HqHIlzjU1jEDmYMSM4GbnoQ9rqGjRjZBmfRzznW1q&#10;HPcB8PDOraeENEKTD5IMuHxtZz73QLrrEagISD4lylvjgRPb3ripVxjz1rw+z9l9A0AX44U256L0&#10;YOnX7oGc78DKU8/Y5jw3/pqaBfsZBsDSvz699/dfnt/bChuK0SJo/fz4BoCAqcp5VxUvMOadWjcA&#10;VAQfn8JF1clikAhEtPMGWt/ddhkJn147CmA4aEkerh3bKhf2b5BTu76So1vXypa13fJpF6CholgW&#10;z8rFf3tzzUvl4546Obj5c7kBuHh6nW6Jl7D/ZRfndPOMXfR74cBWuXhgizw4t0e+v3lS/krgMphi&#10;DNZF+ekZAPEpnvPJZfnbM+d2+DNAjO6DVK3+is9i6hZgkaD1PT7LDwAwuwsLYPQ9AQzmkl1ckuf4&#10;bC84hs/6CM/wlIkufOueG2DRfZCp5Ol+SHdBtC39u1O2nt1i+vqL5m75nSXJAETeZXzbWXzHp+T5&#10;zdOWhfH5NUAXYOuJ2Ql5cAGw6nMhvH1kl5zctFZWNyyX2rmzpR3vpf3ZmbI6O1a29lZh7BM58e0a&#10;OfpFj3zVjven8mJZnpIsNUnh/LX+6+e38FOLF/GVgJ8qwhVezOtbAVd44a5FXx1ewpu7WqQRUNTY&#10;0QbYAmDh5bwOkNXc2SZN7e3S0NEibZ0d0tzRCiBrlAbs0YR1LR0N6AcMdFNRaTRlpRPQ00ilhCoK&#10;4KAT0NaO+VRVevCyP4C5ne11AB4AQgcgDWPN9ZjfhHlNDdICKGttrgGg1QAWaqUZxj3NNY7qDABj&#10;jd1F1SXdOK+bShDgogfPOtgH0BroklWrAEcAoNUArT4AD2OcGC+1cnmlVC5ZYpcBdwO6TLXq7ZW+&#10;rm6s7wZ8DcjAwKD0dAOMOrl+0EBrEPM+Wj0oawBaVLl4BmGOsVCMyVq1us/cAVcZsBGmqFwB7DCX&#10;7oJ0DexmzBXgqhPzu/BsnXx+gy7AIsCrFZ+lCfs14Hvn+q4eQBjv0KKqhWcnQHXRfRD1ZvzumF2Q&#10;YNVNNQzrWgDInrXh+2/Fd1lbUwWIXSTtvF+L4MUxQHMX1va01kk3fodNvDeruhLwtFRqKhcbYFHh&#10;aq5ZDsM/GDXLpKV2mTRU8QLjBXY5c20lbBmACsDF+KzmlRWWmbCB6lYloGvpfKlaPEtqF5bJynmz&#10;ZOnsYkuIUVEyDf+g58nSsjypnJMtFTOTZU5egswpSpaK4gxzIaRL4QLA1jzCVl4iYCtOSrNiAFdR&#10;UpwJSwuXwvRwgFaopDNBSmywpexnBsLE8MkSFzZJYkMnSVTgWEkgbPHy4iD/rYAtjZ4KC/LXyOAA&#10;jQ+aqu/+5c/6+3/77/rB229qwLixmpWWoMsWlOvMogKtXrJYy4rzND05VrMzUjQqNEQLsjLxMh2t&#10;8SGhGh85VhMixml5Xroum5OlS8tStGJGigIadUZ2rOYlhml65BSNm4IzA6hmjdXwcQCtCWN16rgJ&#10;GjoRwOWP/vH+Gj7RH+U4DZowTkMm+Gng2FEaFTheq6LH6TfJ/vpt2iT9MmGirk/y1y0JfrotxV83&#10;pQzXz9M/0K8SR+lOwN9W9O1I9tMN8aMALICWFEBL6ijdmvqhro9/U7+Ne0t3JL6ve9PH6J5CP92U&#10;7qffxvyHbsbYzrRRehBnbEj+QL+OB0TFv6d7Mv30QPoE/TpupK6LGqYbU0YDfsbrgbzJuiFhhH4O&#10;uPoS0LQ7c7weyg7QzYnD9JOoN/TbxDd0f+bbemzaWP02cwQg7W39JnaM7sgerkfz39UtKW/qxxFv&#10;6tr4D3X/tEl6IicQ8DZO2yPe188iRuH5wnFGvH6eOlZXAeY+i/TXgwVR+qyxVH/5vEaf7t2gd49v&#10;19vHd+rdkwcBWYdQHtE7Jw8DpPYDrAhTACgPtABY15mR8PAu9NF1cCdsl145vNPMQAwAxvitCwcI&#10;XHv17F7A1o5temz7NgDXVj25d5eeO0zIOqRXTh7V66ePA7DOwhwA3QNsXT5xQKsXVej40eN0zAej&#10;zVU0LT5W87MytHbpUj138IDeAWjdsTUAqSuAlcuACNhDQhUhyYDGgZclsSCwEMIASwZanGdtB2Zc&#10;Y5CFNo1AZWvR71LDO9ByqtN5p47xDMIR+3z9hB+e+4iwBcAi4BBUDMpQvppDSHKg9Tpk0QhRDsQc&#10;dNk8U63cPBqhxylUaFPV8ilbT3jpMcy1fa6FqDtziheBjXVTwABAHkTRVfBXyhQhzBvzlTQHP06t&#10;sjuwYF4fy1dw5CCKMGVzUH8dtCyeiqBl468gy6tzvRfnRQhi3JdTqAhMVI4APqZ+UUm6AeDyVC3A&#10;DIHIBykOsHxKk63Bs9ka1+fgiYoTXugBKqx7xngvlg5a3FzCDZUjD7I47gDNrX1dISPkuGfwPZdP&#10;xWLpgRYBbQi0cA7HqGoZUKF0FxxjHdo/EjgIWwAxwpczN4/3XrFOGLMSfbbeSsIb53E+AcbBkIOa&#10;u6Y0EWYcIMEIdpjjwZQHZQZNqLP9unn9hK7X7QfYT5YV8KGbA3Op2d3ZFm9lAOUgis/A84egyyth&#10;XMe53/nmsf4zAOvnJ7CndxWA9SvQcvdo3QGAXJMnVI7uMjEFQIXwQde4e5cALYQsd4kwVa2fmBwD&#10;pSWzAER8D4ggbP1AN7lrjNvab7FHlw9vkQsHN8nZfevlyJbPZO83g/LVYL30Ni2T2nnFUlmWbwms&#10;2qoWyZZ1fXL+0FZ5ePm4wd7Lm+cMQO6e3CeHv/5YvsE74v6BNrm1Z6P8FaDyt0deUozL8stTqlhM&#10;pgHQoqJFe4T6U7oPei6EsCc3DLy8eC1LimFwBQM0WcwVAIzgRRXrOUDpHmDowXXAEb4XwhYVref4&#10;Tl4QuLDG3Anvub2YoZBp4p8CtJ4zRouKnylagCy03X1bzvWSgOruJzspz66ekIcXmPr9kDw6Dzt7&#10;UO6f2CMn1n8mA1ULpXpOoTQtKJbOzGT5tjBHDn3SIKc2rwJktcimriqpL82RBamxUjzRX+ZOfM/e&#10;wf/18xv4aQDk1MOq8GJNBasB0NLUCvgCeNXixbsOL+6NBKgWQBiVLNRr8D+kzp52acILfj0gqw1g&#10;0t7bJXWtACO84BNc2ntaAWeApa4m6QAAMZ0544ya8BLf29tuINADEOgEcLUCrprbAGcoOzrxwt9R&#10;B4BqlvbOJvQD3PB8bQAgQgVTo/f2MFtfs/T1s80Ypxb0tZly1YM2gcP2Rj+z9nUBYqgurQJcEX66&#10;AIBrVvXLqsE+wAr26u4wladyRaWpRf39PdILCOvGZ+vtARD1UMnqN6PrX1dXp/QO9EovAOmT/j7A&#10;FCBrwKVnp5JGqGzCd0QQ60M/QaoPoNWDfboAW92As27s2wXrXzUgrXgGfp/NKDtwficVLaxhJsI2&#10;nEdli89FOGMcF90NGaPFz8Jnp4si08Z3MSaro0m68Z0yIQYTYPD75cXFjY28uLhcqpYvkdrqlVJZ&#10;uURWwAhlPW2AMnz+7la6EAJem2pM1epGvb2+BjAGuGVSDIMspnpfLk0o63hhcfVSjFWiXCwtNXQd&#10;XCg1AC1CVhMgq7FynjSizYuMGysrpH4RgGtJuf0/ZPVMjrFwtqwsL5HFMwtkwQzf3VqzclHPkTkF&#10;qVJcwDTvqbK4JFMWwZyqlSqzc5kEI9ZcCGdmJMgMANfMrAgpTAmT/MRQyQVsZSWESGLMFMsqGR82&#10;QRLCAiQumFcEjJXYYH+JCx1voEXAig6eCJukMaEBAB1/ff+NP+kb//E7Hfbumzp54lgtzM3UebNn&#10;6ozCXK1axru08jQ3PUMLc3I1mZn58qZpKl6eo4OCNS4CEBXmp0tmZemK+dlaOTddK2dn64LiDJ2Z&#10;G6vTkkI1I2aqxgVN1JgpkzRswniNmhCgUQCs0IloTxyv4ZMmauTkQI2dEoB5AZoUMlmZhj5okp9G&#10;B07Q1oQg3QqIWZ85SVdF+GkfwG5TnB8gaDJAyV87M4ZpR+wHujUqWPflBuoWwFFf0jDtjP6TfpEy&#10;SvcUBOiWLD8diPmzdkR/AGj7UA/ljdFNBRO0L36KdoS/r5/GDNfd2WN0f+p4/RhQtSpiuH4KsCJo&#10;bc+YoD3xw7U9/ANdHY9zCyN0a064tsQN1+qID7Ur2k/35k7QrbnjtDthtLZF+umqqBF6MH+C7s0P&#10;1j4AVHfYu9ofOV73AKiO5vrpOgDjanxvA8Ej9EDWRN0PmOuOH6N1IW/rx4Fv6+7UCbopL0A/Sxyj&#10;g+H4PNFj9EBhqIHWz2sBWrvXA7K26p1ju/Tuif2oHwAs7dVbgCwqWswo6NSqPXoTRtAyRQt2E/B1&#10;85gbu0rXQQAYS6Z8v3Rop57fv0vP7tmup3dv15OwY7u26Yk9O/QsU7sfPqBXThzRG2eO682zJ5ya&#10;df40wOmU2U30f/3Jag3D75Pug0Fj/TQxMlKnpaXq3OlFumnd51h3yoDJuQcSoi7oAwCbi7FybUty&#10;gba5/PlAyctASDPQsvqrJBhsE7wIaoQsT6Vy7oAAHu5nQOSDJ5Rscw4hickvDOquYu0Vt96BFuEK&#10;8IM1Blc+wOK4gZSVr2CN8zw4MhAzcHKQ5YEW7RV0AYQMxHge9iB0AcIIY+ZiSCgjXKEkIHmJLobW&#10;e0bA8kEVx3j2UMwWja6DPhijex4TV7Cf7SHQQp+VBCWDrlcAxnkOvnyJK3wgZq6C3lwz33rCnKdC&#10;EWroFmiKlqu7GC5CHeqY70CLQOVAzIMym0MgIjBZnfDjYMgDplf1V/2v+rDGgIkQxWQYr+b/s7k5&#10;zgy0AEVO0cIa1vGMBkEEKhrWUIFiTBaVLoIZYc65BmLPB968GwZbBDAPoqztgy72EbBojFvy5vLu&#10;LucK6GK9GMdlqhLmeMkyOM4+whHbTKzhAdY/A5UXe/VK4YJxnG1fH43j39MdkTCHfb31DqYwBmCi&#10;kuVBE6HLxYZxve8Z7Llc2wMuznUKGC8ptmyDnqr1P4PW8zsAKy8JBl0EGZt1Q35B3994kfETp27R&#10;fZCp2BmfxZgqS1hBlQtA8R0g64e7Z+S7Wy7D3kNAw+3Te+Ta0W1y4cAmObd3vZzZ/Y0c2fSp7FjX&#10;L6vbV0rDUqaBz5fK8un47/hcWdvXIsd2fC13zx0yFztmN7x77oAc+HK19C+qkE/mzZbjfR3y4/kj&#10;8jfA3i9PGLd1Rf4OOOJ9X7+g/jcm00D7rwApK+nySLdBA6vLFm/FRBY/AKbY/z3aLjEGXQgBTvg8&#10;NCpbL/FZn905L08JRYCuZ4CoF5xLAH0A6AJsfXcfJUCLKd7pPvj01nl5BGB9evOs8J6u5zfPmOsg&#10;079TAXTfH5VAwNiNU/L4ynF5esWnaqH+6OIRyz5488hO2ff5gPQumy+1pUVSO7dQ6tNiZOOsmXL2&#10;q1VyetPHcmxtr6xZOl/mJSfKvOAwKRs3QWpiwuwd/F8/v4GfarxMNwJo6DroYrVqpBEv5g14AW/B&#10;S3oz04SjbCREEYrwAt+EuS140W/tbDMlqx6AVNfegvXMYEiwwhzs2Yr5LWwTAgBX3KsJ+7DeDpCi&#10;GxzXd3djDsCrvbMRQEZlBmOAjm7sQ9hirBJhhADXRihB2YX1dI1zahmACzBC8OC9VJbq3Oa4zH7d&#10;FisF2AL4MD0666vXUFXqkY42xkJhPeCFFwBzPl38qHYRsqhC0fpgHZ0EHMBNTy/27gJcMRHGAMY6&#10;pbkB8Engw2ezZ+ntABRRqSIcAa4AZ13dgCesIWj18gzUCVutHYCz3m7LOuhisfD8AMM+zGuxzIME&#10;McwBVBG4+HkY90XYMtUOn9VgC1DpFEJALPrssmP8jlhva2mSuloqgvXSDGtrpotlM0ALvw/83nmX&#10;VjugurlhpaV270K9n6CGvw+70LihSpqZ9r0BexC6UNZXL5KGqqXSCMBqQr3VkooAwqqYJGOhNK6Y&#10;Lw0ALcZm1S5muvc5Ur2wVJrQ18B6xSxZOW+mVM6hqlVod2vNn5Ujs4sypLw4U+YVpcmcwmRAWKYs&#10;m5UtFcXpUgbAKkqPlIrp6YCtBJmDdkl2nBRnMRNhjMVr5aWESkZsoGQnBEtSRIDERPhLbOg4gNYk&#10;g66YsHESNdnPgMtAa+o4jZo6QSMAMlFT/DV08kR960+/0zf+8O/m7hUTEqyzp+fr7BlFOq+sRKsr&#10;AVqFeVqUl6O5memakZSoM9FOiY/R+CheuhumqQCphaVZumxuji6ZnanLUF9YnKlleYlakBqpGbHB&#10;GhscoBE4KzowQOOnBGrkeDzDpElo07UwUBPCQzQ1PEyzo8M1A/umRoVoTNBkTQwdpV1JE3VHboiu&#10;ShqnbVGjtAZ96xL9ATFRujY1SNszArQ5ZrSujwvUg7lhui5lgrZEv6MrI4fpJ4kTdE9eiH4GcGmJ&#10;BgQBir5IHg7Y+UDXJk8CeAVqZ9hI/YyglTNad6T66ZrwsdoZNFpXh0zQnalT9dukAO0GPPXg7I8T&#10;AW75/vplSqi2RI3R2tB3tCNmpO5OH68bU/wBfB/iGYfpZ7GjAVBjdWPaeEDSKF0DIFud4KcHs4P0&#10;cOpE/SRslPaGjNSPMXd/xkTdgs/QFz1Mu8Pf0jXRI3RP9jjdljFZP4v217VRY3Vtwng9VRSrLxvn&#10;6t/XNul3uz7Xh0d26J0ju0yNusFEF4d3AbL2m9ugwRZdBzF2FfB0jbFZhC0fcFHlMvdBwBntCoEL&#10;bboPXjqE8uBuu1fr9N6demrPTpS7AFn79dKxwwZa108dM9C6QVWLoHWRFwmf1Juwk/t26PTsHB0/&#10;bJQGALRiQnjJdLQWZmZq08oVeuHoAbsji6qWXUgMwGGSCnPtu3DaXAcdRL1SrgyOYAZagCj2sf7A&#10;XPvcWsZaPSbsEKYAXoQUQo9BB938CG0EKoMqtydLjntufWwzxbzBFcxcBz2gwl4GTj7AeT1lu6do&#10;GWgRjgBXzuUP469Bl63zgZAHRwZLVKu4FnMtnTuTZBhYXRk606DI7NU6AzLMcTDm7eVKT+GieUDF&#10;9S8MphxAeeMeUHnKlLU5D8Zx9hmoofQULptH1zpCkmeMr7KzOObUKQITlSh3pgMrB00+iMI6u1TY&#10;AA77c2/UOcdc6XyZAbmP50bouQp6WQMN5jD3FTC5fqd6OTgz1Ql9FgvF0me/Xufabh6N6wmBBCiM&#10;AZpMyfIZ93SKmQMj1jnHYrRoNg/AxHUGINib62AEM14cTOhw4wQTAgrmcI+HmPfIzee4uSxyHOal&#10;WifceGA1pCY98RJjcC8HTR5AmSpmcx2YubusHthaD8Jobi5hisrWA7evL8nFS98zmKsi+r1n4vMP&#10;gdRrKpcHWgaMmO+BGV0HedcWQevnp3d/BVqWCIMXFj936d15n9YvdBskaD0FZFmMFs0lxSAsMDaK&#10;0PU3ghbd8e5RpTkrP94/L98Dwl7c4L1RTPzg7oxi3NaVo1vl0qEtcmHfRjmx7XPAVo983l8v7dUL&#10;pXrBDFk2t0jqls6VNZ01smfjJ3LhyDa5c/6gPLx4WK7s2ijrG+vk45KZsrtymdwFjNEd77vHFwCD&#10;l+QfhKp7F+VvDy8DuBi7xQQYV5zy9oDqFlUuQCSMataPAC3aD1SjeJmxKVtM3+7spUEWwAulgRf2&#10;pT2nayDn4jyWdBt8CcjiHlSyntw6C9A65yvPyrPb5yzOizaURIRq1p1zgC/A2FWA1aUjBlpDsAXQ&#10;enj2gNw4uE32f7ZK+gBSdXPypH1+kTSmxsvX5SVybsMaObf5U9k50CotM/JlTkykzPWfKLXhQbKu&#10;4l9ZB38zP40AoRa8iDegrG9tsfis5g4HV6140W5qB2DBWtoBUe0AJZTNsPo2lOY+iPXdjQCvFgMw&#10;KlpUxZoBSB2AjibsRehqAUS1dGHfHgBVT5OBFl30qDj19VF5QR/PBDi1Yk+e30l3Q3MBbAVUtEg7&#10;29ifANGK+W04j8/Y0kLFC3/IVL0MPrgvDMDC+Che/Ns7AOBhuvVVBBwmraCyBGhiynTAkLni4XsY&#10;wPzVqwdlcJAKVJdBFpUsQlUbgKgTgEWj2sQ5BBw+T11tjSXBGMAZBLnWdjwrE13g7E7sQ5e/nn66&#10;Efaj7DXQGlw16OsHeOHcXgIZnqUHdZaEq2Z8z4srK2Vl1Qpp5p1YVOrwvffiuQ0sGd/FNTwD7Q58&#10;fz34DugyyMQeTOnO1PLMSOhcKfE9AbTam2ulg4CF+Uzx3ovvtQ+fo6WOylWVtNdVw1YAsFZKM0CL&#10;mQmba5dLe1M16oQtQFedi9eqXb7QkmK01dAWS1vtEgdZy+dLY+V8aVpRAbhCCeNdWkwHXw/4qgN8&#10;VVfMtAQZNSir8A/TktkFUjFrmswryZJywNSC4gxTsxaWpAO00mR+carMzIkFaKXBUmVuQYIU58RI&#10;Xnq4TEsLk8ykqZKeOFUyEoIkNXqypMBiQgBZ4RMBWuNhVLfGS+ikkYAsi9naGh3sr7FBVJDGaVxo&#10;gE4ZP0bf+Y/f6btv/N7uu4qLCNU5s6brzOl5urhitlYunq8zi6ZpUX6WpqckanZ6ipaVFGpaSrTG&#10;R4dqckyYJkYG6cJZOVpVUahV8/J0+expunhmts4vTNfC1CjNigvVpLDJmgDYSgoJ0uTgYE0ODdY0&#10;nJUUFmyWCWArSIzRGSnJWpaSosUJcZqBfdMAOM2Jfro5OQSwM1obwoZpV/go/SrVXzflBuqaeIBY&#10;1HDtCB2uW5JH6t7UQP0qbIr2hY3T9ih//SZlqu7IBLDEf6jdoX/R1aEf6M609/RQ5l90XTz2DvlA&#10;V08eppsTx+r27DG6Nf59XRf6vn6KeesTRujOzEm6OWGcfhXrp98C0vbQvTDHT7elBekXESN1Xfib&#10;+nXSe7ov3V8PAZa+iPmLboh5T/ckfqjHsofpwdT3dQsAageeeQ8gbn/2BN2bPEq3xQ7XbRHDdW/s&#10;MD0KGDuaPkl3o39r3HDdnjxGd+aM0e0543RDygjsP0I3Zo7Xk9PD9WntTP3rpw363dZP9fHBrXqP&#10;oEX3QKpWTNlOey2lO+Hr6kGAFgDqJkCKapYDLMAZ6jc8GDMAI2Dt1EuALIvTgp0xyKLKhb6D+/Qq&#10;IOvqiaN69eRRgywC110Ak7npwe4AlK6fOqJrulst7m7ciJEaMnESoDxCc1PTdV5Jse745iu9dZZx&#10;XQ60CDIGVQAVKxmj5YMtGgHLqVWo+6DK0rgbKKGfrn508/PFU1EV4hjd6zhG2CJAGVx5JeEJ/Sx5&#10;rgMmn0pFaPLN4cXEHuhw3CCIIOVdHEzYQcn5nkuhwQ6Aic9jZ9s+r8YspspXd5cJ+1wA0Wewhf0d&#10;rLmzTMmCPSNI+da9uv/KpWrneu7DvQlcLvmF2/dVZkEHQ7bON+6ZN/Yr9crM1a1tgIU5ACFCl80n&#10;FKH/Jd0IOe6DOIvrgnGOxTpRzfJAiwqRTyVymQG9us+FECXXeKD1kokqDNAw13PtM5Ai2NDQxnrW&#10;zR3Q4Ir7st/1OfdAby4zEvpACqVTxNxczvPmcszaNp9qGz4LYQdw5OpcwzkoMc/FWmEt2g7CYB4k&#10;sQ3QMAADeHgAwjbHnnE/HzgZkHE+bGie1/bVXzfbzwcxHigRoghLVL1cnwMvpoInXJnC5IMkghGh&#10;ydQx1B24OTCzWCzORR/Ll0x0YftgDs9lyT0AS16Kdw+w7AyYjfn6WP/pGcCN/QZj6EP/j0/u/B3A&#10;9ZqidV/+kwbY+oddXOzUq78xAcZjl+LdJccgdFH1opse77ii8RLgywCsc+ZGSGXLVBvAxE8oX9xg&#10;DNJhS2VO2LpxbIdcPbxVLh/aJKd3fCGHt3wqm9b2yZqOOmlYNsc8Ulrx3/iOmgpZ/1GHHN/zrVzD&#10;ujtHd8nRNQPyRUmJrC8qkFP9HXIfEPf9owvyd0DPf92/Kv+4fwXAhWciYKGPMV4vfKBjbo50h6Sy&#10;ZRDGi4vpTnjDgIsJMQy0UFLtIkgRsBij9RKf6zuspyuhZR/0uRVaiTWENV5c/JyxWTjvKc57yoyM&#10;hKt7FzB23mcA0Ltn8FwErbOWHv/5dSbGOGIp34eA69JReXjuoFw7uFW2f4R3t8XzpbOiSLoWFEhz&#10;ZorsWblMLm34TM5+85Gsq18sS9LjpGysnywfP14+m5EjB7tq7B38Xz+/gZ9GxlbhZbsBMFRD10C8&#10;mLNOiCH4NONlnEoUYYvW3t2CvmZLitFABQsv6K1deEGnIgUgIrgRxFp7ABr97dIIwGryWUcPXvx7&#10;26Stu0m6+toBDYwz8sUSAaSoVlGlYbpzQg9VIaYzb8P+FmsFgKEK1g7QIBhRVWKyCCpeLhV6t0FW&#10;d3cn5lBV6jSoIhQx4YRLow6AAeD1A7Ta8TyMiVq9GhBFOMFZA4P9NsZ5/QZEPRZT1dcHYANw9fag&#10;z1z/AFF9ADHCFWCqfxDzmHVwEOM4rw3P2IU9+HxUq6hedXR14bPg2RjnRZWM4IWyE+NdAK7+Vf2W&#10;9p1KYQf27ujrNKVx0YplUlBUJNWAOaaEN7dGKlv4LghPVPH68JxM5NHDz4jvgPDHGC4ClmVARB/T&#10;vncCAA268Lvsaq8DaDXbXVuDWNcDKDb1qrHaxWcRnOoBV41VFrPV0cwU8ASs5aZ6sd6OsqMWQFaF&#10;edWV0gHgaqkCeK101ox6a80izFkqzZULpG7RHHMdbFpeYbBVvxD/aAO06pmNcF6JLJtbaHFa82dk&#10;yhxCFkrGaM2bnibzLPNgCuoALGYiLEySOQCtsrx4mZ4dKblpoQCtYEmND5SU2EBJjGIyjEmSFB1o&#10;8VnJUZMBXBMkLGCEhAeMlIjJoyQu2H9rYthEANYEjQ1lUoxJOn7kh+Y2+N5f/qCT/UdqGmBn7qxi&#10;nTE9VxfOK9MF5aV2afH0gixNSYjRnIxkjGVpYnywJkRP1aRoABNAqrK8UKsXFGvV/EJdWZ6vi2Zk&#10;6IycKM1PDtPcxAhNC5+qWVFTND8+UnOjIzUHYJWfEKF5SdGag74igFtxcozOzs7UhXmZWpIepQUJ&#10;QZg3UdviJukOgNbGuPG6FgC0OWaM7kueoIeyJuuWuNG6IfwD3RLxoe5P/ECPpI7Tw5i/GUC2KRLQ&#10;kjJG96QP0yNJH+rekPd0b8T7ejD5Ld2f9pbuy2Qyi7f024i/6LakYQChMbo/ebhujntbN0T+AfD1&#10;hu7PBQxlvamb49/QDVFv6Y6E4Xo4y1+P5EzSPfEf6IbQ/65bE97Qoxnj9Eymv+6LeUe3h/1F98T8&#10;SY9Ne1NP5g7TnYCpLYFYGwn4yhqHucN1TxwAbMpbujn4L3okbTT6AXWAwfUhb9rz7M8Zq7uz/QBZ&#10;H+jayHf0awLZjAh9WFOsf/28Xr/bsVYfHd6id4/usGQY5g5IO7bfUrhfP7obIPUqNusGyhuHmaGQ&#10;tlevHuI4oIvjbBO00L50cJdePLBTLwCsGKN1atd2Pb1nB8Brr145elCvHj+s104e0RsArFtnT+rN&#10;Myf0znnnNnj73Em9jfqtc6f0yI4tWpSVrv7DeTn1WI0Mnqqp8fGmdPU2N+qFo4dM/WJyinsXeScW&#10;VSoHSub2R+CiysV+ts0ALgAWi8eyLIMOhpw7IOabEaS4F+wy4M/nAmgxZNzrNdCyOC2AkKc0EX7Y&#10;zxgtB34EPMz1QRSNfTbHB2DWTxDjHgQlAyECEcd4f5br88DKUrAbDBHGfHVA2+tjDrI43wd31n/J&#10;QItgRlXKcwkc2te3/jEzDvogh/OGVDNfJkKXBMOnSvnAiXPdZcMOllgOwZVvvmdc5xQtH1j5zLIN&#10;+tQpxn69Pm6ugYQsGycEOWghYDn1CmMGXg60LB6K4MSSQEVXQ8IQwYew9BocOXdDriHQEdZela+7&#10;GLJ0xjTwPIuw5NvDN+d10PLmW0wU4cl3lrkBEo589aE+rrU4MZ4FGKPa81rclUEOjGBEFcu1X0GT&#10;B2MsPcCiGXBxPfZzQOVKq2PcU8I8kGL5uoLFugdeBjuEGx9gOZXqFRg54xqegzqMc7z7rjiPMWcE&#10;I2+NB1jeXt4+7PcAyyv/V/bDE7e3yzp4/1egRVXrb89uWaZBB1rXxTL/PWB2v2sY85QtwMlDn0r0&#10;+IopW2boo1Lz7MZJU7YIWT/cQfv6cXl27Rgg4rA8unhY7p3da7B14+g2uUp1a/9GObN7oxzY+Jl8&#10;81Gb9NXhv++V86V6wUzpaVgqH3fVys5v+gBlXwEu1snOumXycX6+7F20WG7v3Sg/A2wIWP/1AKAF&#10;+ztdHvHcTBPPhBSPr5+SB1ePy1NADZNTMFkFY9GY+IOARdBi7BbByqV7h6F07oOMx0JJyELpGft/&#10;oMsh56HNOC26HNJt0OKzCHdUrfAdfHcfoIXyOb6TZ7fwDCi/A2h9f48xbQCxW8xCyO/niKl/BK+n&#10;l4/J/TN75dK+TbJtDd7XFsyW/oWlMjC7SAZyM+RIS7Vc3wxI/ahbevFuszB4qiwePUIGMuNlS8ci&#10;Of9lt72D/+vnN/BD0CJctTJpAl7qV/JiYsBVQ3OdqUtMXOG5ETKxBZUoxl01E5wAXd0ApjYASyvq&#10;HG/uapRGvMCbioW5hDZCViNe7AkOTFHOWCS6HrYDEnghb0s7XQQBJEwMQYAASPRYnZAF6MNcKkdU&#10;qOg619nZAbCiusWSawEmgCe6APYBRNpRb+2gK2GXAZYlngDQtOGMbrroYW+qR4yH6l/VK4OAI4Jd&#10;C0CDqhdBiXFRhJpOxmMBsgYGBgBFLraqB9YLwKLi1IeSYMYsgoODAwZqjN/q7CH4dUoToKYVz0M1&#10;i/FZ7YCtnn4ClVO6mNhicPWg9GFtH/otfgvn92CPDuzRDkBqBMTW1tVIOwEJ3wEhqo3KXhegCd8h&#10;Y8KcCyGf2blOWtp3whNVQPzuejkOWDW3SrSpavV2N2Id49xaZABn8dJipr5vb6qSTkBVd1ud9OL3&#10;1o3+ruZqANhKG2uDsezAPyTtdDWsWWbp3ut4txbgrLlqsTSvXCT1jM9CHxWuNgBYK/rrCFkArsZl&#10;TIxRDsAieM2R+sVlUru4VJbPL5bl5fmyeHaWpXlfWJoHqEqX+YCt2flJsmAGgGt6sqV8ryhKBnil&#10;Cu/ZmpGbIAUZ0ZKbHC3TkqMkM5H3sU2VtNgpkhY3xYArnWXURIkJHiPxIWMlavIYgtYGmMaF8MJi&#10;f42cMlaHvfWGvvWH3+v7f/mjThw7SqcBpBbNnakzAVrLFs7RmSV5Oj0/C7CVpXEx4ZqZkahFBZma&#10;lhCrSbHhmhgboplJ4bqgNE8Xz87XpbPzdNmcPJ1fnKnFmXFamBqr2fFhmhUTptMSo3RGWpyWpSfr&#10;7KxULU1P1JmZSTo9PUZnpkbrnMwErZiWrIuLUnRGZqROi5+iWdGTtStmiu5IDQXQTNJ1wR/q2klv&#10;6d6Y0XoiLVD3Jvjr+slv6jr//6a7I97Q40lj9VDSOP16yp907eTf6dY4wFLi23o6eaRum/wX/Wbi&#10;H3UngOlg2nDdnfKBrgv9nX48+d/029g3dF/2WD0IEPo27C39aOJ/1w0xALLc0bon+0NdF/k7/Tz0&#10;D7o9AcCTN1EP5/jr1ui39csp/6Fbot/Rwxlj9GjmWN0a9b5uDHpXd8a8p8dy39ET2WN0Z7SfbiLM&#10;RX+gx7IBWmnjAGkf6u744bo/aRTm+OmJaeP0YMZ4gNxI3ZsyXA+hvT8X7Uw/3ZLhpztzJuqxmVH6&#10;qKFYf/y8Rl/u+WIItO4AtO4cY4r3fQ6eAFPXjzqlivBlcGWg9Qq2GJdFF0JPyWI8F+/Wuoz+iwd2&#10;6Pl9O/XMnu16cudWA61zAK/LRw7otROH9fqpo3obkHX77AnAFezscSvpSkjQug3oYrKMrvpanTSW&#10;d2qN1tDJgRoXHqFZKSk6t2S6bv/mK72B+UxMwVgsl+QCMHTx9CvQ8pQtgBjNgdZFG3Ow5VO8zMWP&#10;ahjv1fIBl4HWGYMdU8R8gOWpZAQj9ntuiA62HBAZSHHcB1Ds8yDLuRT6IIvmm0uwcooUS0CN1S/o&#10;k2vORdCDIcs+6DtnCJCojrEECDFBB8eGkl6YS6DrIyR5cOXdk8X1XknAe8x+QhKBzAdJPJ91B1qv&#10;lLDXzYMiB0Y+SEK/QRPsV3CF0kGQM7bt/iwfaPFsi7/yrWUfXf7MDRDAYq6EACGDLO7JPWCEFgdO&#10;3NNlKKSaRLB6HbQMtrgPgOXZXex/z0EblbBXexF+CESEqFfZBNlvad7R54DvFYy9bp6q5RJiOFAz&#10;iCMI+UCLqpXFZRGQeBYg6wcCCkGKZsCC/XwANaQ+AUQIMwZVaHuw9XrdW+dBlY1zP6z1+kxZ8kGR&#10;wRPPNlBiSdChS6BzA2Q/gchgjDbkBoi9YB4gvdrfwZ7nJmhQBKM7o8EXAcl3J9brZs+F+YQrugay&#10;tLMBeF7yDPt8vj0ZpwXAMtD6+endragbaP3ndw/MddBcBqlkeaAF6KAyZHFOPvse0PD93fMALcZH&#10;YfzBRYMxQtbdCwflzvkDluThR6ZEB0g8AzgQtp5ecYrN3bP75N7pvXLv1B65fWKX3Dy2Uy4d2ArY&#10;+laObF4nGz/pkN6mSqlaVCq1C2fYf7s7a5fK5z31suPTbtnR2SBrZ82WzdPL5WJPj7w4d1j+duei&#10;/BfVLIDWL/fdc/7gA62HvjTtD5nd7+opdzkxYMhTtAhVTP9OmPIuH/bcBAlVzEjIDISmaPncCJks&#10;g+2XnIe2u0vLQZzdxcU67LsHF7DPJUuI8QSQ9eTGCXnBhCF0rwRovbx1Gt/VKXlxE3DFjI2wl6g/&#10;x/PeP7NPzuM7+bq3UZrnFEtPRZH0FeTI2rxpcnywXS6uG5StNSukKT1NKicESFd0sGyvWiAnv2yV&#10;K+s77R38Xz+/gZ86QFY1QKoG1og63QGb8ULOeKwW9LW1NuKlvEoambUOMNbGbIKEH1hnTzOgAODT&#10;S2sz5clcBfECTxdCAkJNa63Ud9RLFwCmA1DSQbc6vNzTzZCgQ0BqB8wQjNoMFDoBbNgPdSpcdBe0&#10;e6QAaa1UaKjM9DEtuotfYsxUa1urQVRHN5NWAIgAKn2Dg3g+H8wAatqpAmFND9b2Aazo0udc9ghN&#10;3QZ/BDpLOoH2qtUDsmrVoAM0PAvVs17sw+ej0sU7r/hcVM34jFS3CGjc0zIGom2JK7AX1atuglZf&#10;L6wPz0SI6gZs4rvG5+8CVPUCtHoBWj0ENayzmC3CG/Zh6VQswpNzqaTbI9U9AlYPxjrwXVgcGJ8V&#10;n6OfEIjvimDVhzkEL+/uLQdcgFKLh2uRXhjv3urpaEK9yVwD+wDIPW31gK1aQNUKaW1YIR10GwRc&#10;dbbV2JyWBqpaldJUsxigVSH1KyosA2ELLzZGXwPavMyY4NUCa4NRyWpBX+uKRdKwdB7a86QOkNW0&#10;rFxq6UK4aJalfl8+r0CWAbiWzWGSjGypKMkAcLlU76V5cVKWlyBzC5JkXhEM0DUzN1GmZ8VIUVak&#10;5CRPkazEIElPCJbk2MmSGDVBEiLGW5xWZNBoiQkdIzEhgKwQJsbw64I9jAdoodQA/w/13T/+Qd/+&#10;0+91+LtvaGjgeC3Oy9SKMroO5uqS+aValJ9pYFUwLV0T4yI1Ly9DC/KzNTEmRhMAWbERgZqRFKYL&#10;ZmfpkjmFumxukS6bXaRzCzO1DGsKkmO0AIBVnJ6gxWkJOq8gQxcA3ObjnPnYa3Zuis7OTtCyjHhd&#10;lJeqy4uztRqQthB9BQC0nMgg7YgO0G1JQbolbpJ+AdD6NvQD3U1lCQCyJ26Ebgp9S7cAjg4lD9cj&#10;acN0LyBmK6BmY8Q7ui9lpB5KH62HUvx0d+wI3RH9vu5LfE/3pQ7T3cnvAbbe1T2pH+je7GF6uHCc&#10;Hsnx072pI3Vn4gj0D9N96X56MHO87s3E/IwRAKCJerRoMsoJuh9je5JH6wGUR5iJMGMCYAn9gKfD&#10;aWPwfCNMrTqeOUn3p47SI9kT9ETBFD2RF6jHcybp6dxAPZsfpJdKwvRUYZiezAvWwwC9IwCvQznj&#10;9MA0fz1UMEkP4Lx9hYF6ojRS79Zl6MvPl+jTXV/pgyPb9P6x3Xrv2F69D9i664Otm4Ssw1S4fEoX&#10;AOo2+pkC/uYR12+xWgQvjF0DZNmlxT41i0b3wbN7d+ipXVsBXFS0AGFH9uu1Y4f0JtWs0zQC1zGz&#10;uz7gMnULdhMgdmDLRs1ITNAxw4frZD9/DZviVK2CnGztqK+xWC3GZ5naRPXpEkGJgAT4ungGcAVQ&#10;AlB5oMX6Y8ZeYQ3tMRNHUM0iaKFNUHPuenQLdCqXl2adSTMIROYSSGDDPk8BQQQ3JsowuIENKVCY&#10;SxdCB2TOhvoBVV42Qg/EHGi5NuHKrfOBlg+ODLRsf8IVQemq1YfMwIqw9KpuShaAx0DKVCyA0Q0A&#10;EIxAw32eoO5UtNfAC/tRAWM8lgdSdikx6rbHr0oHXx5QvZrvwGpIxfKN/XNc1nPLMkg4cnO8tWZU&#10;unyARHgyuDHDOhqgiCneqWR5MVAOmghEjNPCiztBB2s92LKSIIW5TBbhuSI6yPIBnClamEsA8oEU&#10;oY370m3QgyeOe1Dl4IvPSPdAzPepU7zni32v4rQIXYQ5GMEIz+GpXnwuZiG0cc4FmHCOPadvrhn7&#10;7rPP1WlOycK5ACHXfr3uMx900TjXlK4hI3ABbABWdgky07I/cMrWEAwZkGHua+bBlVfSOHfo4mEz&#10;rvUpVRj7AWMGUrYvYcqBkzffO8/mw7z6r/sdaNmFxf8EWv9F0GJ81rObQ/YPtD3Xwb8/peugU7ie&#10;3eT9UGcsbTnTuz++dtwg686Fw3L95G65f+mwucRxzDLr3WJyDGYiPC7Prh6Xxxh/cG4/YMuB1p1T&#10;ewFbO+Tqwa1yaf9mObZlrez94iP5uh/vD3VLpGZhqVQtKJUW/Pe8B+3PGlfIF3Mr5OuMYjkwZ6k8&#10;3bxJfrlwSv5x97L8/d5l+SuAi5kSvwPgMJEFXffozvfg6kl5cBnQdeU4gAfPdBdwiPkWq2XuhK78&#10;gUqWB1oAq8f4vM8Blqz/8JhqFhNpUNm6PARcTANvKhggzV1k7NwNXwKoCFm0Z7dPYy8A1a2TAD1m&#10;djxjyh/B6+Ud9KH/OYCUrpZPLx+RewCtszu/lk9bq6SltFA6y3OlLy9bPi8okFNruuVkX7usL5kv&#10;jaHxUj81SL6aEyZn1jXLtR2fyuWtn9g7+L9+fgM/BK16wFEd46/w8s1U4oQspnTnPVjtePluba0x&#10;RctUFAKULzFGWycAqrfZoIUKD13xuE8LSksLb2oW9m9HiZf61l7AEMCBqhbVLMYw0b2OSpQZoIDw&#10;0kq1C8/CO6UY+0XliOqQARiM6hddBwlehK7OTiaHICxRgQJgDAxiHWOpXGa/XkDOwCqqTYyBIgz1&#10;OcBajXIVXfcAfHg+AhhjuAYGemSQ8wcGzF2Q7n/dPYAmwFYXoKYfQETg47NSZWsDAHUyCUY/nnmg&#10;XdrxPy66LBLWqFYNAKIIWF28l2v1akBZP54Nzw1rw558nm7CG84kUPIzMrshE3rUNNZIU4sPcvE9&#10;esqVyzaIzwiA4ufv4nwm9cD3QvdB3uXVj+/PZU9kpka6DnagDyW/W/Z1t8rgQKesGiCUAbrwO+1u&#10;r5ee9gbpxe+dd5LRXZDWSUWrqUpaG6uk3dStFSirpLl+mdTQhWDRHIOrphXl0lKzSNp4iXH9cmmr&#10;XirtNF5oXLVIWlYuAFwtkGaAFlWtpspylLDKeVK/pBTQxfu2yqSqogTQNVNWzp8ui2dly8KZmTJ/&#10;eobMKUiBJcu86U7lKp+ebK6DM3JjpTAtRAozwiQrOVDS4wMlNS5QkmMCJDFygiRFjZf4MH+JDRtn&#10;MVtRQX4o/SQeBsA6ngTQipw6RseMeFP//Pt/A2j9u44d8Y5GBgXobADW7JJpWj4rX+eWFmpGWpyW&#10;FORoWnKcRkUEa3FRluZPy9T4yChNAWAlRE3WrNQIgNY0XTy3RBeWFeqC4jydW5ClM3PTdHpavEHW&#10;zMxELc1K0XlFmboMZyydnqWLAVXz8tK1LDNB52QCtApStbI4Q6uK03VpXqLOSI7UwrgQrYsN1fXx&#10;Qbo1KVB3Jk/QnUljdEfih7ovbaTuBVztjHtH98e9B8B6S/cDovZjbH/KWN2X7AdwGa/HAEW8z4pg&#10;tTflfZTv644k1NM/1D1p7+vB7BF6NA9z82HZY/VA6nDdjT12Jr0P6BplySr25YzSA7kAtmkBemx6&#10;oB7KnaiH0H8gDVCUPkYPZY7WvWkjAFoAM0DdYfQfSYWlA7qyP8AZw/V4fqCeKgBU5UXqiWnhqIfq&#10;+ZJQvVIWrhdnhuiZ4ql6snCSHsvhMwfoqaIpmDNZT2Hd0YKperY0Wu9U5+mLdS0OtA7v1PtHd+lt&#10;loCo+ycO6G0fWF0/tNugim6CVqeSBWP9OuuYx5LGZBiX7bJil9r93N7temb3doOsUzsJWtv14kHG&#10;fh3UGyeO6M2Tx/TGyaMGWncAV3fPnwBo+RSuM2w72GLSDKpaUyZM0ImjR2rAeH+NCgvRjNRkrSid&#10;pTs3fKW3L57SuxdPmz0gaDERBZUnAy2nYj1kGnjUH18ByGCMd2axfHD1VfKLRwA0D74IWM510IEb&#10;jeN0O6QNARaMIPQrdYpzfKDkgdPrChfPMsAzI+DxPNfnUrRzb+7Budz/IoDIAZMpWwCtR9wfIETQ&#10;MRXKQMuBGEGG5hQtwpgzB1IOyAhUhK3nt+jidx37UrW6Zv3PsSeNkMXP+ZxARjgCfAypU2hzT69u&#10;JWCJZ7q5DrAIVF6qdrZpXmyWKVlofw+YMMhBH/u5rwHWUBv7o3SJMPi8PIsQdMPGhiDJN8dTphxY&#10;sZ9KFAADUPTK/dA3x1vHs7COcDVk6HPKE/Yx1cq58xGUOO5giZAFsACADbkL+gDs5WugRRC0MW++&#10;LzaMcGXqEKCH8VkGfzwPRtDy4IhQ5ClaZqg7aEL9Ifsd3HjuhYQhD7Jors7EE4QYb+4rMPL25DrL&#10;WIg1BK0fDLToXojntr24joDGff7JMO49B0GIfV5JyKL9RAWL/Tb/Nvan258HTw6oDKb4DK8BFUum&#10;d7fU8L5+p265PS0hBkDrpyd3t/781Oc6+NypWf8gYL24JUzjbsD1nNDli8sChBC0frjHu6GcMWX5&#10;s5u89+oCAOuoPL1+0hQvp9j4DLD1/e2z5kb4EtDyGPPunz1ggHULoHUX5e0TO+XG0e1y6cAWOb75&#10;Mzm57Ss5tGGtbPmsT9a0VgO2Zsry+bNQzpbOJfNkdWmZfJqTL+vzZ8nx2kZ5umeX/HztlPxy+7z8&#10;THgC+Bhk4Rl5CTEvIH6EZ3t49ZTcvnhUHlw5IY+u4VmunzFXP+c2yLgs5wrItO/fPwJA4bMaaOFz&#10;MDGGlyzDQZhTwFjyQmOuY51xWgZmPtB7QshkPBbsyc2TaJ9E+5QpWt/fZ8r30/I97CXGXjCF/NUT&#10;8uTSMYDWfjkD0FrdWCmNs6dJ25xCac5Jlq9KZ8qxVR2yuaZSViXmSNOEcFmTmCKnBubIrR2fyzWs&#10;ubjtc/5a//XzW/hpxIt6I16w6xiHhRdxqk2sN7UCtNBvWQMBTUzCQOWG/ZbuvZWxWFSbnKteO0Co&#10;BeDT0NVsiTWaMb/FYrbQbgd44cWeEEdFixn1qGax3UaoYDa/Du6BvdCmux3hxgMZ3ifVTRUIEEFX&#10;O55H+GJa+Ta64PVSLepHmy6A2KsXENPr6lS0OKeDoISSwEY3vf41hKBV0kP4Ykp2wFEv6oOrmEkQ&#10;IAVQoWq2GnO4ztwP+zCX4EZljHvhWc3NkaoVnqdvVbf0EbjQb/dbEYgwNoD9CFHMOLj644/QZhKM&#10;PvvuCHA92Jefm21+Ly347gh0dHtsbK2X+oYaqa2vsTuymAyEWQ7NtZLfO1U9AmcPIRi/J/xOCGFU&#10;uZg50Slb7QAsqn34TKgzUUYnvmO6FRKwVuGzd2NfZiEc6GyUAfT3ApipaLUDstqY7h3P0d5SI11t&#10;taZq0Z2wB89DVWv5ormyYmGptNQukRZAVXM13QeXSCsTZDBmC1DVtGKhNKxYYMpW0/LF0gxrZ0r4&#10;5XMAXUwDvxCABcjCXg2Vsy27Uc2CYgDXdFk6Z5osnJEtC2ZkytLSXFlSmuXAq4TxW2lSXpQsMwFb&#10;xVkRUpQRYUkx0hOmSE5qmGQnU9WaKslRgRIXNl4SwydIYsQki9VKCB0nsVPGSOjkkZthGhIwSt99&#10;+9/13/7t/6Hvv/VHnTDmA02JCNP5M/J0dnGOLpo9XecWT9PczGSdgTbjs2JjwrQEkJSfm6Ex4aGa&#10;nBCp8REhOi09SctL8nTBrCJdWDpdK1Cfk5eppbmpWsL1AKwZmak6JzcdoJWhNWXFumJWri4pydIF&#10;BZlaDiCbl5OsiwszAGCZBlvzpyUA0CK1AGeWTwnTnrCJ+k2Sn25KHKHbk0cAgIabkrQboMVYqX2x&#10;fro3ZrzuTwjUfQkTUI7VY4Csw3YPFoHpL7oPthugtT0D0EWFKu0d3ZH6Nurv69FpY/RE/iisITS9&#10;pQdT3wVEDQPYYU7KKN0BgNpbGKiHiyP0YEmQHgIEHckPxvoA3ZE8VfekT9V92ZNhE3Vb8jjdkT5J&#10;d2aH6c68KN1blKx7SiL1+NxMPbNouh6vmK4nKgt1/8IiPbJyll5qX6yXGyr0Ul2FHi7N1gPZsXqx&#10;LFfv15TrvbpyPTEnT/dMS9SbS2fpy1V1+mL9x/p03wZ9eGiH3j+yS+8c26P3jx9ASdByyhXLW2Z7&#10;h4yZBw22CFo+ZeuGzzzQosvgWaZyhxGyTgO2zu3difF9eu0oQOv4Yb3Fi4pPH9c7hCrAlWf3GHN1&#10;7oTB1x20Gbd1dNtWnZaYjL8vgtZ4TQgL08ykRC3OzdH2uio9dxjPi3XM9OepWHZpsU/FeswYKZ/7&#10;IC8jpqr15DJBi+6AVLwIUAAsqlcGV0wbzwQbVLicK6FBGBUtrH96FQADAOI+BlxMqgFYMsXKB10G&#10;SaaKeXUYoQswxCQXNO/uK6eeUSlzcEe1y2DQp1y5PRxEmUshgclTnXyQRfBy5s4y4ALgvJrnc/27&#10;dhng5KDqqQdaN1+Z9QFe7E4tqlzY2wEZYYqGddjPAy1Cz+tJNdhHIyBRnfKgi1D1OmDRbI4Pvhwk&#10;+UDMtx/Hub+3n2cuKQf3cOqWwRTWefsR7r4jlABqCFamYGEu479cxkFClw+wMNdgiyUB7X9hQ+Dl&#10;m0PQcmNUxAhTgBWqWYQqn6LlFDOc41O5HHDxXNQBNU69wlrCEucRZAhqtifWY3/nYuhgy0CL8MXz&#10;ASmmZHmwBfPcBB3w+OoEniGo8RnqHmQ5Q5vjPjOliVAEYHL3bTlQ+uc1Bm9e/Z/GvbZ39vcAO0tY&#10;QYhC2xQs9mEO3SRdH8dfgZUHV157qN8HZTzDcyN0mQepajlFywMtpnb/hxkzDt6UnwENBCsHWa+D&#10;lrtXy43TjZBpyl32PCbA+BFgYQkxUFLRYt2y/qH+E+wHwMYzxiNdPCyPLx6BsTwkD87ul5vHd8i1&#10;I1vl4r5NcmHvBjm18xs5tu1L2fHFKvnm4w78d32BgVbzgnLpmz9fBspmyNrSObKxYrGcGuyX+0f2&#10;yIsrJ+WnOzyPd1kxzfppi5EiLNF18MkNwM6tc4DCE3IXwPXw6kl5euMMAAjQdeO0gRXv1DJo8sEU&#10;XQkNstBHAGMc149UvWwM0IWSLoNMosH08M8Bnc9vn0Obe9FtkJB2Ec/jVK2nt09ZaZkH7xLAzshL&#10;tm+dMdWPmRqfXT5myTBObf9K1gI0G8oKpXVGnjRkJsn6hfPl8Edd8m39EulLzpCPI5NkB/qubf5I&#10;Huz5Sm7v+Vqu7v3C3sH/9fMb+GkAADXgBb22pUF4L1YzXsDrAUpMkNHCe69Qb2QadbyEM8V6i8/F&#10;juoS3d+oyLQxyUM3XeEAW3hJbyYg4aWewNDS0yZtqHf0U72h8gOQIGRhTntfB85pMte/dlO0Ok3V&#10;shguwAON6lb3AICkmynRCTKMn6K7HtOmD5q7Hd3sTKkCmNAVsQtzugEyDS10swNooN7eyXgo9ncB&#10;qDB3sENWrwHw9FNV6zAli6C1es0qWQ0w4rx+ZiD8aJX0D/ZZsokBgBLdATs7mA6ekESgYeZCgA/h&#10;hyCDOtcyforA1UHViXCHvQbojvjRajPGYNn9Wjizj5cns83Phn068Dx2WTHWteL7YCxaJyCzHTDU&#10;3NqA8wlXTBAC6AIo9QPuVgNe1+BzUaniM/XxTBjBqg+wykuUDdDwXAP4zFzXh99NHz6DuQ52NVmC&#10;jEHsuRrtATN8fwAtwlZvBy+VZgKNegBZg8VztTStlLpqAFT1MmlvWCattbzgeLF01FdKGy8z9qCL&#10;sIX++soFshL/ANcvW2jxWh0Yb62aDxBbIM1LF0rb8nnSQTfD6grAV7k0LCuTZXPyZNGsHFk+b7qs&#10;mFckVeVFlu59XnGKzC92roRzi1Jldl6izMiJk+mZ0VKcHSMFAK789AjJTAqRlJhAyz6YGBEgybDU&#10;GGcJof4SFzSWoNUVETxKgyaN0rff/G/6H3/8f+uwD9/UKRNHa1F6si6cUaDleTlaWTZDZ2Zn6tzM&#10;DF1cUKhRoVM1JipIi4qyNT09UWMiQzUrJU6jQyajjNU5ALB5JfkALqwvytGZOenmOjivkKnep+l8&#10;lIsBcZWz87WlYrbWzSvWqrI8XYJ15Zg3MytZK/KzdElxri7C3Pk5aTojNV7zYyK0MCREKyICtDZl&#10;orYlTtb+1Kn6NQBmfUGMfp09Rb9OjtNvw2L0y8hI/SoxQtdnhuqmnEm6e2a87quYplvLcnRdRqh+&#10;Hj9BV4WO0q+SxujXqWN1S+5U3ZAdrNsL4/TM8iLdPStR1yX760dho/TrgDG6Zaqffj31Q/083M/S&#10;ue+Ym6Tnm2brudpyPbm0SI/OBEDFTtK9KeF6YFoy2rm6pyBdPwsP128SE3Rvdq7um1mmOyvKdPvi&#10;cj1Qv0hPr2nWo5826v7+FbqvrU6vffGpPt+zRR9s/FIfrPtID88q0d1JsXq/coH+8km//vWLAT0+&#10;r0SPpKbosxUL9W9fdemPu7/Rxwc36/3DO/Xe0d0ArL2maN2F3SJAwe6wTogCVPEeLYvVsjoB6xVk&#10;eZkKrxzaoxf27dBze7abnd29Q3mP1uld2/Q8oOvyQYAa3QZPHDFV6zaTYAC0bp8+9gq4AFn3zp8y&#10;dYuXFzOhBOO5Vrc34+9tko4fM05DAwI1JTpC8/C3VjFzuq5fu0ZvYI97BlgAIwARS64ncDEOi/aY&#10;cVUErYuAmCsOlMxVkDDlMypaBlcEr2tunO0nVwFT3McDLbofov0MUPMUgEXFylQrApgPdhwgXTBg&#10;chcbe2oX+y4AILAP3QVxjmUivEFQcuraM6pTXEfAYol9PcAyl0CCkw9q7CzMMeBC6cVQecDyK7WL&#10;oEYjRBGmTLl6Zc8NsLAv5hqQ3QT80HwQZIoSQcwHPwZGvrO8kmd659uz+BSt183b73/Vx3UsCUYE&#10;Lav74Ix1D8JsDYHNgyabR5BCnylXjNFyfYQZAzLbz3fxMZUjrvVBFNsEH4ubIkhxH5Ru3IEP47EM&#10;mrgfz/LB1FPLhMh17HdjBC8DMUCV515oWQ4JagQuuiHizB8sAYbb18AJ4wZeBisEF/Z7hrGHhCvM&#10;t37fPJ+5OkHIfQ6bb3MAP7YWa2CeMmYQBrM08FxL2AFcuXkOaAhALg6Le7j1r+/htWkOjpwbIM2A&#10;CkYQ8qCLiSssSyDhiqWvTlWK4OStNWXuNZWL9rrS9eNTxmzRZdBTtO79CrT+8eKe/Ofzu/KfL+4A&#10;rm4ZVBGk/g7I+s8XhK/rlsqdihb7mRyDbda/M9XqrNUZt2VG4AJcMH6Ld1v9COj58e55+Qn9VLe+&#10;A9i8uH5SXgJuXt4849wJz+6Vu6f3ys0TO+Xa0R1y+dAWObd/oxzb+bUc3b5ONq7tlsHmKmmYXypN&#10;5TOld2GZrFuyWL5evFS21tXI5Y3fyPMzR7H3eXlx5zxghunVAS/M/kfAQ92lWyeAvbrr6vaFw3Js&#10;9wY5vnej3LxwSB7h2QhMzgBS95nCnWoW49XwGWmELACZu5z4AvYBPGFvKlsv8Dl5UTHVLHMxxFz2&#10;ef1Utghd3+P7+QHf1UsmxriP7wTf4dNrJ+27eMkLks8dkjO7NsjqxhVSP7tQ2krypDU9STbgnef8&#10;xs/k2Kf9snnJUtk7f4Gc+bhdbh/YIPf3fyvX934pV/d9yV/rv35+Cz9NgB8CVgPVK7yM062Prn51&#10;vCgYL9ot5gLosgx24kWd48yK19ZNV74ugEAXwKgDbQJXh6lcVMl4F1Q79iM4tMNqmxrMDZAug7Vt&#10;AKkuvOR/tlqW4n+EixcvlrZW5zrY3MEEGTizlfFgBDOqXFSJGFPFJBN0NXSg10mVyWKa6ApIcGHs&#10;E2O5qAh1SVOrS0RB1YwgRvhi/FQ/4KYLwNQ70CP9vMQY6whfpmjx8mHejeXVAUeELLsTC8/CO7G6&#10;sCcTbfTiLKpujOti5sWmpnrMxf54Fs5nCvkuQBo/A8HKPSP2YQwWSqpXljgDkLQan4PAxcuKCWo8&#10;i/Fg3Lsd8GR3ZTEmC/U+jPVT6UOd7oCMxSJMEaJccgvOxWemiyDVKXzv3bCeHqbSx/fe2yar+gGa&#10;AK4B/G760N+P5+8BvPVhzwHMpaLVi7+DPoA260yM0Qm4amuskY7WOmlnIgwAWDNdCZkgo24FIKtS&#10;WpgCHtZas1SaCE0ArrZaglelL15rkTQvB1TVLHGgxeyEKwBWgKxWlLx5nvds0YWwYclsqV00C/VZ&#10;srKixNwJeWkiXQgXALYWzqTrYKrMKUqRUipa2bEGWgXpkVKYFS25qWGSkRgiGfHBkpUQKslRAYCt&#10;iXZ5cVyIvyQE+0t80HgJn+JXGBQwUseOeVffeOO/6R///N/0ww/e1NDJfloK4FlSUqiL8nO0qmS6&#10;lqUka1VWphYEhGnoeD/NTIzWGYClyIQwjYsK0QLAUGRwgOZlJOicolytmDVd52L9XNTnFubAsnU+&#10;QKqiZJouAGwtKc7X6vml2gjQqp1brCvL8nVhUZbOzkrRsswUnZmepBV52To3J1NnZwC0kuO1MC5K&#10;i2KjdWZSmC5OjdCVGfE6OKdA93bX6pGPe3SweLquiorTNZNC9eOp4bomKlw/n56hX8zN0YPNNXpt&#10;w6Be/GKNfjljmn4SFaAdAaMAUuP0q+hA3VeYqPtnZ+rN1oX6y5aP9OnGj/WT6Qn6cZCfrh/5vm7z&#10;H6HrJ47SdVFTdd/cNL29ulL/a+da/duGT/VMVYUezYzTwwH+ejwqWA/h+Q7hsxxIz9Rv/SN1T3Ci&#10;nkgEfBWW6e5lC/VwU5VeWzuoN7Z8pqcBTwdWt+mlDV/oi1MH9W9XTurN7ev18qe9eiI6WS9MiNBH&#10;KZn6fUO1/n1tt+5JiNIzgVF6KyNTf+yp1u92rdeHR7fr/RO7Yfv03nHGaB3Qu7QTB/TO8f0GUs51&#10;8BVc3Ua/uRKyDyBmoHV0v147vFcvH9gF2w3IcorWmV0Erp1mF/fTvfCg3jp+RG/5QOvGicN65zQA&#10;67QDLlOxAF93zwKyAFp3zwG0LpzRO6ifAriVFeSq/7DROsV/nMYGTdH0uEgtyEjWumWL9OSurfrg&#10;4mnAD1Ws0/qQ0AXQYvnkMuDm0nlTtlh/dBEQ5XMlZCbCJ1SjPMC6QjdBlwjDK6kyEbzcHMwH9HAN&#10;4ctTuZgq/hHgjfFir0MXIckpUzAfZD3yQZy7kJhuiBcMgAhCFkNlIOTMFCWAh6csmesf1/nmOIBy&#10;5gCPdQdgHpRZ1kHuhzUeABoAGVThDKx5TrihEURgPPMZAevWdZwFcEL9qSlebm9z30PJ+uuQxLWW&#10;SMNnBncALQ+OPFhye/w6U6EHWL+uuzHPbXEIuLDGYMvaeOE3qPKpV56ihDpTutO+88GPwRPX+/ag&#10;EVo8mDLVinOGFCVnjNkylYwAZvDlSptHYKPahD6nXgESfCBmqpUBlnMNJFx57oSmZL02bmtgTIrh&#10;YMud7RQqmA/AhvoJOTCWhCuDLZtHIOIz4Ll86w3CbJ4rCVYGSZj/z0rXK7XqVZtg83rbgyFvLvfi&#10;OS72yqdGYXzouVDnGGOpCFoebLk4LRdnZWtRcr8fnz4YAirv2Uy98rkLujGudevYT0XrdddBJsP4&#10;z+/uy3+9vGuxWS7zIC8qvm6wNdQ2u2bGRBgefP304IIrH14GcLG85MtMCJgAiPFyY7oQ/vyQ6d8d&#10;dLH8AeVLAMrLG6fk4cWDcu/cPrl1ao+lgb99cpdcpsJ1cLNcgJ3c9bXs+GJQPu+qly6GA8wtlvaF&#10;c2Rw+WL5tHqZ7FvdI7cP7ZIH54/KvUtH5AEVLF4UfBtwc5sweMng6xnqdBdk+fjmWbl8Yq/sXP+Z&#10;fL6qXTauG5TTB7fK9TMHsJbp2QlOVKmY6OIynhmf7f41QORVfJbrpug9vnpSrp3cIzfOHgDgMZvg&#10;JfkBcPY9YRPwyQuRqXY52DonPz6iCsb4MJ8KhmchrFLVennjDCAL5ZVT8uTiUTm25Rvpb1gp9WWF&#10;0l2UK30ZybKpeZnc2o9n3LlRLn/9uVxY95Hc3/ON3Dm0We4BTq/v/0Yu7/uXovWb+bH7s/BybWoW&#10;Xsyb8LLdiHojXrzp/tdqWQXbMQ4QAly0ADJaGRPV2weA6Za6FkCaQRJjjtw446MIN22AECoyLQCf&#10;usYGacALO9UrntEKUOvqH5SVK6uksanZYos6e3osAyEBi1kF6b5HMKILHlUeS7fei3MAEUw20T1A&#10;BYgQA3ABsLT39ZoK1kG3O+xlSSX6+/F8LYCaHlPMCItMiEEo64IR1noGAEemKhGSGM81aIA1iL4B&#10;3pWFz92Pvala9VINonKFz26ghWflfnRRpNLVjzFCFpNlcK/BNauw34A9O/sJcPxeCJVO6cK+A1iD&#10;+YRB73Jn9g/CBgCWzKTYRXUPIMfLiAlYBKRBQhshEnsZcKGP7oEEMoMyQJZzG6RqRaWLd2o56CJc&#10;rRkksHXgDMzB73oVvuM1+A4G8VwD+FvoN+BqAlg1whoAVnXSQ+AGaDFeq60JsNVa40sHv1waVlZK&#10;e0O1dAHGPMDqaqiSTmYmBFQ1rliEPsIVXQt599ZiQJmL3XLABRBbNk9als2VuoVl0rR0jjRXArhQ&#10;ErhqFpfI8nl5Ujl3miydnSsLZ2TJgpJMKS9Mk9kFqVI8LU7yqWRlRhpk0dITgiQrEcAVj3pskKRE&#10;TpSYkLESz7u1QsZLUlgAQSsCplMBHO+/83t9843/j4798F1NmjxZy/MzdV5+li4vzNPl+Xm6JClZ&#10;P8+ZrklvYb7fKM1Ni9GiokwNjwvTxLhwzUlP0LjIUM1JS9IZeJEuKyrQipkztALws6C4UBfOnA4r&#10;0PklubqopEAXTs/XlXOna938mVpTXqzLSwt1XkGqFqfHWqKMGdhnbnamzoHNzkzT0tQkLU2K1XKM&#10;L8iO1erpqdq/oEgPrGnShwc26YNjO7SneIauC4rSL/yCdKN/sK4NDtR1+dP0UNMKfbj9K/3Pywf0&#10;0ZHt+ll+un4dNlXXTZ2om0Kn6u7gIN2MPa90r9C/7/lcQR/604H1um5amm4MmaI7/IfpqeCJeiQk&#10;WLekx+nVgSX6vx35AvMO6V/3fKUnSmfomZg4vYTv7W5EqF6OitY9EVF6PDhUj06arKfjI/VuZrwe&#10;zQPwLV+sNwBMv5zcpf91/ZTe2LFBj3/xkT46tlv/9wfX9P96eEOvfLNObw506LXoVH0amaQ/4Tt4&#10;sXC2ft9eo4cAiBdjgvVlQYH+Z2udfrfjC31yZJvePrYTULUXcEU1a59lH7yN+i1Ts3ywxfKIU64I&#10;VNeO7De4unHkgN48fECvHdoPwKKaBaCi2+Bu5zLogdaFfbv1Cubc8KlZt04eA2DRdfCoU7N4YfEZ&#10;lwzD3AaHylMGQ1Smbpw+ol9+1A+YH6+B4/w1cnKoJoVHaU5igk7H5/y8t8P2e3DhFCCKyhXgiIoW&#10;2vcBbA99LoQedD25REgCYFHlAhzRNdBB1Rm9d4lKGu/1IngxVTzWo22JLdB2yhj2A2zRCFmELgMv&#10;gyicAaghYD0l1NAV0KALoOMpXoQui8siaF0EaPmgjGBCmMFclk6F8mKz2EfzFK3LBkcuHswHc5yL&#10;PpqBG8wgi3WO83lg7iyme3dj3OcFwMe5DTooo5L14gaAimqXgZZzIbRn4lyAjwdUBCIvMYYZIQlw&#10;MqR2wTyIotleWOMgiy6CBDancBHM3Dw3zrX8rDQHVz5gQ/07qlAGV4AemJeR0JQtAy5fvwdZHij5&#10;ziGweIqWZx7IuLk4jzDlaxO4hhJlcB/OJ9DweayO881d8JU58HKlU70IWYAUmClXPjdCU8BQunvB&#10;PPPOxhpAEe/Korlnc2bghPHvqHIRnHgelTQPzF4DLO5BF0Tv7i0DOPbxM3OOB0/oM7jifgY6NFf3&#10;lCwPuCyVO9cBfL57jP0eOSjyYMugijDkgywDLM84B9BnahbrNJ9qxT3dBccEr/v6I+/O8vZlrJbF&#10;azmljHN/fHz7V6D1X98/dKD13V35z5e3zYXQYrR8boN/e+YBlit/AUwRtFx690soeXmxu1PLS/fO&#10;u7V+AGhZyndLjnF+KEOhZS1km2oY4OQFxh9dPiKPLh6Qm6d3yw1A1k0A19WjW+Xa8e1y/cQOuXho&#10;k5zfu14OfLNGvhlslsHaCmmomCltS+ZK//JF8hXeIw5+/amc27cZcLZdbp0/ZAqWpVoHYL24fRFt&#10;1s+bmkV7fPOc3LtyQi4c2y1bv/pI1g62yUfdjbL1i4/k1KFtcufiMXlyHZDoU7Z+BmT9BNj66wMA&#10;5oPrAMbL8hhQdPXobrkPMPr+7gV8PgAZjJ/buRdS+SJMOVdC5454BYDF+7V8wEUIu37K3AdfXsMz&#10;Xzkp988fkVM71ks7IHJJUYo05qVJY3yCHB5olSsHtsqlXZvk6u71cnvvFnlwaLvcO7xN7h7eKjcO&#10;bZBL+/8FWr+ZH97T1EAVCi/irNfhpboeZRtezq3ES3grrLaFlxDzAmKmQWeCCsZG9QCYugFhdBns&#10;xFy6/gGwCFooGXfE2C26ERJoDMLw4s8YLLoHWtZBAgoAja54BCu6AXYClAhJdnkvjP2EH4uxolsg&#10;YKAPAETYojJEmOkElDR34CxCFtZQHWJ8VCcAh7BHJam/37noMQGHywzoAGtgtbs02CWv8CWwMPBi&#10;/BShiWoUwInrsd+qAaZipysjzgeQMEMioYgqFy8xZkwW3RypSlEV42XEg+am2CN9aPO5mdmQyhoh&#10;sXuAsWROoSP00Z2RQNYP8BqA9TNGDBDFuC+nUrUBknplNZ8LgNQFWCZQDWL9KpxBsGKs2EAfYQwQ&#10;xzqMkNUPcB7sB8zhd9sLYOvubJQ+ANUA1hOuBgldgLp+/I4GCWcAq27849gDSO7rwBqs62yhouUA&#10;i8kxOppqpaV2hYFWVxP6Ue9sqJH2+mppq1sprTUrpaFymbTiH6M2WhUTZPC+LYAXYKurbpm0A7yo&#10;ZnVUw1ZWGHA1LgVwLeEFx2XSuGSWNC6bBehCCauuKJLq+UWyuDRbyovSZG5+mszJS5GZOUlSlBEr&#10;+elRkpMcJllxVLSCJDl6imTGTJVstJMjJ0tSKCArdAJsIkErOHqqv8YEjdfQgDE6ZeIYjRw5Qksm&#10;TQFc5Vja9UoA0YL0dF0ZFaebs8o0Y/h4jZg8QWfkZ2hWdopGRIdqairv1ErQ6PAwzc1I1VKsmVtS&#10;pAvLSnXhrFm6pGyWLkV9+Ry2i3TBzHydX5yrSwBXy6hkzcjVisIcLc/N1NK0ZJ2eFA+L09npqVqe&#10;la6lTAGflqLlGYm6ICdVqwqytaUsT79uqdTb+9br/7h9Rv92+ZR+lJuvW0Ki9UBksp6NT9aDSWG6&#10;uSBLL3zSoT+c2aH/95Pz+vDYFv0mNUd3hAfqjphQPZWZoieSovTAjGx9+GW3/p/n96o+OKn/OLlV&#10;d2Tn6cmYBD0dNV7vJcXoteRI3Ts9Q29+1a7/+6VNqo9P6H8e3aKn8nL1SkyyXo8O1mcAqtupCbpv&#10;aoieDgjU81On6s3MBH1elKEnM6P1YvU8fbh5QP/r2kH9H48v6a3D2/XkJsDSmSP6fz65rf+/Rzf1&#10;6tef6N3eXr2WlKHPk2P1/wtYfDG3SO+vKAe0hen99Gj9z7mz9f9oq9UfNn+qjw9tBVTt1FvHd+u9&#10;Ewf1/vGDpmjdOnZAb1C5gvEiY15IfAPgxbisq4d2+RJh7HPAdXi/XgJkXTqwW8/v3Qm42qanAVgn&#10;t29Fe5eB1qUDe31qFsDqBOzUUb3DS4oZo0VFy1QsgNXZ43rv7MlXihbKhxcBOhcAW4Cuc9inftli&#10;DRw7VgNGj9CIgPGaEom/HfzOqyvm6NEtG7DXMUAUIOjiGX1EhQslIctTsQyyfLBFNctcCglaqBOs&#10;TLUCcNGFjwqXp2bdo9plbn1Uuc45FYzrqWwBciwVu0GUS2bx5BrABm0CFM0UL8IVgeoG61gL0HIJ&#10;LlyfU74438GPKU4AEu7vIAvAgpLPQXgzYCI4EZrQb/FaHkTBHKBcs34HOw62uD/VKHsWtnEGMwtS&#10;jTIwIxSh/uImXuix/uVtAAaA6wmhywdTBC7CkpvPPgdJ/2wELnsOzvcBGPudkkX7X6zh/r55NNYd&#10;wGEfQpjXDxsCKp9iRVBhnW6DHnDRCFqcT9XpmUGRAyMPlqyOvqcEPNRfh63vCSSMiUKdfd46r+2V&#10;FruFc8x98H8BXJ55z/n9g3tYQzWI8HNLn9H4rAAlmiXKMBBzRnWKz27wg7algUfpIMr1mYJ0n/CC&#10;vQlwMHMl9M0bAi5zU3RKlKlbPtdBT6F6BVios/9XdQ+CnMrFPQhH3hyWjPP6wWK8HFD9SsXytVn+&#10;TIACTFHpImhxrbf3K8P8p5hPNcsULc516pYzV3+VDOOuD7R8ihZA679eulitIdh6fnPITZCg9XeA&#10;Fu1vACsaAYtq1s8YJ3j91ddnihaMCTGe3jhlLoUWr3XfqVo/0bWQ6hbGX9w+DdhyWfceXT4kD2H3&#10;LxySGycATKd3ym3YrRM75ebR7XJ1/2Y5tflz2bu2X77ubpAu/Pe8dcFsWVVTKZ93NMjXn3TK7vUf&#10;y2XMp0ufKVMArCeAqofXmQCDboTn5PGNM2Ycpwvh9TMH5djuTbJudaes7qiTtas65cCWb+T6qYNy&#10;/xJjuQiHhC18TgOta/LDHQDVjQvyDGD0AvtYkhBA2Q93r1idMV8vAWO0F1TF7lIZc9D1wpQ1gBZd&#10;E7HP0+uMdTsv37HEMz684ECru3qpVJZkSmNOpqyalicHV/cAtDbKlb3fyr1jW+Xxyd3y+PgueXBs&#10;p9wBmN46skmuHVrPX+u/fn4LP3V0DcSLehNgoQVg1NzjYraa8JLNGCuqXLzIuA4v3HQpbAAsNRGi&#10;AAB0H+zsY9Y+QotLSMHYqWamXKdLocVddZjy1EnDGvYz0QNTpRtcELYwh/FbjKEiKLVRlQK0mPIE&#10;eKD7HNUgnsNU6Sw5The8XkINIQcAxNTohBXCXQfnAHSoNHUDShhPRshinFQ3yn4AD+sEKAIQMxwS&#10;qjhGiOs3MOMdWwAnzofxmalsDaCfLoJ9AKS+QfThjH4qaziX8V2cbzFbsL5Buh3yImPYauwL4zlU&#10;ynjBMRNx8ELo5SuXSnX9SnxefNYBxodhHeYx5msQ69dgPhWrPrSZUXA14Q3PuApg5rkQDnBfjPdj&#10;D/avwrMNDnaZmyAzDPbA6GLIOX34/TIrIdO69/cQsHAO9+hsk762FulqbgJQNUkv4IqQRddCpn7v&#10;7WySrrYGaWMyjNZ6aQFMNdWulDaAVTNLgFVHI2Crvko66WZYXyMt1SukaSVgqgZWW4l2pf0/QF4m&#10;QoJWd/1SQJZLkEHoosLVuGyuNFbOtxTwVLYaKwFclaVoz5XaxWVSNb9QFgG05s/IkoriTCmbliwz&#10;chKlID1WclOiJDspXDLjwiQ1CqAVESBJvEsraqJkRgVKRtRkSQweK4lB4wSQFRw/dYLGhI/XqPCJ&#10;mhQdpOnvDte6MZP08+zpujghWWsK83VpZLw2T4rUTQn5WjhsksaETNUZxVmanBKtk0Onak5Wsqal&#10;RGlkWIjmT8vRslklurC8VJeUz9Ylc2br8vnlWjl3ri6bjb6yEp0P0JpXBLAqBswVZWpF0TSAVrbO&#10;zMrQmclpWpgI0EqNMOCNjQAA//RJREFU07KsFJ2ZlqgzAS7zAX1L8zO1clq21hVP07a5hbqxs07v&#10;Hdyk/8fd0/rLjdP6ef4s3R0apyfCk/QK9jmTHq/7C1F+2q4/ndut/9czvFQf3azrAYV7YwL0cFyY&#10;XspN1fMZcXpgVrbe/KJL/8f5PQCos/q/ndyhe3Jz9GxMvF4K99f7idF6NwMQNztPr23oAChtVX1+&#10;Wn8+vVOPl+TrhfgkvRoVoU+zkvR2VqJuCpyiR4Mm6LnQIL2dlqY/4vNdKojTkw1z9M6Wfv37jaP6&#10;X0+v6GVA0rGN6wBaRwFa9/T/fnQL+3+hDz5Zo9fjM/VZSpr+taBQX84u02fVlXomOUZvp4TrL8XF&#10;+r83VOr36wf0weGNevvYNr1tMVr79d7Jw3rnxCEHVa+bLw7LwZXLMHjt8D5Al8s0eGH/Lou/IlR5&#10;oHV657ZfqVkErZvHDhlg3Th+BLDllCy6DRKynKsg63QhZJ12yhevdQqwdVpvnz2lB7ds1LyUFA0Y&#10;O0JDJ4zRpOAInZtXqHXzF+g3q3v0JoER+zy8cEofYQ2BiwrXk8uELEASoI3QRTO1iWAC4Hl6nRcL&#10;u9ish4AgVxKqXIzWUOlTsriGroBW+lQtZjSkyyBVJYupAmx5AOaMKpYPtjxIonEfgpPPzc9UJh9s&#10;mRKGkiBFtz1PuTLAYR/s8VXCmoMsU6wIepxjRmXrNdAi2KFk+venlnmQAEfXwVeqFvs8desF7QYg&#10;iZ+FMVwGPQQuKlCAFh9EOQXKp0h5bVO0fK6FZq/msDRVC3W2PZdAB1ROBXt1ebGb/5yxXrava9uY&#10;zQH8MEbKVzpzEOYULuzNNTCqUU+wP43p4Nn2oIkAZW3MfwVf2AdjhBNP3fqfQAvzPbXMKVoOtAy6&#10;DAB94EcFC4D1HUBoyA3QXAlhhDDMs3FCGOYQlJwq5aDPGdqAIKpoBncGTQ7y6AJpUIW1jPvy9vgB&#10;8ENYtDGCkEEZgeee7fUckOVlNPRgyfqxJ/t+nfDC1b25r/pv6zM+n6laDrSYTIMZBYcyC2ItQY+Q&#10;RbCyOt0GTc3CPjiTwDakhr1mPzzBWsyzy5LZxz0xz7IQ4hl8oPUP2A5YBN/VmN6doPV3S4ZxYwi0&#10;HGzRdZCAdV1+8YEWVS32sSRAUa2iimUKF9Uu9FPNouvgS7oNEkBgnMP4rZ9pVLfoXof+l3fOyDOm&#10;Pr92RJ7fYPr1o/L06nF5cBGQc3Gf3Du3R+4Ctm4CJK4f2iyX9q6XC7u+lWMArk2ftEtfw1JpXFou&#10;nXgP6GtZYcrUno2fy7nD2+TG2f1y++JhuXP5uNy9fELuX+EFxicNrG6eOywPrzFRxmnUj8jZQ9vl&#10;yK5v5NtPe2XtQJusw/vNxrWr5NiOjYJ/z+XuyUPy+PxJeXn1vPxw46J8f/08zJU/3rog3wGUXtyg&#10;Qgdg8ilnVK1e3L6Az+jSyQ+5IqL8HuD2I4Dte4DZyzuwW4AwA7fT8uDsMTmx7VvpxXvM4rxUWZ6V&#10;IoP5eXJ8XT8AdKfdRXb/9G65d2KXPARsPTq5C+AFMD28Bd/TZnsH/9fPb+CnCi/PdBusaqmXerxU&#10;MzaLadnpNsikFq29hC+UqDODYH1bp9S0tUtDO90Ce6Wth+53fVb2DAxIR3efJcVo7YIxhgvgRBWK&#10;GQUJOwY+hDTCFed0tptSZa53sK5uAJK5JlLp4hxAAmOrbD0McMAxKlmEqg6UrehrR1834IOwRbdA&#10;nmGKF860NXgWAg4z//VhDlOus/RSzBO8CGJMfEFXPw+wmEKd5WoqUwZaACD0mRHGAF79eL5+7LMK&#10;5/PurUGcsYogh+dgqngqWz393Id3aFG9A+ign5Bn94N1t0htUw2+I8AQQQr79g0AiACIzk2xwxQz&#10;ghVVK57VAxhdhbGPqLzhd0RoWo39PlqNZwVg0QVwFWO/AG2rWQcUrgZ0DWJ/Klp9PS22bgD1Vf1t&#10;FsfVB6imYtXbRuUKAEZlixCHvq6WBulsrrfsg53tBK066QOAdbCvqe7/z95fcOeVZWua6PwPt6u7&#10;6tQ5eTKDHLbDTOEIM9uyzDKDjDJKFjMzM5MxzCyjDGJmWRZYMmNgRmTmqVF9u8e877v29zl8qvsX&#10;3AyNMcdae+1Fe0vp2E++c86F+wkGsKhuZSTFAbRiDGhlAbTSDYDFSE5StGQnArJsboXMSpiVEG4D&#10;rXDJYVtkgGTZYCsjKkBSI3i4sbeBLZ61lcyU8CjjzUGJ7hLuvV9CPHZLoNtO8QVsue5eL/u2O8nu&#10;Tctl+/qlsm3tUtm8apFsW71Ytq5eIttXoFy5SDY7zpNNS2bJJjtoLZytq5bOVsdl03XTKgfdPe4b&#10;zZ+6SC/ucNWYdds0fssOjVu6VpMnoc1hu+7/dp6uXwag2rNF161boUuXLdZduzfr0tXzdflKR927&#10;d7f6enmor7u7hvv4aiQs2s8fpQ8gC6DlftgkyvDet0u9XXap596d6gWA8nbZrm47AVmbV+v+zWv0&#10;4Oa1Jl4rAPdC9m3XyIO7NObgHo3dvwegtUeTPF30SnacPnlwSf9nf4P++rhLz7h46o0VK7VhyRrt&#10;ddqsneu36F23Ddp2PEt/ar6j//crfFhXl+m5zev13oolWrnGUbucnbRl0wqtdnfRx2eK9X90VAK0&#10;2vV/tNzWygMEqPXat3wWQGuN9u1crVUBB7QLoPVbL0DrXbO+b7mj911dtGXNRu0EaA5tXa19gK2L&#10;c+ZpucMMrV88V/sBRz8f2KUP967VmliA1vUj+ktPlf7tRYd2Yj81177Tl60ALXx8/N/4SBm4dkGf&#10;nj6Gefbr8w0b9OddLvrO77AOhhzW9q0AuXVrDXz9jwR//f5Mvg5VX9Oh2pvaU3lD+6hk1VVoP0Cl&#10;H7DVQ6iqua8PCVU1d612Kl1st7kPMoNgN2Cr495tbb17G5BlAVbjTcttkJBFNctyG6zCHDX6uKEW&#10;MFRjYrQIWkNUslA+AUQ9AVwNEbaaLWWLkMUYLdpQW5MBrl4A2rHcDF2xYIEunjlTXTas02Qfb409&#10;fFhzwsO0D3sawnzP0f8Z+r/A2OeAqxdUtAxktZjkFSbTIJUvqld0EaSaZUCqGUDVCGDCdQ+Aqwew&#10;hfIp6wAwgtVLAJhJ494DOCOMEeIIX7BnAC4DWwQtgA4hiq5/FmQRtgA/BCsYIcskvTCKFWEJhvpz&#10;o5ABjFjyHiDIABX7EpA+GMdhToIb6zDOZ1wOuSbgyIAXIQv9n1Nl45q4JlRx/Bu0W66JnfoO8PLO&#10;gBXgyQZxr5nunYDVR7iiqkUQIvRYkPOK0GXACsZ227Xd7Nd28CLsGKBC///V7KngrX4Yh7qlfFlQ&#10;ZVz0UNI4n1Gr2IY+7x7jY5/KFs0OW+j3QWXCXu3wRJh6xTW5jq3N3v4xcH18n0BjoIaANWi120GL&#10;gMNDj98AxAxkmfUIeYQqjqERjmDcj4EkzMd79v2ZcZaxP+HLrlgRjNjG+Cu62VEJ+gBYvI852EaQ&#10;4XymbhJssKRqhv50JSS4YQ5zzTqTXVD5MvY7SBmVy2Z2l0HWCWOEL7urngVZ1n37Necx91naoMqe&#10;xdDsG232BBkmYQfdDNHHgiaUjNVC/fc4LIzFOHv99zbCF/vbMg+acvA/YHU/v32yD7D1JypaPLD4&#10;b28fm/TulougFZtlgOutDbbePMI13QmtGC07WP1Ml0EqW6+65SfUf3rJs6TaUAdIPOuUn55b8VoW&#10;lFklFS+mgf/xKWDlSQtAqwFQ9UBePqyWl49q5N1AvXWmVHeVPG+vAGjdlkc11+Rh1RXpqboE8Lkm&#10;3YCK+ltn5cbZYjmSHS/p+O96CiwtIVTyM2PlLICp4gaA7N5Vaa68Lp115fKopcLEU7VX35T+1koZ&#10;7KzDdZVU3rgo96+dke6Gu9JaeVsqr1+S80fz5Xh2ipzDN9AFfCNdO5Iv9747Kg1Xzknvg1syWHtP&#10;HsP66+/LUHOlPG2ulhedjUaRet3L1O2AL6pYgCzaD08e4poKl03JGnyIZ38I2HyE94IS9q6vXV51&#10;NcuT5hqpxTqFMdEStGuLBG50kny3g9J0qkSG8D6edVQbew5YfAHoet58R5423pbH9TdloL7M9hX+&#10;x8//3/8k22KxotN4jhbBCkCFP9oEwBbdCVMBWVS3kgFEVKpSAUJJmZmSDEvMyAEIwQAzKdmEIAIV&#10;wCczG/fSJS4tFdDFFOc8r6rQxESloZ3wQ/AhRGVhPN0EmcSCMVom2QSVLcZYAWIIYUVFRahT/WFc&#10;lRV7ZVKkA4aoauUAKBjDxTOxmEY9B6CTh77G9Q+l5YLIuZhxkG6A6MN5zHjCF9ZFe3GpzWUQYwhF&#10;BKxithcXSGlpMeoFRrEqyMM6eIYMwAhBjP3p3seEFkUAuJKSIozJRx19CWMEMPyPvxR7prpF9YzG&#10;s7yKjmCvRXhevHeCYHEJ12V8F2ALfYu4NzxfEeCpGPXjmCM9NVWC/H0lKT7SgBMBi8asg0e5bkGW&#10;nDiSi/5U2gBSGHuUAAbYIogV5KVjXJocKcI14IsZC/OyUqSAKhfAqhi/86NoK85Jk6IswBdTyKck&#10;SnYaMxMmS3YmAAtAnp2aZCArKyXOWGZKvAEt1rNZp7IVFw2YAmShX0ZiBMpoyWX/5BhJigiS1MgQ&#10;c+ZWJuCL/08XXQrTI4NQD5ZM41oI2Ir0NwkyTNKMcD9JDPGCeQO2PCXC3xWwdRCwtVf83HaJ94Ft&#10;4r1/q0mM4bJljexY5yjOsB1rHWQblS3H+bZyrjgtmS7rFk8Xp4WzlsB02eJputxxljqvW66ei5Zp&#10;7gxHvbr1oB5x2q2FG/dq1JJ1Gjtqmp6bv1ldpy3UzauW6W6A1qo1y3Wpw2LdsX2jLnBYoMtXL9ND&#10;h/arn5enBnh6aJivt0bAwr09jIV4ummA+0H1d2Xa9/3qtttZ3fc4q9uOzeq+a6t67Niibts3qy/g&#10;ym/nNg0HwMR47NdY9wMa53FQkz0PaRrmiHfdq8kee/VSZowO3Lmg/9dAk/6Px916zMVNry9brRUO&#10;jtq9cp0+dHLWOx579NGxXP1HY7nq0xZ9W3tbzzlv0JurHPWOk4O2ALq68ZFfCXAb+K5E/2dLFfq1&#10;6/9suqmVWLtxg5M2LZ6l3esd9eGu9doA0Oo9m6t/776p+qpRf269q/fxLA2r1mvr8qU6AEDs2bZW&#10;ry+ereWArLq507V77VJ9v3+rtuxdr9WRwTp0sUR/a6vUfzzp0K57V7Xu6il91Vyl/xc+Ov6/+NDr&#10;v3FRe88f036A40vA4i+79ulffTz0eeg+7dy2Uh+vXqI/73XRv8cF63uA1vPKMh2suaX91bcBQfe1&#10;DyDVB8giVPXVPzBqFkuacR8EZBm1CyXBjC6DhKwWW2ZBQhaNMVqErA6TAAPj66psoFWlAw01VvKL&#10;j9K7M06LYPWkDWZgy1K0ngCWPhgTY8AGMLYRa4X7eOqqZUvUC38LuXvcNHb3Xj2dlKhPAXLPAVcE&#10;LGN0IQREWaBFF0GUdB0EaLHdxGYBuJhA42lnkwVbhC+7ogWwoj3p4j2CGeZgnBZVLM5hDG0mIQba&#10;GZ9lg6jfFTMa2glj9rrNrLqleBGaDHgZiLKBlu3auPvR0G5UJqpBaKdZ61jxVoQ2exwW1S/CEhUt&#10;mkkvz3ucj1DW24HxlprFNUwyDM4Pe0O1y0AWDRDRa8VgMQuhvWTyCQNdBqQsmLK7Cdrhiq6Gxg2R&#10;0EJ1i0BFiGEf3rePY3+AkT1joqViAWYIOoQiY1YyDANttrqBLapFAzZVi4Bl1gP8oI+BMBto/b/B&#10;lR2sPi5p7GcpSJar4Idrgp+Z01YSdgww2UsLlOxwZZJbEA6NGkZgGzDzsf8HUCOQAXxMf+6VsGUg&#10;iWBmqVSmn80syLIA60MflAQbwowBNFu814d5AXemjwEstKFuYIp1ANfv6pUFTRZ04dpWt0CLfSwY&#10;s+5b52vxnh26Po7NsgOUUdQMWFkKFtus2CsLoCywssZ9nOjive2eATh7X3Pv9zFmfpuZg4tfDT0D&#10;ZGUDtr7m99rf3g3JXwFXPzGF+dNuA1t/4zlaVLXoPkj4AmxZoMV07/+LqyDsR4LVi04AF68BXXQp&#10;hJm+KAldNGbbs0oqWgStVnn/uNmygSb5ftBKef6mt9aoXEx5/rz9rvTVlVlWUya91WXSDWu+e0lq&#10;b56Tu5dOyOlifE/EBUlMsKfEM9NwUoScKE2VS2eK5dbl76TuzlXYFWl6cE1aeUhy033paXogrVW3&#10;5f71c9IEGHvS1SCDHQ3SC9BpuHtdys+flPP4ljmaliDFCVFSEh8uBdGhchJgd6EwXa4cy5Gy7wph&#10;JXIXfZvvlUlP4wN51t2I5+k0LoNMvkEli5kLf3jaI++GmI2wB8/Nc7gAWwCut1S8HnfJy55Wef2w&#10;BaBVLVUXTkteRKj4bN8knmscJe/gXmm5dFKetlfKy64aeQlIfNWOsq1CnlLdImjV3TRK1x8//yQ/&#10;KcwsCEhhQgxmAkyD0Y2PJWOzErNSLejKoYrFDIWM3UKZwSQXgKWsbEliPQvgkZMrcXQxxId5RGKc&#10;RERGSgo/0nOp6OQDrLIlNiHOZCZkLBbbCWbZABemaU9nxkGAmXE3BLQV0A2Ph/0aFYiqF9PJM94K&#10;AAUQISQxsyEVqTzABMEkHW3JvIdrxkkxTsskliguttwQYQU8R6ukUPIxP90ECwFGpiREYY587LUE&#10;QEPAKmE/tJn4LczLBBh0EywF0PEwYKpWjN2i2yAVrULUrTamg8c8BLSSYjlytAh1HpoM6CTcGQDL&#10;kSMArSLCj3Ex5F6tduNWyFirfEJWgQE+KlVF+F0lJsVJTEyY5OF9HcGzUNU6wntYkwpWEQDqBPZe&#10;jDnoJngEAFrE2CyYuY85juDekeIcwBkAEWBWBPgqzLUSY5Ti+Y7iPRXmpEohQZkKl3EhZJmK6yRA&#10;V4LkZaRKFpUsnu9lg6xMo24lGlWLsV2ZybGShn/47EkyMpJQoh/VrVT8QxgX7CvxIT4mCyFjtFIi&#10;GavFerBkxwSbA47pTpgSwTTw/pIK0EpD3QIuH4kN8JIY/8OALRcJpqp1gAcbO4vPXmdxxz98uzet&#10;kp0bVsj2NUsBWIuMmrUJkLXBYbasoS2ebUBrrcNsXblghq5xnKeuWzdq6JatmjlnpV52ctFLTvv0&#10;xFbAzdrtmjBhpp6auU595yzRHRuW6XbA0apVS3QBQG3t2hW6eMli3cRYKo9DGoSP51Afb43y99eY&#10;gACN9PPVMB8vDfJw1UD3Qxp4+BBgaz8ga7seBFC57tyiBwFYPNTYc8829d27XUP3u2j04QOa4ueu&#10;mUE+KD001eewpnq7aZLHAU3zOqCXMmL1SflV/T97GvV/9rXryUOH9dyS9Xpn0QJtXL5Im9Zs0LtY&#10;q+tYnv5Wd0e1v0V/rLih53Zu1ssrHQFbDtoEyOrYvEVr/ffqwIlC/Z91FaqY6/9E/xo/N63aCDha&#10;MF8b1i7Rth3OWu+7XfuPp5sYLh2q01/qb+sdt+1aAfhsWAbA27BWH+1Yr7dWLtHyBcu0bv5cfbh6&#10;qb5yWa81u7dqRWSQPjt7RP9eW6H/oMpSfVfrr5zRjjtl+hYA8nNnmw5V3NKeK6e0181fnwIWv9++&#10;W38GoL7099S+nTu1f42Tvt21W3+NCtV3pwr1BZ7pad1NHaq9q/1G0YLxwGLCFp6nF+Blkl58KKli&#10;3dOHVeXaDeu8f0dbeSjxzTKtu37NlHbI4plZXZX3AGsVGFuh/Q10F6wGYNXok+Z6GECqpdEAFhNj&#10;GNACXBnoaq23gdfvkPW0BdbcaIwxXeWXzqoXfpf7t23SgnW79WJsvHbevK7PMS/VrKetjfqsrdGK&#10;16IxTovJMTrQzsQYJs6KahRBzIKuZwStbkAZAMt+oLA9RusZz9tCHR8M5tpAlS2ZBt0JaWwzMVuA&#10;pg/wQ7WI0PMRXNnBykqiYdWN+kUwIiihbs7NYhsAyChZnIvueygtdz4biHEsjXXj3mf1Z92ag9dW&#10;OwGGypXJFmhcFAFZBu4w3oCXpWSZA4oJWIQpQNYrZh00oIU61S2qVNiDcSEkMHE+AhLarFgxay0q&#10;T/Y+FhxZLoF2GDMwhfvWPQKVra8ZY6lYBLN3BBNCEK9tRngxRhgDZBH6CFkELLocWq6EWJ+gR+BC&#10;v49Byw5WjNWyt38MWXYYsptZC21MvmHgzsCbTWUz0GWBll3NMmbaCE9Yy0DV74BEELOSXWAugJB1&#10;WDHvAUhMkgxCEsw+hjBjG8drEzfGNpY20GJ/4x5IGGIfW/0/G9rQ/kGhQhuNbn+vuUcDUOhnAxuC&#10;lgEw9CFkGTAz4GOpSvZ+BoZwzySyoNpk2qx5jGoFgDLgZgM0+zhjHGOvA7CMiyDGmDraCFG/j2Mf&#10;gpWlZJn7NndCrom2XwBZl2AL+b1G0PrlZa+8H2oHANCtrR2AROWqF+2W2yBdAulKSNgihBG42PYL&#10;oQqQ9cPzTgNYP76kqmVBmHElRPmLTdUiZHENA1s2d0LaD3QjZPtgG6xFfhhqBWw1GtBizNbL7gp5&#10;YlwIb8tA/Q3pq70uXRWApjvnATeXpfHuZam4Big6kor/5gdLTAhgK8xXMhJCJScjSo4UpMiV7whc&#10;J+XBzfPS8KBMWqpuGJWrrfq2dNTekd6WChnqrIc1yuOORhloq5ee+gqpvXFJrpwoklJ8k6SGBUqo&#10;m4sk4tsgM9BHsvx8JCfQV4rwvXEqLlIuZyVJ5fES6Sq/Jk+7muTdIJNh0CyYMjFbuH5jVC0ekvzI&#10;3Hs90AHQ6gZotcj73g550Von9ZfOSmFEgPg4O4n72hVyxN1dum9ekteArNfdtSjr5W13vbwEeD1u&#10;vCUDgKxevJeBhpv8lf7x88/wE5UWa1K7JwGsGIPFJBVUuJIBXrR43gMYpWXnGFfAbMBDem6uyfCX&#10;jDIJgJWcnmEyEWbgOo1KT3q6pKalSQoVLR5EnEMFK1cyTcn+TLyRLknoZ515lWtUrDRAnIEpgBYV&#10;KKpY+VSnUNrrxh0QAGKyDQJoTDIJggvghDFQmQXW+V05AAwmmzAxWByD8UVHig2g8fwtnmuVjmeO&#10;i4uVrGwrpXoBgIYQxzVMnBVd9Gx25EgRAIrgQpihapQnPNOLKhZdCnlwMUErD/tnO+GIoEWFq/RI&#10;iYEs446IdjMnQKbkSCGM6eSp0DH5BpN+YCyVOeybGQyLMeYo9k3QYpILKy4LffCchVinFPMxfqsY&#10;8xXhnRRhzBG8B8IX+3AMXQyLCjg204BWMd5NqVG7mL0wA9foA9CiWkU4YlIMY3iPVK0SoyMAVUkm&#10;CyFhKweglYu+uekAKfRnfBazE9J90A5cOSmJBsiobqUw9gxteTCqWbkAruwEpoRnpsJgiQoGRMUF&#10;SwL+sUoGWGUnRkhWfJhxIUyPCgJowaIBWSZJhrdJBZ8aydgtH4kPdgOsuUlMwAGJ8t4joe57Jdjd&#10;RYIO7BKPnRtlz+YVsm/LGnFeA9BasVC2wNYBtDY5zpeNy2bLWoe5BrTWL52r6xzm6HrHhXpoxxb1&#10;B/gkzFym19fs1xuwMzvdtWSXq8Z8s0pPzNyoUYAwn/Wbdcf6jbpi+VKdMHkiYGuebgSQHDywVwP9&#10;vDTU30cjA/01NjjYWHxoqMYFB2m4j4eGentosIe7Sf/uuX+XeuzZpZ50IQR0ee/ZoX6ArJBDezTW&#10;+7BmhgRoFiwnxEdzgr1hPpod6K1ZAZ6a4eum55JjtOXUEX1777q+qS7Xowf26dl5q7R8jqNWLl2j&#10;les26x3XPVoeFax9x4v1/ZUL2n+0UM9jvTMr1uilJY5avcpRqzas1jsHnLUhKEBf5hTo+3Nn9dmJ&#10;I3o/wEvvbAI0zcN8yznfGr2+e6PWYW/9xVnacaFAK44m69nDLnp6qaOWOa7Wqk3btHzjBv1u5Rq9&#10;stFZTy1apGUO8/W601I97wwIjArQ1pxsfZiWq31HjmrXhbN652Sphrse0uKYWG2+fFEf3S3TnusX&#10;tScpSbu37dWnW3dpv/Nu7ff21r4Af72zbp3Wu7joYGqMvrp2Sp8/uK5Pam/rUP09HaDbIECLKdsJ&#10;WbweqKvUR9UEMLoS0o0QkAXA66y4DYgq1477t012wUa6C96GoU51i6DVbQ4nJqBR0arUAYDWYFON&#10;DarsLoOM00KbUbVqTHwW258RlABJTM/+pK0ZdZSAqxetgKHmJpOFsLulRk+fOaIhAO/cDTu0Ojtf&#10;n9dU60sA2nMA23OAFpWtlybbIAAIJeejomWyDRKUGLNFyDJKFUseeIxxBqgATEadYiwWoMzEYrEk&#10;dFlwZcVpYS62cQ6jUNlVKxtoGWMdQEUXQ+yFYPRxH0KUpUwBUtBGULJnJjQKlQEn9GMslikxDm1c&#10;2+6CSDMuiJzXwBPm4zjOi7pxKTTztBsF6w3BioCFa0LXmz4qWwAgo2ABiLAXZhskZL3sIaBZboOW&#10;kmXBix2KzPlemJPXdoiy4IljCFZYz9bfDloGmAg/XO8DbP0+NxUuA1cDuA8QsgPWx2aNYR/GdhGm&#10;7IBlAx1efzy3DaDs9gG2OB8h63+5xwQYFtxQ1eJ9y3htxX5Z4PWh3QZZdmCyw9QbgB/d9Yx7IA8g&#10;BtQQeqg+sU4F64N7H+O3bKBloIpz2WDKDmYGuoxRHbPix+zKlr2dZkDLQJl1/fE5WgQ/e1yWBVvW&#10;PQKQvY/9mv049g329JYKGWCHKtjH4EPQsdwC7QDF0gIqo4rZ5iWMGciy9TMQx3E2VcquZFlzWJBl&#10;L2mWi6HNVdDex4AX26hoPf4NkFUGMwkx6Dr465sBA1nPHtbJUEcV6gAhQNZPzwlMPR+g6e9v+z7E&#10;aNGYdfD7Zx3y06su+eU1+r2iGyHgCrD1M8GLad2fWaDFA4TfDAKihtqMysUkGiZxBq5N6neC3uNW&#10;A1uvH9XJ49a70td4G8BVJ887qwBb9+RJy1150nwXwHXLnLfVWVEmnZU3pPHOZXlw5ZhcPI5vrSR8&#10;A0T6S2yol6TGBhl1qyQ3UU4fzZayC8fk/vXzUkuFC0DU+OA6oOuWdNbflUfNldLXWiN9LdXS31Ir&#10;g+110oe2xrtlUnbqiBTER0mY2z6JPLxfUgIOS3aQlxTgO6M0MlhOxcfIWXz3Xc9Mk5arZ2WoDTDE&#10;+CzjItgD0KK7YLe8BnC9MQDWI++e8iwytAO23lPZ6uuQN90t8ry5RuounJaSkGDx2eYsnmtWymkf&#10;D3l467K8M4DVYA42pr3qqJShpjuArTvWeWR4X3/8/JP8JBGocjMkNjPZUqPwwRyHj2rGZzF2y8Q/&#10;4UPcnImFD/c0JswACKXmWvFXhKbUDAumCFVJqTxHKxMwRnc+ABlggGdsUbkybQCq7Lx8gInlIkjI&#10;otJFV0ECFuO4jNoF+DEQBrghCFH9IhwRrpi+PTs/wyhNVKks0GISCybKADQxax/uEXZYmmQb2QCK&#10;UgJMBubCc2XiudAWEBoqqXgGKl908bNSwwNMii0liyoT07yXApQsN0K6ABYa6Cqmm2BRsYnJopJV&#10;UkB1qcSK06LSVArAKsF9XBuVqrBQcvO4J1tCjGLLJbEUEEflrAjzm5TyfE4+L94DIc48ByEKezmC&#10;e8dLCuQojJDF8hjBiiXA7Qj3yLkJU1SrCvEe8E5K8bsjXJUWErYIVxZkFeWmSy5+9xmpcZKMf5yY&#10;PTA/KwX9AZcEPdxnIoxCuhXCeM5WbjrTvjOWy1K1ctISjDG2i4oW47aykwlaKNGemhgD8IoHYMWb&#10;uK3slFjJxXo5sAysmZ0QKZnxkeasLR5knAUAy4oLlfzESMlLDJfs2FDJig2R1AjAFuCKZVq4pWrF&#10;BB6WhGAvicU/pjEBrhLpc0AiPPdKuPse8dvvLAecncRl4wpxdgJorXaQTcvny/pl82Xz8gWyYfks&#10;gNY8WblgxhInQNYGwNbWlQ56aOcWDXc7oCnzAB6Oe/XOqgN6Y7e3nnIP1rhVLloyzUlLZmzR7PV7&#10;dOuaVero6KDDho/QaTOnqavbfg0O8NUwwEpkSJDGhARrDCArKTxcUyIiUIZqDOErwE/DvDwBW27q&#10;h7V8D+xW730u6r17h/q77NQw130a7XFIU4P8ND8yDPARoUfio7QkNkJLosM0L9gP5qs5gV6a7XFY&#10;Cw+66pmAAC309dIYwFrYfEcNnzhPo2cu0ujFC7V00xYtXbdFr/v66r2wUC3D/kqwRvhyR90/bap6&#10;zJumhyaM0qz58/XiorXasc9fa8PC9GZooJ70cdfkDUs1cPoojV84U4O+/lojRk/RC0s26i1PD832&#10;c9Ec372afHinusydqeHrnTRz7y7dNx1zLpyu6Qe26f7lS3T19Bm6fvoSdVvqoKfxXsqiY/XsLg8t&#10;OxSglVmZeqEwR12c1mgCALTp0nntvXfDgq3zx7X6kJs+3HZQ65Y7a88hb32UGqvu82doMoD0QW66&#10;Dt25os8qbwG07upQ3X193Fil/Q0AovoKZUKM/toK7SMkoew1oPVAO5n8ovKedjCV+/075qyshpsA&#10;rdtl2nSHBxXfNPceAs4Yv0U1i2dl2dUso2gBqFj2YT3r3CxLwRpssdK9Mz7rKd0G0UZFyqhZMGYo&#10;fEYVDDbU3qi97Q3a3lSt5edOa/bWA1qXmKPP6mr0Bca8gj0DmD0DmL3sBAgBqJ4CuqiOWeoTrgFY&#10;zzoITwAbKlGmvfkDdFkugr9DmB207AqWaSdkmTrVMUAZjYoVyleY11KaCEI2F0G0E/IISywt0IJR&#10;BSJQ2cYTsp7RNRHXpp0AZTcCFOGpl2OtJB72NSzgsoDKxFnRDHARnghblqvhm48g6zXGU9Uy7VR/&#10;qFiZcTSAUQ/HAjz6CTFUtQhShB8LsHj90gZPxgBIhCWCkIEm2/UHyMJYu3sgzbgsAoY+dgk0UGTu&#10;W66GvLaDlX2cMSpRps4xjPtiHwuuDPTQnZBKF8Yytsoe+0WwMkqUDbReP8Z+CVc2wLKbSYJByODe&#10;AEuWWoU2gNH3hCJA0PeEJ7MW18a8j3kPUGGLtfp/QNeQBXJ2WDJ7sIEYXf/MXDDTH6UdktjXUsTo&#10;SmjFPrGkWRBmAZyJg0JftttLthOUCDV2sKF6RbPDlt0IQXbFy97XpIc3oEQwssr3z4eMuvU7aPGa&#10;KpQFYFS/WDfzsQ8VLVO3gOtjiLJfm/4ALQuamLrdPjdh6nfY+tgMtH0YM6QArP8MWu+GDGj98uqR&#10;OXz3cXsV4Iig9Eh+tIHWX1H/u03Nssdq0RiD9fZJq3z/vB2gBcBCmzWu64PS9QMTYdiAjGZiu6hm&#10;oTQxXHQhBGwRst71N5sEGyz7m8rlccs9edMLsABs8bytFwCLZ20PZKj5nvTV35aH1TdgN6Xt3mWp&#10;vPqd3DpTKqeKM6UwPU7iQrwkJshD4kJ9JA3/7c9Ni5ETpVly4WSR3Dx/Qu5eOS0Prl+QqltXpAbg&#10;1VRxA9B1R7rq7xvoGupsADABtpqqpeXedSk7WSx5sWES5n5Iwr0P4ZsiXIrT4+VYXqqcKc2XU0dz&#10;5dapY9J655Y8amUCjmbAVhdg6pG8Rfm6v0Ne9hE2u+UtlaxBQhfaH3eZhBivH7XJy85GeQbIa712&#10;QUpCg8R3o7N4rF4lp/09pRd7eN/VIO8JWp218qK9Ut50VcsrHvoMKH3RWQEIvWe+wf/4+Sf4yS7M&#10;lZi0RHMgcWJmqkmIwbisDHyo03UwAx/bVj3TQBaNadoZp0WAMnFbVLMAWjxXi2pXOgCJwJSZmy/5&#10;xcWmznGEsoxcplcvkPSsDKNoZeXlmbZMGLMNpmUxaUU+6lyLBwID4lAnkOUQ0DA2G/MyiYXlFkil&#10;C+sSDvEcWTlp6McEG5gHxoQShC/GRFERKyzJEU/fw+Lp42vixdIBCnRrJNQxJowARHijwlRSSgAq&#10;sOAKdZZUl0qKLNg6AkgyiS8AUASzoyUlcqz0iAGtEjw3IYxwlQWQZJwVY7nyc/AcgKgso9rhHeGZ&#10;GffFeY1qRjdHu4oFqDIJLngNEDsGO0q4Yn/sp7QYUIX7pdwX7pkSfXnGVh4AiTFahK4S/P6O4h0d&#10;Lc5FvxzsEfCWk2IUK7oHZgJ80gBDPCermG0Aq2KANl0ISwlssCJcM46rCH8HTJSRj3fHdO85ackm&#10;FTxTxBfjd0IXwxz8LeWmseR5W4CpZCbJAFwBwnJYArAKs5IlPz0RAMZ2uhXGALYiJA9lblKEga/s&#10;+FCTjTAX/0jSsuJCJCPaAqy0cH/J4NlbEb6SEOQpsf6HJQ6wFRfgLtHe+/AP7C4JOOgsh7atkT1M&#10;877OUTatXCLrHRfIumVzZfPqRbJhxTxZtWSmrFowZwlM1y6drhuWz1R3pnMH/EQudNTrC3dq5TIX&#10;LXf20u/cgzR680HNnrpCzy7erHn46N/stFpXrl6hw0eM1G++/UY93A9pWLC/RoWGaFxEuCbA4sPD&#10;jJqVCHBJQBkThHkAW2HeXhrl76u+h13V1/Wgeu110YO7nNUPwBWB9almpQR4a154sB6Ni9LjibF6&#10;LCFGS+MiND88UHMAW2lehzR2m7Omrd2o2Xt2a+K+vRqye7uumvS1bpg4VVePnawHFszVrBWr9fR6&#10;Z73i461XQ4P1LNbPddurLisX6rLZX+vqxd+ow2d/Uc9RE/TMrBXavc9X7wPcLoaE6BHscRcAatPE&#10;ceq5cJEGzFuoUaO/1Xvrd+pJ170a77lHM/wOa/zhPbp+/lTdvWq+RhzcpTsAryunTtAgF2fdv3md&#10;zpg8QZdOA8wuWqRHIyL1QkyCFu9210vOrnovNkGP5Gbi/Ttqko+Xtly5rH3lt7T/3i3tun5RHwSE&#10;aud2T61esUO7Nrlok7+f7gTIRezaolczkvQpoOwZwOlJzX19wmyDBCGUA4AtA1qAKypb5jBiQFa3&#10;DbTaHgCw7t4yClbDTcZkAbIAWm13mfiCLoX39RHG9gGwCGgs+zgv5idwmfOzWAckmXTugKqPVS6a&#10;cfsDTJlzsAhNAC2T1MKoVU0mScZAR6P2dzTrQ8Bc4V53rQ9O1MG6ahOT9YZKlnE35BzNxlXQxGFx&#10;DhsoEbSe8/BiqkwAKBoTYhC2jDrFa9YZ30XwssEV+xPUWLfHdrGkcmUAi8oSgQlzs6SaRcj6GLQI&#10;WNwHgci4EbK/UaIsmHoBuGHWQtapLD03bXT1s4DMtNvVKMzLNe1p5O1KlgElgJBRuGAmKQfG2fu9&#10;YR/7OOM2SCPAWbDFtO4mNotugzDjRgiAIRjZXQMt6EJpB5+PjNkBTZ19aLyGfdyX4w1EGVXKcvOz&#10;36OKZc4JYx1g9LGKZfrwvg3CrFgxxncRyCx1y64umXHoY/oBsl7Zxn0MVm8G6TbIumWWqmW1WeoV&#10;YQvQYTNLzbKbBUX2a6NOMTaKbQauWNpgB2ZXzFi3g5bVTgizwRzvs8577GPr+7F9ACkbhNmNc/Ge&#10;HbjsbZzDuAqyjjYLsiz3QboFGsO4j82kk+c+0I9j7IoWIYtmAdfvZpQuU7cUKzPPc2suc8YW92Qz&#10;Ppdd3eI9A1mmbgEXwcnuomggygZWdiXrQ2yWTc2y7qEvU7y/evwBtP7+/TP57e1j+eubfvnh2UN5&#10;N9QJYOqVv77uk58BX4zT+u0tMxFaroPGbZDugYAqKlbWYbxWfNZfXz8ywGbFbFmgRegiaDGGy+5W&#10;yAyEPz5tN6BF18E3A43yrq8J1iw/0X1xoA3gAaCAvR9oNrD1lgbgev0Q0AXIGGy+L731d6Sz6ro0&#10;3jwrd88flRvflcrFo3ly9ki2lGTHmwQZoT4AI/y3PAbAlZ4YjvZkOV2aJ+dOlsrVs9/J9Qun5c7V&#10;C1J+9YxU3LwgjffLDGz1tlTKQGu1PG6tld6GB9JQflkenP9OTuJ7JiU0QDJjQyUvJQbfNolyJJ9n&#10;sqbKd/gOunPurNQAilrqKwBcNTLQ0STPupvl+cNGedXXIS/6OuXV4EN5+eQRym552c8U8AAvgBb+&#10;TZehxmppLbssxeEh4r92k/iuWS0nAg9L790y+R6g9dYGWQSs192M16oyAPoUAPoC9T9+/kl+mOgi&#10;Fh/AKShjMph5MNlSuQBdyYCAJJh11laK8NBiZvdjBsFYxmkBgDLpQgg4SjaxVTRAj3EjzDZxViYl&#10;O/pkoC0pNcWAFTMUZgLSElPTcJ0PyMo18V0ENUJbKtbPxn2jYAGw8gsKMUc2AAQf+4VMGgFoAkwx&#10;9oqwQtCKj4+UgGB/wFyC8FBhpo0nbNEFj5n9CgElBK345ATZvttZdu7eJTFxAAA8B90VmTyj1Jyf&#10;VWSuuS7dFY0LIF3wAHVUtY4dLTHufAQtJrcowh4LjaJVCLAh/JRiDKAMRtgy6hb6MpshsyUyuQf3&#10;y4QgPHyZLoeM6SoFKDHZBkGL6xwFdB0DyB3FnliexLrHAVcGsjDfMbQzmyBVrhLAJIGMhxUbCMS1&#10;qaONWQpLuXdAlwEtxmVhXFpihCTiH5/cDCtuKo6JKRJiTTIMglkp47jwHpkYwwBZNsANeyVo5QKq&#10;qGTlpSdJHkCL97LSkgxgZZqYrQTJSU0yaeAz0xJMHBfdDI2aBWO2wty0eHPmFo0HGtOYiTALv8fc&#10;ZCparAdLRmygUbMyooMlIcRLsmODDGClhPtKJs/eYoKMMB8DWrH+rhLje8goWiGHd0rIoZ3i5uwk&#10;u9Yvl23rHGTLysWyfvkiWb9yvmxcvVjWrZgva5fMNaC1YvFUdXKYpluWrVCv3Ts0zstLk5es16sL&#10;tmi1g4ve3+Su530iNWGPm6Z946jF89ZpvuNWdXFaZ9wFh3/1lU6aMlndDu/VSMBUQmS4JkZFarwd&#10;tGBxgK/owCCNA7xE+HtrkIebBnm6qc/hQ+rrdlD9AFu++/ZowP79GobrGI+DGufpqhkBvpoTEqCF&#10;EcFaFBms+RFBmhsWoBmB3prgASBbs0Gz1m7WzD17NGX/AfXfsFEXDBuha6dM0YWfDtdD02dq3sKV&#10;Wr7vsJ7y9NKjAT5a5HtY01z36JYFs3X9wpm6feNSnfvFcN03bJyem7tSOw8FanlwsJ4LCdW0g/t1&#10;5cRJumnKtxq4eLVGr1irRQvXaMUeD83e4WzO8mLMWDL2e2iNg66bO0m9t6xRt81rdeqIL3XHSkf1&#10;3LVVZ40fqytnz1WX9Ru0MDZWjyQma8GBIL28xV0rwpL0eEGWLp+/SFP8/LTuwgXtunVde+/d1o5b&#10;V/VeTLzWObvrXbzz+7PW6IVFq/XAtGkauGOrXshK0ceApcGKezpU+0AHASuP6wFahCLUB2qpaAGS&#10;aquMOtVZeU/bH9zVDoBWU/kNbaCbIJNf2JJgtN69qZ0Vd7W72nIXtOCq+gNsmXOz6CbYXKv9rPNw&#10;4pZao1rRqGLxPkvGaX1QtIzrYKOBK7oCvkA7VS3C1yBA7DHuD2DMscN+Wukbp30P7ukzwNXrliZ9&#10;3cZkGAAkqllthCKbyyAA5ykgaRCgRtjigcgWNFmQZVex6CJIl0G22SHLci+0+tpBy2onfP2uUBmw&#10;QtsrA1xUpghyBLrfYYv7oeLFawNDhCnAj4mxMvFVBJpu9LHDFyHJci00oGWgi/NxXapkACkDWFYf&#10;ezyX6Q8zQGagjP1ssGWULVyjNOAFsyDLgi0DWI8AKDADXoAhk1SDe6EyRTBjXBaAyKhaNniyAxjh&#10;xm6WmmUHI8wNozr3AYJ4j8oUzN7XOqQYMGbGEZB+n8u+Jq9NRkEqSgArloQucz3ArIh4HsAWYYnA&#10;ZuawuRBaYGUBDeHm43Y7EFkugVS3ADVUnahOAYbsa1iugpYSRdAyqdlpNldAuwugBVTWWh/HgH1Y&#10;B+0W3KG0rW/2ZcYR0gBMgJPfry34ss9hr9MIWh+ULLsZUEJfvgdeE34IPIAd4wIIY/tr2/0PQMR5&#10;AGGELkKWXdH62HXQzIHSit8CMHFujvuwxu+gxTrnst8zUPVqyLgOmjVt/QhUhLQPapYNvmhs++A6&#10;SBB7QfWLqpZRt3778fXgB9D62/un8uvbIYDWY0BSH8CoB8DUL39/N2gAi/brWypZltsgDy1mogs7&#10;SH3/tAP9e4zroAVaPSZBBtUrA1qArB+edcprANP3gKvvUSdgWe6DXfL9UIdRtN4Csn54zPTvXfLz&#10;E55J1Y7rVmNvAFjvegFjsFfdtQCSKnnSVil9DeXSVXVT6m+ckZunC2FFcuVErpwvzZDSbHwzpERI&#10;fLifhPu5SZD3QYkGbCVGBZnEWaX5GXLqaIGcPlYk508ekaunT8jVMyek7NwxuXvtrDQ9uCmdtbfN&#10;eVq9sL6m+9Jdc1cab12Ti6W5JtlWdKCPxIf6Swa/N1Lw7YHyRF6WXLt8Rh6Ul0n9g1vSXHlXHjbU&#10;yOO2Znna0y5PYM/6uuTpQJe8eNwtLwBabwa68fxdeLY2GULftrKrcjwqXLzWbBLvlY7yXZi79N8D&#10;aHXUyZv2ahObRbh6BdB60wPw6qzE+7hvyj9+/kl+TBIMglUWQCo7FTBAhco6P4vwlYJ7SYCsFLTF&#10;JAHE8GHNhBVJdB/MsUArKcOWyh1taVmAK3zcp2YCiooKJZcGEMnAR3oulS1AVkoWE1vkWu57hC6e&#10;jWVULUAX6kZdAsAwmQVd8qhw5QLIchlLVMLYqGy050oJM/Th2pw9VZAhmdh/Ll0KCzMBTozhyrXi&#10;tIwLIEvOw8OC6VqIcdhPASHJuPblWwkvSooBQFibBlgsxNpFgBQqW6WAHKZeL2UdoENFq5SugUUl&#10;AKRigFUpSsZ/Yb58Jr6gC2GRHD96BPMTfqzYLpMkw0AYY68AYbhm2vgSABTB7SjmPQLYYuzVsSPF&#10;cuII4I4ARojifZRHsJcjNuAieJXifjH2Rihk0g6etXUc96holeL5j+I9HAF4HQNsHSnMMkCVk5kE&#10;kEqRkjxAFA8zxu+bGQiLjEthmunHJBl5gG8eXFwEuCrJTZf8rESjYhUCuPLxt1EIwDYZCVMZ45Us&#10;GYBZZinMYGIMG4AxO2FeaiJAy56VEIBFpSshBsYYrhgrOyGTZiSGS05ChGTEBUl2XAjMOmMrNTIA&#10;oBUM8AqSpFBPE7uVCuCKD3CX+EB3ifE7JNG+ByXCfa9Eeu4Xv/075ODWDbJ/i5OVfXCto2xxchSn&#10;FfNk7cqFsmb5fFm5zAKtZYvmAbQW6pYVy9Rj93ZN8/HT3PUuemXWVq1fckjrV3nrGc9wTXPz0ORp&#10;azR/9ibNWLJNvZ02q/OWDfrFiNE68qvR6nZwt0YwHisiAnAF2EKZEBZuLDooSKMCAzUmKNhkIjTZ&#10;CP18TLxWoKe7UbX8D+zTEFdXjfRw1yTAUJKvh6b5A/p8Yd7umubnaa5TUcYBbiLdDmiC4zrN27RT&#10;03ft1QTYrpnz1HHYSF32+Uh1+OxL9ZkwXUtXbdayw55aeNhDi3x8NBvrxe7dpeunfau7lizU8L07&#10;dMPMmXpoxDd602GX1roG6vWgcD2BPYds36qzh4/QLVOnadSqdZq0ar1e3LxPj25xUd+lywGfuzTT&#10;y11z/Lw1EfvZvmSROi9frFth44d9pg4zp+nudWt06siRum7hEg085KpFySlalJGi2d6Benadq1b5&#10;Jul3GenqtMhRs/B+qs+f0+ZbZdoO6Gm/U6YV+Xl6bcshvbRgg14av0QvT3VU12/nmAyNFwtytO/+&#10;PR2oAlTVAKoAR4/rAEZ1ACRc99VU6aPqSu2BdVXeN5DVcu8OIOuW1jOz4J2bAK2bpq2dhxUDwHoA&#10;aFSyHjFzIRUsgBPdA/uplDXX4LraBlp0IbTFYwGmqGQRsKyU7ja3wZYGXNcqDxzm9dMWABnme0p3&#10;QKpaaB9sA6C1NWg/5j7jGaQPfGN1oLxcXzQDtGhUtZjOnUbIogthV7uBqyGA0iDmeGKr86Biwpfl&#10;EmjFYzFRhqV0/Q5IBChLDbOUMQNYmMPADmHIQNTvfaloGbjDfbuSZcVpWXPy2nIPtOCJ4GHSv1PF&#10;6rbgyoxhG+5Zrn2AGNRNunesYfZHt0aYPQbLMqpegBHMzzF24OK+CFWELOMuaNQtghnhyxpj5ifk&#10;0XXQKFoAIYIXk2EYs0CJfQhCdpXLABaN9z6qGyMomdKCJVPHfR6U/EHl4rx8RhtMGZdAtNvdB+39&#10;CFZW7BfbCTwELUCJAS2rTrO7EhrXQYIQQQKQY6DKBjJsY53tRvF6jDlxTeXLrqTZ1TG6BZp5AFQG&#10;pghQVM1sbf+rGVWLahAhBWvRDZGlWQ/28dof78dubKOyxbo9PovG6w9q1VNrTquPfbx1j2bFbrGf&#10;DbTYD3XuiQkn3j1DnSDFNqapxxy8JtC8J0zZlC4Cjd118ANsmRJghLrVF6BjH2PmtMbZ1SqWnMuu&#10;ZtmhyQAWAc3W124fQMzW74O9tLWZcZwH0GVgDft+9fi3n94MlcFsroNP5DeepfV20AAW1azf3gyY&#10;lO+/vR2wGWGrV35980iYzp1ugSa7IEDJZB9kfNZLK5aLGQl/fGZXsQBMz7sMZPUBBN7SRZAZB+k6&#10;SNACdP3whOdNtco7ANWPgK6fn2D8INp5PdAiPwG+fgJ0/Qz7vr9V3vY0yevuRpPifIDZAwFDbXev&#10;SM21M3L/wgm5cjxXTuWlSHE6vgkSwiQlOkhiAVghvm4S6HNIwvzdJTbMTzKS8I2APoXZycY7pwjf&#10;HPGAm6ggL0nDN8Kp0gK5e+WYNNy9DJgD0NVQPYPduyF11y/I+SMF+FYIkqDDByTYC98JoQGSlRQj&#10;BfgG+u54sVy+eEauX74AcPtObl4+J/X3bkk3IOphW730dTbLwKM2GYQ9fUSXwm559ahTnnc0y/OW&#10;Bum4Xib5QUHis3yTBK9YLqejw2Sw4qb82NFoVK33DxvlzcM6jKmV1wCt511VJiPhC5R//PyT/PB8&#10;rPTcDEnGH1wKXffwYZ2MD+uE9BTjTpgJ8ErHh3dodIR4+PlIXEqSyThI8MrI5T0eUJwFy5TE9HST&#10;4t26Bvgw3gnX5hDjTKZ1B1gBpFIBWDy4mGnYcwA/PPSY43IKCoy6lYU6YYuxXDwImeoS47l4QHBx&#10;CdUnJriwZecDOOShnfBEV8JMrJOP/kyAYcVBMbsg1akcS+ECpPAQYaZ4p5pm+gBI8nFdAChifybQ&#10;ILxlMiYJ9WKMtxJQEIYAOFSWAEPMIGhAC2CVB7AqwP6LYAUFjOGylC7GYxGkqGqxL7MZMj0875n4&#10;rSIrmcYR1JnlkOBFpYxrUMk6drQUJfoCpHiWFjMeFuJ95eF95+D3xUOKS7gvABztiA2qmBiD8Vyl&#10;2PcxgOFRvJujqJvYK4Aj468IUcX56Ua9onJFtaqIaiGAlbFbTJBBM3X8w1aYAdgCgBtDX4KZOcgY&#10;sGXO3KIbJv5uCF3Z+NuhQsbkGFn2M7hQJqONad9z2Y6SdUJWHuArh9fxkQArug6GmTO0MqNDJMe4&#10;DkZKLtpyqHJFB0hahK91zhZjtcJ8TJKMWL/DAK0DEu11UMI99knA/u3i5rxeXDasNgcXM837ptWL&#10;Ze2KBbJm2XxZ7ThbVjDNu8PCJasWLtQNS5bqtlXLzIHBcd5emuZ8QC9O3aq1i1y1ZpmrnvMO1VKf&#10;EE2Zv0mzpq3V9EWb1Xv1Jt2zdYsOHz1Gv/hyBGDpgMaGhGh8WJgmAbJSIqOMgsXrWABENEArMsBf&#10;I/39TKKMuOBAjUXd38NNvQ/u00C3g4AsT00AWGWHBmh+RKDmoswM9NOMAG9AlqemeHloCkAs7vAh&#10;Dd+1U6MXr9TsTTu00BVQtu+gOg7/SleM+EoXffq5Lv/0E02a46hlBzz1O1dPzXFz1yxPD033PKwR&#10;e3boyilTdf9KR01xd1WfVWvVZ8xMvbP2oN47FKDnvEI0/5C37pjvqHOHfaV7F8zX2DVOWrBis946&#10;4K+75y7QzbNmadDWrZp02E3zgoM0PwzPivrOVY66duFcXTRtss6YNE6/GTNax372qa6eN0/D3T21&#10;KCVdCzPTMSZaTwK07rpH6KmERF0xZ6EBrZpz57S+7Io23SyDXcP1d3piw14t/maZln61UG9Mc9TI&#10;eQ7qt2u7lpUUac/9u9pb+QCQVWmSXjAmq6fqAQALZfUDk8yi88E9bbl72yhY9Zi3/vYNC7TKb2rz&#10;3VsGwLqq7uvDGroLWvFYJj08YYqxWCYey4rJotug3XWQ9z8kxEBJAKOS9bjFciF8akvzTlXLgBeV&#10;Lox70lgL0KLS1WhAi7FahLtzPmFa5xmtg4DHl4Csl80N+rKtyWQZpOsgXQapIFG9eorSwBWAiaDF&#10;Q4jZRkXKQBHqhCD2N4Y2c6/bSk7BRBjG/RD3LNgiTFkgR3dBMwfMuBJyLPoZwEE/3uc129lmkl+w&#10;H++bslOf2cxkJYTRZZDthC5zKDLbbaXljmhXszgfx7ENa9r6s/xPLoToayXe+N1l0HJDhLGdkEU1&#10;DOVbuuT1ErIs+zilO81K826BFtU4e+IJC7ps8ASzg5VV/l43ZuqADPu1aUMftFmugCwJW4Sm/zwP&#10;92MHLTtkWUqTdW31RYn+nIeJI+xAQ2DhgcX/K+gQsAxk4dqAllG0ODcABaD12sSqoY2ABaOCRSXN&#10;ABfuvwEEWnULviw4stY18V428CLQvMS6L7DH17Z9cX9Uv6iEGVdCzGUgiXPg+jXntMHb+6eDpo/p&#10;D3sD45yvMIaqlB2m3jzB3MYw3lzTbHAF6GESDLoEmnto4307JL3lPqjIEaQAQQSsN4w/M2A1hDXZ&#10;h6BluRJ+T5dCwhfMQJaBpd+hya5iWVBlQRKNe7XXqUx9DFVWG8AKIEWjkmXULIIWjHXTl/XXg7T/&#10;DFrvh4wx+yBjtegy+Cvsd8iyQOuvgCy7fUh6wZgsKlx0BwQ4Ma07zWQYfNJuztR6/7RN3jwGQND1&#10;j4kvDIBZLoS/0K3wSYe8H+S5Wh3yC2PDAF4/Aq5+ZMzWo3p539cEa4G1yvveFgNaL7voPlglT1oq&#10;pb/hrvTU3JL2B2XSePuyVFw6IddO5EsJk7Lhv+nJkb6SEOInEf5eEhHkLX7u+yXI+5CE8r/tIV6S&#10;EBMoCfjvvqfrLtmA/6YvmDdHli9ZJHt37pK0BC85WZgql747KpU3zkvjnTJpKb8hzbevy/1zJ6Uw&#10;NU7CfFxl/+YN4rp9iwR5uklcBL4tUhLlKL6HjvCbLS1V8pMAX/jGun/tktRV3JHWhmppa6iUzuZa&#10;edhSJ0PdrTLU1SzPOlvkGa6779yQ4sgw8XLaIMFr1smF6GgZrLorP3UBPh/iPTxqkXe9TfKmr0Fe&#10;9dTLi4e1GFsD0Kox3+B//PwT/PAwX6Z1Z7bBRHwoM+Ngmk3FSsCHcSo+phmrRRfChORkiU9LMv0Y&#10;p8VU6wnMUsh4KnyIU9Fi3FZ8SjIgjPFVMACVieXCPZPwIgfQxcOO0UY1LA9wk53HbIKFGEMXQrr9&#10;MRkGlSfGYmUa6KILYjbggS6EhCNz6C/gwShFAJ4sjONhx0w8QaBjHFQ2Ez8UFxu4Yqp4nsNlZSkE&#10;3AB0qJoVlZbgHkELgIS9UGViSvmEhHhJS08FEFkxUwQscyAxwIh1KmoFmI9JL6ha5eQwSyCTVmAN&#10;AFwJ5jMugQCmkmKsT+UK+zbp4/E8POiYyTY4v+mHPRC0eE1li8kxuNYRtDOtu5XG3VKuEuKixcfL&#10;XYICfCTI31+ysM8izFcEKC3lXLBivC+qX/ZrKlWFzFqYg3diXAOt+Ktj5nwtxnJlo491yHEhfq9F&#10;BrxgjNVCvxL8nTB2qwh/HwSqAgBtHv4maAUmZitFcvD3koMyE2VmapKkJdItMc4AFtPCMzthBmAq&#10;LT5a8nA/N5UuhvEmTisPZQbaMxiLFU/QQh8m0UBbNq5zqXrhXnZiqOQmok9MkOU2CNBKpIsB/hGO&#10;9XOVaJ+DEuG1X8K89or/QWfx2LlB9m5aIbvWrZCta5cCtBbJpjUOsnbZAnFaNs8A13qH+UtgumHx&#10;At3i4KA+e7ZraKCX+gR4aPGcjVoxe7veXeailw4G60X/aE1c6azxUx01df569Vi1Qfdt3Kwzv/lW&#10;P//iS3XZ4gywCjWQlRQRqQmh4RqP64RQglaoxjHzYEiAJoaGmJitJEBYYkCghnp7qvehvRrkdkjj&#10;fXw1GfCVEx6kJXGRWhIDi47U4pggLYoK0Dz/AD2GOQt8fDRi4ybNW7tFS/fs0+MBAZrkslvn/eVz&#10;dZowWVdPHKdho6br6S179bK7nxYDHvP8vQFsnhrveUCD9jir05TJ6r5yucbu26OxW3dq6qzlesvZ&#10;TcsOBuhxN3/N3LZb14+erAs+H4l+jpro6KRnnffr8YOu6rxoga6eNEU9nZw07tABzQr0xT5D9XhC&#10;pKYG+igzJ7o7b9BV6Df362906czZuuDraQDZXZqdlKT5WZlaEharx9Yf1OuHAvVISIyumj0HYBmm&#10;jZcua2PZVW0maN24qrWXz+nR/e6a/vVSzf1qgd6Zs0ZPbnTWDA9vrTlzRrsflOsjgFVvDQCJZ12h&#10;fAho6gF8dQGg2qlg3bqhDQCruhuALM5bfstAFmO0WumiiH49tZXGPbC/0eYmCCAiXPXagIuugga0&#10;WOIeocrAFVUqQBTvDaFtCDBluQ9aLoUErieEqrZGA1pUskyCCybFAIgNtTcY9z/C2yWvcG10jwVo&#10;3Ue/Jn3RQrfBZivTYBsgq91yEbSsVZ+gfGKDKKpZTwBKdvCy4q8IVhYwGZACvDxlm7lGiWsDO6g/&#10;I2CZ+u+Q9dKWCINgY2K1DODQNa/LAJiVJIPqExUrKwaLIPeiGyWuXzzsNvM+Q9szzgHwYfmUa3Md&#10;+x4IVTArtooqGN0DCXFWwg17WndCmckMCBiiimR3UTSQBMAy4GVTs6gwmayDJsYLQNMLAOjDR3of&#10;gIQGkLEAiwqTlYmQYPUM89hVJkuNYsl7qAOGjBrGeQ2AAXzYRsjAWMtlkH3xPmzX9n72ebgW1zTA&#10;Qdgz421mgIuQ9Z9Bi5BECCJQ8ZrgQpjhWAKKcSW0QZYddKw2e90ysybmJGy9MuCGuVna1wNgEbLM&#10;Gra1DXwRtAxsDehL7pfzGSCyjBDzEm2v0IfrmTO3UOf8Zj2Cm7nmOMIXwMZkJLRUJboBWm6J6G+b&#10;7xX3yjrbCTyEJdRf8rl5H/XXAC32Y9sLrE8wo3Ef7M+YLDMPx9jmMeoV4Y7zwV5zP9gHjXWapWrZ&#10;EmZ8ACcLtmjGbdBA1X8GLQuqCGt2uLJcDa36R32YUMMGa7wmbBkAs0HXT69hb4b+E2j9/YenBrR+&#10;fTsov72zwOpXnqFlg6y/vXtsrn9htsG3fR9gy7gIPuuSv77sManereQWACe6BtrSudNN0CTBeNpu&#10;lC2adcBxj4EtJtr48WmXmcecvfWsR355inKoS74HWL1qr5MnTRXyprtB3vU0yntA1ruHTfK8o0aG&#10;WitkqK0SwFUtQ80PpLf2tnTcL5OmmxflPmDrVBG+G+JCJSHCW0J8D4mfx0EJgAV6ukqgxwHxdd+L&#10;tr3iC9vjvE6WLZkmM74ZK2NHj5ZJE8bIt19PkJVLp4mXizNgLUjOlmTJlVOFcuvicam8ehpAd0pO&#10;l2RjvsOya5OTrFkwT7avWCmBe/ZJon+QJEeH49sjVhJCgyTc01viQoLl1NF8uXLhO7l6+bTcv31F&#10;qu5fB3jdls6mSulrazTuhUMt9dJx+4YcjY4R1zUrxGPlUjkbGiFDVfctyHoI2OxFOdAqb/t4SHKD&#10;vOmtF2ZqfAng+uPnn+Qnw7gApgNwCFiZkpQF4KIbIWEqy4InnqlF4EpMI3hZCTGYQZDtiegfn2bF&#10;czEuy8Rg4eOcqpRRovDBn4Z5rGQZuRibC+jCWMBQGu7xAGSaBVkELPSj4oW9cFwqY6jomgb4MioX&#10;ylxABdUrpnSnayAzEfIw5MIiAAxAJB8gxT48m4uZ/QhoWdhbLvZGhY1JNQoJVBhDSMrMwdiSYskH&#10;zPA8LcZmpaSmWC59gCF71kGCHeGFoEUl6gggjePzAYk5GVTVeJgx3QAtF0Ar9spSsSy4YlwWAREQ&#10;CJgtwJ54IDHnJ1RxDOO/CGl0MWRWQboMmjYqVYC2744fle17nGXt8pWyceNacXdzlSy8/0LMxbTz&#10;zFRI98gjGEvAKsJ1AX5nJlkF1i7BHo7jnR3DM9CVsCSf4AXowp6ofrEkYBVT3SJc4e+CqduZ2p1K&#10;Vgl+96WYswRrFODaOluLiTHSJD05QbJ5jWejopUGyKL7IM/Zyk4BhBHE8DfENtbTE6wztfIYw5XG&#10;DIRhkhYTJumxEZIRC6iKjwRcMUlGpLnOTwZ40aUwNkRSAFnJEX6SFMJkGF4SF+guEd4HJdzrgIS6&#10;7ZFQ190SzBTvu9fLwS1rZdf6ZbLVyQG2RLatWSpOKxfI2iXzxWnJXHFaNGfJxqULdMPSebpj9UqA&#10;1g6NDAzQ8BB/zVi2Te/NdNbyJbv14u4A/S4oUiMdN6jf2LkaO32Z+q/erK6bN6vTgkU69rMv1Wmh&#10;g0b7+WtyRDhACgbQSggO1dTwCI0PjdS4oBBNCg82LoVUu+LpTujvqxFeHurndlBD3d00yS9Qc8NC&#10;AVlRejQhRo8lAEbiY/VkYqR+FxeuxyPD9WJ0jB5199SoRcs1E8BxGrB2KTxKvQFDDp+P0ENLHdXl&#10;26n6ncNWvXE4UC9HROtJzHk8MlRLjUrmp1GH9uiqyVN0n6OjRuzdqfHOznpqhbNe2+yqp/e464kD&#10;PpqzYbcu+PNwdRoxWeNXb9TSdTv1ore/ZrkfUg9nJ109earuWbxUYw8e0rQAdz2SEK6nMxL1fE66&#10;Hk+J11hfH50z9VtdM2++Bh3YrwumTNeNS5drdECQZqelanZknBZtAtjtAtS5+6vTnAVaHBWjTQCt&#10;VsBQ660ywNY1fXDhjJbgvcRMcdSMsQ56fc5KvbV5v16MiNXGq5cAVfe0u/KePoT1sH6/HHB12wBW&#10;y+0b2ki4ul5msgoStmituEe4ojshrafWHosF2KqvMNDEVO00xmcxpftjgNEgAYsHFAO2CFxDACa6&#10;DT6l+18LwQtwRaACQFHNImRRtbLDlgVaTO/eCIgCcNlA6zGMe7/gHqrNAYn6+l6VvmQCDMz1gi59&#10;gKrn7a2oA0wILrwGmNDdzzLCFiCLyhbqBmIASnYV64OyZUCMhxajjrYXXQAgXFt9bdBFoKLqZRtn&#10;dxEkZBm4MioRwcYqjVHReki4IlB1mrnZbtQru7LFfgAUu7pF4CPUPLNBluW2SNWLZila5iwvzE3Q&#10;MmnibUbAYmwVYeaDGRiz1uC6Bo4eEXoAN0bFAlj19qINUEVXwo9giVDxCqBBmDKQhTaTuANzvuQ8&#10;7AfAsM9phzVLGbNSv9MdkunfDVDx2sxLo5KFfrY1DNTZ50PdDl6WqgUQIQQRulAn/HDfL2z3rPgr&#10;C1jsRhCiUkbAIlgZ10HM/TFcfVwaJcsoVgQeAAZLzGHcBAE/b9H2DiDEeK3/BFm2OiHrFdYlwLwC&#10;1LzEmgZ+ADKv0IdAxXkJUq8xz8f2EusSyAyssT9hiSX3ZgMfwo0BLEDSx2BFqHqJfs/wTlnSCFcv&#10;0eeF7drsCWZBlgVPRq0CNBngMusR4jgX17XvieOse7R3z4awX7opcg6UNqCyAIv3LWgibBkXQlwT&#10;mOyKloEpm1nXlrFuv89xH/cjZBlVy5SWosUYLTto/ccPz+Vv758Y0PrV5i74N0LWG7uaBfB63WdA&#10;yyhY9qQXBCbA0S/MSoh2XjNd+8+EJroOUqECWPHQYmYZNKncCVMAs58IWkwBj7Hsax/zy3PMYYvP&#10;ev+wQYYa70tv9W1zQO/7vmZ539skr9H+qrNWXjG9ORNDELoAWgONd6W7+qa0A7Yab12Ve+dOyIm8&#10;VBMiEOvvIUHu+8Vz/w7xO7RbAtxcAF17xXXfVtm2aZXMnTtNpkz8XCaMGS7jRn8po0Z8ImNGDpdJ&#10;E0fI/BlTZd2qJeK2z1kyEsLkRH68XDmZLWWnsuW7/CwJdvOUjfOXy7Kps2TD3PmyZ7WT+GzfISGu&#10;ByQh2FsyoiMlKShUooODJSokSGLDAyQJ3xtHi9Ol7PIpuXfjsjQ8uCXtdRXSVV8pvYzRun1TjiUl&#10;iO+azeK1Yq2ci42VgYqb8sMjgGZvi7wbYGbGFsAWoKvPUrZeA7Ze9fwBWv80P8zelwqoysQfIZWs&#10;jFwCV4ok4MM4JZPAlQTgSjH3khifhY9qugamEpYyMyQeH9RxycxamCY82yoJc/HcLaNM4YOcKdQJ&#10;TEyQwZgsZhUkqGXiYz4dpQEuQBazGCZjPmYoZHZCuhryHC6meU/FR36mgS2mh+e8WeY8LO6dSTZy&#10;DNDxbCpAFOZiwglmDjQugICjDKyTS2gCSBHWmJyDcEaFK6+gEHUCFu4ZiMsFsFFZAvQARvIxD0GI&#10;rnwELCbFMOoW4IdtdAMMDQkRXy9v1KkIEbQwL0ClkCBYaMVM0f2QsV5pKXEYSyWLYEQ1iTBWIDyP&#10;ywItzs14MMZ3Wesx4UU+npWKWk5WOtbyEA+3Q5IYHyvZVJQIbNincR9EnyI8A5NoMHbLnK+F3y1V&#10;KkIUVSu6FpZiD8dL8Qx4R1ZKeCbLyJdjWJMwZvXHvvFes80BxYmAKboUUmIHwOH5ilEnbBG0CvmO&#10;8bfAvgQtAhjP4MokfKVT5UoyylZ2arJkMM07/mbyUtAff2dZuE6PjZJUAFZKVKSkRoVJclSoZAGq&#10;qG5lxvH/bYoAdNGtMFzSY0IkNZIJMXiAMf4hDPOVGH9XifB1lTDPvRJ22EVCDu8RP/xje2j7KhOj&#10;5bJphYnT2sREGCvmy6ZVC02q99ULZ8mq+bMIW7reYZ5uWb1cPXY5a4w/VadATd8MwJq+Ra/M365n&#10;Nx3Qo0EAp3XO6jlujoZOWKhx+OCPWbFJdy9frVMAWsu/naYxvt4aFxioSSHBmhQapikArrSoaE0F&#10;7KQCwFIiQjQ9OhKgFakxgX4a6+ejUd4eGuLmqhEe7poWEqgl6E/A+i4lTs9mJOnJ5Fg9n5qgl5Pj&#10;YAl6MT5es1Zt1MSZSzV7l4tewHzn/UN12/hxuu7PIzVskaOmOK7Sc4fc9Cr2cTUxVk8lR+v5NMyX&#10;RGCLMGdxLZs6Wbc6LNI494OatHarXly1Ry84uejxfe569rCv5jjt0IV/+VI9J0zXows26hVXHy0N&#10;8AVMHlLvfVt15dfTdOOMmRqyfbtmB3lqUUyYHsdeL+Zm6KWcLM2NjdYVixboivnzNPDQft2zdoPO&#10;mzRNd2/aonHYc3JMrOY4u2rZxsMaud1FNy521JMJydp+FZB1/bq23byuzbeu6b2rZ/RUUrJGTQNY&#10;frNML+C9N248qDVxadoMiOq8C2i6f0fb7t7Wtvu3tfXuLW0GYDXgHuGq/sY16xBino1VflPbAFnt&#10;gLHOCh5Y/EB7aysMYNEe1Vkp3PvpOsi07UzT3lSvjxuYBANlI+AL1o/rfipeNrOyDQKkCFmAKKsO&#10;iKK7INoIWnaFi8BlYrR4DzA1gDqTYfQ8uKdnD/prT0S2vqqq0ee496KtRZ/DmATjKc/e6uD5WIAl&#10;o2xZLoRPqHgBWmhUighbBrhQH7KVT+kmyBIQNdRJI5QBtgA0TwBFT2GEI6pRlrJllTQDdOxjgzMa&#10;QY3zEpQIPr+Ph7HNwBZVrm6AH9rMNdUvANNDqloAMIIMoeoR+1tjCWBMB0/4MuuhJJQ8B6RZYwBd&#10;NvAycWAGsgB0BCRe/ydjG2GPypdVErLsc1gAZoHYc+zzpe0g4xcAKbMe92pAjW2AL95DX963t5k1&#10;2Gbmse4T+owSBiCwQO6Rme8F7r/EHM+5Hq5NyX0bCAQoGKACtPQRyAAFVJkIUwYACU+AEZtCRNe7&#10;DwoRwccAG/rRCFmEEwNdVt/XAxZYsb+BPaxh2m3A9aqfMAVgIHBgD6YOWDLtBr4AFDCzJvq84BoE&#10;Fox9iT294LyEHc6FsW+eDH6Aq1dYg/1e4Jk+GMa8xJ6e8xkx/wv0YZtpxxi2c5wdgAhDz7Cvp7Dn&#10;6PMM9z8Y2mgcw3sczzHcB+cz8IRnIYixz1O8dzMX3ulz7OU54PuZrW7W5345B8bZwc/KTMiS4EQw&#10;GtL3MHsMl4nV+gBRQyaDoGm3AdnHxjajYMGYmZD2AwDLlGxH+e5F/0egZSXD+McPz+Tv3z8FbA0B&#10;qgBaTILxjmW/ZQStNwAtwBHP12KGQZ6p9TNKwhMPJGYWwp+eAY6GWtGnzWQjZKwWjedlEciMYmXU&#10;L0IaFTCC2UOjaNF+BmR9D8D68XGnicX6/lGzvGqrljdtNfJ9T6NRtAhZhC3aW0DH64f18qKzRp60&#10;0oWwXHpqbkp35TWT7r3hxhmpuHAMsJUgKZHeEum7X3wPOcuebWtk63pH2bVltaxf7SCzZkyQ8WNH&#10;yIhhf5GRI/9VRn31qYwe9aWMGzVCxnz1hUwaNUymjv9KFs2aJs7rVoqHizO+J4Iln98Y0WHitX+b&#10;OM2fJqunTZUdS5eI1+ZNcnD1Gtm+0EF2r14hkR4ekozvuXAfL9m+YaM4zJ0lSx3myn6XLRIc6IHv&#10;nDQ5e7JQyq9ckOo7ZdJUeVeabt+QI5jffe068XFylJIIf+mvuAv4bJXXj1rlLc/oGsA7egzgAmy9&#10;6W0EbOH9ALb++Pkn+UmngsUEBvhgjsfHL8+sSs9Nk9ikGEnJSZGUbEJWKmAsRaJSEwBDqSZ+i+dq&#10;MUNgAmAoPp1zpH1QjpLRRghLzSA4WcoXMxLm5DCeC0bFC/CRxrO5cvERTshDWwr6ZOIjPz07zaR6&#10;zwIwGDdC3OO5UjmAtLikOIBYCgCoAMDETH42aKJLIYEE9TSAmslYCIjJxnxM287DiPmM6VmZFrDR&#10;1RBQlFtY9MGVkABGd0KOZZIMe7wUFaliXBOGGBNlXAgxN1PHMzFHYkKsxMfFYU900WPMFdrRL59x&#10;Y/kAESbogBG0WJaU5EppKRNq0D0QYwxYFRq3QXPAMYDH7rLIlPKsU81iP6NuwYzbItq5L5O0g66M&#10;KKmE0Y2wGCXBiwoc08MX4V0XEI7wjkxMF/Z3BHWjYOVlSCHA11KzqFhhPrwr1glcBYA7KlZUuXIB&#10;0mynyyBVLfbLB0gX5+DZ8LeRh78FS+VKtWK1AFg5+H0RwJjmPcOcsQVwSwK44T7jtNLjoiUtLgag&#10;FSlJkeGSFgMjbIWGALhCPqhb+eibj7/LvMQoAFeYpEUyGUagJAX7SHygp4R7HZRQj/0S7LbbpHb3&#10;3L1B3Latkz3rl8nOdctlz4YVst1pqezAP4ZbVy6SLTxLC/+IbnCYJ6sXzNJV82fqxmWL1H3nLo0J&#10;CNDU8BDN9wQ8zFinF+ds0wvLd2nJYT+NX7dNg8Yt1MDRszV+3CJNXbhWfddt1pnDRurskaPVB+Pj&#10;MT4FkJUcEqoZUTGAqyjNik3QnDiUcZGaER2lKeERmmBitHw1yssLsOWl8f4+mh0RqsfiY/RMSoKe&#10;SU3U8xnJehrAdTEtUa+lJWlZerKWeAPOZjlopsNaPevrp+WxMXrKw0OXfzFSt386RhMWOejxjdv1&#10;pNthvQzIupqVBPCBZSXquXRAV2qUFkUGqOOUybrJYa4WhflpnuMavbh2tyYsXqWn3N31akCgBgOQ&#10;tmPO2Cnz9DrA5pp/kJaEBGCfh9Vvr7NumjNXnaZ/o/7bN2mqjwdAK0KPAQYv5Gbq1fxcPZOXqc7r&#10;1umcKd+q1y68Vz9fXTFrsc6eOlN34z0lB4RqyqZ9WrBsh7ouc9L18xbrycRkbb1GNeuGttwiaNHV&#10;75reLCzW6IWrNXrKfM2eMFfLV+zQxqQsbb1wSVsvX9XmsmsGqmoBVHUAq9rrVz/UjavgHctNsKX8&#10;lgVaTN9uMgveB2A9AFjZ3AYbqGzBUKfLIJWtgXoqV3QHrNeBhlpjVLOogA000kWwQQdbCE1UsJj8&#10;wkqOMQgzMVsELpiVhbDRuA4+xRiek8UDjAdw3QfY6rhxQ8/t9NK+jCP6qtZK/07jGVpPWpgenjFa&#10;ACca6iYhBkBriIciG1dC1AFdBq4AKUOAMgMsBrCoZlG1ssEY+wO02P6E99lm4Iv30E4IA/hYfSwI&#10;IigRmKhEce7fIc66Z0EYwIyKEwGKSTAMVGFcF8ahD419XzLtO+wJ5yT0EH4IUsb9sMvMy71T/eI1&#10;oceYuY95USfMEKh4bdZAyb7P0Wbgh8CENZ4Z0MLHNffSTQAjWFkgxvorANbLR5ZyZKCLfWkY99Ru&#10;6M/yCcY/oVukrc0OXRxj6gApA2+m3QIqrvMMxvHPAHpP6E6JMU9w/dzAG43rAyp68aGPD3+2cT+E&#10;K3vdgi3e4zq/9zFqGNUxA1wobQrZSypn7I/yGYDOwAvAiWs9x3gaYeMFVT4YgYOwR7XrFSDoJcCD&#10;gPYa5UuMfQFjG41A8hxzP8d6xjCO81vQg764/4qgZgOs51j3KeZ/gufnmk/4fk3fR/oE+3mCtqcs&#10;zZ7QjrkITQaEMP9TPA8hawj9hjCW9hjvkeUg3uNQD+ZDXwu+uDcLzlh+mAvv9wl+D4/xO+QYlkMP&#10;H5o9DWGuQc6Ha74X7pl7JyhSDbPHdlnp4AlaBCOrblK729wA7SqVvc7SrnIZsEJJs6tYJgU84coo&#10;WVabUbVePf5/dR0kZP3NZBl8bFQtugoy+cVv72Bv+0z9Vya8MLFVXaZu1CtAFtUqghdBiqD1frAF&#10;9zqMSyHVLFO+JFw9AmT1GjPXRs0ioNkUMNQJcj8MdRjV5j1A66feVvm1v11+6WuVH1D/gSWVLRO3&#10;ZYEWk0A8abXO1uqtuyV9dTelp+qadN2/Io03zsmt04VyMgffBGGeEuHhYv4P0k0rF8jKhTNk4ayp&#10;gKhPZdQXn8iwT/8kn3/+LzJm5GcyacxXMnr05zL8yz/LpNHDZPyoL2TK6OEydcIomTNtvKxxnCe7&#10;t20Ul+0bZPNaR1k161vZM322HFzuIK7LV8mBJctk46SZsmby17J12XLZu3ELvhFWysyvhwPi/iJT&#10;Jo+VedOnydwZ02TdulXi4XpAEvGNchTfVlfPn5GbZ05KcVysuGzdILsdFkh+oLu03yqTNw8JVW2A&#10;KipabfIewPV+oE1eMRtjr+VC+MfPP8lPKj6YUzPSTExUJj6g6erH5BhUsxINYAGaclDCCEhMepGQ&#10;mipJWXGSSggDsCSjnQCTgQ/uFI7BhzndBwlXaYAmJtQgTOXQLRCWlJEumQV0QczAPDyrK9fmiphl&#10;lCyqZmmAOCpkPASZKpZ1P8NAIZWwXAANIYpJMpiVMJtqlonpwhrYC4GPZuK7UJpU8+hvqVj5gMp4&#10;k0UxA8/NMdmEMYCLieVCP8ZpFaCfOUsLRuAxMVbYExUjA12EIYAOXQRzsGdmDmQCCpZGicIYC7IA&#10;LHjeYqZWL0WfUoDTESbIoLLFufJNOnee3UVQJEAxyyGzKhK66LbIjIdHCGPYE8/tKsX+inmNtfKx&#10;f7oblvA8L9w391ASvAqpshG82C87E5CENhhLGmGJqhaVKypUhehTiuekOyHjuQrwztmHihfjtYrw&#10;u2DGwnyqWFTZ0IcQVoDfI1O+FxK2bJadliJZPE8L7VkpSZJFdSsV8JUMUE4FmBPsk+IlJTpSUgBT&#10;6XFRkhoTJVmxsUbFig7wlNhgP0mLDgNshZmztXKYmpVxXLhODguQuEAvSQr1kbhgL4lkliL3fRJ8&#10;aI/4uGwU911rxH3HKjm4baVxHdyzwRH/gC6VXfjHduuqRbIJoLV5+ULZtJRxWvPK1i6eq+sWz9dD&#10;250N/GQChnIAQ9lLtuqledv06uLt+t12dw1zWqcRACy/b+Zo2Ji5mjZtuQavWa8rJ0/V6Z+NULcN&#10;mzU1OFTTQsI0HeMzY2I1NTpGM2JiNB1zct70yDBNDAnWxGBCi5/G+XhqrJ+3UbOKosP1VFKcnkqI&#10;1bMpiYCtBMBRvF5KT9SrqUl6PiFaw5av0OCZi7R05159EBevNdGJmr9zt24cPl5jv12sRzdu1KTl&#10;a/QMnuNmWgJAK0Ev5ibphTyAVk6CnsqI1awwH10waZxucJil+V5uenLZRj3ntB3PNVtP+XjpxaAA&#10;9Zw6QwPGT9djK7bpA88wvRQYoaUhIZqB+2Euu3TPCkdd/s0UPbB2tcZ7HtaCyFA9mhKrF/Oy9Vpx&#10;gZ7NyVT/gwd13pRp6rF9l6aFhWngfjddOneJzvhmhu5YuVZdFjjo/kWO6rxkuR5av1mPJSVr/eXL&#10;2n4HQHT3tjbfuaH1gKay0mJNWrZeoyfMVO9PJmregrVa5Ret7cdPaufZi9pw8YJWX7usVVcvaw3A&#10;rBZWB0hrwPhGHkBsXAXLzSHFPVX3tbfmgT4yRjXLchU0yS4aqGxVALisVO6WqyBVLNwDVPXVVZvr&#10;gQbLWDeZBluslO721O524OLhxAQwApZRugBrPKj4CcrnAC9CWh/KXvSrPnZCr7v46eNjF/V5PbMS&#10;AsowxihaVLNgzwlBuDaHH7dbMVh0CTSghZIARHXMitWyVCuqVzQ7fBGmBjHPEKEK4x8baLKAiiA0&#10;iLoBLgNlHSipLmEdGxSxTsWMoEVFawjzGjDCfWMEH5Q8IJhAZYEWXQVxD3UzD+qEHauNgGUZ1yQo&#10;2RWvp+hPxe0J+g2aPf0Oa2Yd2BD2R2Bj36dmHGHLAqwnBvAIaQAdABIhx8BSF42Axv2hP6GJ83E8&#10;PuYJRE9xjzD1BDaEvoOwgY4OfdyJPXHvmHMQ9SHsifDFvs8xjsqZmddWcp4hftxjvClt1tfRjpJt&#10;3Bf3SDCzoIvrG9izl9w/jevSuD/CBe5Z+2UJ2CNgGbPUMUIDgW4QYwg3T2FDqFtQYWvvRnsP58M8&#10;mJNQZRmACuOfA0KfY09DZg8cb0HKY4ylGdDBfmjWOgQpgpEFctzrEOZ+3N2t/Z2dZuwA3yWem/sY&#10;xJwDeId2ADLr2OCLEEYYG8Tv00AVrB9j+zrbYR2mPoA5+mzlY8zF+QhldohjnfNx3/1cp6tbe/Hu&#10;e9vbtK+9HWvjOT4Y1yd44X3y+QFoxv2QsVoAKqZ9t9wFLeiyXAoBYka9IpT1G1iy4AtwZWDs9/qH&#10;Q4sBV+zLBB4fYsAAWoznMgkyXg0CtJ4AtH53HfzHD8/l798/kb+/HzRmARdVLIJWn03VAhy96jYu&#10;gr++7pa/vX0kvwG2LNfAbvmVyTEIXQCsn562m5Jp4P8K0OLBxiaOywZbdBf8AFrPqWgR1lh2A7Ks&#10;M7Te9bXIYNN9edZUYc6N+vFRk4Gs79H+fW8TSkvVetdTL686q825Uk8BW09a7svjxjvSX3tDeirL&#10;pPXORam+fFKunywAbMVLcoin+OzbKltXLpSVC6bJ9EmjZPyYT2TcqM9kxOf/XcaMQP2rL8z1mJGf&#10;y7Bh/yrjxgyTiWNHyugRn8qIYX8GgA2TsROHyddTR8vMb8fLopnTxfHrr2X3tzNl36IlsnPufHGe&#10;PkNWjhktqyeOkrXzFsmCKTNl1rjRMvmrz2UCQG7quC9k2oTh8u1YwNvkcTJr2iRZ4TBf9u/cIfHh&#10;wZIUHiLRvl6yGRC2eclCyfY5LI3XLwCkOuQtQIuQ9Rrv4g3jtB63ArKa5E1/s7ztbzLf4H/8/BP8&#10;pBGycgAa+MDm4cCZOemSnJEMCEoD3NBNMEXis5IlNjNJ4tMSJD41CaDFZBcAFHx80/UvIZMuhZgH&#10;lobxTK6RSlBLSwRYpQNiAEq4l5xON8SMDzFdKVgvER/sSelMqEFAy5LQuFgJjoyWlAzGjgG2cvMM&#10;DJkMhxjLPWblMN6KsVdUswBGeTyLKwdmQReVMLoKUu1iG4EtH2BUUFhkVCwmzuB5WoRBApqBMcAI&#10;k2xQ2WJfwhhjtQg+xSVFwnTuVLIMxKDPEV4b0AEYsQ/aqFAZlz1AU1ER5gO8ELJoBQXMhpiGuQAt&#10;JYwl49lcWYAsQA6M7oUcQ5dFqlUEMKZ45yHGdFFkKnmqWrlUkwBxeXgmEz9GKDOKG8bhOQhdLA1g&#10;4RmMKyHqhWinymVitgDCBXh2pn0/gmdkLFcx5ithP/wdEK7yYQSpPJQGsvAsBCyOZWpVQhjdFS33&#10;QYAX7mXhb4OHHjMhBlWtLPz+qYARymg5qSmSTeBKYpp39E2IN5YWEyPpzEYYHyupsVS3oiU3IULS&#10;Y0MMZKVFhZrT4jMAX2nRaKPKFR0qqRHBEh/kDfOSmEAPifJ1kzDPAxLsulc8XNaL224n8di9Tjyc&#10;18mejVS1lsj2NUtl64rFsmUlQGvFAlnnMFfWLp4Dm1vmtGiubly6UL337NSkkCDNT4rXwoQ4Td1z&#10;UI/PWK83Z2zSC0udNQEf+wGTZmmEo6NGzVmmUWPnaOSMpbp79kL95k+f67pZczUjKEQzw8ONq2Bm&#10;XKxmJyRoTny8ZsYCttCWysOLAwI02ttTIzw9NYGQBejKjQjTY/GArGTAVSqgKCVBz6fEo4zTSwCm&#10;c4mxmrBnh7p/Owv7cNJbYRFal5Cs90IAcKs2acrMJXp05RYNW7xQD82fp1cTIvVmZoLeLEjVi/lJ&#10;erYQ4FaQqKfz4zQnJkBnTxmtOxbP1sIVG/Wy40ZNnemo+yZM1dNeHnomOFBTZjtq4ZK1JjX8Tez7&#10;TmycngwN1QwvT407uE/d163RVd9+o/tWr9IoV1fNCQvS0qQYPZWVohcLcvVsbq7GA9jmTp6mLms3&#10;a3oUITNW/Q646tJ5eF9jvtEZ4ybomvnz1XXbNk0ODtFCPP8FQFod4IpqVOXli3o+P0/Ddu1W98mz&#10;9eDwybr137/SyK8X66Uth7Q1LVd7z1zSlitXtJ6ugjx8+O5NbXlwR5uN3dY2o149MAcQ9zLhBQCL&#10;aeCtxBmo1wGs6quMqjXI2KyGKlglIKrKnMc1QDdBns3VAIiiqmVAi+6Clgsh2wYZq2XginUCF8wA&#10;mHWPapbph7FDjYCsZkAUrula2NfZpI8AcdfjUrXOL1GfXryhTxob9Sn6mH4tlqplQAtwxfgsS9my&#10;AIuug1YJQzkIcKIZ1YkKF/ob4OrivSYdRL8hA1i8hhllCrBiQKbd3DPtMAIYoczU0U44I8g9bmvU&#10;AQN0FpBZ0GaBGo3XpuxAf4DhY6zJ8gmu2cbyKfvArP3RRdECL8KStQ4BDh/jtvoAxtN4rx+gaYAQ&#10;+zb7MvvG+hhLo4I0iI/xx1jHlPioZn0AH9iPbTZEYII9xUe6ASKUNEIT4cnAFcCAcNXX1qa9sEet&#10;rfqoBTCLcYPo0899mTWsa44xcGbmAaBhfF8bxrS22KxVHzY3aw/qvWjv557M3jgW/bE2YcdAD4EF&#10;++I8nH/AtpYxPhP6PsaahDWWpi8gk2BF9ziqN4SrD2AHqOjFHAYwOvBcfDasOdAB67RAYxAwZF+b&#10;0Mf6E8ILxvfjnfVhn48w/iHfB98Lxg0ASh7TCEzYA+uDxvA7wHyDD3uwjgVZ9vE9fCcoH+FZHmFe&#10;GmGpF89JGDLjsfYgIM+uXln927WrpUU78A47mpqwD47lOOwPaw3YzMAS35+BPRhK7qef/bDOQ/we&#10;ujFPD56De+Le+rE2AYxrEdYIesYVka6HTwhSgwa0LGWLdQu23lPdsgOXDbCYCt4AFqHrIwXLDlkf&#10;uw3aAev/CVpDf/vh9eObKJfze+0/fnwu/wBo/eN7gtZjk/zCgJZRsvrkr697TUwWgYnnaP0K4KJi&#10;RfdAe0mo+uWZlQSDsVlUu0ybAS1Ami0WiwrWj08Yi9UDuGIiDMAVDygewhjAFtWsHx93AJgqpO7q&#10;GSk/XiDNl0/J05o78u5hIwCrWX4EUPxoi9d6z0QQ3bXyvK0C9kCetd2XQYKWUbXKpPPeVakrOy0V&#10;Z0vkxslsOZ4RI/H+buK+fZ1sXT5fFs+YIJMnfCnDRv6bjP7yTzJq5J9lxIg/GeiaMPITGQkwGjPy&#10;CxmN++NRHzficxkLEKMr4dgxX8pfhv87xn0ii0ePkw3jp4jThHGybuIE2TJximyb/q3sXLpANs5f&#10;IPPHfy2TP/+TjP/izzJ++KcyZcJImTzpKxk/8QuZMmmMTJw4ViaNHy/fTJosDvPmidNyB3Fa4SjL&#10;Fs6VNfO/lXi33XL/fIk87ayXN33t8hb2uo+w1WbcCN/0t8Ja5HVvo/kG/+Pnn+DHuOgBPDIyATX4&#10;gKaClczYLMATU75nALiSkuIkKMRfPHw9JSImHAAVDxgDiOFjnVkK4wFm8akJkmpcEKlkZUoSPrIj&#10;6AqGj+80QBQBjrFSPPCYZ3PRkmFJ+EhnTBfP8koHkFHdSgZQpeMjPw0f8VTZqGDR7NkHCVc8d4vx&#10;WMaFENe5ufkmboznWBG6mL49E+DGTIRUtHIBRPlFRdgDABHGktBlEmzAeM1DlI37IIyugyYrIOOy&#10;qF59ULAALigLCTW4n0PwwfvLJcBg71S32I+Wm5thARXPoyoCqAC2igoBLqjTjTAH75YQloP3SKDj&#10;GKZ651rGRRAgxzT1VhINuiLC8I4KCvCcqNNdkO6FR5g5EVBJ2GPmQZN9kOBHKOSz4H0QtPLwe6HC&#10;lIvfeT5dA/G7KMIzF2ZnSQ5+R3QnZOIMZiwsQv8SvLf8LKaRx++PySzSU2BM5w54wu/LZB1Ene25&#10;6JMDkObBxbxH0MrA30Q+3Q7xN5GH33F+BhNrALyNqgU4jyFYxQK0YKaMBmxFW/Fa0eGSEhmMdgIX&#10;E2QAtGLDJRXQZdoBXEkm46CvxAZ6SrS/u4R7u0qIx34JdN0j3nu3iKfLBnHbsU5ct60Vl43LZYfT&#10;Etm1dqlsW7XEgNZah3nGNjguEkBW2eqFs3XzsiXq47LdKE65CbFaAuDJCgjWjDnr9Po36/XS7C0a&#10;P3+1eoyeodFLV2nShm0aPX2pRo6ZqV5TZuqcTz7XBaPHaoKHh+ZER2t2bLRmxtBtMB4WC4vRjMhI&#10;TeGhxoGBRs2K9fMDYARpRmiIFuH+8WSAVgpgCHYuLVHPMk4LsHUZVnj4sHrPWqBhjsv0TKC/lgFc&#10;bvgF6olNu7TUYa0eW7lBI6Yt0C0jx2n6zu16MyVWb2Qm6dW8ZL1UlKoXStP1fGmqni2O14KkYF00&#10;bZTu+nai5nyzUC87rFP/sdPV7dsZesbNU48fAGAu36jXXTz0RkiY3kuO1zvRsXo6JFgzAWJR+/eo&#10;+yYndZg0Xg+uW63hB/dqepCfliTG6ImMZL1QkKOnc7I1BfA0a8IE3eC4WNMiQ/BekzQjKlbDPL11&#10;zjezdfrEybp+yVL13euiufGxgNFojQ3yR99wkyTEZdNGXTxjms4aPUodho3WVV+O0pUjRuqOsZO1&#10;YOFarfeO1kfHz2r39TJtu31L2+7f0daqu8aaKwBalXe0veqedgKyeFhxDxWsWoAVSusgY2YqRL0O&#10;dQDXEBNcALZYp7rVX1ulj9DP7jJI98G+eroN4prABeu3QddQcwNKuggCRFDvZ0p4G3QNELzQ16hZ&#10;jQ36srlJX6CkS2JPW4M23bulJ/b7aXdCob64+8CA1hDuP6U1Ebqa9CmAaxDgRTfFQdYJGzAT49WC&#10;/ga0AEVtzToAKBvAvX7UCSX9rQCjNpZN2mtUtCYAQCPKRtOHIGSABkDFfn1Yxxjm7WmoAwjWaz8A&#10;ox/zWvNxbqwNewyYIwjRCEGcx1oXewAYcdwjPAfnGiBgYN5+7L+P7wilATCAA9UqAygEFlwPtGI/&#10;+BDux5g+9HuEcT0YY0q851609WNsn22dPvQjSNnBh9e9XBvvrruhHmP47NxLE+p8NuwNH9w09hnA&#10;WoP46B4AkJiSH/HNLfqwqUW7MKajoUE7Gxq1o74esISPfMzXw/kwTy8/2m37MWAHs+CI7wJggX4E&#10;LM7TVltn5upuatZuzm/u4X3weTHGjMV7IKQMEDywFz4HrQf9ORfXIrgR/ghOhDaCFGGIUEQ4sgOS&#10;HZKsdaw1ab3oT+B6hHUftQLC8Lw0zjMEOKICZNQrABjVN/brwf3ullbtxN478V4etRNOujCXrQTI&#10;sOzvtADrcTdVrkfoh3WMdRjI6cI+Ovl7wTN0Y+89WJPw1o17BnyoLtlhC8/B617AEPt04B22438f&#10;HdgDQasH8z5sA8DxWTC/BV4AJ7w/o3BRUQOwEaAIh4SpTjx/VxP2wd+b7fkf8dlx3w5eA3hvRqnD&#10;HM8Yg8aYLXsmQkAWlS7jPmhACyXaCFq8x/Twpm7UKsKWDbR4RhbsPd0E7WZvA2S9s4PWa7oODv4H&#10;yjqA1j7U//SPH5/JP354Kv8w7oMWZP2VWQffWSndmTXwJ1s6d7vL4NuBZgBSmwEro2i9JCS1AaLa&#10;Tbp2025cCh8Zl0IClEnhboMqe1yWOax4kAcWd5rrnwBe3wMcHjfck9orp+RcaqxcxPdh48kSGULb&#10;Dz1N8ldAxc8ArZ9Qvn/UKG8f1svLDh7iWyXPqGo135XBptvSV1smj6rLpK38ojRcPyFVF48AtnKl&#10;ODlIYrxcxBv/Hd+2fJ7MmzVRJnz9pYwd/WcZ/dWfZdjn/yIjPvvfZMSw/yZ/GfZn+Quga+SXf5ax&#10;w2kArRGfysQxo2XkqBHyL1/9dxkDcJo7aqTMHzVaHEaPF6dxE2X/9DkSsmGj+GzfJC4rV8maGbNk&#10;+sgvZcynf5Yv//wvMmHMMBk99i8yDpA3edIowNYEwBcMkDZ2zCiZMH6UTJs6TmZ9PVYcZs2Qvdu2&#10;yjF827Xeuyl9jZXypKNennc3ypteZh5slVePmuQF3sMfitY/0Q/hKgWAxFTmySjppkfXv9Rsqkxp&#10;EhYTKXv2bJOtWzbJrAXzZMWalcbtLgEf1HQxTMcfVDIVrCzGZWEMPrAJRQStOABaGj7EmdGQcVdU&#10;o+j+l4D5E6hooUzGdSzmSuKadF0EZHAPPDCZqllOIVPCZ5q90P2P6ptJ0w6AYAxWCoAgI5vugIAt&#10;wBUPR84BdDB+i+6QzEDIcXQNpMLFc7kMVFGJKWFqeYAYgINr5gCUCFomZTwNeyEAUWEiSBkIwn2e&#10;yWWgBhBmHUJsKVvFgDy69RHGcgFfTIiRTzWoGIBWRBDLwJwoCwExxbnGDZFZCPMAT8wUSCWKCTXo&#10;spiDPTKDIM8Es4MWQS4X74KuhoQ9qlqEMZOxEGO4B+6nGM9MNYuxWozTMockc++Yn4krCrg3vG/W&#10;i9FGqMrB76cEZQHAim2F6GNitVBm43fIhBY8fNhyC7RBFoD89+t0m5KF6yz2tcCMSpZxK7SVhKzc&#10;tFTJSkqS7ESqWgmSHh8vGXFxkpUYKzlMlBEfA8ACaEWFSGIEoIrxWDERAKtgScY1QSsVlhIRBNAK&#10;kNgAH4n0dpcoPw8JOrxPAg/tEt99zuLlsllc8Q/0QYDWno0rZOf6ZbJtzWLZumqxic9a6zBf1iye&#10;J+sdFgK05l1at2iegQGP3c6AoTAtAlgcT0nR0pg4Tdu0V4/MctITs9dpyjQH9Rk2RZNnLdOMXS6a&#10;tWarxkyer0GjvtFdX4zXFZ+M0kCnjVoYFaN5AKHsSBjAIhuglR4VqYmhwRod4KeRAKxogFZCaJCm&#10;RIRqZlSEFgLuSgF3J1IT9bv0JD2dlayn0uP1VFKsFvh4aND8JRo0Z7EWeLjpyZgILfb21CKnLVq4&#10;bL2WLN2o4bMW6Y5xX+v+GfP1akS03kpL1evZaVpWmKHXijMBW2l6vhiwVZKsx3Ni1GnhDHUbM0GL&#10;Zzjod8s3qeuIyer9zQwt2LxDizc665UdB/TCjsN6NTRcy7GvaxExejYsXDP9vDRk/y7dv26VLpww&#10;zrgORhzar0l+3poTEaZHkuL1fG62Xiwo0KyIKF34zXRds2CxpoZHa15ismbFJGh8cKiuWOioc6ZO&#10;w3t3VJ/9ewFh8ZoSGaEuztt0zaIl6jh3jm5YtVx3rFurMydM1DljxujmadN0x8xZuuHrKRoJyD27&#10;4ZB2xufowKXr+vDWHe28W65tFQAtWIvNWivvahsgqx3WYYDrvnZXWQoXwetRDWOyAFSo99YwIUal&#10;9vCw4nrc41lcVRX6ECX7MTthT201+lRrLwCrDxDSW0elq9FA1gCBhPBFIGusRYn7JrkGYKue52cB&#10;nOrq9TnsVU29PsH4LsDdtYwsLTscrj0nLmAP3A/gDf0f12EcrB8f9334OO8DMPRi/p66GuNu2E9o&#10;wrq0AX6MA0J6CSHYD+GiC+t2Yp4uGvb7EPvrxvhu1GkPsU8CSx/G9vNj3XzQN+pDjO3G2G7sr6O2&#10;BlatHTXV2ol9cV7e78WHsmVYE2NYEogIYT2EIXwM91J1IFTY94Fn6SaomL1hLq4BM+BjgAnARpUD&#10;8z7CWK7VjXfGcdxHF2GHc+H5zT6wBs2sxWcAdFBB6sUHPMGK9ziG1lFbi3EcW485AF5mLNawzdEN&#10;iCKI9eFjn9DVC6Ag2BjIqm/QNoxrhbVhjnbOgf7d2Dfn7sZandgP4e73PVhGIOvAmJbqGm2tqQNo&#10;YR4DW43aXg9gQNlp9sn3ZoMnGAGLZlQwQhn6mDF1DWZ97ovgZFQ29O8xsNcCUOu0gA1gQRe9PgNi&#10;bQAL7IPPQlAxawL8AEsPmzn2d9Ci2RUuutCxJJQRzjox1hj20479dqHtISEF9wk4Pah3txD+6CLY&#10;A1ihWyDVqE5AFAAH63U3t5r1aRzfDdCxAA3jsballgGUMI6gRcWM0MQ+PQbU8Cz43XRgbDuBD+t1&#10;m3FUu9r0IftgP4StPsBSbzfgCc/Qj/ojvE/Oz/Fcm7BG6OKcVLcIWzRTJyRjHIGL79Ik7GBiDiYF&#10;YSr4pwAvqlyAKprdvZDxW+8AYHb1y4IvC7oIVm95uLIxXNsgi2a1PzZp3hmjxUOLYc8AWdmwr/nN&#10;9h8ALcttkEkwGKPFbIP9JnnFOwDVD8875ZfXVKceGoj64Wm7Uat+YwZCugYa98CHBrqYQZDq16+v&#10;HlnuglSznjJxBu9ZitZPNsgiILznmVkALLb9/AxAN9QlrzrrpKfqptw8WiDHg7zkEr4ZO66ekx87&#10;GuQfAx2ALUBer82NsLcRwFUv7wAarzqqAFyV8rytSgYb7gK2rsvDiqvS9eCqNDI5xsUCuXIkRY6m&#10;hUlKsKt47N4kG1c5iOO8GTLr24kyeuRnMvKLf4P9Nxn1+V/kk0/+JF988SfA118AVJ8Z9Wr4sE9l&#10;3KgvAUujZOSYL2Xk8E9k8rBP5OvPP5PZI76SxWPGyKZvpkvg1q0S6uIsAbs2y55Vy2Xx15Nk0rAv&#10;ZNSnf5JR6D96xJ9lzFefAqqGy6Svx8jE8SPl2wlj5euJY2TK5NEyecIwmTx2rEydMEkWzlsge7Zt&#10;k9yUWLnyXanUXr8onRVl8rTlgbzqqjNJQl73NMgbgOcfP/8kP5kAmjR8KGfAUgFb6VmoM9EFQCsx&#10;NUEO+HjI5u0bZd6i+bJw0WIJCAyQ+KQEicUHcWxyAmApQ1IBBan44E5KTzIugSyZAIMuiExAYTIM&#10;AsQIN1S7CFTxPBQZYMfzueLw4Z2Kj/xU3M8AFKTj455p5RmvxdgsjskEKDBRB2OyCGCcK7cgV1Lo&#10;9giAygNgEKay0ZaBuZhK3spimCfMTEigMsBlMybDYCp3KmScy8R7oc5kGIQ0nqvFw4Zz0ZewZRQr&#10;3KNiReChasSkGiVFTFLB9O28R8iiFRg4YqIMwlIWoca4EdpSuwOW8nLTzT26/9FNMAPvnsqTdUYX&#10;3QctmCJEUbnK4bPjeZhkg31MAg3sx4IuKy6MsGXFbzHjYLFRtIyahfHFsBLcL8W+GaNF8CoAXOYR&#10;ggC7hdgboaqAqiDeqYnXMtcZJsaKiS2YNdAoWvidEah4IDHbTbIL4yqYIpkpuMb9HAIYnxu//1zs&#10;Oxu/YwJWQQaeOx3XyRiTBLAHbKXGx0ka4QrGxBgp0REAKku5SooMlVRzHSyJ4UGAr1DjTphOxSsi&#10;RBKC/QFYnhLuc1hCPVwlyHU/IGu7+OzbZvy7XXeulwNbnQBaK2X7GgfZuppug0tk07IFssFxgTgt&#10;mSPrHQ1oZa9ZME83LV+i7ju3mEQYhczUl5GmR5OTNcnXT9MXr9Mjc9Zq/vRVGj9qjqZMWajFew9q&#10;8e69mrh6gwZPmqcen03QHZ+O1YPfzNd0d28tDo/QgkjARXSMZoZHmbis6EB/jQjw1RBfb40KCtDU&#10;2CjNiI8CgACmEuO0NC1RSzPiYQl6BGVJSqxmevqo76JlGjbfUfN3uugJDwDWVkCe40YtXb9Djx5w&#10;04i1a3XtpK91+9TZmu/tpjcSk/Qm9n8jh4kpYAXpeqUQVpqlFwFbx7Ni9ND6Veo3ZZoWzF+m57fu&#10;1d2fjNXQybP06LINenbbbo1csUY9AVMng4P0OiDoMuDxTESEZvn5aMgBF90MQFo4ZYoe3OCkoQf2&#10;4T15a2ZoiBYDKk+lp+vZnBwtiInVhVPn6Op5SzQV7yId1+lRcRoXHKIr8UwErXWOy9Rz7z7Nise9&#10;6GiT9r40PQVQWKhl353QU4W56jhrls6ZOEHXz5qr2+cu0rUzZ6vrtPmavXiT1h+I0Ef5J7T32m3t&#10;ulOureV3tOVeubY8AGg9uKf1925r/d1b2vSgXJvu39HGu7e1hSngCV50KSRMAbAewnqqqwBiD7Sj&#10;AvcAacxM2I452u8zFfwD7QJ0dVVVajf726ELH/B9+PgfwAd3L8pHAIiHALFOwFwHoa4a/TGGcw8A&#10;VgaranSwokqf3geAPXigtVeu6rFDvtoUm6/dt8oBFdXYSxWAC2UF1qms0u7KasxTrV01gA3c78K6&#10;3fXVRm3q4ZpUjPjRjQ//HoIJ2roAE4STZqzdXFmhLbB27LkNe28nOOFeJ4wgRNAxqgnmsMNJO+61&#10;YCytueK+zR5oG56jA/voxHNzDQt4AJQENsASy27CB+cAXLTjedtQch6WtHaM5/wGmrhXzME9PDKg&#10;w49/7gFQg35teO5WWHNFBUpCX70Z34FxtHYDPoAowFAPnoEKExWiLnzIsz/HttCqaJyv1qhKnYQc&#10;QAshqh1ztgGCDLTh45uQ1g2gIPh0oF87+jRVVWkjfg/NGN9cU6st2AOtDe+hHfvg83bh3XN9qk5U&#10;hh5iPIGMYNSM+ZvM2DrMgd8L90F4w15aAd0En07AC9ejykKVaADA8RDzEbC4z1YbpLXYgM2CPUsp&#10;6wFwEfgIWwa+CFgEDkIQwI8qUgfWICw2Yf9tBLZ6vKdGujNyrwBDQgbWfggQ6SfsYA8GtAgyhBv+&#10;bRjIskDJABthzQYu3U0cS0ghNFEJe4j3QFDrQnunUZE6G1u0he+b75+gg/EsrTqAEnPRCD+EJQNM&#10;3ANAizDXyX1gr614V014BpbteC62dQEY7cBFgOsBWFEto5mxhCobaHGtVjx/G98518Y7pDsh12Z/&#10;Kl90ZzSxYAa2uqx4r/5HgK4+A1yvAVdvnjFW64kBqzcwE8dlU7F+T4BhuQlSsTIugh8pWTRe281S&#10;vgaoaLH85ceXjy+hvpDfbP/4ga6DVkKMv78fsqDr7YD8ZOKpYASnN4+MovWbASuqW4/kb4zjeg1D&#10;yZguxmL9SntltdtBi6WBLKpWhCnGZAG4qGaxnWZSu7P+BDbYJW8eNkr7zYtyIzlJTgcGSnlmvLx4&#10;cEP+3t0k/3jcLb/2d8gvAK4f+5rkJ7oTAri+B3C9fVgrLzsq5WnzXXnccFt6q8vkUSVg695Fabz2&#10;nZSfypOy4+lyMitCEkIOitv+NbJ+1RxZOv9rmQ7AmTj6Mxk77M8y7NP/Kp988f+RYV/8u3z5OcAI&#10;QPXl5/8qI4b/RcaNGS4TRo+UMaOHyZe8Hj5MJqDPRMDWBMDYN4Cw1fPnyN7VS8V1y3I5sHmFbFux&#10;WBymTZJvR48y84/AXONGfiJjx3wq48f8GfYXmfrVMBk/+XMZO/FzmTJxrIwbN1JGjPpEpowHkH09&#10;ShzwbeG6Z5uk4RvlfF6qNF8/Lf11t2Sg7oY8xzO//iO9+z/PT1YmU6RnGtDKwkdxKuOtspIARokA&#10;qlg56OMG0Fovix0WisNSB0lJ533GW6VIEpUolEyzbh0mDFiBJaFPJuZkfFZmHj6qARkmzTsAg+pU&#10;MsApgXPgA5znZ6Xhwz4Z/U2yDcyVir5U1cwZXvjY55lcBq7Qj9CUTugAODBmi1BFQLIntbC7GOZg&#10;P0wrn4UxxlWQc2Ecz+XKRJ2xWSYrIfryzC4DYZwL7VS+CgAsdA1knBYTYzAei8CVR/BCG8scQFwx&#10;oIZKVmEe3Rfz8A6pDlGJIiAxIyD6GbACuBDYUOZiT4QszlFIoAMg5uA5eW3itJhIA+tbkGXBHQ9C&#10;5hz5NEIYwcqoaKjjfhHWyqcrJcyMwf1S7IFj8vD8VLboRngEMEj4ygLEGvdHghWuGY9VgH6FGF/C&#10;ebk/QnRinKTExwKg8DdhUrUDlvA8TIrBlO0mlTugisCVi7+bHKpcGJeL3x+VMIJZVmqKpCclSgYs&#10;LxX9U6hoJUt2ItriEyQpji6EgCxaXIykJERKYlgIwCpAkqKCJTkqzChblppF0ArHdZDEhwVIAhWt&#10;QF8J9ToMsNorgW77xefgDvHc6yyee7bKQed1sn/LGqNmrVs237gKbly+UDasAGgBttY7zhenpTxL&#10;a94+mPI8Lc9d2zQlNNBAz3dZmXosPU0zE2I10Xmf5sxaq0fnrNe8cUs0+6v5enbTXj1x0EOL97tq&#10;8rqtGjh5gfoN+1Z9R8/UlHXbNc/NT/N8QzTFP1hTAkI0BsAWChgJ9vXSmPBQjY4I1tSkGM1Ji9e8&#10;lHgtykjWkvRELc5I1KK0JC1MjdUUT1cNnL1EA6fO17ilazVjvbOmOKzTguVb9IzzQb0UEqLZQX66&#10;fs5cnTt6nO5ZslS/iwnSS/HxeisrQ69npOvVrHS9lJOmF3NRL8jUywUZejozXqM2O6vvtzM1cs48&#10;zVixSoO+nKynF63Xip2H9SpA0WXxHN26YI5muh/Ws1FReiosXI+GUtHy0/BDB3T53Hm6dNZMdd22&#10;RcNcD2i8p7em+ePdAaiOJiXpSby7tKAwnTl2lm50XAGIYlKQeE2LitWYoBBd77hKZwL0nByWqs/B&#10;Q5qTFK9ZeO9FKWl67fQpvQ8AKb94QS+dPKabVizX+VO/1hVz5ugmBwfdutRR9y5y1ORlm/TBikPa&#10;7Z2qHSfPa/v1W9oGa75xQ2tvXte62ze15vZ1rbxZprWArVpAVx1Aqx7WAGu6d0fbABBtACKWrYAq&#10;whnbG8pvaT3P4SKk3b2jzYC3RrQR4trZ9/59gFQlwIsgVKWP8PHbhY/5TgBFByCrjVBCu/9AWwB/&#10;beV3tfvePe17UKGP71Xo0K172ll2U0+Fxupl91DtPnJeu9C/HZDVBmsHWLRjjdZ7AJy7gEaWD7BP&#10;wF4boQnA08q1AGSEHQKWHbSo3LQRDDAHrQFjGwB1LWhrQtkIawbENeEeQYYKj6XsEJL4UY+PeYIJ&#10;no9mxuA5GmAsW3GPENROyIB1GKXLGv/QqDz4CAcQNHCNBzAASiPqDajTOHcz9kIAsko8L+bhWCpA&#10;3QAlO0SxL8fW38P69rlQNnN/Nthp5V7Ql6BB6OgiEKAkULUAaBoBtrSmqlrsiXXOUW3maqlmHxvs&#10;1DYAPPHRjQ94Kkx0GyT4EEoIWXVYt57PgN93HX6PFngRtgB9WN+CP0KTtT7n4Ad8C+4TsOofcFwV&#10;9lCDvdhhq8GCL5oNogg0/Oinm53dTY8w2II9ckw9n6Wy1kAXVTGapTRRsSL8YG2AFeHrg7sfAIcq&#10;VDPmqMPz12M899DZAEBpBJwAuHpaOlBSubLUrkdUpwhfABgqVYSpNgAfQamFkIP3xXoHx9AVr5HK&#10;GfthPhrmI3D1tHVifAf6tWI830eDAa22uiaAH4AYc3E+Qg/dAmlt/DvEs9O9z4ARQIqgRAXLzMFx&#10;fB6UbfidtWO/nc1tsHZtw/7bCZYY28Z3h3oX7xH0MBeBjDDGMXwn7bZ3QxAltPFZLUAj7FERI+xZ&#10;ChldGRk3RuiiyvX6Cd0JAVEGtlgSqOgKaEGTFaNFs+p0EXzLjIS8bwcsjPk9fovtA0zvroCs3356&#10;xYQYgyYhxn/8+NTEaVmQNST/wTqgy35w8d/e9hvQIlARrqhY/R1tNALV3970GfCyJ72gmvWrKdH3&#10;Jfv3GpCiCmZSuz+nCyLBi/FeXfLX50ycweQaKBm/Bdh639ciz5srpfHkcbkUHi4Xg7yk40ie/NxQ&#10;Ib/1dchvAx2ArTbAVov8TOtrlh8AW28f1hll61nrfXnSWC6P6y3Y6rp3SZpvnjGxTg/OF8q1E5lS&#10;mhkpsUH75NDO1bJ59VxxmDNVZk4dJVNHfyEjhv0XQNS/yGef/1m++OzfZdTn/y4jvgCEAYZGjvxM&#10;huF6zKhhMmrkFzLmyy+s+K0vP5fRw2BffCETRw6XGeNGy7I5M2Qzvg2cVy6QjQu+laXfTJIpI4bL&#10;eADc6C/+BbD1rzJ57J8AWv8C+zcZN/7PMhrXkycNk6lTR8r48V/KxHHDZOy4r2TCmBEy9+sJsmbG&#10;TAl3cZZrRbHSeOMIQPKyDOJZX3RV89f5x88/w096WgbAKFVS0tKMC2FGBqErT9IzCwygxCeniJuH&#10;r7gcPCy+IcEGkFIAK8woyAyAyRkpgK5EYSwVoSYdH+5M7W4lmbDinuiqR8hKA3SloR/hKQeAkQSw&#10;SsYHewo+6hMzmS4e4IQ6VahsgEsWPvotyMox47PR14rRypeCYsZiWXBFV0K6/VHtohrGPtw7gYp7&#10;YR/jHoi5eC5XLvoRktIIh5iL++M4JsLgfplMg+eAEQ55rpaV7h0ARPCxgRFTyufTZZCuidm4zsJe&#10;M7kuFa8CAFMx4AjwlUM3QEAL2rMyqMhR5aI7IlUrpoGnWpZtlC3GYNnXMS6BJQUGpIoLAU/YRw6e&#10;pzAfe8V7KgC8mjTvaM/FnqlkHSkuNW6DPByZ6ppl6JOXb9QskwwDz024yoMVo70oB+PxjghHRRhH&#10;2MrHu6balZORBoACSAOoqGxl0e0Pv3uqY3Yli2pYNvrlEq4yqH5RwaJR9UqXrBQqYQStJIBWkmSn&#10;pMAAWvi7Mu6DycmAqzhJZkIMlOmArjSUMaGBEhXiL8nRQZIWE4IyTJIiQyQ1BmVECCwUkBUsMcE+&#10;Jjuhic/yOijBngfEnzFa+7aLh8tmcd+5QfZtWS17NqzEP6BLZO3SeQauNjguBmgBuJYTvuYQtJYz&#10;xfv6JQvV12W3JoUEan5CnB7PyNATGZman56s8WHBGo+P+qL56/XE16u0aORCPcb6QTc95uGphfsP&#10;aermnYAiR3UdP0P3T5yr/ovXafRmF4055KER7p4a5u2tYb4+Gh0coMmRkZoRG67ZidGalRSr+WkJ&#10;mpMSZ5StYtTz4mM0et9uDZq2QCPGzNGosbM1de4qTVm0RnO27dQC/wA9lZyoR2IidYuTk47//Ev9&#10;dvgYdZo+R5MPH9IzsXF6LTVZryQn6eW0FL2QkabnAHJX8zL0XFaKFob5qC8A7sD4b9Vt8jTNmLVQ&#10;LwDebu5005teAXo6OESDNm7UVVMmq+eGdZrt76vFQUGaGxioCR6H1cN5q877ZpJuWrlEXXdt14B9&#10;+zTG3V0TfH0BV8GaF00lL1qDDxzQGaOn6J4NGzUVz5xGV0zsLdTXX1cBsGZ/PU3XAJp89rsBNpM1&#10;Iz5Wc5OT9dqZM3rr0iW9cf6cnjlSqvu2bNPF02boinnzddvq1bpn/Xp1X7tJC/d66s19QXprs6dW&#10;R2Vq03fnte1CmTZdLdNqgFrl1ataUXZNK2+UaQVgqxLgRKsCgNWWA7pgDYSo+wSs+8YaAEW16FN3&#10;5xbsplZjXM2tG1oDcKvFON5vuHMHMHbPjCNwtQNEqHR1Eo4ABc338RGO+40EpPJybb51R1tvlmvX&#10;nXvae+uu9gGyHl24rpdiUvSER4g2Zh4xapaBvRrCBIAGY5vLrTnqbgMOuSbWojUTlPCh3wQwI2y1&#10;A7YIOzQDWbgmwNSjbx0gq/auZXUAvPp7gIW7hK1KgALXwkc7PtxbazAeH9GEA6PAAEoMHOFZarGP&#10;2vLf56kndGF9uxGYCFZW/BE+vDEPFSKCVgM+6muxZg3GVZs9ENiwd0AK127E/hsIhNhLa20NPtYB&#10;Gfgw5h6aAGDsw3kISvXcC/beAFgh5NCo8hAY6JpH5YnXLAlIhJYmAFktx+HZa2DVeI467KcBoEXg&#10;InjRmgFbHbVUufDBjY93AkcXlRJYC/bSYECrysxVg2eowTuoJXSZsQQ+gAv2ypLrs6QSRTChitSI&#10;PXJ8PSGngrDE98v94T3hHq2RihdhC79Dqk4sCU4EC4JYA34n9ZU1FmhhHJ/bQAohDcZ1qLY1Ef5Q&#10;N+8Cv08DapiDUNNUXY85OBfWAfA0VeM94bnb6prRn9CGZzaGcQQYlN2EFMIIAQdzcq0mGOtGZUM7&#10;99gBaOPYVszV0dCCdoAq4KoDANbZ1I69tFprmXka8axYG3tqxj44R7sZQ6XMAh7zbFRmAVxGtSJ0&#10;Arg6AEzsb0EajHWMacMeW/n7wjMbcEO9GfM18V3YgQrvgv06DJTRWs3cbGvHvDQDZQCyDkIZQRXQ&#10;1UVVrJMujVZCDWZIZJKN54Ato249YQwXXQDtsGW5Cb551g+wsjIMvse1HbboJkiFi6BlZSQkaNnt&#10;sQGtn14O2jIPWqBlYrS+p/vg79kH/26L16ILIdUq2t+Y8h2QRbD6+5sBY78Z9arPBlwEL0DXh7Y+&#10;08ZrAthfbQD2y4te+flZzwdV66+AMKpaf4X9+gL3nz60ztN62CRPKm9JVWm+nPL3lzuBkdJ39rT8&#10;2N4kf33UJn97TDfCFvltsF1+6KMLYYMFWuZA42p52fZAhgAgdCHsqbgm7XcvSsvtc1JfdkIqLhTL&#10;jZM5ciwrTpJCDovn3g3ivHaxLF8wVRZMGy+TJwKsvvpX+eKLP8vwz/5NRn36Xy2QGvGFDPsSbQCr&#10;L75gsowvrUyFX42w0sIDsIYP+0yGf/KvMvILANO4z2XulDHiOHO8rHOYKjucZsq6OWPFYfxfZPyX&#10;/13GDfuvKP9FRsLGfPUnGTeGCTk+lXGjv5KJEybKFLoSThgl0wFYk8aNkHGj/iwrZk2SWJf5cvfI&#10;Vum8FCuPbhfIQNVxGWoqM9/gf/z8E/wkJwOCeNAsPuLpTke4SGUMTWaW5BN48OGdg49uqj4JGUkS&#10;x8OLs60DiakYGdBiMgt8rNPFLx392TczG9CRTbAB/KCdbohMgJFBGMPHfTrgJx2QkGazbIBCLgDD&#10;ZAXEvUz2wRypmCuNqhvWS0dJMGJGQbsLIOGI4FVUUoJruh0CFPkcGJeBPTHRBpUxKlYZgCxCmMmQ&#10;iD7JuQA7tBHIMgAuPMOLLoqZ2I8VI0a4sxJp5AFSjGsh1ijkXtFGpYvZBwvyCwEzhXhfMJRFBcUA&#10;pyJAThH6AxizmPiCqhXBqlDycgFs+biXnQ8AwzPgeUsAZkzPThXraOlRk+WQwEVlq7QY4/hOqEIB&#10;xAykYY92hYtxXYSrgnzLdZCxWjyXiynhmdgjF2MZd5WPZ6YLYhGeIRdlDn5/2YChDMBQekqSDZIA&#10;cehngAvvkG6GhK58QmeWBVF5aGeyi/xsZhTMxHU65kqTLMA63QczmDgD7zgdYJYFiM9EaYxuhal2&#10;yAJw0X0QbYzTYkKM9IQ4SYmLluS4GIljtsEYJsAI+3C+VlIkISvIWCLdBsOCJDbYV6ICvSTUB6Dl&#10;vR92QII89ovX/u3ivmezuO7aIHu3rgFsrZVtqx0NXDnM+hrANV22mMOL54qTw2yC1pI1i2brpmUL&#10;1GOPs8aHBGheQoweS08xqlZxZrpmJsVp4t59mjtnrV782knPjF+mx75eoSec9+lRDy8tdvfQAgBV&#10;5m5X9Vm8QjcOn6LrYBsmztadC5er6+pN6r9lp4bu2auJ7r4AlwgtCA7SgtBAzQkP15yYKE0M89dM&#10;QFgqoCx8zXqNGLdAY8Ys0NRJS7Vo9lo9vnGvFnr7a35SlOZkJmhmcpxu3bROx44Zo0vnzdFta1bq&#10;8mmzdN/SFZrudliPh4fpqZhoPZsYr6dTbJYWr0Vxoeq2zFHdx0zTwLHTNHOGg15cs04vbdilZ915&#10;KLGPFmJvEYcP6Oq5M3X17Bnqs3Obxnq5a7y3l/q77ALwzNHVC+frzvVr1QeQFbD/gIYfPqwRnl4a&#10;A4hKDgrV+IAgXbfEURd8M0M9du/TlMhoTY2J1SSUYX6Bus5xpc6Y/K2udnBU30Oump2UqKmAs6yE&#10;BL1w4oReP3dRr5+/oOePH1f3PS66cNpMXTF3gW5dtUYPbXNWz127NTsgRB8k5un1g2F6fY+/Vkdn&#10;acORs1p19rxWnQdknb+i985f1LsXYJcv6/3rZXoX4HUf0FQJeKogPN0BbN0rB3yUA7qskm1VNwBk&#10;MIJaFcZVo159k3YT0EWj4gWIAoS04uO/DR/vHfjwbsfHdPP9SsBRudbcuKUN129pY9kNbbl2Uztv&#10;3NGeq3e0/eJ1vROTqWcOBmpNQq42X7imnZinE9DSBuCgi14TAKn+Trm13q3bWn3rllZjX/UAuHoA&#10;Xh0AjMpUI/rSNZAuglSsqDQRfAhJNeV3YfdMWY39GLsDcAMo1GOteqxBEKsDABl1Bx/uxo2OH89U&#10;PgAVhCqOq4JV3LxjzXkX4IUxlkJF1QwghOfmHAQ2fvi3GPUI7wHvovL2fVi5VmLtWsAm98T1CVh1&#10;eIY6rMHrRuy/HR/WVGoILzTOaQEeAAeQVHWbaxPwACeEpUrACWGFIEawQ3+CgNkDoIL369Gv8s59&#10;A0hVnOMOSlwT2KgMNVYAcqgyGZWL7pYEJ4ILIABz0JoAYoSkarwTWhXBjQAHo8JFpct6JkIQoQow&#10;if0TsAhIddhXDd5FLdaouV+N8ZUAT8AaxtdhDKHNUpos4LIbn4XP0ABgbGDJ+5ivCbDEdu6f0MVn&#10;JEQRGKl8WRBEyCPYADhqLMhqJKDVUKHjO8M4zmODLoJWWy0gpRp1zGEMbYQmKmkEOQM/6EtQajHz&#10;YH30N6BWB9DBeMKbWQ/WalQrAlc79sH4LMtaCWSAIEISYYt75Fqcn3Boh6gWQjuv0Y8Q2mFUKMCS&#10;gTG6HbZ+qBO2mjBnMwCXsNUMa8T4JoI34KmVIIc+LYQy1LtbO7XbqG3tmKcNfQCDhC3bvCypiDEe&#10;jEBmZTlkwo0OfWwDrWfMTDjIzISPjbpF90HjQmhTtt4CoAhUJjEGlS2A1HuA1PcwxmO9f2HBl6Vk&#10;sWRCDECWMSpajz+AFtO7W5kHLdBinNaHxBgEJ0KTTcH6B9qoUv32CgBFtYr11wSsfgAUVaw+QBXB&#10;iuBlhzG0GRdCqll0Hew2JRWsD7FbjON6yoyEgC0qW4CwXwFQ7zvrpKvsnFyLj5WLbr5SERMlT25f&#10;l792NMmvvW3y98FO+Rtg7Yf+ZhOvZVK+d9XK64e18qK9Qgbqb0l//Q2UNw1wtd2/KO33zkvjjVNS&#10;efmYlJ3KkRO5sZIcflj8D26VHesX47/fs2TW9NEybvwnBnpGfP5nGfkJwOvTP8mXnzKG698NRI0c&#10;jnIYYGv4SPkUgDV+9Bfy9YSRMo4HIDNr4ajPAEyfy9dffSrzJ3wuB9dOlTQ3R0neP038V4yV9ZM/&#10;k+lf/ItM+vT/kHFf/pt89gXAa8ynMnos1h31bzJ+7OcyduQImTB6hHzLM7ww9/Rp/y6H1kyW76JX&#10;S9PpddJ3Y788uRcgz6qyZaDyhPkG/+Pnn+AnOQ2AlJliYqhS01kCPvCRTHBi/BWzBBJe0vCBzVgu&#10;AkgqQCsxnS54OYCYVMBMqqTQhRAf6DyTi2CVlUXIyjHqWCaAIskoZ+mSmAEYA2hkFRRKBoCBloYP&#10;f6ZyT8LHfQqAIBUQQABKBVilYO7klDSjVmVQfQE4EJpSqXABMIxyBqPqxUQWBCiCGhNzpJu9AKAK&#10;cA9wRuUrm4pQDuPGmNXQigUzGQ6xNsGPkJVH4OO8dE/MYUp5xphhD/mAE8IW1skD8FDtIogy0yHV&#10;owJAlVUWAYAYt1UEsLGrWoSwEtQLAbUALLwDGt0Nc7JypIgAhuejuyJjrBjnxRisLEIN9peN30Va&#10;ahJgKRvjAFv4vTBei8BlIAvvMB/jC427INsJhIDSLLzD+ERJhjHBBmOwTCZC9EvH75gunjmwPPQj&#10;RBGQuC7Vrzy8u1zCFt4pFS8T20XFkinamV0Q8MU08cwkWEjAxTvP4N8BSkJZJuoZAK/05CTJAFRl&#10;JAOqUE9PBHQl432mpEhmfIJlcfGSmQQY58HF8TGSnBgrWfGRkk5FC6CVFou2qHCJCw0wboOxIX4A&#10;LF+JCQ6WqAA/CfNxl1CvQxLieUiC3A+I14Hd4rHbWQ5s2yh7N6+XbU7LZPn8mTJ70mjz/1itXjhD&#10;NjjOA3jNhc3HP9aLlqxbukjXLJ2lB7Zv0fhgwAwgpjQrXY9mZ2pRRroWZCRrcUyMFixz1vPfrtfT&#10;kwBZkxy1eJ6T5h84oAUAkBxvX83y8tXoAwd189zFOmPYaJ35+WhdOfob3Txptu6ZulAPzlisXrOX&#10;auSS9RrruEnDHDZo1MptGrnCSeOXbNDo+as05ptlmjxxiebPctKcJVu0cOt+LfEJ1OOAFMZslSTF&#10;aoyvN0BnoU4aM1aXL1mkwd5uiveg21av0AUTp+qORQ4atXu3lgSH6InoGD0J2DpGtSwyTMM2bdF9&#10;PAcM+ylevFGvAeBymXVwpqNGb3LWNNdDmubpocneHrpz+XKdOnaMOsycDrjZrPu3bNLFs2bqNxPG&#10;62anFbp/+zb1PXhQ/fAOfGFBh901zMNDQ93d1RPrz5w4BftcopEAq6SIGE2JBmhFRGqkf7CuX75W&#10;Z309Q9cuW/EBtBJxLxOgde7YMb1y+qxePHVGvystVU/3wzrr2+m6cM58Xbd8pR7Y6qy++/drol+A&#10;lucf0QdpxXrhYKheOxSiFTEZerfwhN47dkrLT57SmyfP6I3vzuhNwFf55at65+o1vXn1qt69Uabl&#10;1wBRBmSoXt3RuvJyY4SaijLcv3xFb168ZMY9uHYdbdf1PtUyQFbVDYyDNdy+q02Ah5byB9qOD+k2&#10;fDA3AwTqbwEoAFm1V69r3ZUybb5yA3Zdm89c0fLkfL28y0/rQzO05eQlrcceGgFVbQCFZoAWXfQI&#10;VASsqhu3ATg3AYa39QHKqtt3AEuAOIBWLawa+64lJFLlwgc/XepoxtWNUIC90SqxzwcAvapbGGfU&#10;KY63FCYqRQQq1o3ShPH8gGc726oxtgL7uM+93AJwwaoATTUABd6vBXiZa9SNykXoIVRgfC3aqgha&#10;uF8Be3ADwIXxBL5aQF4l9l+NZ2Wd+yWcEZjsSpbZA/ZGMKIRmFjW4B1X452zrLsPUAG4VPJZAUAE&#10;FgMtxmoANlVaScDC85o5bj/QCuyJY6l0EQatZ+GeCUzYP94D5+JYzkFYqsVz1eAegYmgxfsEN0JS&#10;FcYTnOz3LaMCRoiCYS+0uopa9KnF2GrsgcoY73FegJdtTgvIrLE12BOfhWBUbwOtekAmwYqQY0Cn&#10;CiBowInXtrKqwahWdYAprsm6ZYAtgFAd1THsw8BbRT2MIMk64I5gSfgisMHs102sA7KMAkUINffo&#10;8khVitcAHUBXUw2hqBnzEQYBY9gL4YvrNgK+mgFlvN9WD5ABYH1QtVA2ARAbCJgArkbCLiDJuAkS&#10;yAx0Wf0thctyA7SUKsCbUbAAV4C9BuynHnM2AvQIXJbSReUK/QiO6NeJsY86urWHMWStTLTRAfjq&#10;+B3e0I+AZle6WO9i7JdN3err7tb+h92ArQGTBv7l0GN99aRf3wCyCFpvAVB0E/yQAANQZex5vwEs&#10;ghXdBH8AjPHQ43fP+/T7F/247qfboA20Bst+fm1zHfzh2QfXQROnRdB6/9hAFhUpYwQsu1IFcCJo&#10;2e0fbwflb695H1D2klDFlO4WdFnWawEWz9aiokW3QsIYXQkJXAAtZh78GaD167Me+Q32K+tPOuWX&#10;3lZ5WXtX6o6VyCX/ULnp6SU9WfnyQ9Vd+WtPi5WFsL9FfhpolXd9AC26D/Y0yKuHNfKio1KetNyV&#10;x0235Elzuan31pZJZ8VFaSk/LzXXj8v9S8VSfrZQTuXjeyHGS/zdtsrOjUytPkvmzpokEwBb44d/&#10;ImOZJOOzf5XP/v3/kOGf/4t8+dl/ky+/+LN8OewzGTVqpHw5koccj5bJ48bKlLEj5ZOR/ypfjhom&#10;n4/6XKaN+UJWzRohCZ5L5Hr6HrmetklOBM0Vv43/Kk7f/JvMGPHf5Nuv/ouMGfbfZOKXn8tEwNuk&#10;r/4k3475d5n81XCZOvIvMnXcf5F5U/6rbFs+WTL9HKXmyBbpvewsT8t3yrPKXfK4cr/03Uvkr/OP&#10;n3+Gn6TUdMBWiqThwziL8EIlCiWVqNR0Ag5d8AArdPmjaoHrxAwr2QUzCPLcrGR8WKfxYGE75KAk&#10;FBF+MnPzASm5RpXiQcTGLbCgCNBSCKgBGOGjnokwzFwELtwn3GXmMV17lkm4EU8lBBCTDFCjm589&#10;Zot7YSyXPWsglSzLZZFxV4BEs59cA1hM0U4XQMZl2V0NrfO2AFVo517NuV2FgLJi9IMRzpgqPh3P&#10;xgQZTCmfDigi6Bh1ClCVj2ehiyCVqly6DeahNBDFkm1WmZ1VCAAplLSMPMAT1a8SKSo4IlS88vCO&#10;cvG++e7p1ki3QypbVJIIcgQqglZWBpNWEMwsOCJMmSQYdDdEH6pb5j6eIxcAmZcD0OU7S8e7AKzm&#10;ZhHGqKIVApoAhPgdFZm1CYv51ngaYJLugQQygh2hLgcgTpfCLIBvZgaTXwCm8DvLwfvPYKwWs0ri&#10;byIH8MZ7bMtIT5Z0lFSzstPSjOtgJmCLroOZqamSk5QCw++WxgyEiQnWeVpJcajHSVpiJKArXNLi&#10;I0ycVmpMpCQBtmJCAgFXAYCuEIkM9JMIAFeYn5eE+3hIICDLz9VFvPfvFPddzuK2c7Ps37pBtq1Z&#10;KSsXzJZZE0fKijlTAVdM6z5fNixdBFsggKwFm5Yv1c2rVumhvc4aHeqneemJWpKToUeys7Q0O11L&#10;M1L0TDzMNUBPzNygpVNX6rGJjlr0taOmrN6g2W6HNBvwkxTgpwn+vhrksk8XjpuqUz8ZqY4Tv1W3&#10;5U4avspZwx22aMiclRo+d7nGzFylCd+s1uhRizRixHSNHDtPU6Y4avrM1Vqyfq+WuvtrkV+wlkZE&#10;6dHYGD2WAFCKitSQPbt15dRpOuersbqVsU8REZqXkqSZcdEaE+Br4pkWTZ2ua76Zqe6r12n0XhdN&#10;8/HWtCB/jXLZrYFzHDVrwRq97HxQy1y8NG/Lbo1au053Ys6Nk75Wl7kL1GvFSvVavUZ3LVmi44eP&#10;1BFfDtMx40friNEj9cuRw3XOvJm6a/NmPbRrl7rt3qseLgfUY98+dd+3V71dXXXP1u3qMHeRzp81&#10;V3dtwTsNDNWkyFhNhiWERmgUQGvl4hU6E/t0clim/lQDE5M1hQc8w06WlOjZ4yf0zImTerykWEP8&#10;/XXGtzN0zux5utpxpR7asVdDDvtohI+fXigqAVCd1hsZhXrBNVTvuoRqVVCG3ssq1fLSE3r3+Gm9&#10;8905vXXmvJadO6/Xr1zW6wCtGwCmmwCgcgDUg7IbWgloqgIAVN64pQ+u39C7l3Hv0jW9c4mxYtf0&#10;HiCp/DLKazcAC7dQArowvg5j6m+Wa9Ot+9qED+eG2/e0gR/fNwFB1wBjV29o/cUb2gSrPH5Or0Sl&#10;6rXdAdoSkKqPii5o8+XrRvWqBdzVAPKqCHv3MR7wUQGgo93HfrjmfezxwfWbgB4AE4EL4FABAKuk&#10;8lV+Fx/OgAZ87DOeybgJ8iMeZcXtcr1bdsvY/eu3ATn3PwCYMQBLJfZdCQijYkTgscMHjbBDUKvA&#10;/ftY2zILuh7g2XmPRoihax6Bi3sz6hHmrr4DsOFY9L3HsbfuYBwgkvBFtawca6NOq0a92oAb92XB&#10;EAGoqhxQY5QozIc5CW/Vd9CGd157rwpjCFp4DtuarNegvRLtFVyfUIPrGlxXYZx5XrRxHOdkvfI2&#10;2u9QCcR8sMq7VQAqglANDHAEwKkB6NQBTuxARTDimvfxLiqwZ/NMMAuWMDfeXRXq3AehimM5Vx2A&#10;iHNX36/GXDSuhb0StnBNkKvCs1eY90l4ZHwXIZjqFebAuFrAGut12BfrdZyL+0Wd9wlYXI9lPWDK&#10;QBcVLEAIYaSxpkHrDRg1ArhwzzYPgcvAqh3msGYjFT2qfQaoLFdD4xbY1G7UrWYqYYCnBkBVXSXd&#10;E1FiTa7LelM13R+bPkBYWwNjrqgkMX6MLnztRmVqBTQR6Bi7xpJKICGXINZEI3QBmmhUoIwixayG&#10;gKWOVszR3AqworKFvQCyGm2wVYfnJOS11rdiDuyVbo6M1WLWRGZG7HyofZ2PDHSxjWDFfk1U6sy+&#10;LFAz2Q5RN+nqmawExrit5wP9JgU847SYgdAoWi9tahZVLRt0WednWTFbJr07FS26ENrdCmE/ov0n&#10;QtiLAaNo2UGLboO/vWN8FmOzhuQ3qlC0t49R9htFi+dcmXgqo2ARqKhqEbAw7g3A7BX6viJsUemy&#10;3SeUsS9ByyTW+B3ULNWLChfP0mq3zQ3Aeg7Qeg4Qe/pQ/vbskfz9MWCro0GeVNyS5uJCue8VJDW+&#10;ofLk5Al5Xf9Afuppll/pfgj78XGbvB9ogTXLm17AVnc1YKvCANfT1nvylApXwy3prromLXcvSHXZ&#10;Mam5SjthUr+fLY6V7EQf8Tm0RfZsWSMbly2UpbOnyNSJI2TM8D/J2GF/kbGArpFf/EU++wug65N/&#10;k9HDP5XhIz+XP335Jxk97jMZO/4L+Xrip/KXEf9dvhg3XEZPGiVzv54sQfunyeWi5dJ02kXavtss&#10;7cfXy7WUFZJy0FF2OowUh8l/kqkArnGf/rtMHPEXmTLqUxjmAqxNHvWvMnP8/yarF//vkuo9V24U&#10;L5Lea4vlzf0N8kPDfnnf4AYYdZWBqn38df7x88/wk5FuqT+0bMZZmQ/+bEkBZOUAMnLw4W1cB3E/&#10;HR/WdMkjfDFdO8ErM9+CMMZjpWURfAABBTxMOBftuZKegfZsABQggm6FGdkFACDABsEln66CeUY5&#10;Y/xUXmHR/4+9v3qy7MrSfcFhbd0P/dZtbfd0973nVJ2qzKxkVmaJMSIkBTMzgwc5hDPzZt6+0ZnC&#10;mV2OwcykkBSKCCnEUqYylVV1H0d/31zuyqrb/Re05GbT1toLJq213cfPvzHGBNBEzTlu6T5IqAoA&#10;RjyEMT/rD5iEGcxGyKQZjBcj4DEJRzjGeCpAD9r34jj7EAYABQgdjF2Kx7BFicUMREXxiyBWmzAQ&#10;xlguF4oHMEEXRqpjhDGTYh77XLQ4Hk9iLnCMQIT+mRitWK3UYD9WY7kQxqIJgBPgCcAVDABqqGLV&#10;4Bi2kZp6wEwdwAhbHItEEgbKQhhnEADHtcAYy2VStCcSVnwV2mbSCxez87ldgB+AEYCVCS2YVZDF&#10;pJenyyAKE3WYAliKAVYZc+f3eCWC+qOoP4p5SESTplBFizNOC+3wHi5uzEJYSxK0UNg2i4nbIoB7&#10;nKjHcimk4kWXRvbHD5CiG2LAx4yDKNgPAQx9VK3oLohSw74AsoLoTxBjCQC6wk4Ltjy2avECrny2&#10;KnGWlwuMbXFVY1tVKs6qYrFXFIqzolgq6S5YkCf2IgBXXp5UMOsgQKucsJVxVLIO7pXsg7slM2UX&#10;YGsXYGuLpO3cLDtWLZE3XnxO3nzpj7J2wasmIcaq+S/JyvmvydolrxK0nlq14A1dt3yh7t+5RW2l&#10;BRpwVmki4NOEAa2gNmLb6vJoa0mlenYeUs9LyzT29EKN/nGBVv7rfC1btFYr96RodVqa2jMy1JaR&#10;rembd+gbf3xB//XHv9Etr72pVTsPaiItX+OHszVxIFUj6/ap/eU1WvKTuVr1s3nqArx5F21V3750&#10;DQFGwiWlGgFkJcqrNVZepfbMfN2zYqPO+9Vz+tov/6jpAJggrok67einX6Mej3oqK7UUoJe6fauu&#10;fHWOzv3dv+qyp5/VvS+/rqVzl2tkwQbtWbNPx7Ye1Zbd+zWEPjdl52prXp56AEmpy1boZsDR4t/9&#10;Qef8+rf6NCDrlz/8F/2H//lP+o8/+KH+4//8gf7m17/UlcsW6p7NW/Xgtl16aMdu3bd1ux7YtkP3&#10;bduJeVxpAIqQtW3DRs3POKbVGI+9qEwdxeVaXlCkJVk5umrRGn3+qeexXawZB4+op8qhtpJyAJdD&#10;WwBarXX12lLfoA3YLysq1ldefEXnErQWL9e923Zr7pE0LUjN0OZwFCB1XMcBVIOuGu06UKh9u/J1&#10;oNClQ76EjkZbdbShTUeaj2t/63Ed6OzWwe4eHe7u01FAFEFqggAFaJpAmQSATaDw+HBPr4729usI&#10;rh0DeHFr7uG1/QA0QNQJwNRJwNepwRE9Dfg4CZA5MwJIGAb84NzZnmGdxH1DdQ3aUuDQnp15eoGQ&#10;Fe7QS10ANQDcmYFBnUaZGhqCoQ4AAWydZBkDlIwArkYYV/YWzgOWcM3kMCAPAEb4OgFAI7QQuE4A&#10;YGjoE6TOGLXHghLCC+9lmUQ/6QJIUOLnU6PoK6DjBPpLtYn3ngQkGtXKwIgFUJYSNIm2xtA+oc8C&#10;rSm0PU1wYvuAP4ITYYoAdwJ1T2MuThrXQUAIoIH30I2Q1/Fe02dAohnDzHHWZ9QpXM97TwOyCETc&#10;GiWLfRkFbGFsVKZOAHJZptge9wFNphCocM80r8G+qYPAM04o45gs+DJbQhWvwTnuW9dSUfp7odsf&#10;YYPxVOepCGFr4AnHWZ8phF+0R/XsNMDpJJ4BgYn9oMsgoYeue3TZswpB6SyuAdihjROESAOqJ3QS&#10;/bL6AeiiMgjgopp1+fRFANcFA0cXATVUo07jXqpkZ2Ygi/ex3rO4ngDFsZzFZ8LiOYIPAIJgdOXc&#10;FQNPF08DiHDeUsswRsDl32PKzhjg4nGC3mX036hKF5jB75bevHRNGZdF2CJQXTh10UAW2zNwN81x&#10;ErioiDHT3zXACiELoARYYkbC29dYD44RaoxbIUEQ9xEw2Qe6SwK8ruA43f+oNlmxVIAlwNadG7dN&#10;uUlIAmwRjC4S1s4DIs8C2DC+c1Tl0M8LhC+M+RohD/cT1O7dvK3v3Lqn92/d1Tuo79bVG2jnKtqx&#10;FLAr6JPlomhtmUzjJrM7ArTuMw08XQnfvW9itj56/z2z5tZnXE+L62w9eYTy0ChbX370yAIvgtZ/&#10;KRZ8cR2tP6H8GbDFZBiArG9B628ArL8RsAxY0WVwtrxr1CyqUEzHzrWwmOji36hwffyu/BsLr2eZ&#10;Ba0nVLlmAOvjmdgso2Bh+yFdDQlhBC0CGNfZuoO6AVp0GWRKeC50zIQYAC2jbL1/S75++7p8df28&#10;PBrqk9OwW4YAW5exfTwxIp/fPC9fv3dd/vLopnz5/lX54gHLFfkMsPXZ/fNG2frozjl5csuCrkdX&#10;J+TeuWG5Pt0rl8aOy5WxDrk80iYne+pkvAOwlawUf2WGlGcdlD0bVsrKhXPllef/IM8AmOga+Juf&#10;/lh++aMfALL+Qf4ZoMWFjH8ECPvHH/2v8k8//u/yg9/8s/z0F/8sv/ntD+Tp3/1CVs37tRze9jNp&#10;98yV8+1L5G7fBnl/aJu837dVbh5fJaM1G8WfPU9SVv9c3nz+f5EXfgrQ+pd/QRs/lF/+4H/K7/7p&#10;H+S5n/+vsu61/0WK9/+zDAfnyc3ORfLx9Dr58/kU+euVdPnz5Xz57NwxeXjyAB/n9z/fhZ9gICwu&#10;jxsGORUtKlBB8ZuYoqABrnANgAPHCFJeGNRMMkHIIHzQRZBKFAGFgGWSVgCE6H7H+0yyCkBECNDh&#10;A8B5fIAkLxNpMPaKABYCaAGocK0DdXG/BuAQIAgBHgJoI4TPlppEcJtJcgHQspJsMA09ChUU9COa&#10;YL8AZmiXwMV+ewAGJaXFxkXOiumKGRUrSkBJAmaScVMIUMwYGAA4Musgk13QRZHugdE4QIRp1GsB&#10;T1TOCBjsKwCFrn8mZopug1S1AE4WQOH6SBKwQ8BiVkIAHY5T6SKERQE6PGfmdyZZBiGIiSusdbBm&#10;6uMcAVj8RpkCvGDcXCA5Atgx2QYxNzHUkeSY0F9mKDTrahlgQv9Qd4CKHOabGQnZHtugihZhAQQb&#10;t0Pcy/qinDvCZshjFjTmul1U1piVsAbPOWQgjy6IgFvMO/sRY58Ay4QsL98lzDkTZDB5BuOy/DgW&#10;AlxFvXgGAK0Q1S2nA+BE9cppkmK4qqvERfdAFFt5qTgqy7FfKI7yPEBXCQqAC8ed5WU4VmLiteg2&#10;WJ6bLZV5OVKekykFaYck72iKZKXslWOArIw92yRt1zY5tG2j7F67XNYsmI/ymmxc+qZsZop3wNb6&#10;xXNl09I3zHdh4/LlLwCycg/u3XqpJC/nPzzVNo34vBoDYCVDAW0MhbXJ59PGKqeGyirUvm2/ep9b&#10;rJE/LlLHUws09/dzNeO5hZq+dL0WbN2l1YfTtWT/YU3fukMXPv+KPvfDX+imp+do1YY9GticovZF&#10;m7Xw6UWa8/PX1P7MEg2v2KnJfRmaTM/VWD7gqbhCa0rL1ZdfpFXpmXoUUPXaH57V53/xK9342gKt&#10;AKglAF+NXsCg36Ux9DEW8mnI41BnZZm6igAzaemauna97n/qRQOD7Yu269S6Qzq+M0sbAHPJQ+na&#10;cCxHO0ortLO8UhtLitWfnaFFB/booc3rddOSxbp0zhu6dP6buuiN1/WNOXP097/+nf7uV7/Rl59+&#10;The8+pquXLBI1y1docvnL9KFuHbuC6/p3Bfn6LplK3UXsxqmHNHCY9lakVuoFRhLNWDLhrGVZBXo&#10;+uWbUc9Lpo6Mg4fVX+1QO0CMc18fi2kLQKu1odFsnXaXLpj3ps55eY4uW7RMd2zeppmHj2huWoZG&#10;vR7tr2/SYboKJpq1xxbQztRS7dydp/3pldoH+BpOtupgXYv2N7Vqf0u7DrV36XB7t4529OhIR7eO&#10;dPbqMLddAKrufh0nTGFLIBvB/lB3rw71ApawHezCMYDTOMBrGNcTzmYBbWoAEAQAm0I5gf3TALCJ&#10;49163B/R1n35enxXlk7nOvVCrFUvtHTrha4hgNawnuwj6KEMErYAb4CnSYAUy8TQCAACUAQQISRR&#10;kRojDA4OGTVuchAgx2sIeQAUA1G4xoCUKYAWwhIKIWmK16Kwrgn0b3IGwMy1OG+uwT3cGldDAA8h&#10;ybjZARoISVOEO7Q1NaOyWe1bhf2dwPFp9h/1To+yXSpehCZCm6VWsR7WQWgzYyQ4zozTABiuZZkC&#10;/BlwAajQ0KeLIBUuuukRQAhz7PfkTP9ZCHMnCIU4N6ukWSDEmCoY7ShUtghVRtUiyKHMqmaWayFA&#10;j6DEYwQv7FuKlAVZF2H0GxA4BXg6SaDCGKnEARqteDRAK2DLup/Fup/q2MXTllvfrDpkFCV8pvJF&#10;BWsaYDyN+yc5V2jXACDvRz/OTRKCCFiABsCWBV0WJJ2dAvjhOqp5HAthk2NmoapHEDs1Aegi+ACG&#10;6NJ3+Szd9wATAAn2hXXTLZEui5x/ulISaKkaWq6Gs+1eMPcRmm5dvmESXlxHuYL6ZmHrzNRZ1INn&#10;hi1hi9A1q2jxWhaqYneu3pqJlWK5geOoA3NDoGWmR6PmoVDZukI1ipCIrUmAcemK3rx2Q2/fQB1M&#10;K3/zDsptA1tUswhV58+g/dNU8izAYqH74jW6BV6+YpJe3Ll+y0DW2zdZ7qA/NwzA3eTYAIMEvCuA&#10;ttnttUtUt1BwL9cPe5sJMt6+q4/e4eLGjNOyQMtyIUThZ4CUpW69a6CKSTCsRBjv6+eP3zMuhNZx&#10;S9ECYP1X0PrsIaCKKd25lpa1/asBKEvN+sus6x9giHFX//7ZewawGK9lJbtgHNZ7BrKoaNGd8G8m&#10;bstSs0wxoHVXzLpaVLEARqxvVimj4sU2uB4XsxLOpoX/+vEdwNYd+ff7gLGLZ+R6V4tMALLO4+/+&#10;+8MD8sWdi/LnB9cBZjfki4dX5bP3r8mnAC2Wz967JJ/cOyef3D0rT26flo+wfXRtUt67+Ja8c35E&#10;7pzql9sn++T6VLdcGG2TqZ6kDLYFpTVWLQlvsZRk7pd921fJskXzZMEbL8lzf/yt/OpnP0f5qfzg&#10;B/9kMg/+5If/Q/7xf/6/5B//8f8p//Sjf5Cf/uqf5Uc//4H8+KkfyIKnfyl5238pddXPyMnaNQCr&#10;9XJ/aL08Ht0pn0zsk0dvpci93hQ51bBT4gWLJGvj72T73N/J67/+ufz2xz+VP/70J/Liz34sq174&#10;rVTs+RfpcD4lF1sWyKPRDYCsQ/LXixkArVz55nq5fHGxWD4+m2Hsju9/vgM/hAYnMw16fUbVMenT&#10;AV000MOAJA/OmZToVI3okkZFB0Y7k0JQ6eI6Wa4AFyqGgc14JhjeJokEzlPpIXjRZdBrtjgOcDEJ&#10;GgASJukFjHZvTcgsPBwG/ETicfHhXroeUtmiWx+Bh2BHkKOaRLWLMVsG/lCvjbE/BDXU48cxJtQI&#10;0oUP+xXVlVJWVS1VTNJAiEgQ3OK4n/FaTGgRN9DFdO4GenCM5xgLRphj8g26HBK0amIEFfQL80Aw&#10;4z4z/gUxLs6VDyBJ17xkvNZAVTRSC9ipNXDFz0yWQbe9YABzg21NCOPA9YEAXQNZl+U2aFwRAWyJ&#10;KICN0AtIDODZcB0t4+YHCGVK+bpEwoIjA0lU1WagCXOcwJiYGCOCOTSp6PE8eY5gyDW/ajCPTHZC&#10;GItiLFTOmCCDkEWYCuG5Rghn6BOTY1hZBb3C9bAimGvGbTEmyx/wmM9MnFGDbQ2fMcGKUAZAZCbC&#10;oNsNwPJI1Ic2AVuM1XJV2cRTZTfJMRib5a6qBECVm8IMhB48N3d1idioZJVXiLes3IrdqigTN4qz&#10;tESqCgBaebmArGwTp5WfekiyD++V/MMpkr1/j6Tu2CqpO7fKoa0bZN/GtbJr3WrZtmq5bFmxWDYs&#10;XjhTFsimZQtk47KF5vsAyFoC2Oq3lRb8xVlZqW67Tf2Aq3gwqMlgSBsDKB6vxp1O9RYXqm3lNg08&#10;t0LDzyxT228XaObP5+iBn7+sKb+do0efX6Kpcxbp/jeW6NrnXtalP/q9rvvps7r/t69p9m/nauYv&#10;XtL0P7ym+W+s1Modu9UPMIul52k0s1CD2LoOZ2r+tr267fWlOu9Xz+irP/utLn3uVc3atE1rAGIN&#10;1U6tdzi1wefWWp8H/fNrfSioMbdLo9XVGsop1NCmPRpcsllr567XwVX7dHprpnbvzdbWtEJtzi3T&#10;lvxyrcst1trCUo0DcAJFxeopLlJbUZ4WZadrblaaph9N0bSDhzT14AFN279fN69erwtfe90ksXjq&#10;l7/Wp3/7O/0D+va7n6L87Df6ytMv6KYVazVl5x7NOYI6jmZocVaulqM/5WjLVliulQUlWpSRpxuW&#10;b9Hn//C8rpi/RA/v3qsBu1OdgD6vza710bg2J2u1sbZOm7D1ODy6cslyfeXFl3UxoG7nlm2aceio&#10;ZqdmqB/wezxerz31LTpQ26JDyUbt88a0KQ1j3JWhXUfztM8e0oFoow42tOkAla/m4zrc3Kmjbd0A&#10;ri4dOU7w6jIANgL4GgVMDaMM9gCq+gd0qA+w1d+v/Z24pgdQ1tNnAIyF+wQwKmCTXf16qmdQpzv7&#10;AVg92l/XpI2ldo2gH727C3S0OqQTDS16Au2caOvSk129ehLANgFwmwBoGYAiqAC2JmehBWV6Rjki&#10;eBHExgFZvHYcQDdOyAMwjePzJF0MCS2AqHEeI0gZd8FRAzksJt4KdU0Q0nCeW143MYB7+rGliyHb&#10;wGdLtbJgx3Ljo8FNIx7ABLAwbnKAJapRVNeMSyXaH0OdrGcMdUwMMraMyhavnwKsnYDxTUiyoGRW&#10;wZrdmnHOACIBiYUwxWIZ/BZoMS6LsVSWmyHgBPWzrQlA5iT6OzkE+EKZwnF+Nvcb2GB6d8YiEVgA&#10;J/hsXO4AKAQLukKaulAPIdG0b9Q43mvFbFFhIQQw8x6zA146ew4Actq4ClpKHVXIcQAnnxnGjXtP&#10;su90QQQsmoyDACu63DFZBJUa1kWYIGhNoR8sVOLY52mMj7B1ZvzvSpXJFghouXbuCraELcIXx0VF&#10;y1LkTr11Av0g4J7QCTyDEwDL0wCfc9Pn0X8CiwVKFjABtgAfFrQByAjDBoqnUBf7P2XUttOom66O&#10;hEWCGe+hokUguXXppoEnQgzVK0thA9jNKm0zChfBkrBlZSe8apJSUEGygAv1XLHcCBkDxrXHmFDE&#10;ZG2cUdeoJJ5DYZwV1abrAKFbgKw7gK17t+7onZu31KSBB2wxEQYVrfMoF7lFfWfxrAhMdFtkcg0m&#10;urAg7bbeRR0ELipcd66hP+gbxzebJZF9pprHNbwuXcD8ow4qa3dv3ARs8d6bRtn66KGlan36mIsX&#10;s1jANZss4/MZwGL58sOH+gWgjJA1C1xfffiuMkbrP4PWv33xyCTEMJD12fsALUvNoqo1G5tlFij+&#10;2MosaNK6f3QfwPUAxwhXVKl4zHIdNPD1ZDZRxn0DXbPgxditLx5ckw/vnDNKlgEq1E23wS8f3Taf&#10;GcNllDC2S1fCx3flPx7dk7+9c0M+unhCrvS2yYPxQfn02hn584ya9fXjm2Yh5U8fXjOLLJvy/hX5&#10;5P55+RTlyd1z8uTOGfng5kl5fG1aHlwal/vnRuQuU78Dtq5OdsmZoSY50V8vY50x6W30SWO4ErbA&#10;IUndu0W2rlspC+e/LC889wd56ve/lp//HMD10x/Jj3/4D/Kjf/p/yw9/8N8AXv9dfvazf5Zf/+Yf&#10;5JkXfyKpq56V5uLVcjq6Vm62rpD7XZvk0fBW+XhstwGtjyYOy4fjqXKvZ7ucrd0lLaUrpHDXs7L9&#10;zd/La3/8McoPZeMbP5Wy7b+RLtvTMh19Xq63LgKobZE/nzsifzmfj22hfH2xSD49my1PTqUam+P7&#10;n+/Aj93tAiR5jJFNwDLp0Ak52PrxmWtC1QCouMiujy5iuI4AYtaDQgkwRsvnxH0eQBmz+dENkIoP&#10;QQugRuUjyjgpqk0WXBFwvDDiuaVrIFO9B3EuCsiIxpJmAWRfkGnXQ+JEG4wXY4wWPxtVCnUxYUU0&#10;YWUfNAk8CAMAIqpcTHgRjlEtC4kD7RDOvABJtweGP+rxhwhUdE9kvSwhiSeSBkb8AJkAXfjQfy6I&#10;HKtNAsYwhhoLEhkPxvXCqCwRzHwAC84Z17YyAAOIoytgjVGNokbVSkQJXBgbE2QwPqqGgJQE3MQA&#10;Kug/+sUkFvEYjgOgCD2sg9kKg3TF9AdMfBYhi4Xp4WOYA4IU48XYrlGu+GwwF1bsVg3qikltEuPC&#10;PSYRBo7xWrMmF64nRHGNLRbGYlkuglbGQT5zJsLg5zjmJ4K6a/D8qWpxGwVUBZjeHdfEcI6qFjMb&#10;cj/s9RjgClGBA3QZ8PLgHcM4A063eGwOU/wOJsTwWKnfbXaAV7U4KsrFa682a3d5bJXic2C/qtRS&#10;tCqpaJVIdVGh2IuLsS0yoEVFqzQrQ0qzM6Qo9bDkHtoneYf3S/qebZKyfYsc3LIFoLVJdq9fLVtX&#10;LJHNyxbJFoDVZpSNSxfK+sVvyloAF39K8nKeRgkCsh67q23qBVD5vR6NhcMAmRqtR2kO1WiDN6DN&#10;Dq825FRocPkuDT69Sh1/WKS23y/SoqcWau6zS/TYM0v00NNv6P5nF+mhFxbr0ReXaO7C9Zq3fLPu&#10;nrdEF/z2eX3hh7/URb99Vle/Mk83zFmiWwBmW19ZqOufnqsLfv60vvTPv9bXf/q0bp+7RLM27tRg&#10;drHWlzs0WQEQAZQ0utzaEghogz9gknbUOuwazitQ/7aDGl2yXZOvb9am5Xu0c81BHd6dpT1pJdqQ&#10;Va61+WXaWlilzXnlWpNTpJHCMvXlA7JKqDYVaRlAq6ykUAsLczQv75gW5+RqYVqWZh9KB2wd1kO7&#10;duuuDVt0HcBnxRsLAUoLdfmCRbp6yTLdtmaj7t+2UzMOHNSCtEwtyeQizUVakVuiZQAte2GlVhWV&#10;adGxPN22bqu+/PSzRtFK339IfVU2dZRUqq2sUmswxw2xpDYm67W9sVHrAF7bN2/Tl55/SZctXK47&#10;tmzXdCpa6dlqL6nQ5nhSO2qbADYAqfo27Y81ak8A92OMLXsLtWVfgfblObXPXaMDsXoAWZOONLYD&#10;tghcHTrQjHtYmtp1sK1TRzp7dKC9Q/vaj+tgF2Cst0+HAVpMojEC0BrhZwDWKCCnH7DU1dGFLQCt&#10;E8dburQv3qIdxR6t35+n9dvSdSirWk8HGvVsW69OAsBOA8hOdBKyBnRyJg5sFPsGngaHzXYMMDVC&#10;oBoehuEOYBglsIzCeKZChc8GhnCesWR9ABsDVgQwqlwEnBloIkARmlAHQYvxVkaZMq6Blso1xntx&#10;H2PWWEYNxLEfVh1GFYPRTTdExm8RlM5O0d2Obn0wyAlKBKQZlWzcuEG+ZQEXYGd62II1C7YISydg&#10;7DMOjK57VKsAAQAUA5IzoDVJaBocM8BDt0AqYiYuC6BGlzYrCQSTO1gqF/vGfpox497xAW4Je6yT&#10;oIWxoljKGNO60w3OSvbAukxCDcZSYZwGktDuOACVbpAEMMKSUabQd5MtEFD17QLEMynVmcSDad85&#10;JgIoQWuC0Ic5NrA0o2wZdz60T+Oda0kxbfo1GO/MdEhgYzZDK95s2ox9CvNHWOX+qTGOlX21lC2T&#10;KRD3sh6OhRkPmYTEit8jXAPUAFtTKBPDBEaCzzm0QVc+Qp4VL0VFilkKrQQXVK7QDiD2JGCYMXWT&#10;BFAA5wkzDrZPN0pA0Onz5l4DWlcsBYhp3ak60TWSY+WYqezRffMEtgQvnrt09hKgjIks6IJ4Q+8x&#10;KcWN2ybeivDDNbSYWt8kBmEBiHJr4scwT1QV6YpIF0SqTgSjezcAWqjjFoDtOgDo6kXGWVHFAlye&#10;xbjOYO5PW4lBrhg3Rivtu1nsGO0aF8I7d1HufZsow8pKSNWPcWZUAVkIbZhvzD/rN+6LaPP+7Zv6&#10;PtfYev9dwBbjtSzQMm6E/6nMgtaXTwBZ/wm66Dr4BdfT+uBd/erJu/8VtL58/PdEGNhakPUuPhO4&#10;CFJ0/bst33zCRYoJWjj/MZUtKz5rNi7LgqmZ8wa+ZiDrEypflvrFLIMf3D4r9y9Pysf3L8mfAVF/&#10;MYkzrDiuP9FtkIBFt0IDYAAuwhZB6/278gng6tZ4v3x686x8zfTuD2/KN7zugzvy1Qe35MsndwBZ&#10;AC4qWyzvXZZP3rsoT+6dl4+YkRBt043w0bUpef/yuLx7cVTunRuSW6f65PJ4h5wbbZFzw80y3Vsn&#10;/c1BqfWVi6ciR7KP7JFdm9bLG3Ofl+efeVp+/5vfyu9/8VP5NWO0fvC/yS9/9L/Kb3/yj/KHn/1E&#10;5v3hV7APfi61Zc/KqcQKead9gzwGZD0ZBGS9tQ+glSKfnzgin06myydTGfJk7IC8P5Aml5sOSott&#10;uZSmzJXdy34tO5b/T0nf8gNpznteJrwvyIXkPADbEly7GfemyJcncuWrU0Xy5ZlC+eJMjjyZPsLH&#10;+f3Pd+EnACM8OGOkG1CC4UyXQcZn+QNenLOAginCDWjhGJUsqjqMfaKS5Pa5xOt3Y+sUxnmxmMQT&#10;gAAqTrNJKcJxgBHd2QAJviBdDyMGeuiqZ8V1zYAX9hm/FYonLXWLbod+ABfrIRSgnhggy8RYYcsM&#10;gHQnJBjVxNFXfDYugtEYxkLlDccCVHAY8wRIA+AQ8riGVQ2BC+dDaCfKPqN93herRYmzJNBeUBhf&#10;ZuLACI2ArSjgkK6DVOfijKfCZ6pDrDtWQyUJ/UfbCcBTAuOoCaFufI5gzISvCFU1jgkliPFRxWI6&#10;eAuGCGroG1U7zC9VrSBgi8+AKhRdABMmYQZVshk1iv0jiOFZMs07QYxARaWrFv0za2lhTpLsM+qh&#10;SyKPMZaLhTFfBC2zaDFKAvcmWQ/6wvTxVLWoYhGwCFohnxufcQ8K4StiAMxSr0IArTAgqwZwFZlR&#10;tEJuj8So3Lm9BrasrIOAcjveHUJXtR3g5RCnUbbKxIbiqioBeFWglJnFjN3V+CVaVW5SvbsBZK7y&#10;UrEVF0oFVa1cZh5MlaK0I5JzcJ9kH9gj2Sl7JW3HVgNae9etlV1rVsnW5UtlC2CLZeOSRSgLZcOS&#10;+QCt+bJm0ZsErX9A2WcrLTjnqrb9h8/lUb/HrzX+kMZDMa0LRwE0EYANgMsX0TqbV2sKyrV86wEt&#10;mbdWHc+sVtvTS9W1YLOGNh/U0J5jGtmTpck92Zo8UqiJnDKNAjRcmQVm3aht6zbqakDGklde19ef&#10;fkXfeOpFXf7cXF3z4pu6Z9EazdiwS4v3HVF/XqnWVrq0rsqlDXaPNrkD2uj2a4s7qM2eoLYW27Xt&#10;QL7Wrj2sta/v0Po3tmnyja3qm7NWI8t26PEDOdqSXaixCoBVUaXWllRpEv1IYp/9CWIMTkCQq7hc&#10;qwuLtbKwUMsBWcX5uVqSn6+leflanJWjhceyNOdwqh47eEgzDxzWY/sOa9reg5q274Ae2r1LD+zY&#10;pYf37DfQlHUoVfMAWqVZBVqB/tuKylEq1Fls0+r8CtSVZxJmvPyvACfA2v5t+9RbWY3zFVpRWKJB&#10;t0+TNTFtSNQa98Hm2gbNzcjRV557Ree9+qauX71RD+4/qMeOZgAMyzQeDGtztF67AFB99a3am2zS&#10;3kSL9kXqtacsqE1HirV5R5Ye31+oI8U+PeFr0JFEsw7WtwCMOnWwtR2gZZUBuhYCtljoWmi5F/YY&#10;d8KTAIkTjKeimx9ga6yX7oW92nm8QzsBZW21dVpX6dX4njxt2JiqvXsKdbg8YNwaT3QP6AncdxoA&#10;dAbgcwZAchJAw/gw1kPQGmIsVzdVsgEdBvAME5yMgmUpVHSvs2KwYPgDlKZpyBOkAEQjPQAkQBfL&#10;MNoaA3yxTBjgoDplgRazBDItOzMPEpRYH90P2eYI7ydoocyqW5NGIbLUJaZXp6LFYlKpw/BlAg6m&#10;fGf696lhgg0g0dw/YqBvFnqmDHCNA8oIZ+iDySwI4KHhPAMGBijRltUPQuOI2RI0TgAUCFp0aSMo&#10;sZjU7ACLi0xQQbc7zAndFQlqBhhx72gf+oH2xzCWcfSF6pRRxb6FLaozqOcE3dsIWlSxLPicQF1m&#10;7qksYmwm2QVAi0BGY59tczFipj03a2fBkOd6X2empgAlAE2qe5hb1mcpbYBlqmMGttA+YRFGv1m/&#10;iq5wMOAJbARJuj1S0SJgcvyzhe6AhC264xG0mGJ9FtbYDyulPJUfuvwBjtEWAW16dBrjIKwxngww&#10;doIgxEK44r2XzVpZjJHiAshMtU+YNqojyiQBmOPA85kmBGIODewBVnk/wYqQxWK5BV43yhVj0hgf&#10;RtfFaUIf3TKxf4ZujlT3Tl8wYMb06neuMsEEYQmwBdC6c5Up4S9YChbeFSsNvgVaJoPjKTwzvgOY&#10;NybRYEKNu9ctVYrAxC1jqQhTzGbIOs4QhjH3BESrWIk+LmMOue4WFTXeR/fB+zfvGnXLLLiMvlw3&#10;i0+zv4xHm3FDxPwTtAh7VrzXdbPI8Xv37ph4rY8fEbaoZL1vCpUtxmsRtFi+fPII4IVjRtHiZxTG&#10;aH30vv6JoPXR+39PhvHlBybrIEHLbD+nsmWpWsxASLXpT49vChclNineP7OgyRQAl0n1DrCyYrcs&#10;2DKghWKSX5hCGLsnXwGMPrl/Wd69Mi2PAT1fmZTuACu0QSXrT3QhNNs7FmgBughi3+Cabx7dlY9v&#10;nZfbJwblkzsX5M/v35SvH3GRY0sJ++IxQAv3fIXPn6Odzx9dl88eXJXP3qOyddGUj+9dkCe3z8iH&#10;N0/Jw6tT8u6lUbl/YUTuMBshYOviWJtcAGydGWyS0baI9NR5pT3uNMBly98re7YsN2tnLnrxeXnh&#10;dz+XP/78h/I7LmT8k/8hL/zmf8jip38gh9e8LKH8V2U0Mleut26TD/r3yRdv7ZVP39ojn00cki8A&#10;WF+dPCafTR1BOSqfTqXLx+P58u5Alpxr3C3tzlVSdeh5Obbtx1K080dSn/UHGfY8JyejL8nFhkVy&#10;uWGZ3OvYJA/6UuTxyBF58tZB+WB0vzweO8jH+f3Pd+GHmfIslYoGO4xwGt4ACn+IagbACIZ0kOdh&#10;RBO0fDCwawAaplDpCnL9LA9gyCuegNsoX1xcl0BGaOHaTwFehzqZwMK49sGojwKIgmEY41SVYOAT&#10;srgGVSQWB7D5jMoVS9QBZmbWojIugwAQHI9SpaFqBeghbBmFaUbFonsfk3XQHTAGwKCCw3uDRmXi&#10;QsJxqa2tAxjFzdpVdG8MA8BiMSpXlhsh1akYYK6uthbX1orTTddEwAXa4dpWjNmKJ1AXYKwGcEao&#10;IcBRoSJYUZ0iBFHFYsIJQhRdB2OMiWIsFmCJMV10FQwbyOKaV3XCtbcsVz9CIBctTogXsFJUUCwu&#10;hxPHOQaCD9pnOwBCwhjbMwoX+x+1QMzqE8ESbRm1jdDHsTE+jMetQtgk2NHtME4FD8+fqlnQ5zeL&#10;G8f4rNhfKlUAcSbE4GLENca1EICFEvK6jVsht4Qt7hO8mACDa2tZyhbu8eKd8uE5GWUL7wvTvDtc&#10;ppjFi+lG6HIYuHLbqsTjqDIxWy7Al7eqQuwVJfhcJvaSErGhVBfmG9CqLsiX0qxjUpadIaWZaZJ/&#10;5KDkpOyTzH275agBrc2yd8N62bV2jWxdsUx2rVwh25cvly3LlsgmgNa6RW/ImoWvy4o355jvBEBr&#10;iafaOYLyN7cToOUNadAL2PKFNOoPakNNXGOekCa8NRoH5IQdLnVUVmn+4TTNXbhJHS+sU9uLa9S3&#10;fKvW7Dqm7ccqtT0PJb9aW0pc2lzl0/oqj0bL7Bopt6sjHxBSXKb2gjK1Yd9fXK1BlFCpXaOVbo1X&#10;ezRm82jS4de4w6v1noDWOTwaL8F16fnq35yi4QVbten1rdq2ZK8eX3lAE8t3qvOF1Rp8c4s27j6m&#10;TSU2ba72asxu03ilXWvRbqS0UsOlVRpCPYGiKvXkl5tkFbbCUq1CP6oAR5WArorCIpMx0I4+2nC+&#10;oqAIkJStBanpmpFyRNNSDmJ7SFP3pQC4AF6An4yUw5qF+cg8mKq5RzO1Mr9E3aXV6quwq7/cpS60&#10;yXW0Du85qK8+/aoum7dY923aYbIS2gF/VegDFa1ETRQlYiCrpa5Jq3D+hedf01denqPr12zQfbv3&#10;aCrbyMxXgLvWR2q1JdEE2GnWztpW7U62AnCO6wj2ewNJ7Shxa9OBAj2+M0cH9hdrX4lXe4MJ7Us2&#10;am9Ds1G1BhpbTRzXKFWtlg4da+3UqfYenaIKBZAxiStgwJ8GIJ3q79fpnl4dbDmujUGAeH6V1u3P&#10;0fjmDG3dnatDuU6dqGnUM009OglQmwY8TAFCTsNgPQ2j/fTwiEktfxLwRAVrBKDV39mjfce7AG9U&#10;z4asgvYIHlSLCDN06To/AWOf6hLVFXymux4VKUIWgYugxe1gFxN3UGEiNKGtUQvSrJTsVmp3pmM/&#10;gzoISVTB2N4w62C7GO+4gS0LtEyCDFxLMDLrXsFoZTk/TXWLsVIAE4xxlNDX8/f+WH2wlCbWZa2F&#10;Za1jRUAyKhuVLUIf4IagZ4EiQWsYharahAVqYwREts+2CUpnTeHaVwTA2dgxQp51798LxzKO9hlz&#10;RtgiMBFMqEyxDsvtjiAzaeaLbpujM7BLYCJsUeUy0GlUOWvdLi5OfBWQdfWMBW7nT5wwgDKBZ01Q&#10;s4AN982oalOAJ7rhsQ7CHtOnE5S+XRwZ/TDxZ1SQAFyTQ5wXgixhi8foeom5oyueATYCn7XGlbXW&#10;Fd3z6K4HIMJ8jQ0QyAmhgLfhExj/GUAT3RgZR4VrT+E+xk1RWQNEELQucS02wBZdRCdH8ez4bGfG&#10;P8ExoP9UpugOOJvowrggzrghErYIUHQxZBIQS9EiaAH6ZqCLWR1PM+4LsMZshddxHxNNEGruMYX6&#10;9ZuYE8Z0UYGiCkbYopp1xrgwniT0ErJR6MrHTIHGBfE617qyoO0u9m/iOGGLaeMNaJ08hbqs++hG&#10;yHKBaiDVQQAbk2G8feOOvnv7bVPuA7reRj1G2cL5b0ELgGm5QQLAAKhXL3KBY7R/7bpJkEFl61s3&#10;wscP9eNZ2CJYffjQJMb4gkky6Fb4iMkw3rdAC8f+xMyDdB38L6D1GFBlqVl0IfyGLoGALLN+FuDp&#10;rx8Dfj68JX/7FDAFyPqPz2YgC8VSt6w08JaSZbkPErT+9gkzEzJGC6DEuqhUAYS+eHBdPrxzVj56&#10;+5L8iaBEN0Oc/zO2jNn6M6DrK6pbdCPEvUwB/9cPLGXri/euG1j66v0bgLZbRiGzUsfzemzRxlf4&#10;/CXK10+wBWx9jns+n0mQ8Qna/Pjti/IE7VPZenB5ArA1Jm9fHJW3zw/LjRPdchmwdRGwdbqvTqY6&#10;EjLREZWRFpe0BPLFnb9HKtI3S9rWRbJ54Uvy+nN/lOd+81t58Q//KKvn/UwKNr0kiZzXZMA7T6Zj&#10;8+VG62Z5NLhXPn4rRb6YPiRfTqfK51MZ8qdTWYCsNPniRIZ8cTJHPp3Il8dvZcqDoUy53nZYRvxb&#10;JJgxV8q2/EocO34nwdTfSGvRz2TA8bxMBF6Xk6FFcqVhrdxsXifvdG+Wd/t2yIOB3cbe+P7nO/BD&#10;RYougEbV4oLAVDtCdDULSRJwwGQXdEfjQreEMK7pFIKxHeC6UiEPYAqg5XOKK4Dic+HegFFCCGVe&#10;Zp+rgYGO+xgzZFzWCEqAAB6jIkbFzIAejHuzwDEggRkImRiDSTeoLvkBJSYLIQx+KmMEKGYrJMjF&#10;EgAxKlFGxQIQAIBigC8qaoy7MmteoT+8llAVB1AlErXoT1Lq6xolmaw1gJPAcZNWPZnAMQAa7jNz&#10;gfuqbZXicNkMzBnISgKoUCKAOqpgzA5IgKPyB6MQwBIzdSXRBmEpmQDEUSXDOUILXfaorjElfDRC&#10;4GN/ajG/GC/OE9K4JQD6ASYOGyDE7zdwZtbpMuOIWaBmFC2qZVSzCG1UwghPmAuMgYoWXQfZHvcJ&#10;VVSwGNuVQL+pThKkI3jeFmQBlADJzCpIyKI7IDMd0n2QCpZRtEzsFQGKmQQByyhUsAJul1GujJsg&#10;PjM+C2Bisg0yvXs0gH3AFgthi4DlM2tqUfEClLnw2WEHaDHjIEDLDtACYDExBkHLVl4sjrIycZms&#10;hOWArSKpAmwxIUZZdqaUZR4zLoT5Rw5J3qEUSd+9U45u2yoHNm2SPevWAbRWy3ZA1ublAKxlS2XD&#10;4kXGdZCgtX7xfFnxhgVattKC+a5q26CnyvmN3x3UoC+iIXdEk4G41geTWhuIaS2M85g/ogkY17XB&#10;qIZdfg3avVoOMCncdkCL39is1XPXqv3NTZrYdERb04q1GbDVUFStyQqH1gN6klVerXP6NUrVzB3Q&#10;EGAu6g5rHdqrBdQlvBGNOkJa6w1ruNqtoWKHhrIqNZpSpOFNRzW0Yp8GAVf1i3Zry+r92rk1Q9u3&#10;pmn98v0am7NRuxbs0e49udoDuOsEGHainha0QUhL2FFfpU1D1U4DQCwuwF1FPoAPsOAoqFRnnk0d&#10;eVXqBADaC0rVU1apbhRvVZXaC5lGPl9zAVv5R9P1GIFr/yFNP3DI7GcePGoUrcL0bC3PLtJq1Osq&#10;qVIvxh4EOPoBkFV5FXp4Z4q+/txcXTJnke7duFNdZehDXsm3oBULYY7DEa2PJbS1oUkDHp+++foi&#10;ffGFV3TFspW6Y+sOPbAPkHcoQ71Or9bGa7UuUa+NgLK2uhbtqGvVHpShhnYdr2vX6brjOuxJ6ECO&#10;Xdu352rLpixt31egvbl27akMaL8vqf2AtYFYk/bTDREANop6TjR36Knmbj3d3IXSqWdbe/RkU7uO&#10;1uDaCq+2HC7U5PojenxjuvbvK9KhHIeOeZM6kWzT6aYO3NOtp47365keKljDeg5G+lkYrVwj6zzg&#10;hGti0eVvpG9Ah3r6dYBui1291r5JyDFg1CaCB93xCDvnJwAZMF5ZuH8ahu/JEUsJGuqy4GawE/cC&#10;tGZBh+oUE2VMw1AmbDEFPAvVLa55NRtvZUCL9VBVw72ErRH0e5QKF+7lNUz2wPTzXHuLoEVYoxsg&#10;E0Aw0cZIt9X+CPs+A32Epol+GPz97AezG6IOwMSsomUKDGf2kZDDe1gISMOAtjHcZ+K9AFsG1ABK&#10;vNcAFwxlAg5hi/VwLFSkhtAPjmGwawDQB/DCGKhumeQcABBCHt3smNnOgi2qXDxmAdsEYJhgQcga&#10;ofpowAvAhmN0p6P6RZjhgsWXATbXz1PdOgdwOqUXUC9j2qhkWfdh/BgbVSHrfqpThFYqgwS0M0bR&#10;us7Fdk8TfujOiGcLKCFcjQ8w5oywBMgZYUwawZaKFSEV84g5IGRdOceEEYA+FI6L5wk3U8PsCwFy&#10;CtB3QieHz2CMXF8MY54GKAF4DPABSAg3VzEW1kN1jBkUJzkfAEcDXBjDGBXKGVhi6vrTU1aSDypb&#10;BCyCFuOs6J7HtbUIWwSsSYIj+jNOaKTCxYQkqIOp7gk6hJiblwE7gK27AJZbl5le/SLqJhhhPJgT&#10;xslZKfHP6AnTNu7HcaNsAdSYgv32tWsmZurtmzf17g26JlqwxXoIWmcIs3h3TnOO8B6dPcnYLcwb&#10;YJNAdffaLX3n1h19cOdtff/ufX2HCTKuENowLsAWx3URkHXhtJVY4wL2mTKfaeWvX7LaN9kI79y2&#10;MhE+fF8/fgTQYtwWyucfUsmiqgXYYmbCDwBegKw/ffzIpHj/k1G0ZkDro/ct0PrqsfyNkEVXwBlF&#10;61v3QcZjfcxYq7sAKcATIOvfDWjRddBStghfVLoIWjz+dxXr/5AMwyS6uA3QuSR3z4/Jk3sXhZkI&#10;eR1jtwwoEZDoNojrCV5UtwhRPP/3RBqALMZkcR+FYEYoM2rYR9Y1Js6L+0y08Yhwd81kTfzs3asG&#10;tD69f8nAFl0IH16blPevThhl697ZQbl7qlfunOyWq+MtcmmkVi70xuV0V1gmWrwykKyUzlCRREtS&#10;pGz/Gtk5/xXZOe95SVn1M6k4+gtpLHle+h1vyHTNQjkTWyq3WjbLQ4DWB6MpRsH6fPooQAuANZFu&#10;gOuz6SxA1jH5aDJNnryVIU9GsuT9/nS53bpPJgPbJJE5X6q2/UGK1v1WKtY/Jd59v5HmnOeks+QV&#10;GaiaJyf9S+RcfLlcrF0pt5rXGHvj+5/vwA9jlJhYwkCOcWOzSiBA6MI+QMntdwGEfDjmBWRR3eLW&#10;J76A2xSX2yYeE6flFi/gi3FaAVzPDH0WaIUlDvgxAEeAAASUV1dKVm6ueAMwugEEYRj9VLWM+yAM&#10;fCueiwsGB8WL/lhxXFZMFsEpQmUJx+IALbMPAGKsFRWpZG3SUqYIdShUh6j8GAWHwANIofpUm6yT&#10;WsAQ4Yv7SX7GvYTCttZmOXYsXapg5HNdsUAN3SGtcRg1a0bR4vpTBDyjDKGtBOonWBEmawFsjJEi&#10;bBFwCEgJQB1VLqpSBKcoAIgLFVOhMsoX7qMqRshi0hHCr9+HeTSuj5aaZVwKcY5qHYEuijbpMsh1&#10;uKiGmbTwLIRMAlOEcMU2mPwC8EVwAmjRXTCCuSVExXE+hsLPNWjT53Ia0CI016JPMfQxSndDQBmh&#10;iW6EEcAfY7JMIgxAFVUsHrPisahgcTFjQBnAiosU1zBGjmqWyy1hN94hug8CsowrIdPAM0MhE2UA&#10;suhC6HXYxM7sg9h3VVZKdWmJOMsLxF1RItXFBVJdVGBAy1ZYIBW5VubBwvSjUph2VPIPHzQuhOk7&#10;t0kqyv4N62XbymWyffVy2bpilWxZvlw2LVksG5cskLUL58nq+fNk1Zuvm++E1+6ZD8gaxPabAAAl&#10;7I9qjS+mCX8c8BPTOAGIJRDVRCiuUV9YIyg1vhoAk1fdtiotysjUoi17tGTRVnXM3WwUp+iyfRoG&#10;CMWPFmgY4FED8AiV2zVQ4dKwLaihKhcgxqFRghjgqLHQrsmjRdq0q1Djq9PUv3CPuuejrtc3af38&#10;Xdqx6qj2bsnSAZzv3Zmn3evStYFug1S2Vh7SztQSwINHu11h7QW89QIIOwI12hoIawNBDmOrAXR5&#10;ym0AKLvaAYGOkmpAVSVAqkxtuSVqzy1WR24p4KtUncXl6qtAn21O9eMeuvhV5ZdoCWAq6xDVqyOa&#10;uveAZgC2uM06nPFtfFYVwIxKlbvMpgGbF+P1qq24Sg/tTdUXn3lV5740V7et3axVADqWsrxiDbm8&#10;GvWHNUH3QQBUS12DRkNRXbF0tT7/zIv6xtwFunrlOt21fbempBxWB+YuHo9rPFmriUSd1qO0Jhu0&#10;C6A0SNACIE0DlC409+mF5HE97W/Q0bKAdh0q1YbN6Vq/KV2bt2dpQ0quNmSUamOxTVtL3dpTHdSh&#10;6pAOlfm1v9ijvccqtecI5nZXnrZtztAOzHvPjlwdxfHpqhqdDNTreLJVx2pbdaqhQ08CsqZbuvRU&#10;x4CeQJkEfJyCsX+GoPXWW3oWsHGGgEPDdUa9GuzuM6DV296lAx3YJzAx9gsARXc+A1vDY3oORut5&#10;Fhra41MGtJgEwwKUAdzbq33He8y9BDDGcU0BEpgAg8kxqGIZ2AIkGVdCGNMEMCa2MP0ApPWjjgFA&#10;ygD2CX08TvXMrIEF2OLaXQQKghaB6xxjk3COCTjYjyH0naBF2BlCPRwDIWwS0HES151BHefRrlmY&#10;2AAfoItKDox6uh6yDkISQYsugCOApbFe9B/ARVdEqnkGdHAvFzim2x73qUjRTW+od8Caz07G1Q0B&#10;HjHHmAtCGxUmJhkx8VYYA90P6QpoKVKMKQLIoB9UtKgsUuEbpVvkDHRxnzFlBDLGMp0/MY17Txpl&#10;6/pZghLVMapHVl/G8GwMpHGfoEXooishgMu4MgIUuPgvlalrBAZs2SfOCeO1xge5FhrmZWAcwEgX&#10;TWZZBDCOE3AtlZFQdJmq2mlAF/rAuhgLxoyK0yMEthO4fxLjn0Jdp9A+VTPCGGGXbXH8Zw1o3bxE&#10;4LqgTPZBd72TeC50G6QLJiFrAm0Pow9jAN9xFKpVjMdiwohZ2GJGQapbVH2ofDFGawyANQZA5HYc&#10;dUwAvFjXJOaJsMUsjlyk+AYTVFzhAsF0K2QcGSHJ6ovJiAhQpipoEnTgM+eBAMbYqSsAs+u4hwkq&#10;7t24AeDiQsTXTJyVGQ/eE4LaSbw7VMXoBnnmBNdGs1wKGTt3HcBGl8H7N27ru7fu6YMZdevt63dR&#10;1w1luncqWnR9JGCdP23tc70uZjq8ivZvAu64sPF7d+/o4/fe0yfv/x22PvuAQIVC0Hry2Chcs+nd&#10;LVWLoPXgGwDXt6D1v//5Q/n3Lx/Jv3MdLQDX3whQM66DjNH62ydUtqhO3TPugwSs//jiwf+XmsXt&#10;LGCZewBohCyjWBlVy8pe+BEA6+aZEfnwznkAGM9bWQb/9AGgiKCF677Gfd+CFgrBiccs10ILqBiP&#10;9RUhi0DFYwS5mbr+/ME945b41aObQndFJt74/D3GbF2TT965YmDvo1k3wlsn5fGNE/L+FcLWsLx9&#10;dgCg1Ss3pzrk1lSrXB2ukwt9cTnbE5PTnWE5ddwvI3Vl0uxKkVD2dnEfXS/h7Jeltvx56XW/IpPB&#10;hXI6skwuJFbI9cb1crdjqzwc2i9Pxg7LJ+NH5TNA1WdjR+XT8VT5ZCwT20z5ZCLLlI8AWx+MHJaH&#10;A7vkTvsWOR1bJQ15L0nV5lclc8kf5NDiX0jOip+KfesPJJH2O2nPf04Gql+Vwern0aZlb3z/8x34&#10;oTsc06FbcBUEBIUMSDEmyCg6MMyZbIKqFpNlUIVimneqWhETrxTAea7D5QLUBMUf9ogvjGtnoCwc&#10;geFO5QQAQPc7JtJIAETSjqXJuk1bxUZjGwY+z5v1rQAhoZq4hGNxk3XQj/4wmyAXF6broHEXBAhR&#10;xTIxUvgciVPJiqAtwESSoMWYKcAMCyCBcVNMZ25c63DMrDuF41SNjAsd4QbAUpuoNWpWfV2tNDbU&#10;SXp6qlRWlaM/gBXUn0wSsGLof1Tqa+PmGOPF2D5dKQk3hDSqW3EcTwIC44RBFCqCjOGy4AhwCFgK&#10;MROjG4BB2OT4ccxSvlDYZ1xLV0Imwgj4LRfOWcWKhdDF+ixoA6wChjhOJtRIEGwJXqiTqd7pDmr6&#10;aIDKUruYAKUGz533mvWy0P8YrmeCC1t5uQGnJI4TtBi7RaCyMg/imRGmsD8LXnT7i1J1w2eCVhDg&#10;RJXKSueO94eqFZ51ZGbf53BKFABJ0PLZHTOLGTtwLWDdbjPugwawbJUm3XslIKuitBiwVSxVxUUA&#10;rUKzcHFV0Uzmwdxs4z5YmJFqYKvgyEHJ2r9bju3dIWk7t8uBTRtlx7oVsn3NMtmycoFsXvaGSfG+&#10;CWXNIkDWgtf/C2j53cHBoNv/TRSQFQ/Xqs8R1BpPWKOeGo35ogaywgAraxvWEIAgAIjxz2zd7oD6&#10;ylzqy6xQ/5ZMdczbrlUvrFfHc2vV88IG9b22RUMAJ/vCHepevV+dK/eoB1vX0n0aWrpbw29s1xoA&#10;U2jORg3O26zRJTs1unSvNgPU2g7k6fGjxdqbUan9e4sBXKnaPHeXNj+/VVsX7tPe3cUaza0EDPq1&#10;0RvUDoyhNxzX3pqkdoUT2h6KaStKUzCu9f6IxtHXoM0DyLKrm6UYwJVfrtU5JVqdVazOPEBWQbk6&#10;isrVVYLxVDhxvUMDVbiWa3vhfN7RdM05ZKlaqXsOaia2xw6ma96RY1qcmafVBLeCCtQNsCRo2QGk&#10;ZdWalZKmLz3zis57eZ7u2LBVq9FGFQqzEwJ2NYi+xQFXtTVxbUrUG4WLKtaLz7ysc3DP6hVrdff2&#10;nXoQoFVWWqGxOEA4kQRwJbU+Vq+tiUbtrG3WjmSzUbZGmjr1RHOPngdsXW4Z0Iut/Xq2oVMn/LXa&#10;XeDU+kOFGt5xTD0bD+G5HVX3+oPqW5eiwY0H1L8Oz2bDQW3ceFQ7N2Xo5I4incy067QzrqfrAVRd&#10;fTqBMtbWo+Nt3TrZ2q1TKJMAvLHmDp063qsTgKZJQMcUDH26EJ4YHgHsAJhgpBNymFCCyhYzGFLV&#10;6gUkdbd1aW8H3Ql7AE79BlYIIJNUZWD00g2RsGTWzXprSk/BaGd8lAEUANYAinVvj6mXa4IxFowJ&#10;KxjfRdii+yBd92YL47boyjgI2COgELhYD90aB5iNkXUwRm1o2IzhLMZwEaB1ibA0hX4Q1ggTBBOM&#10;dRiANoRxsz8shC+Og304BdhgFsQzgBoCGxUtzgU/U/WiikclisoUx0/wHMNnEz8GWLPWDxsz98yC&#10;FgvHQeWPoNXX2Y1+o21AXh+eA+FxsJOJR0ZMHwidzKhIVYhJIJiQ4iLqYvwZj9MdknA1hLEMoj4T&#10;O4d9JgwhhDF5CRN5ELaYQIIL7d5gRjrGaxHaCCkYI0GLdYwYcAP44j5LYeM4CGtWHwwssR8ABqps&#10;dCNkIg6qWRMoI70jmBe6VxK2GANmASPbMMoWngMhi+oWoYPxR3QvZObB6dGTGPcEgBmw1gfYGQTk&#10;4PPEkBX7RYAxa2dh/NfOU91ikg3GjZ03EESYGgPsjRCwALuj2B/FPmPfmNlxCtBksioy0QXgilkR&#10;qfZQqbp4mvFa53Ry1FKzWAhZBLUR1gV4I3idAKyfRfuX6QIJ4OK6VQQ/whazM3I8BCv2xSTmwJiN&#10;SoZ338TP0ZUS88axE85uUR27xkQZjN+6aQDqPOo4f9JadJqLQ1MVO0VVDPVyAWmeM4lKzgP2Ll/X&#10;+9fv6HsGtKhsvQ2Auw0AvGVUrPOnLhhII2CxnGXWRrohMrkJYIxQ9vZNKluArXcZs2XB1qcfPDbu&#10;hFaijIfWeluM2/qAKd6tDIQArb8BtEa+/vjhEv59+t//NANaXzyaAa1ZyPpPoAXAsgCKCTEsmLKU&#10;rtlMhP8VtP5+HvcRsghphCVA0Jfv35APAFlfAICoVM3CGK9lXNdfCGSzgIVzX397zIIsKl4ELQNZ&#10;/6l89eFtbOkyiM8ANsaV0b2Q5bMH1+WLBzfkc7T9GWDrM8AWFzf++N55A1sfcI2t69NW+vdLo3Lv&#10;TL+8e25Q7p/qk1uT7XJ1pEmuDDfK5cE6udQflwvdPjnVXilTdZUyEs6VXu8WOe5eIAO+12U6ulTO&#10;JVbLpdr1cqVxrdxq2yj3e3fL45GD8mgoRZ6MHpAnIynyMcDr47eOyYdD6fJoOE0ejaRie9AoYI8H&#10;98iDvt1yr3MbYGuz9Nt3iD9lqeQu/1fZ/9q/yL5XfiBHl/x3qdjy3yR88H9KffYPpbPsZ3yc3/98&#10;F364BhVjqBiXRGOfChfTlMNghJEeM0kmmJ7d7aV65TUQxTTugbAf1xLGuMixD/swwgFf/lBIPAAq&#10;L4x0gpqlKIUkEmPCCt7vF7cnKOlZRyU3vxjXEaTCRskKAhi4fpUBFwJSLGESZbCtAIENdYSjrAvg&#10;QlgA1NBNkLBVg+Pc0pWPSR/q6AaI+5kGPZpIiN/nN3FZsQjjmKg6JQAugDSADFUgQlgShWoQQY2x&#10;Tm6X3bhIRmMhqavH+VpADOAqQeiqjUptHdqpA6Dh+iThq54xXYCcOMcMcCHYsT60RVe/2Viu2iSz&#10;EAI+AS9McEGXwjiOG4WJsARg5CLKxr0QxUtYQV+ZAp6fWQeTYlAJM3FaIboBoq0w68cxAifan3UT&#10;NPCH9k12Qc4bjjGlO9PGU8Viu1E8N0IXsw8StJj8gpkGjdqFa6MBuhFS0UIfcZ4JL5hZMIp7mFUw&#10;4HIaF8EozhHQCF2EL5MUA4WJLsI4z/W0qGaZTIQ4zlTvXiddBmdByyXu6iqxM817ZaVJ9V5dUiy2&#10;smKxl5WYRBkOgBdBq6qwQGwlhVKeny0lWWlSAHgvPnZEijKPSEHqQclM2S1pe3bI4R0b5cDmdbJz&#10;3UrZvnqxbAJobVzxhmxY9rqsWzxX1gG0Vr85R1a+Ptd8JzxO73zA1mDQ4/+mBiASCycNaAXdFmwR&#10;tCKAl8gMZAV9IfUHQhoIArQCYfUDDLwAsghKFPfEnUF15lZo8bbDWvj6Fi1/fr3af7tCy55apiVP&#10;Ldbip1Zo0TNrtXreFnXN32mUq9iyFI2tOqLRHdlae7BAm7Mr9HiBRzvz/Np2tFqbduZrfOVR9c/b&#10;qaHXd2jdsiPatDVH63KrtNYW1CT76gOkoG/NGMPxQAygVYfSoN0onZF6PV5Tq8cjddoUiGi42qPe&#10;cpc6iivVVVyl1bmArOxitWdT2SpWF+DHDchyFJWpp6RcQ9V2wJJd/caNsEyLM7K0IC1dMw6mafr+&#10;o5q+J0Uz9h0GaGXieLaW5xQDtAhrVeosrVZPhUOr0VbOoQxd/OoifeO513X72i1akVdsXAdLsorU&#10;WW7XoMtv1MJYMKJ1sVpNhGOak5GrLz79ms556Q1dvnSFbt+yXffvS9H83DxNRmu1vrZRE4CsOpSG&#10;eKM2x5v0eH2rdjdwDS1mGewA/PTq2fZBPduB0j2kZ3uGAEJ9ONeuXYk6bXD7NQHQi5c4NIY+15ZV&#10;an1JpTYBLtsdPu3H3I3TJbC9T8/j/vP9XKQYxjYM9hMwwglUE+29Ot7apUPNbTrS2qlDJuFGpw7T&#10;yAf4DANimI6dqo4VdwUjcYwxUIQturz1A7S6tbu1Q3sAWwPoX197t/YDFKgKMQaKoHESxuk5GJsm&#10;sQUMVCarIOQwnouq1pABDMIW1TH0B+3OJr0wCTKGAHuAGoLKt6CFz0zTTpAYpiJE4OroRh2dVj0A&#10;lyEqRD2EHoAj6jBxX1OWsjSravE4gY0JPoapjqHvBKVBzM2AUdo4BwS+MZMBkQssExQY92QWWsa4&#10;6CZowZqljlGlG2QdKFTKzDpiMwob1TWqYgQNwiMhie6SZryYL84bgW8WtDgHPD6rEtId0YoXY+wX&#10;gc2CJB6nu5/lTjmovQDOwZ5+FPQDz4nHmSmRyS9OT0xgDk7BSKcb3hnjzsfPzPJI9YqQxnuN0oZ+&#10;sQwDJqmumWQbVHXwLOgKeeXcOYDCRWVWQ7oWMhEIgYiAZRXG0xHW6FZpgSfhku8B54HKFBM3MDMj&#10;sysa1z0mxBgYR58xnn66rKI+7I/3M1EJ4/Qsd0amsWdcFEHrBmCFWQ2ZVp0gQ5fHUczXKPo8whi6&#10;fr4rlsI2OjCqJgYOz5KwZcHKFdxvrdFF+DILM4+dMmMZQZ+HALyDGMcQx0JgA2BzkWdmdaTydBmw&#10;RXWI2QNN1j+MicoV25hCX5lcZIRKH+6jKsbsjnQlNMlKAFzXjCvgNROrxZgtrvlF90T25TzmxnI/&#10;BISOnzAukFMAOM6VtU4ZYBN9v3vllt6/cVffuWXBFpWt29duA6auAKouAbTOAbDO6UnUdRr3neOC&#10;1CgXmKjkIrMqXtUb6AOzGT68f18/fPCefkzI+uARQIuwBdAy6hbVLCpcVvZBgNZ//Omjh+cAWvtQ&#10;/oGg9R9ffQDAImS9D9hiMgwLtMyWahYgyAKqt42rIPcJSBZ8WaD1nxUubnne2rfKbHbBr7koMQrX&#10;1fqLgTCAFkEMMEU4MyBFpYv3ffIuwInnLdhiMYoX+vNnbAljhKuvUL78EFBl6qaiBSADcH356JZ8&#10;dO+yPL59Xj55l4sZ35BPCVnvobxz2bgQfvr2BfmYa2zdmJaHVyeMG+GDy2/Jg4ujgK1heft0P4Cr&#10;R26Ot8rNt5rl+lC93ByMy7WesFzq9MrZlgqZrD0mw5GNMh5dJtORRXImuVTO166Qi/Vr5ErzOrnR&#10;slXuHN8p7/Tuk/cH98njob3ywfB+gNcReTCQZhJhvD+UZiDr0QDOY/ugb7u8279dbnSukfPHV8tE&#10;aIm0Fb0slVt/I0ff+CfZ+tx/k90v/T8kf9k/i23LLySZ9ntjb3z/8x34oUtgDSCGay8xToqLFft8&#10;MLa58G5NTHw1QfEQtABkVKmoSBmFy4BWyICYiePCZ1NgoBPECEKMveJaV5ZrXxyQxJiruFG2qh1l&#10;YnNQKbNcBVkvFyTmulpR4w5IN8GQuENsE33EZ8IUj4eopKG/TOceo7JE1z20wbYIW0y2wZgzk3Id&#10;JQRo4tgIVfGaWZWJipelQFHRIgTxuIEi1EWgIjzFY2FsATJJugYCNpIAJvSBCwMnawFa9QmjfhG2&#10;uE/Vi0lCnAAPrjuWSAKMAI5UuIzKhboTaNdaXNiCPCa4sFz7qLYBxDBXLGYRY66zRUWLIORHHwA9&#10;hC3jfkgwMwX3oi5Ck8k+CNjxE4IMbKHvHBf6SyXLtMP2CF0GpNAPUwfTuxO6giYzIZUpnuc5KlqM&#10;t0rgPF0B/W67cfUjaDEDIWGKcEV3QYJWLBAAaFmfQ24XwAoF14fdHstlEAAWAjzWALqCOEZXQp/T&#10;Jh5bNWCLMVoVZvFipncnbLkqy02K9+qKMqkGbFWXFEllUQG2BVKWnyllucekJCdD8gFZ+RmHJB+Q&#10;lXf0gGSn7ARobZGjuwFaWzfI7g2rZMvqRbJh+QJA1huybskclFdkzeLXZM2iObJx8ZvmO0HQAmQN&#10;+ryBb8KAqVrASBywlUAJ+yLGRTAajGoMQFUDSAkAsjxenwaxDQG0CF9hN4EsAtCp0fpAQhs9EW1y&#10;BrSGcU87M7V08U7NfXmtZj21SDN/v0Dzn12u+fhc8uYWta06oI4NR9S7I0NrduVpzc4cDW/LVM/a&#10;Q+pak6K2+bvUPX+3Bpfs0+iWTK09VKq1hW6NVvo0AaiLo21TAIWM92oAGLagdPji2uVPamewFrBV&#10;r33xZu2JNWo7xtUMEIs6/ICpanUXVWolIKsqu1TLMwsBWgVqA/xU5xdrNbY+QJcP4OGrtAHOqtRd&#10;XKFl2Xman5ZhEmGk7TmkGSz7DmoOwCv3SLoWpGaadbTKqJIxvXt+hVbml2lOaoYumLtI5z43Vzeu&#10;WqcFxwBlBcWan5mvtrIq9drcGvIENRqo0WQkaVwHKwFob85bpC8+/5ouXbhU169arzu2bte0o6la&#10;WxPT1qZGbalv1Ka6Rq0FnDUmGky8VjtAq72+STvqmnWgqVMn2/r0xPEBPdM7rOdh3J2BoXoGButk&#10;Z5+OAog6a3FfpFbbo3XaDWDrjDdoewLghtLR1GytpwUAGYPhfhrG4jkAwQUYoGcGufgwDG+62VGJ&#10;Arz1onQ3tZltDwqBZRDG+mzcFWOmCDZUtKy07TC6aXwCkLrRl16qWiwAt97WbrPf19YNQxuwRFBB&#10;/0+OoG0YiOdoLPI/+zQ+AQWEIi6wTEWLcNOP0tfO+joNtFB1MmtsoW1C2kXAknFFhLE/McRkFFSS&#10;CHhos519Ycr7TnxGvThOYGQSD2YtNHVMAFZgJJ/D/QQfguRId68OEbLa0H4LQA19Z/9ZB9UuQiPd&#10;GqdhvJ9Gvwk6JikF1QWMiVkICUiEzSH02Ywf0DkEeCMIUqFj+wRMZmI8j/ssWEIdMMYJcgQRghXd&#10;EAeO96N9umb2mLpG6JYIYOac89qzmMOL08xoaEES4ZExacYdEnUwnT9T+VPhozLH58S5Zpp9wtQp&#10;KpSYR4LWZcAOoYlJOpgmfRxzagANsMU6ek3iE0LfkAE2rp1Gd0WCGd0Gqa4xvukCDXlAAOOyqGgN&#10;ABQNOKLvfZgTzg8zLDKNv4Et3E9FzsDWORj7ZwEohK3J00a5GgNsDfaOAvioslmQwy1j8RjDxgWi&#10;uW4W1S3GbTGrIdO+E17OUNlCHUzbT3VrGNcPYu6GMIYBzMMw6iJsMX6La5YRaJjRkKBFN0IqUlSO&#10;pkan0C5Ba1gHcG8f7h0ZQB8GR3SY/wTAnHPhZsLWBabQ5zhMIgomtcB8APymAFVUxMaGAOT4HlAZ&#10;G8cc0ZXRZGzEu0xoMq6AgB2zKDLXxeICxOwLoO0k3hXGjFHVmh4DcKEQBs8Bmli41hrjsW5evGoy&#10;GnJB4/u37pntTcDWlQvX9ALm5wzml6B1AmM+iTZPTZ/Vs5i7M3gG59H/q5cv623C3s1b+t69+/r4&#10;vQf6AYHr4QNTqGp9/uSxfvHRI0AWC0DLKo8BWUGUp/k36t++fGTitL5dR4sghUKwobugUbKYDINA&#10;heN/mwGpWYiahavZLZNhWJ+t+xmfNbsWF90I/4z9vwCEvvnoLj7PFHz+C+rk+b/gXu5bihY/W3BF&#10;6KIboeU+OJud0IrV+tLEbd00n7+ecUP8BDB148Sg3Dg9LB/evSifP7gunzITIaDr8/e4vSKfEbiY&#10;IOPWafnIZCQ8KR/eOCFPUB5eHpNHF8fk4fkRuXeiX+5O9ci9qS6581aD3BqOyO2RoFztc8qVzjI5&#10;25QqJ+u3yonkMjmZWCSnaxfL2drlciq2Wk7Hlsj5xDK50bxBbrdvBXDtkgf9e+S9vj1yF0D1zsAu&#10;ead/t9zH/tvdW+S93o0ArU3yXv8mud+/RW50bAOw7ZDTifXS73xZ6o8+L1lL/0m2Pft/la3/+n+R&#10;o2/+36V0w/9m7I3vf74DP1SkmBCBBjvjspg+nVsqSkzW4MJ5D5NWAFSYAp5xV4zbCkRwX5QxXCFx&#10;MtsgIIfKGFOHG5c6GPeM/WKsVZhucIAIqmV0RQzgHpYIAQdAUQ0j2+FxGWhjdkK6/zH2KgzICQFS&#10;2EYEwML2IgQj1B0GNNFVkGBlklQAihLJuFG5TP0EMcAFVTqu6cVtMkaAoxrmN+OMoa1ao/YAaAAX&#10;9cmENDXUSh3gjcBEgOO5OgBVbS1AJgEowXG2Eyc8oc1kXQwFn1EIfRGcj+C40+M0YJjEtUkAVgLX&#10;E9aSGAfrJODVzrgWWgsKE5ACBpSodlGJs7IXJvE8qBaGpC6SlFrMI5NTMBaMLoNJ9p+QNaNgEar4&#10;LL0egAyel1nMGMcIYQSzGsBflC6E2IaY2ALFJLzA/DBVu9li/pg9kEqWlQgD84O+hQhOXia7oJsg&#10;Y61cADJLwWIadwIWE2MEAVZBPE+CljnGrIQoVL0YgzXrIsj7GZ8VcLrEi3eAMVnu6kqxE7Rm1so7&#10;VZAAAP/0SURBVNHy26vEDdByVJaarIOOimKpLM6V6uIcqSjMltK8TCnKTpVilMJjhwFYKVKYftAs&#10;XJy2b4ek7d0qh3atlT1bVsueDStl59olsnnFPIDWHNm0fC7258j6ZXNl7aJ5JlaLP0FXwIAWgOsb&#10;KlfJGkJWHEZ+HPsJQFdMw/4arQlGAFY1GgiG1OcLaBj7pvgJWyHAAUCLoBZMaDPAphlGe20wDjiL&#10;qdvpVVt+tRal5GrOhp1auHKHFr6xVfPnbdGsueuN8pUzd6Pmv7FFS+Zv08r5Oyy3wnVHNLY7T2uz&#10;qrS5yqstjrC2++q03p/QmLcGJaJhZ0hjALukP6IJwFYC0FXvqdFGV422uOPahnF0RBq0O9asvckW&#10;PQ6QaMMYm0MJDdqdRrmyFRRpRU6Blh3L05L0LABXvpZl5WlxRrZWArxcBaXqLiybUbnKtSQHcHT0&#10;mGYeOGLS1h/bj+0+K/073QNzDlPZ4qLFpVqdW6al2YVaDnArSM/WZa8v1Rf/+LwuXbxU846iftSd&#10;l5GrjrJq9WOegm6/RjDf5hlgTu2AvKXzl+izuGfeK2/qsgWLdR0gbf/eAxoJBrSjpU3bm5u1paFB&#10;m+vqAVr12gTYYmkBPHXUt2hPQ7sONXcZN7+pzn6dhrF/GobdWSorMPqmqDIARnrqW3GtlVCjG3PV&#10;ngRooXQ0tWhna7sOACCGYWRPwkA+CSP3HIy8czAwz1AdQRknHMCQ72puNfd0YNtN8ALkGGAhrADs&#10;LNihkT8K0BjXUzDWuegwU773tR0HGBCwOnDvce1qQn9aOlAsdYzGtkkugXZPA7aYGOM8jM8zb02Y&#10;WCxCzgiAaIhqGGEN93Whnu6W49oDcCNsMX7KAj4AIw10qjrYnhoj9MFo7h80cEVFrBf96cHYe9pZ&#10;2rS7rQ1GP2AB0DCB604w9mxsUi/ShQvAcZJjoasc5rgf0NiHvnMsPZiDHnzuB+wQoAgqVPGoQFmw&#10;RPc/SwkiOFKh68d1PQDNbvS7H+Mx8Ejwwj7HQPAkNNJ98gLuJWydobqB/lAxozI2BEDpb0c9Ld3a&#10;2cQ5xXPAe0DwI+gwfozxX2cBeLz/PMZhFCkqhaibUNlnwBPtd/ZiH33AlioZXRwZZ0eYOgFgZpwX&#10;1agrAC66IlLtOjlGlzsCEt0p+0xdrGM2Ho5ASGik2yTTup+HwW4tRMxMhIxNojI2jvkaxruDe1g6&#10;rBg0qmtGIUMf6Ypo1v6iSklIOcOYLwAK6jnDxBNvncR8AbRQTz/eIcbh9aAeujay0B2RiU+mMY5z&#10;GAcXZL56nkkfqGydxTiYTANzCsjqo9qI96cXfenD+0yFjmUU8EWXQqayZ4p3rltl3AhRB9e/OoVn&#10;y1g1Ql4/2u/D/VQMB9D+IJ4l15CjajaGuaDbIrMCXkYfmBWR4MYFm1k3oW4YbfWjH4N4BgTG4Rml&#10;jecmqNIBuOnexyQVTCNPhezyBSawsFwiTXIOfH9mC7Mq0i2RqhnboELGPjOdOzML3rhyQ29QGUNd&#10;jM86dZJq1mkDWtOoj5B1cuqMngKYnsT7w3W7uHDyJfT/5tXrZmHlt28B2kxmwrdnXAgf6iezsMX0&#10;73QhfMKkGA+/BmT1oBj/dgu0mOKdsPXAQNbXgB2TzQ8QYyW7IGARhN42oPVvn1DFeg8wZS1qbCBr&#10;xq2Q5y1Vy0pKwWQahKx/+4zXvG0gi/Bl3AWxtYCM4MV7UAB2FlBZ0GVcA2eUq6+41hZVK6Nm3ZOv&#10;AFtfMrU74Mq4ERK0zHV35MHN03JhrFvuApY+un/JgNYnhCuA1lcPb8gX71+TT3D8k/sX5KM7Z+Sj&#10;u2etuK3bp03c1oc3puWDaxPy/qVxeff8W/LeuVF590y/3JlslRujcbkzRtgKyK0Bp1ztKgdsFciJ&#10;+CEZC2+VseBGmY6tlJOR1+VMbJ6cSSyWc8lV2F8k1xq3yZ32/XK/a5eJ4brbs1Xu9W2RO92b5W7X&#10;OrnXuUruda2Su9je7dogN3HN1VaU5o1yrXm9TIbelI7i58W3+5eStuj/Jpuf+T/L7tf+T8be+P7n&#10;O/BDRSsCIGD2OpefLn9Mxw5oCkUAPly/yidulDCMdacXRjSMcipVvoBPXF6n2L0ucfrcxjWQ8Vje&#10;oAVMFkQBiGC8U03iAsBmnSocp3shIYywROWL9XNhY8Zj+RkzBkgyCxwDoiJxwBQgJYxtOIJ60Y8o&#10;2qLyFTFAB/ihAgWgiQGU6urrJAGAoXsgQTGZTAKE6g2AJRLMKshEFXTbQ92MW6KCRjc/HCN0MT6r&#10;ro6ZCQExhCrAVTzGuDJsE4DIJEAInwlLBrToQggQi6J/BvbqEgY0o3HcA8Diubo6KmVUungfgA71&#10;8zPPM5aK6phJToHxJxkDBvg0CxdjbpgEI+ADzISYyALjSSSljrFkUYIYY694nO6EVLvoAmgpVVSv&#10;EpjDJOaLboSEKi4+zMyCUTyfhAEztEf1ivDFZ4TnQCWrBs+W7oNUrBizRbdCA2Hc53peeA+4NWtj&#10;4ThdAwlaLNwnRMVwL8EsYPZRL9UrwBchzGuzicduN1Dls1Ub1SvgsgO0qgxcuY2SVYZrKnAt9+lG&#10;WGYUrCqUytJCQFaWlBXmSkleFkqGFGQeleyjByTz4B45dnC3ZB3aBcDaLKkArbQ9W2Xf5rWyH2Xn&#10;huWybd1C2bz6TYDWa4CsV2TzynmyaiH2l1qKVsDpm+/zBgBanm+CvhqN19RqQ6xRayP1Whut1yTA&#10;JB6p02SszsAWno1xHXR5fAAuv4b8IfW7/ICtGjUxXoG41hGy6NYGI72utlHjyTqNRQE2uMbh9Gl5&#10;tVPLACxVOeVqSy9We1qBOtMBNOmF6sko0UB2pcaLXNpiD2sHoOo4QKkNhn8j3eQAf3VU3AAhVNGY&#10;qKPGBdgCWCVcOOYMa50nqglsa10AP28YUEWlhokimrULdRyPYYyAxFovgLHapc5C9CW7VCsyCVu5&#10;WgwgKjmWo4WpWaaUE5RQqnKLjNpVlVesuUcz9NiBw0bJygZope1K0dQ9KXos5agWHs3TQoBWDkCq&#10;CHWWZLEUaQ6OrVy4Wp/+w1O64M0Fmn7okFG0sgF3ZQAur8Nt1tNirFYNYIsA66726oaN2/W5p1/W&#10;V55/TRe8vlDXr1yre3buUY/NBqMbENMBmGgFcAFumqluYd4b4wAvghK2bYkm7a4/rn1Nx3UYhvs4&#10;DEzGTZ2ikQ+DfhpG3gSM1mGAST+ApAuw1UEoxXx1NLZre2MrYK4NbQAcqIjwfhiIZwbe0gsw0i4w&#10;3obKAlUUggDq6Ghsxn1N2gnYOt7E/WbtxPFugAfjnwgBNLAJWkwQcRYG7qlRJpSAEQ1DnFDSBSjo&#10;Aqh1ot8WJHQaUBgw7oT9RhU6BeP3AgzE84y9Qj0nuOAx1+aiitXSbu7nPYQtax/z0G650pkEFUbR&#10;wb24n6DEzICTA3TdA1S0E5La0Be039yC+wF9+MwtgXCos8dA2elRujNaiTZOYy7oVjmBOR0CnAxR&#10;SULfe9GHHoyjrwVAi3EQtgY7mDgD8wCj+cxbBB0qQXRlBGyhHipffQAzwpZR9zD3fZiXHoyBnwkb&#10;xp0QhjsVPSpbVKYIjnRtnKI7JOaZUNUN0LYK3hf0od8obJgHzMUYYQsAQWAz6hgLjG3CFkGOddB1&#10;kW6QvbiP0NiNYmLi8LyZOIQZD+kOykWZjbJ0mmnY6RbJBYjfMsA2hGfb34mx8J2lYsj5AXAQGlnG&#10;8T4xkQbXCzNubCcvAIRPA5QAOUPjuIZqFl1MCWy92oVn3EWVDvsEFoIfE3UwvstkNaQyBtihSnXG&#10;AMpbBpAIWr0YSz8hFLBDtYzgYxQ2wLdJtIE+UNHiel9UeNgnxqVRASMg9WLsPbiHbQ+i7QE8Bypc&#10;hB4m0CC0MHaL6haVLdbB50qVkPF3fWif9fTjvj68rwa8AI1DeJ9GMedjdLHFu8B1sLhIMOHm3Knz&#10;xt2P6tUIoIqgNYD2+roxL2Z/CMA2YiXswHxN8/lRrcJ7dQYgxMJ4LKbatxQxZlK01DHWyZixUe7j&#10;O225FeJevAsEtgucS4zjLNU5jGsKIDYNgJ0a5/a0To6fxPakTk0A0NFvA1uYPwIXVbTLFy7p9ctX&#10;AF1XZ2DLcidkGvj/vJgxFS0A1jcogygmIQZdB60YrdmEGO8ZNYkAQ7c+QhRjs0x8ltkCvABYloL1&#10;jomxmlWzLKWLoDWjTgG0CFUs/2bu5fEZ0JrdGtWMAIc6DGxxDS1AGOqcVbMs1eq2ib/685PbJk7L&#10;itsiVAGyUP4yA2eEQ4LV+zdPyeNb5yy4eu8qwIqp3q/Ll4AsZiT86tEN+dIkyrgqn7x9QT65d14+&#10;Ywr4u1bs1pOblrL14fWT8ujyhDy8MCLvnRmUt090yzsnOuT+VKO8N5GUt0dCcqPXKdc6XXKxrVxO&#10;1R2R8ZrtMhneKJPBVXIqvFymAsvlRAjgFVot5+Nb5Fr9LrneuB3gtFVutW+XW23YdqyXW8dXyJ2u&#10;5XKzc4nc6lwqt7uXAbbWyrXWjXIFkHWtebNcbWLs1gYZdi+UZOavpGrbT+Togv9m7I3vf74DPy6P&#10;w7juMXU7Fx52+z3i8QG4YGhz8WC687lpNMNgdwcswOJnApjD5xSH1y423EeXQapGQQCBzyRhAFQB&#10;ZrimFRc3NnFYYQJSxGQR9FEhg+HOGCy6DfI8Mw8SoIw6RjgAcMUAML6QVxxuJ+qBMY9+ELAIdVSq&#10;CHh0e2TyC6pgCcZXAZiYyt3HelGfSa8eT+BaKlW1uC5p1J9I2G8SQhC4GNeUBASxcD2pKI4xNovA&#10;FI9zn7DoM7AVjQJMTKwYVSoLmKK4J452k8a1kHCGOrEliBEMCYQ1UUAdzwEcTWIN45YYA+CxTY4j&#10;JLUARuO6yPGYApjCfMaZ2h3zVYsx1KP/jENjnBZhjO6BRrXCGKhaGfWK8Vs4blwGAVYhPK8gIJqu&#10;glSwqFKxEJQIUFwzi5BmsgxSScP7wOuYhTCC585C2IoH8ZzoIoh3IMk20LcoACvMRYpxPAywCtFN&#10;kPtUv6hu4dmZfcb5OWwmhTszC1K18jkqAVlWbJbfRQBjandrzSwv9t0ohCxnRZk4cIyxWuWF+VJZ&#10;XIBtrpQVZEtp7jEpzEqV3IxDkkXYOrxfjqXskrT92w1s7du6SnYAsPZvWSu7NywDWC0AZL2BMk/W&#10;LXlZ1i55UTYsnSPrFlkxWj6Hd37QFRhE+SbkC2s0GNcYYKs23qgNMNBrYw1aE44DthI4HjMugwFf&#10;UP0ogUBYQ4AvKluRUEyjuK4mEDVxXolIEtCW1MYEjP46FBj99YA1uiRGcE/UF9AIQCfiDmoIoBbz&#10;EpZC5nOE0IZSB2hrAvC1Jlq1pbYNoNWiyRkQrEP9SbSXQLuMa2KqeCpblgsjtgCVkDMIEAsDyqJa&#10;j760JZtQV722xeu0DbDVHAaQeQLqr7CrgyncM/O1NCNXSzIASGmZgCyrlAG6SjJyjOJVii3VrJyD&#10;RzVz/2HN3EvXwYN6dPc+PbbXAq+cIxman5atuYePaSGu5yLGBrRSc3TZguX6/B+f18Vz39SU3Xs1&#10;D2CXgevLCsrUVeVSPA8NMH0+5iGIvvmcXj0MeHvu6Zf0pedf0QXzFuialWt0x7btWl1UAYhpgbEL&#10;wxmGaxdAprW+yahZTI7RgPluRKnHnLcmADu1AJ/6Vh2E4T5yvAeANaRnYNSdhJE9RWUCsNVHSAJo&#10;Ha9v0XaAVns9AK6hTdtQ2uvbAQuEBi5sPKBTMFhPwbAjcJ0iLMCQJcCNwgjtI9igL12NLdoG+GvD&#10;fntjm3Y0tRnYoso1DANzEmA0m43vzChAie57jAeCEd7XAoMe7R1HHzoaj6Mf7Qb8CCpUqoYwhnEY&#10;mNNo+xwNdBj6zG54wowFhiuVMMBVDyCnE/0naHU14TPrpUsfDPYxqkqAIrZ9jm5b4xPoA4xlGLx0&#10;FewDWBEU2xoatbWuAX1oMp8JW70AsEHM/TjGfBJQw4yI55gcAdB4mgklUDehlO6DdKXsBqxS4evA&#10;PBAeCZK9LXR1RB8IKhgDXRgJfgRQKkqjML4H2wEnGIsFiwA/1NUB+KU7oYnhgsFONzqqQhcmTxnY&#10;Yhr5UwAGuheOACT6WnpwD+aB7WIuTZl5lgOtPZhzQAoMbypidCW8ACOadRG+qBQyRo1g1TkDrdx2&#10;Y/z97X147/D+YZxWOv4RPU1wZbzRFLMbMo6OySdGlAtd92O+etpQB+7tIXABlghN/Ux8gmdp4vAA&#10;AswaeAFgYNwhMRaurTUxMGau6wUg9gAQCZ5dAE5CC4Gnj+CJd4cLTp8CZJhFnnE/syxywWgqVibm&#10;DO9NN8bM+3oIa6inB8cIXwQmKzvjhOnDeUAFyzmABUGLKevpttjV1qNdaK8boNeNffanmwV9Yxsj&#10;eCcJXJZCBHBG4SLYjOEbwHvPuDf2twff2268Z93oRwfmhuDYg+c5iLmkO+Ew+sLEF1aa+CkDR0zG&#10;QbjrxXPtOt6vPfgu9mBe+vB9NGodnuVQ36gOMAYMc2HuGbSAihA2SNdJgJpxgcQ1Jl4M/aUr4yBA&#10;kmV4EFBKdQ3zMI73cgLvxQlA1yShF/Myhs8WXAHcxk7qxFvTgC6C1gmUaRzHnDPGDZB2Gs+AwHXh&#10;LBU6Zle8YiXLuHfXrLn1BLDFWC3CFt0Hv/rowf8BtB6bhBhM8T6bDMNk/vvw7n+BKis+6+1v47FM&#10;8goDRjNK1wxs/b3wmAVWFkwxTuuO/BWgZGK1CEfYzoKWUcRw3spwiH3UZ9K9z6pWXDcLfWL81azr&#10;ICHrcwCTAS26EgLEPrh3QR7cmJZPAVhfPLAyD/7ZrLk1W6xU818+YkbCa4AtgNbMosZfGOjiWlvn&#10;5OM7ZwFf2N4+BeBCuTplXAnfPzsoD870yYNTXfL+iXZ5Z7wJsJWQO8MhudxZIedai2U6liH97r3S&#10;Z9suA9XrZcixRsa8a2TSv06mguvkRHi9XIhulEu1G+RK0wYTx3WzZbNcb1sm19sXyqWWeXK17U0A&#10;1gK50bpMrrZskIsNG+Ry42a51LhVLjfsk5PxTTLsWizdFW9KMutZY298//Md+PHCwPUFXCb+KshE&#10;F0FClFfcMJS9MKYJRB4ULjbsgxHvBZhQxXIDxjy4x+nziA2GtBf3+XgNIMkLg5yQ46NKRYUExjuh&#10;LVADyAJ0sT6eCwEifIAD98y9jM0KAbaq3TZc5zXuiQSaUCSAz25AGBU1QE4CgGBUIybMAAxQDcJ9&#10;Jp08+kg1jYDlQ1t0V+RaW/EkQAtAw30qaUxYETNARfChOx/jpQhRdJdjfYAUtEOoilGdYowWASs2&#10;U3CMiTmipn3ACLY1ALIgrgmivyaeDHDGbIhGAQNcGXAjbPE+gCJjuYzbIvtAGEP77AvbJjjR7Y/H&#10;wngOfsAM4YmumXQPpIoVwxzXYZ/ufcZ1EOdM7BfqY8wV461YqGSZtOshv9TT1RDPiC6CBCmqWawn&#10;wSQbvBbPYtZdsI5JQzhXgLAYgYtAxYQWjLHyeHEcYIg64v6gOc/4rSjVMMA6gYtuhBG8SyZOC58J&#10;XEEPXQft4gdssXhsVeJF8dttEnDajJrld1TjeLnYywvFUVkszqoigFcRAKwUn0ukqjTPuA9WFOVK&#10;Yc4xo2bl020QoFXE/bQDkn1kj6Qf2C4pOzfJrq0rDGhtW7dUtqxbJBtWzQFszf0WstYueUlWLX5R&#10;Vix8yXwnCFoep2cw4PR9wxisGoBWJJTQKMDEAFO0TiPRuCbj2I/jeCRmYCroj2gAMBPkfjAK4Ipp&#10;CPthwFEN9sM4RvBKoB4mamipZbxPnTYBcFoicW0AbMUAahE/CtoNoz7GiIUCuJcxVOFa1IP2mC0w&#10;Wq9NRqFpQmk28NaAz40ArnpCIdqMums0zAJYq/FFAYJRDXhrTF+pDsVQZy360gBgbEL7rbEk+hFD&#10;P8Ka9PhNwouqXAAR1SzC1GFmEbRK4dFMzT2EfRzLP5SmedjPOXAQgJWiqTv36+Ed+zRt70FNB3Tl&#10;pqRp7kFcl8qEGdlamJ6jRXRJzCoGdBXoptWb9bk/vgBgel13b9upOWgvHXUW5RSpu9plIItxWkEX&#10;E5L41Wv3aH5Wvr704jx94dkXdd6r83TlomW6c+tWzTmajjlN6HAXY39gCANOelo7zGLHTTNzxLmr&#10;xRw1A5pbUdprYaDDuKZyNdrRY5JZnILBdRLG9CSMwBEYf4SYThjzbQCtFsAZY75aAGoddYAOwG43&#10;jPT+ZgAGjLsJQAKBja6Dp6gGoIz3Eg4IF60G1loB2S1U1/D8CFqt6B+3hAfGfE2j7ZMwgg1oMVYF&#10;oET4oesdYYTXt6Dd1lqrP8cBXMcBXFTOCFsTBB3cZ1LIj9AlkuraEIAPYyFoASg6AGvH0f92joH3&#10;E9oAX1SaRrv6THunAEuEJKahP4k6eGwQhnBbHeB8BhZb6wBcgK22hmb0gSpXG2AD4AkIOTHINPZj&#10;eh5gcXaU8wEjmUoOnwv62knQRGkHxBJkOwF9HTPgNwzj2ih0gCW6MTLhx2kY2Ew4MkIFBvfTjZLz&#10;ZoEawfG4UagsV8Au5RpeJ/AceK9R6GAgn0R9owCYfsA1YbMd88gt4fV4XSvAm/AG4GkGtFHd6gX4&#10;Do+bthk/dg7Awj4wHotgNwtaxw0oUl3r1HZ8bkV/CB2M32JSEcZenRpn7BQTnzBRCIz+PgDfcUIu&#10;6mhpNwpnB+aPbqmdeE7ddK0EMFHlY4bEE8OYA0AXAZSxZFTuqKp1Y76orrajzXbMXydVQgIPoIvA&#10;QogxKhuexxTeqTG65A3gWaJ91t+NPvRgLN0oBLXj6D+3BK7jGB8BjPA0DCBh/JZZFwzvF2PkjJoG&#10;mOrEXLXxmRLmCV2Y33bc22HqQd0ohL9+vBdmXTjMXz/mxoLCHu0kbKK9Tnxfj7OgLtZ3HPd3Yiyd&#10;eGeO473qxv1Uu1i6CZNGjevH/d1oCwUAfRztd9M9FH07TqjHtqt9AHVQRQQ4YRw9nXh+KISzvq4h&#10;7e8e0l7U1UNYQ59Y2FYfnzNKL0oXwKsf34ERzD3LMN6lEbwb43g3xhmzZsqUKWM8Zo5PGrdEAtcJ&#10;wOlJAuokoH/GnZDZDy8wfuvCJb157aq+c/e2PjZrbjFmi9kHWd79/wFaD+XfzXpaBC0UbKkYEZjo&#10;NvjvOGYBFqHIAi0rRguwRRe/JwQqC454jGoW47oIW9+CFLZUsWa3BrqwNfFfhCxex3MovN8oX9gS&#10;qox69SG2BrSsz38CsH31+AZgCyAF0Pry4XX54O4FuXdx3GQ2NGtuzboaAq5MGvnZRY5R/vQYAPfw&#10;BspNk/b9k/uXjbr1+buX5bP7l0z5nFvU+fGtM/LR9VPy4ZVJeXxpVB6eG5RHLGf6AVtd8u54o9wd&#10;C8mNIadc76+WM82FMpk4Jt3OvdJYtEVaizZJT9kq6ateKv2OpdJdvRDbBTLpXSSnosvkQsMqudq8&#10;Ri41z5ULzc/JueY52C6Qi40L5UrjErnctBZlPQBrM2Brh1xIbpczsU0yDWgb9wO4nIuMvfH9z3fg&#10;x++HEQyA8RNsalBgjLsAUC5mEAzWGBXKFQiIGwa0K+iRAGDME/AYN0Mmo+BaT16u9wQA8gQATIAs&#10;LwxwBwCMn6lWuf28H9AFsOCCxVTHqGpRtSJ4ca0ss0gxPnvQTrUDhjeuZVKNSCIs4URIPAAtXxjt&#10;A75MhkGAABN2UAFjVkQmwGCsVpiuh1TK2A+/z7gfMhlGJBYDZDF+i8k9AHDou0nbDkCj6x4BhsBD&#10;dYxp631UzHCeyhOzC8bRjyhAKg7gmt1a2REJU3QjBIzUEvzYB9xLiAN8JWsBeThXQ7dH9JvARbdE&#10;xn8RurgOF10GY7iWgMXFo8Ocey4GzPnCObr9McFFFH00a25RcQIE1WIeGbOVBFhSqTIKFQohzVon&#10;C/CDe7kYcTSIecDczi4+zKyDrM+6BuCIa8y9OE/VLIn644AvswAzr8XzCxOa6B5IV0Y8UyphFmCh&#10;b/hsEmEQ6piFEmCVYN1UuqhmAehr8E74XQ6Tvp0ugQEAl6e6EvsAKypclVycuBT7FeKsLhdHRalZ&#10;pNhVVQboKjbnCFv2snypBmyV5GVKYXaG5NNtMD1FclJTrDittBTJPLRb0lN2yKE9W2Tv1tWyZ9NK&#10;2bdtjezavFy2rlkg61fMlSVvPCvL3vg9IOs5Wb7weVm24GXznaDrIBUtAJcBLSpTsVAcoJQ0wFNH&#10;N8JYndYmEyh1Wl/boEnAElUuglUwBKDBfQGAkt8bxpYQFjNughEAF7MVRrFtSgKMCFrxOm1P1mtD&#10;TUJjgLEaH8CIsV/ekIGzmnBC41HUjz4Q+ghbhLV6AB9hoR3GYWs9DG4Y/62AhqYYYAJAGCdUAbS4&#10;FpiPapAPfQGoUBViqUH9cYwngX7Wh6PaEk1oK6CrEf1vQknw2kqbcQ9kbFZxaiZgC1B1OEuzUzI0&#10;JyVVs/Yf0awDRzTvYKpmAqwIWmm7D2gqCiErbc9BTd11QI9hP4dAlnrMQBZVLboQUuXavXmnPv27&#10;Z3XOy6/opjWbNRvHjh3O0MKsAnVUWJkHQz70N0BgxHicfi0pKNWFgKsXn35BX3txLiBtvq5atkr3&#10;bN+JcXl0iFnxAFojPXRFgxEGo9UC2yZtAOTWY5z1mO8mxqfh2HHMHd0DB2CsjsG4ogp1YmDIxBYR&#10;fIZgCDKWiEDQGGc2w3pAbYO2xglqdCmEwY86+mBYDsNYnYBBRtAhLJ0ANE2xHhilgzAkCQUtcQu0&#10;mLLexI5hn/BEeKHiNIA6jCqE+0/DMKb73RQMPPaDalQb1TWUFvSdoM3MigQ/wgpdAQdhaI7BYDw5&#10;QNh6S8+/hToATdMwtEcwPoIjoaqd7wzub0I9VFiPN7QY9a4Phu4w2hpFn09QkQFonQFwTQ8y4QOM&#10;TxrF6Gcb5rQF73EzShPeYe63YRydAKA+GMiEvmkqfDBGz9KFjeMAdEzgudDdj+0TFFsAjG0suNck&#10;LUEhdNGQt7ICUuWjKyXVtbeM2sQYLapYdONs5XxQdURpq+eW7pVtpg26VDJZxjSeB+81rmo4NoDn&#10;2YHr2jD+dnx/6FbahmfJueBxglcX4IngNNwxoKNok9kJGStGF0a6KFKFbEd7bXj+bJf7LQDpJsxL&#10;E441o172jxA0xLT43czSyP704jOTmlixcmYMhGejcmLszXifjIspQbJdW3HepMYHULBtLj7NLY8x&#10;M2Un5xLvVTPmktsW9KMV4N2K+WjmHAHiOgjphB6CVwfaxr3H6fJIuMK2A+8VAY3btpl7ud+OOTiO&#10;OWglzOJ+o5wBXJhIhOcJmMfRxxaUJlzThPFT7W2j6orz7EcH7mchwBHEuvD+9QCMuN+BY23sO0C9&#10;zexjDunyi3eguQm/1zAfDZjHVswHYaoT/W1Hf9vYT/bPgC36h/fR2u8C5FrHrPHMnucYCHNUzyzl&#10;qxPfE5bjLYQ0AhnGREBEv9oxX51U9fCcewCEnfzu8b2dAS+WLpzr6xvSIcDnEN0Th7k+2Lj5PEoA&#10;Qxnh+2pgbEInAftT4wCuSSpf02aR5BN0r50+AeA6oxfPntUbVy/rw7fv6eN33gZsvaufPX5Pv/ro&#10;/W9QvgUtk96dipZxHWSslhWn9RXVH8CNpWoRtB7M7FsK16yCZWAI1zKT4LfufwAsApoFWlSrqG5Z&#10;0PatymWOsRCuZlUxy0WRoPU1YMhKijGT6p3JMLDPYwQtqll/5qLEH94y6dy5KPF7N07JoztnTSp3&#10;JuD4ipCFLVPJ/xlgNQtZf4ct3ktIu2lSz9OV8NN3AFx0NwRkfUHoAmh9cvecfM7tLcDWtSl5dGFE&#10;PrgwJI8BW4/P9MqDk+3yznSD3HmrRu4M++VGr0vOt1bIWDRb2qr3SzRri0Qy10gid5W0l6+U4xWL&#10;pAdw1FP9mgz55shY8AU5lXhVztTNldO1L8v5xpVytn6NnE2skHO1y+Vi3Tq51LBRztdtkAv1W+V8&#10;7UY5E90op2Mb5WTNNpkMbjL2xvc/34GfCKAgHIYhH/EZ9z9m6+MCw5E4463cxn3Pg+M2GM4+QJcb&#10;RrkP5/24j4qRy+8Wl9cFWLKSZvgAAsxKSEAjhDlxnwPA4yGQAZy8wZBVD4xy44JogMtSvAhNAYBS&#10;EYxq1s3kGgEAShBAwhTvnoAb7frNcYKXN+KScnul5Bbk4Xq6OlKBY7r6oHFhNIsfo/8ELboOmlTz&#10;cWutrggAx7ge4jyhh5kACTacC+6H0X7MKFYhEycWRh+CqJ+ZByMELcZrxVEfgKqGShUTZVAZo3KF&#10;Yuo0nwGWBEbMl+VeiGMALWYvJHzR3dDqA2CGShrmgdcFADVc94prkRGQajA+ZkfkGmCMJbOSeMwo&#10;WQaSwoCvGWjDMSpehEfeR9dBkwQDn3kNk3MQqghXCc4N62C72BLQeI4ug3QlpLoXx33MPjgbx8X1&#10;s8IerySZVh7PmyoXXQktxQvnUKhcBTxM6Q7I8gEa/XQ3xHtBBdUB0LIDpp0O8RC6DHhVixPwZa8s&#10;E3dVpbgBW+7qMgNijgpCl+U2WF1aIBVFeaaUFeQY2CrITDWKVnbqAck5ss8kwsg4uFNS922VQzs3&#10;yf4dG2XH+hWycfkC2bRyvmxe8YasX/66LHvzFVn+5guycvHzKC8AuOaY7wQAa77X4R4MALRCAKVo&#10;iAAUBzQx2UVc4zX1mojUazwS11pAUhyAEo8BbCJJA0OeAICGsAVIcgISwkbZimgQhVuqVRGcq8X9&#10;yUgMhjuM/TpAU7xWY+EIjlFBw/X+MNoMagBw4fdF1Iu+hHCfpZRF0A9LHWtKNsGwo5EGowqGYgsN&#10;Z0BAY7hW4wQ83Od0eNUNQHGhP15AltfpAcB4NUKYcwU0BhirR92ErBZASDPXrQJ8xd0+DVU7TAKM&#10;wtQMLTiSrrkpRzRz/x7A1kHAluUueGz3QT0GqDq254im7zmkh3fuM6rWwe17AV0pemgHAGwvrjt4&#10;VHOOZmheWpYWZuZpTlqG7ty8Q3/3yz/oS8++pCuXrtbUg2l6eP9RzU7PVXe1R0PoI9O6cz0tJsMI&#10;uQNqK7fppo3b9JnfPqPP/+sL+urLc3X54qUArV1aWVQKY7MRBrYVLzQOQKE7GWOcaNTXA1qTNXVm&#10;sWnCVkNNrdZhrjhnNLp7YewZ4AKgTQFUpvpHdJKuQzDOGQdEyDFuiFQVOc8z2xZmIwQ4MI38AEBl&#10;tNNSlghaVLWo5Ix29RrlgkDSyIyIADb2xyTrwHtgoBuGKmGMsUdUloy6NfyWWWh4HMY1M/Ydh1Fq&#10;njOArR5t1+N9bIrBuEe/WjFGAkY/DMuRTowBfTgFwDpJNcOoWnSHhPFJIMD1VEZZTzP6wnsJfUwa&#10;QrdA1kO4M+MAYLAPBEYeo3LVDFBsxHtrIAv38F0mPNI9k3URlvrolol7JvEc6AI5hjENAw4IMQYU&#10;Udi+pdCiHzP1cJ/wRLWHyhHBggrXeO+QeZ5U3phFkpDHOTT3AHCo7nJuCG4EsU4a+phPEweGevge&#10;MBkH1bRmuvECthsJ32YuCL+Wq2kz9gmCVC07GwBcMNp7WznuDtTRZWCQoGmNl66p6Dfqq0N9yUit&#10;WVqArsF0V21GX46jLwRBzltHE+Ae7yhj9jhvzZi/5iSuxRj4j4BWqp54z3gfVdgmbC23VSqGVM4Y&#10;82e5S/I6Fqq2bM+AHuaOvxcISy041wZYIfTV45k04TMVN8JUC+5vwn3NuKeZYyUY4fcIx0FoY/st&#10;/EeO+WcOYBJt8h86PM42eA/bIyA2so6Z9vj7qJFqO+vitTyG84R5QiNhkHDZbNpGn+hKjfetiQop&#10;+tqIOWnA3DZgy/7xn1mNONcCmJoFR46hBe2Z+gF2TdhvxraxFsfQ3xbAsuk7tq181zBeXst9qnRt&#10;+A404hm24HMzzhHyWvG+mjpwvJWf+Q8aFAJpexugEpB6HPBF6GrDO9CB97CLBd+prq4BHQRg9dPt&#10;0IDXqI4MMCPjWzo8OGZlZcTvE2ZENAoXChdJZlr5U9NcNHlSz5w4qRfOnNa716/qu7dv6aN37uon&#10;D9/hwsUGtFC+VbT+zcRoWYWLF9OF8IvHTCwB+DHJMAhXKDPZBwlUs9A1q2pZW0vZMlDF87j233CP&#10;BVRWMYoWtsxIaNLHU93CvbPwRkgjJLFYihbPM827VahofcV4LfYP13zx8Lp89PYFeXiTkAUgwuev&#10;CGAmfsuCKd5jYrgMYFHZskDLtIMtFzj+EwpVsc8AV18Ruh5ctUDr7YvGjfDzexcBXefkE7TzMWDr&#10;oyvj8uTSCGBrQB6e6ZTHZzvknak6uTcWk7ffisvNXp+ca3HIaKREGsoPiC97g3jS1ko0c4M0FKyS&#10;5tJF0lr2mnTa50hv1asy5HlNJoIL5HR0qclUeDa5Ss4l1suZ+Bq5kAB0xdbKycgGOVGzHGWRcT8c&#10;DywBpK3AdrmxN77/+Q78eAETYcCLL+YBaPnFHwDYwDAnuDj8XIw4CMChiyCTZFjqlg1GthtGNZNY&#10;uGBIV3sBWjC06XbIBBpWmngCF+8FjOEz47aoalG9InQZwKqJAJyi4sU9VL/ofugOeKTSUYXrfQAW&#10;LljM+LAggI7uiTDgATxUoox6BSBhrJjL5zJAFgLwmIyIgIYaAEkIsEFgY/ZBxoARsmKMzwKw0IWQ&#10;GQiZ8Y/rVjEeivFVhBwqW6Zgn0BGcCJssTDzYRjtmOyBdEPE/AXCVPeokuE6uhACFglxBC+mfaeC&#10;ZbIUEnBQH+GLyTAIafxs1txC+3QpNMkwcI4LR7OeEKDRRxUJ27okU9mjTmyN6yP2CVNBKnQYKzMZ&#10;zqpzFmQFjCLFrclmSMVqBsY4Ph43cV1ox0rtjkJQQwnjebBQKbMSbKANwhdAm6new16fxPFMuaYW&#10;k2bwvN/tBFR5jPJVg3eGgBUGYDE2y7gT4jP3CViMy+KWkMVMhK5KwBUAy8RoYUt3QibLsNSsEnFW&#10;lQLCAFuAcAu2cqSsMNsCrex0Kcg6KnlpByQPsHXs0G5JO7Bd0g9sk4OArJ2b18imNUtl1YJ5soHr&#10;Z616QzatelM2rHxT1i6ZJ2sWz5PVi+di30qGQdAKuHyDKAa0IoCsMFUpgFbQC2M/BKAicNENkCnH&#10;AUZ1MLZqYSDF8Dls4rYASlxXC7AUDMQ0AODxebjmFgEqYjIYxgAPBCqmiW+upWFWizoSKHEAG1Wx&#10;GvUx7gt1uL0BdQG6PFSnCFyMt2IcGOAohn7UwcCqh0HGVPSNxmiG8RJp1GQwoRG0x/gmKltBFhdA&#10;0BHQgNOnPptL/Xa3huxejQLC4h6fJgNBQFeNNgMgG4Nc0Niv7tIKrcor0JxDqZp1MNVkFaRalX3g&#10;qB6ji+Cu/Zq++4CJzUoDWBG2jJq154Ae2rUPsLVPM5iRkMoXSnbqMS04lqP5Gcd0//bd+twfX9Fn&#10;fvecLl24XA/uPaQpgLLM1Gx1VTtNAoxaGK51Js0+noUvrPYKux46kKovPvuKPv3U0/ryc6/oG28u&#10;0k1rNmleeg6uCyvjf5hCnaoW07Az/oXGMQ36RLBWE4EEtphvPE9TmFQEz6+F7nwwDOnGR0CYgOFE&#10;dYmGPpNO0MimG2JtOGncNOvZN+wT2JqpMsLob4Ph3NnQpP1txw1cURUb7xlAfX0GEKiuMUEK22NM&#10;HdumG2cdXTlpmAMeqLJQvRqEIUcXOPZhEpAxyv/GN8HghdFoxebhmQMca0N4f9AP1kHoa8d5KlwE&#10;s2EYhwSsEfR/AAZmJw1MvLNU9hrQZ95D6CN0cEwNUXwGCLYCOJgApAuGMVUwJowgpLF9qk+8P453&#10;pS7KhC+YT8Irxs/9WjyrFgIL2qFSRpWrC0ZyN4xZgmIr5oBxgg2EEvYBc8H7kvhe1KNtfua88HnR&#10;ZZNqEdVbxsgZEKEhj7obTHscN+cQzxD9NwCKYwS+ZvSB4zEqJrYN8SSOAcywPzv/PJesYd8xj6iD&#10;UM85SWI81rOx+mGBIYGKc4c+Y75j+K4n8DsiSRWZ16POGN4rrvtmXHPRB/aRpRZja8D3iu03zZQ6&#10;/P6wngPbwTziHmsOOX7UiXu4bSJEmfm0CvvQAkDhXFEZ5zvD3yH1KAQ23l9P9dUAEcEJoEXlHPcS&#10;3BpxfR2uqyeooi66M5t/IBDsME4+E0Ifx85EMnS55ZbHeC2XTWBd/N3TiHrZFuevDn0naDJbK6Gz&#10;FseZOIiljtfgHl5L6DLtEy75HFnYF3yuxbNJYE5YN/vP65g8qLbWqqeW1+H5s+5a9gHPu5H/eMC4&#10;mLAowWcD8K3DPuNqGzke/E40Y8R3g8ca8A7VsW5AIesiKLbh3WzEe13L8WDOGlgAeE1GVcO2GRDY&#10;hH1c04jvRBO/hwCyZkIfgK0L3y+6G1puh/3GFbGbsWJ0VWWcGGBrBABmFmoemTBrgE2Mjuvk2BiA&#10;a8IA1+kT03r5/Bm9fvGCvnP7un7w7l2qWt+gDAK4LND68gOA1mPA1UP56ycPjOvgXz95T2bXsrLW&#10;03oXx7jlMQIRAYsg9Z7Z/g1AZbkSWmtsWWnhLeAyYDVTrHNUpt42MMRkGQaCjDJG5esd6zP2WQhg&#10;VNdYv1lPiwUwx+2sIvUB4Ofdq9Py5N55+QKA9NXjm4AsqmAEMgukqMxx3yxmzM8olsujBV9WcgwW&#10;xm0B1AxoXZMv3rsiX9KdkPFb9y/LFwC6z+6cMcrWR1cn5cmVUXlyeVg+ON9nYOvByTZ5d7pJ3p1s&#10;lLujtXKtLypn23zSGy6WZNlhcaVvE1vKBvEe3SjRrEXSWLZImivnSFfVIumqXCjDrlUy6lwo4+75&#10;MhlYLNOBtXIiuE2mg2vkZM06HCNcLZDpmiUyGVohk+HlMuZfIKO+710HvzM/PhjmTMLgrWEiDLc4&#10;XICqgM8A0SxIuQBcDhjWdPNz060Q0EVQoipV5XCK3QdICkXEwYWOQzUGwgJhQBL26cbnI2ABrlww&#10;0hm/5cY+gYxKlg/GP+tiTBfdCalqhQgYKBZkcY0txoM58RkGPGAnCMiiC2AQYEIVjet3EQ6ZnIIZ&#10;CgOAIS5u7EHfK2n8Y4xRwEkNoSYWxb2AIwNrYUAmCiEM8MUMgEblAgDFk0xiQdCqkWQ97o0DPlAv&#10;YSuawLHamNTWEdoAX+wL+hDGlnDGdO8GulCXtSaXBXSEISpdVI8IREzgQRhjfBnTuRM22T8eM3Fn&#10;BClc63MD5DBvtewf+hvDNQQt1s3r6C7JwuN0P2QfTP3YRrioNKCZoFYDoA4BYKnW0V0wjDmjW2IY&#10;hWtxMQbMAi3cD6im4sUSpoqFQpWLgOVzugBEdkAT+gWAiuB9CaOEAFgErhq0EcS7FAnxPmYexLOj&#10;yyDTt9uqUQfTvQPsHQ7AVJWpa9Z9kNfxGGHLZ68WR0UZgCpHqgFYtgpAVnkRtkVSUZIr5UUArfxj&#10;KFmSn5kqeelHJOPwPsk6slfSUnbKUaZ237kZoLVSdm5cDthaJJtWL5AtaxbKVuxvwf76pfNk3UIr&#10;vTtBjD+earcBLa/D/Q3TuBOyQgCskDemNX5mCrTUJR/Ah5AToSEEAyQKg8S4GcJAoMtfCIBD5Ylb&#10;qkpedwD7UdwLWGLMEY6FGZOF+6OhGgNeCRoTyTpNwHiKECrM/XT/Y4KMkEbQNvvkY8IK1BNiKnm0&#10;xXbjaJ//RadRQRcoupLROEqEYUQCDAmNfqcfgBVQb7VX3RUu9XGh4iqXeiud6gfU1DjcGgNYJQF4&#10;jWEAIPpUjz7WOFzqLCnTwgwroUUmICd97wEA1T5N27UHBTC1c6+mMjYLJZ3b7fv06E5C1n7NPnhU&#10;s6mGAbCyj2Ro5tFMs4ZWbnq6Ht19CKD0uj7122fM+lgHAVlHU9I1/WiO2sttGka/jWGXpBEJIxZj&#10;dTs8WphdqHNena9//N2/6jN/eF7nvjZXVy9fpQcAfa6qahh6ERjkjcY1a+B4t6ViAL5ooDJTY4Rx&#10;b5iXGDNDotRhnmgwJ0I0hC03OiaKYLzP4HErwxwXDqbKQuPZyiiJZ0YjGwY2729gHXhmtTDUG/Ee&#10;HIdBxtIBQ43gR0BpraUBSCPagnW6iybRJiElHoxZCU3MsZhRS4y6BGPQxCIBVuiiRmXOKCcARMba&#10;UXUNUp301qBfEQA2jHfCH0oz5q4F7yfVmeMwRFthnNah7iT6mACsM1lKLID2+P4R3DEuJkvhfj3G&#10;Q2BpwPtItY3GPOHGqILoJ/sYxfto7sVn9p+wF0Mf4ri/jqorrjF1YL+RUIh30kAKgCiO9glqVCxp&#10;0LMfvJ73EtSsfdSNMbJeAgfj6zjuWozZwA3OmWtmruNSAJwTLsXAei2QxTVoyyy5EIqgz1x+Ad89&#10;vFsm0Qy+RzHTFzxTFI6JzzWKueE+4yZr+T3CMS7RYOIg8Tniw3yZd4iwhTY4H2iD7wbv43gIbbU4&#10;zrliH2Joux5zQehKUjXm+AloQT431MM+mvnnmDCn2J+tv4nAiHHVYW4IjVQTeX89fm+wUCVnX5MY&#10;b7IG96FNExOKZ8f5MCo6zhF06nAv/0GUxH1JvKtU7WNs07yLBGjUgWN8N/m8OLYk5wB9TaBuqw0L&#10;plg39/lPHdZBV+vZZ2cS/WCfxfxzCnWYf5zgO8T54bVU5/kPpwieCVV+wmWMzwnno9zHPEUwd8Yb&#10;gHPDdwX1xdgf1JXg84jwd4QFWlz3kO7ZvIb/1OLvRoK01ecZEMQ7zH+U0Q08yYyyhD9812oxLzHO&#10;E3/XRDGfGCtjcWvp5t3QqEnAMX8/E9Aa6wFe+D3RyN8J+G5R0WulWkZlEPDFbRO+r4wTo0siXRYH&#10;AF1MPc/CBCFcwHpsaFjH6NrLxDOTk3p6ekrPnzqp1y+d1/fu3tAP3rn3zScP3xlEMaD1FwNXTIQB&#10;0Pr0AaCHyTAATQa4AFCfvWcULm6thYzpRmgB1l95nQEsAhChheDEOCxCkxWjRVXKyj7IuCxC1l35&#10;/OFNeXL/igGiPzGOCtdYEEa3QwuuCF+mfbY1C1ofoj66ENIVEPd9/u51effaSXl866xxHfzqESCK&#10;ahfOsx+EKgNQVL/QFhUuK96L8EVFC/2dKV89um0SZ1ApoxvhF6iPCtdXAC8C1+cErXcuymcAuk9u&#10;n5VPAVsfXwdsXX0LwDUij873y2OUR2e6AFttcnesUW6N1MqVvricavFKt79IokWHxXF0h9iPbJHK&#10;wxsklLVG6gqXSEvxEumuXC9dpWukvegN6ataIkP2pTLuWStjrq0yFVwtE/7lMuJeImPe+TIenA+4&#10;mi9Drvky6HxTRjyLjb3x/c934IfwxKyDXFvK7nNLhd0CLsZKmcyCbjsACnDlp+KEzzwHI50JLOww&#10;tF1evznHNbZ8AAUXoQtg5oehzhTx4UjU1GPHdT4Y9paLIDMNAoRgxHsIWNxS+cJ1VLWsLIWEMg+K&#10;V3yMDWMMGWAmNJNsgnAVjuEaqlwELxQrBqwG1wDGAAwmvgnAwXZNDBdgiut68Rzjy+imyPNmnS5A&#10;D7MRMgU8wYhqmgVLgA+u4UW1jHFWADmu3UUAo6pGyDIgBQCiCmdiowBihFdCDxdMpnugUcgAM8ZF&#10;D8dqsM807oQ7AlOCyToAYlS32O8abOnKF8J1TqZEx/MwSTJwPbeMLQtTtTL1We35MX9BQhPutxZD&#10;BkRibrlGF9P3M0FIxMAV3REJWhgTtzjP7IUmlTuOsRC0IgCvAMAqYIAKAIVrYzjGmCw3IMlH1z8m&#10;tqA7IAqzGoYB4n66DXp5zGH2jcrl49paTqNgMSkG1Sy/AS8r+6CBLIddAkySgWucFeUmZouFGQbt&#10;FVxHC7BVVihVpflSVcY07/lSWpAlpfmZBrQyjx6Q9EN75NjhvZJ+YJcc2r1VUnZslN1bVgO0VgKw&#10;lgCuFsvWVYtk80qWGUVr0eumrJhvuQ5WllTMd1a6Bj1V7m+C7rCGYEyF/XETMxUCaIU8+OyLqd8N&#10;8IFBxzgso3rBQKNrX5xGOP6Ac9+KzYqr2xkyrnssJl4KdfmpMgHWuA0DbBiXRfCqi9Ewwh9y/hcX&#10;RgYTV9SgDa8LoOYJqdeBOrDPQgDz4xiBju3HYBTROGmI8j/PTP4AgwpGRF2oFm0BtHgv+2D3AbK8&#10;KG7121zqqXKos7RSvRU29ZRXadDm0KjLq7X+oNahbzGXWwNVNi3Pydei1CyTGCPzwEFAFF0D95q4&#10;rJQtO/Xgtl16gGX7bk3Ztlv3b9mB7S6znlZmyhHNSwVgMQ08oCv7SJoeO5yqB3Ye0Jeem6O/+eUf&#10;dc4r83Xbxp26H7CVeihTy4sq1WXzqJ8JPTDGEAxfGnMcQ2leqa5eukZ/94s/6u9+9Xt98bkXdfH8&#10;Rbpq7QYtABAGXR5cG4DhFTegQNeyWmNQ8vnVmHkM8FkQgDGHNYxp88DgxjOjsUujl0oD3croxmb9&#10;V59ZImksck0v1IPreY8xMFkYh4dnG8d+EudrYewRNmjoG4Ci0cjnjOdGJYRGOWPlCEc0+M1i2DjG&#10;OoyxT2UFRiYNa0KGaRuGo4HDoGUcB/Ee8j31c0FsL10r0R/0KY79pBfXcVx49gSEJhigdXhnueYa&#10;F9OO43jUgz5jn/1iZsoY4QHzzH5Zx//eR+6zEGZqfBakMGaO6ijHxOvYVo2ZT5zHZ+t+tIM2OT+M&#10;CSTIMYumD/dx7s2c4Fo+C5ZZ8GGbNShx9CmC+1k45wSgCO4LMkEKxh3kdwP7XEPOz+8Fj7v8Vrwj&#10;/yGC+iLYGvgBmPC94LIBAb4D7DvvZ0wi3wXeh76Y8aAdq184xmeN95CZO8P8znKMOMataR/H+P3i&#10;PvvF7J6mv2iX8xAy1wTQlg/9Z4IXtuvFdXhuqCOMftRwLA4fxsSso+gr6qdbL9fHY58IyAaGOZ+Y&#10;/0QQzxnjseYLBfs1+L5GcZzQQjDhO0UVOMjxYE7Ncbzb/CdRDABCgDFwhPeD13LtQI6bsMh3mv/c&#10;4fvN58BzfG58ppwrC2p5Pe/Du4BjAYyT7wXvIRSZZS7wzvF+wo9ZpoHviHmH2J8IfgdifjEGqtdB&#10;D/etLefegBrGZa1NiHcWc0Dg472sk1DN5xDF95ZjsCCX303MOQrfB+ufEHiWeI/MexzCvQA5/iOL&#10;XgWRMOauBu1gG8TvPC48z8XR8XcT59D/CM4BAGPYhnEvCz/H8buF/2CLA3rjhDf8vk3i90USsEe1&#10;jCoZ/wlHl8X2Jiv2jTFvnc1MPtJrsjr2msWvse3o0cHefgDXkE6MjgC63tJzJ6f0xsWz+u6t698A&#10;uAaxNaD1+O4VgAmhBmAF0PrqA2b0A/QYFesdo2hZ2QgJXJaqZYEWQQrneA1gy8RUGddBS5li+dbl&#10;D5BDRcu4/lFpwrWfA2wIWpb6xPZm4WrmXm5n2v0rQOvrJ5aaxfoJbV88uCEPrp6SJ/esxYjpQsg4&#10;rL8Q3AhZACYDVoCoL9GWgS4UZi+kmsbzVLIY52VcB81nqxC4uNbWn1C+Qt2M2WJijC/fvSyfMg38&#10;3XPy6e0z8tHNafn45pQ8uTYmH1welkcXB+XRhV55QNg6eVzuTTTKzeEGudgVl6kmt7R5ciVRmiH+&#10;rF1SfnCVVB5cJK6jiySetVxailZKR/FaaSuaIx2FC6S7dLGM2FcAuNbJqGcVCiFrkQw558mA8xUA&#10;1msyYH9N+uxzpd9hHuX3P9+FH+N65/cAkjyAJ26Z3GIm+6ABJxjTfjuKE9DlkMLyCqlyucQJw9sJ&#10;eJpVuvjZHQyLw4N7UQfTtnv8VKms9PC+IOEqIB7CFoDCitUCnAAG6DpIlcskxkDbhChCFbdMiBEI&#10;E7hc2FLRIhwRthhXBtCJBgFrgDFc5wR0+QFB/hgAIwrwAFh4QozdIhBZSTIYq8WkGFyQOQyYIGiE&#10;6BIXo+IVAxgCMGI4B3jh2mEh1EWICwOwuICyP4z+0MUShW36AINUvpjmncBlklsYRQr3UanzYbwz&#10;oMPP3CdkEUyNu2KC6hdVKq79RbDC2DD3QVwXxHwwY6Mf46L6RADjAshxQh7OWVBGBYughWOon8oV&#10;QWs25oqwFQJsBTG/dEOchTAeo3shU8MbGCNwoZjEGegfzxHImP6eromErBrOE0oIz9wAlsstPi/A&#10;G+AUIExRycI2iPeJyTwIWj6c89JF0OUwa2oZd0FmG7TbxVUFkLJVmLTuhCxCmBPQRRfCqpJiA1nu&#10;qipxYmsrL5WKknxxlhcChAoAWoVSXpwrhTnpUpybIbkZRyTzyH7JOrpX0g7ukIP7tsr+PZtlz/Y1&#10;smUDAGv9Utm2jpkHl8umVfNly8rFsmnFAlm3dL6sWfymrFrItbQsRau8sNQCrWr3N34abu4YoCZi&#10;oMgHAyrghjEL45QGLhUEl8MLCMK5GegxmQJhHNTAwK6BYe33AYpgNLhxHaHBZcPW7lEn9j1OQASN&#10;LxpiNKxoXPIPO/7I8z/hRvFAHTRa3LjPjfu49QCUnAAl1kd1xwfjMABDhODAlPQRGB114ToYJPxP&#10;NAyBQML01+sIqaca7Vahjkq3Oivs6iy3qaOkUqsLS9VeXK42bB0lFeosA3hVVqsbWxeKrahEK7Lz&#10;TJp3qllHAViHd+7VQzt26+Ed2AKoDm7dqfsAV7s3btcDW3cDvHYCtABOOJ6yc4+m7z+kafsOatrB&#10;I5qecljTD6bqwb379c05i/RXP/+9Pv/MK7p+zSbdt/eQ7tq+X3My8rS0oFzLAFwVxXatLHFqeYlN&#10;K0ttWphXoms2bNVf/eIZ/eXPf6N/+P0f9LlnX9ZXXntdD+zap5UYi7vagblymvW4AjBqmcGQhqAP&#10;Bi2Lm6AJo9YP49bLfWypHBpDm3OJQuOSxqbJfDhjXNLIM+6YvAZGo4/34RyNdxrsIRjTNKhDTq85&#10;TmOfhmMI7RvDnPeiHQKjlyBpR9+wTwOUhr+1UDNVTBjNMCJDeHYshAxChLnXwfZowKN9G8aD9yII&#10;CAjxncW7EcL5Gl6Dd8WDcxEcN1CFe2jQR1BPEMf9KD7TPgx89C8IWAjhfNgkTIFBjOsteKC7qTVX&#10;hAbu8z4/3msDKHyPzdgsaDHXEqRQpxfX+fDu+gn4aI/X+ngf+kfgZR1euxv9ZDp/D+bVgh7Wz0K4&#10;IcT4cb0P8xVAH6wt+o06OYemL6jbi3Pso8/mxnE+U6ttji+AeWU77io7jnHrUnelHVtex/rxnsz0&#10;1Yv3xoXvirsK7xDq8eAanw1tVeFYpQvvC8aD9lyVDlPYB3el05xzVNhM2247tzjHdipcGAfhjnPm&#10;Qp1O891z4zvoLndoAPUFUb8f9bOEMYYw5jCKEkSfvLg+grEGZ54T360onxHeM0JkDYEN24ALfXc4&#10;zLw7MR6PE/3Gu+8jWOIdZsyjB/dwP4jr+c4RlghFQfOuWe+9KXjOfAfNPp6t+f5wnsw7gzrwjPh9&#10;4rMy52beD7ok8xlzTgn+BojxHvH7wvb4XeL3znxvsO/BM/ejTyxe7BOMfBgHvwcB9nWm7x6+Q2iP&#10;/5zi/ewTvxNsg+7Qfjv7x3cTv4+x78H3wFuNe3GMz9DrcGKM+N478fzwuzfkxvNz4veDG/OEEvDY&#10;UTfm14t+AYa9XhzzY6w+vF845nHxPowN32W/F8/RjedEmAewMflRKBDHPMZMdllmmjVgaUAzqlzG&#10;g67dyTCArIYurFTQmgBkjD9r1M6WduPe3MMkKd3dOjrQpyP9vTo1MqgXT079DWUUZYX5IzXz8+mD&#10;W6Z8+PYV+fD+Ffnonavy+ft0w2Nc1Nvy548AVp9aAETQMrFYH3PRYsZqEbwIQbjGABrO8VqAEyGK&#10;qpYVkzUDUAAnA1mAoK+pVAHU/oLjf6EKhnN/BcBRWSNg8dy312BLNeuzB9fk4Y1T8uGdc2aNLLr6&#10;EY7MGlmAKqZu/9NjwBbqn1Wu6D5ouSzeNmtrPbx1FvdSteJ9VmGclnElJHihDibHYN3c//ydywa0&#10;viB0vX1RPkPbnxo3wpPy0Y0peXxlTN492y/vnunFtl3ePtUmb5/okLuTx+U6YOtsZ41Mtjil1Zsn&#10;wYKdYjuyWqpSlkvF/sXiObhCEqlrpS7vBWnIfllachdJW8EKaS+cI51lr0m/7Q0ZJHTZVkm/fT4+&#10;z0F5U7orn5euqpeku+rVmaf4/c//3//YvR6TIZBqENfQcvncACg3gMllYIuxWmZdK2xduLawpMgk&#10;xvAEQgApC6zoQkh3Q5cBqxoDX24/z8/AFACMboGEKd5njsGQt9wILUijKsaFjJlmnn2gekZVy42+&#10;+QJWxkEDVkyGUWMVpoT3A7TcOEfY8kcAcvhMoGPCDCpZfhOzxfuocgEqjKoVN+csoGJaeABIJIp7&#10;qMIBiggthB4AUwhQEyS8Uf1C+16TeZHp3emGGAG00C0wZJQpsyAz2qDqZBQv1BWpYWIN1IM5MBAz&#10;qzRRNTKuflY8FhdYJgD5MZcGCjF+wplRtbBPV0oDZAnc/627I+pF35mpMMCYKGyZQCOIueYaWwQo&#10;tkNIC+D5ENzYJybRCKFfRr1C/UwLH/Bjvnw+iaEOug4S1AhuhCyjiHEfBX9wxOt2icvlNFBH10Ov&#10;1wWwwrzwPWK8HpUrQFYI8B7wMqU73iVAegDbALYeJ10JqW5Vi8dRZSXDQHEQsCrKxEM3Qp6zEbIq&#10;jbpVVVqCfWYcpKJVIOVFOaZQzSrMTjUJMXJSD0tO+n4A1245vH+H7N6+UTavWSZrF8+XnRtXyO7N&#10;a2XrmqWyYdUCQNZCWb9soaxZshCAZalZq+ZboFWcXzS/sqRiELD1TQBGrNOGP+oALapSHvwBt9Pt&#10;DkaVk253+OzEH38XDAYClzECYFT4YAB4YQwwrosA5oERYkALxjyNNwcMLxcMN2c1/3DDEKDRQSMU&#10;1xjjwfwHloqZlYqdxgn/+8/zTHlur3CoE3U4q50wPghc3pl++A18eVEfjWqqE8b4hpFDI9dVhQLA&#10;oprlRfvVAJbqkmoDWraScq0oKNbKQgBVfpGW5hZoWQ5Kbr6WZgGw6DZ4NFUzDwCW9qboIYDTIQDW&#10;/m079ADK3k1b9eAmQNWWnbp703bdtW6r7tmIsnmr7gNs7du+y5SUXXv04J79emjfAU1NOaL7d+/X&#10;BfMW6b/8+Df6m18/o0sWrNTtW/bp1k17NONwjuYdK9aivHItyi3TwtxSLSms1PLiSs3PL9W0Q5n6&#10;9B9f1p/88Of605/+XP/wx+f19Zdf13Wr1mpBZq4xeKsrKjFf1VpdzgKoxDPgs3PCmMUzNhDCpBse&#10;zJsLc+uCYc05dmA+CcOEBGM8otBIpzFoIAHPl+dYaLAz7bwFdDTwGPtG4x/X87g5h4L6jIqD50ND&#10;nNcZyMFzo+HOLQDf7PM49wlN5nlxaw+gfx61l7vVBsOd+3yP2H+fDcZfFUCkEltc6yl3agBAzfbd&#10;FdiHwRmC8Ukjni6jHr6DeI9YCNyEBMILjWhCBeeB1xBknLjfges4R16cJ5Sae3GPo9xuXDx53vQF&#10;9zjKLHjhOmi2MrxfuIZj98xcz3nnvX7U47bhfjwnR0UVjlfhHpxH2y4Y627OEQrr5j2OCu7b1YF9&#10;9skCJWuf3wfOlxvQw/G4AFBOPHcCDWHJgefv4HvAfxrwnwc4by+vwvEqteOzvRRl5pyzEgAESGdb&#10;dvTfjvE4AUMetOPCd8bF8fEfFThWWcR7rPN2fJfsOF9VUgHQZxtoG3PjwbNyFttQD++lalytPrQb&#10;wFi9nLcygBbGEazEHLEuXOsqRt9xbZDzhmPc96E/flwf5jtThfnDuHwoAbxnIcCU3873kM8J/cR8&#10;ODEGW2U13mPMDd4/87sCgOHCPt91O+aKv8u8/N2D4gXoefB+uMtRD58f+uVF3/18vzC3s++rgU5u&#10;2TfeP/MczPzjnAd9s/M5414+I+tdQXuYI7bhxLzwPut7g+v5jvJ5o79efndMXzEGPkv+swfHeb8D&#10;n/kdNvfzHUZ7hCrzPqEtQjC37B/fAxffizICLcaJe1x4vyrxbCv5vMtZqvC9RL3Vlfg9Ua5V5aVa&#10;XVmJbbl5T0rLirSirFQrysu0HNdX4ZpqnHNWVamtCp/LKjCHduyzoB3OH74fDozFhrmrKsHvn1K+&#10;Q3xf8F3i9xt9NK7b6Dt/F3gwfi9gOBIMm5g92A8ajdUAwhJaG2fSJOzHo/+BcgmlEGVFbdg9D+Up&#10;/r0a62mR4c4GGe5qkom+drk0NSj3r5wCcN2Wrwk+xpXvfQDTewZ6vgFo8djf8PlvVLwIYACib1Up&#10;7M/GSxG6LNAiNBHA7lsQZ9wUmemQdVM9Q/0znw1sfWLt/w3Hvv4AkPXudXlw/bR8ePeCfP7edcDQ&#10;beNCyDWzPmfBMcZZGTdGKnOAK+5bKeHvyhePAZP3L8r9q9PyEYByNs0747sIW2atLQNnVuyWUbxQ&#10;PqP7IBNkoH6qW5+//Xdl62PA1uOr4/LO+UF5+3QfQKtPHpwfkPdR7p/sktsTzXLjrWa50BeQsUa7&#10;dIcKpa78oPgzt0jV/pXi3r9GgikbJZL6pjRkzTOglUxfJImsZ6Wx4HnpLH1VesrfkE6AVXfVH6Wv&#10;eo70Vi6Q7ooXpc/2KvatdTu///kO/NAFkODkhKHM+CtT/F4DWoQes3AxVRW6+gGSnB4cgwFP90En&#10;jHMPipOw5aNqFcbxMKCLwES3wbi5zuHxm/NMguH2MfaLMAU481Hh4vWWWyCBg+ngWT/jqAh/JpW8&#10;D0Y5YQr7BA7Cn4fZBQFVVJu4cLIL5whbjhCMfdxLkOLYmJaea3sRlgxUASyYhIPJM6h4GWUNABJN&#10;RA0U0RWQSTYIMT6ABVU9O6CAa4sR5Hgf3RNNGnhsmT2Q8GTindAvQhKP+wAoDtzHjHx06SP4EMoY&#10;p0VFixBEYCJsUVVilkBCnhfjoOpk+oE5D2I+CTOz7n8GpjAHbMOoVfhs+oJjBt5QDyGJiloQ/SEg&#10;sX2qU1TJqHyxWBCH67jFuH10O0Sfg3iewQDOBzFXAGefF/3HGMKYJwN0gDGv22mUKi5ibBJj+FwS&#10;YiwW5whgRcgibNGlkMXjsovbabOAy+kAUFUBomwWUHEdLQNVdBesEDvBiskwqnGM4FVeIhWlxea4&#10;bTbzYEmRVBbnSwkgq7gAoJWXJnmZhyU346DkpqVIxsHdkn5gp+zfsVk2LF0kW1YtkR0Ara1rl8mW&#10;1ctkK8qWlUtl84rF5vyq+XNR5sjqGdfBwuzs+eWFpYPuauc3xnjFH3KTsQ9/RAkqdhhYDvyhrMLW&#10;hj/eLA4YDTTgCVH8D72b4EWjhsYE7nPAMK/mH3pcQ4PQAeOoCgZDFYxLGpr8w+2sxh9rGmAw1mmU&#10;+2mwE85gaNLgdMJwoNFJCDCGJP+wo9hgTNBgohHigIFhRzvVMCZo9BKqzH/eYWDzDz2NEGcJrsMf&#10;fhq8tpIqrSqo1Iq8Iq0CYJXPAhbhKidPC9KZjj1TSwEtOYeOaGbKQT12IEXTAElHd+3TwzvpIrhV&#10;9xKmtqCs36q71m/Wbes26rY163Xn+k2Ari26B+d2AcT2bN0B2NoB2NqtR/en6GGUfTv36ZLXF+k/&#10;/dPP9Sc/eUrnvLJQN6/bYcrBfal67GiOZqXnavaxXBOXVZxboiX5ZZqfU6iZh4/pG6/N13/+55/o&#10;D3/4E/3NL5/Sp556VpctWqZH0U9As5YWlGgpx1ZUplWlGG9pNeYZ48e8VcEopvFHw42F+4QzGtj8&#10;XEWjG8/KzWeDe51UPwC3NBC5byuzjlGJ+dYox3V2tGGUChbU6WJ9MNRcpm4Yinj2vNfcj3MGWGBI&#10;E4gIIzTWHbwPhYauE/21jEa2aYcBZ7cAGQYxP9txzgGwooFswzkali48ZxeNPFxXBTh1FsOopKGP&#10;ut2sH33kAs92AAEho6qo3NoWw5gsrgB0w/DkeYzJTfDAlpDA+8oLyrQC56o5n7if19lwvBJwUI12&#10;KtGenUZmEfbxfvEdc6JfBA0boJ738F03kINiw9xU4vlQheScV6EffD8Je4S4arTNZ1eBewlM1aa/&#10;AO7CcjzXCi3DtgTgXYExmL6gfu6XF5RiXnktjmNMVUUluLYI95XgPIxqlHK8H5WFpYD4fC3JK9BS&#10;vDP4/qONCnOO9xGmOKaKAuwXYtz4zMJ2qgn+eB9N/TP7pblFWob+VLNd9K0S81WN+6owp9UoTirI&#10;6JutsFhtBcVajXschSj5eAZow4ZSkVum9ny0lYf9PMxNXrk60J6XoIEt/znCd6oKY7AD7Koxf9XY&#10;2jA31lyiryV870vNvNoqCBMAWUBYFea8eub9K0e/qBpXsJ8odv5O4JZjRn8q0LdK9pvPG/UQUAg+&#10;BNIqjsM8T+v+MjP2EnMt55/zWob5rMBYy2aKeecAP158j1hHeTHqRx2lvBbnS/KKzbzzOXAei/MK&#10;cRzPBPNUklOgBdkFWoTvPsfpwfeSkFWC+eG8V2AOS/D7qygrX4vxu4L3l+DaYhxjKcktNNlO87Nz&#10;UG++mRvOi8duwz5/VxTgPcjWvMxjmnUsXVNTj+qxjAwtKszRwnycQz/yWD/eobJi9BHvUzn6bjPz&#10;6sCxYtPfIhQuup6akoptuhYcy7PeSwI4xmErxbMtw/Mux1xwHDZAtMupiUhYg6GA2tCfKhvmFvUV&#10;ZWZqPkpxVubntpLcSwFH6ShKB0rhLGz5q4sl7CyXqLdSWmv9Mt7bLA9vXzTqEIFpFqpMEgwWA1rc&#10;WoVwReVo1i2Q8Vd/YcwW4MqoXJ8Qrljumzr/alwDLWXMgBoBC/D1d9CyEnMQyt6/eU7OvdUj71w+&#10;IZ8Crr56eFu+fHBbvgJsffrONfno3hV5Aoj66vFdE8/1Z8Z0mbgu634DWo9uymeAqsdM1/4uFa3Z&#10;RBgoAK2vDaAxxuu2/PUJk2lYKeCtxY2vGwXts3cvyWdMjHHvgnEl5KLGH906YWDr0eVReYzy6NKw&#10;PLowZNbcun+yQ26Nt8jN0Vo531Mjo3WVMlBTKPUVhySQtU18hzaIB7DlSFknkbT5Up+zUGoz50td&#10;7quSyP+D1Oc9J435z0pzwR+lrfhpacp/Xo4XzwFovSrd5S9JT9lrxt74/uc78OMIwvCFkVxaXSl5&#10;RUXGPdATpEpFGHIaNYhxU8zaRwii6kR3PCpRNi/Axg0QAwy4sG9zuiw1i8oV7gvUxAAxIXFR3SJk&#10;wYh3AbTsgLVqwJ0Xhrwb592AAQIPFSe2E0B7/hDTzRPeCHu4NkTwc6FOxmURqtzii9DdkXDoM4Dn&#10;CXtRfOLiPYACJ4HOABjqAbwwFs2AFpUrwIUfn0PhqFF36KLHOCUCVg0K1Sm6GuaVFsmhtFTZf+ig&#10;WV/MjbnhGmLWNUyYQRULwIN+EZBm47VCGI+HrnIAGD+uD4UANaifbYQwF4QtghKVtCDAlHVx7EZN&#10;4z1oJ4A5Jiz50S6BjLFcvKeGwASQspJoxCQZj5mtgbgZkJtVqugaaUCJzw7zxIQdhDazGDKuMWNm&#10;inZcF8LzYP0xzAcBkYkvouwbj6Euk3GQypfbLQ6HfSZBBuO9vJbLINVHr0vstgpx2CvE6agQj9tu&#10;1CyfyyYhApkXzxLQ5XMyAYZN/IAwA1bMMsh7KpkAo8Ikw7CXl4ujshyAVYrjOFaNessLpaK4UEqL&#10;082CxeWF2SZOK//YEclJT5Gso/sk48heSd23Tfbt3Cg7N6yWnZtWyq7Nq2Xj6hWyefVy2b5mJSBr&#10;qWxctkg2oKxY+JqsnP+6LJtJhpGbnjEfBvpgZUnFNx5Ajx1GdZUBIxeMExiyABobjGMWQpMdsFNd&#10;wf8c8xoY8dgSdsy5GUO7CoBVRsME5/nf+yoYOPzPLIHIVlFt/ttPg5LXV8LQsVQAGuUwqGHAzho0&#10;NGz5n3IatTRWjbE7Y4TaUC/3bTCsndivoBGI62jA22lw8x5jHKJtGoq8n8ZRHgyGHBiZMDSLsgBX&#10;GTmm5Kdlal5quuYeSdW8o8ewTdN0gNGxfSnGbfDQTroJAq42bQJQbdbdgKs96zcAtNbr9nXrUDaY&#10;sm3tWt26Zo3u3LhR923bZqBr/46dmrpvn4Gt/bv26soly/XHP/qV/suPfqkvPveqrl+9Wdet2qTb&#10;Nu3UQ/uPavrRDM3MyNScY9maOwNcuehjxuF03bhmo/76Z7/Xn/345/qrXzylT//rC/rmnDd128ZN&#10;mpWapjnpWTCeYPzAQCqHIVaGwnFbhhmMX8yDgSPMO40eY1CWWEYijXEDXphXcw7PwBiwNKo5v+aZ&#10;oOB54n2BoVYMoxDGOQ0qtEOoIMjQ0Kyg8Q6jkgYx6zZGK66joVxFY7MY26JidRuDmedhBMJYpcFL&#10;I90AEY01GOF2AgwMeRr2pRwPjWLATCUMcz5j814QdlBsMJar8lAfxmujwTxjtJflwLDNhZGPaysA&#10;AuV4DyrwuRLQTeOYRncV+sJYuAqMqZrgwH1cVw5juCKfBnUl3h/Ug1KSU6RF2XyPYNziXBnaooFe&#10;not72IdcAgNKPgxp1EXDmeBj4B6AUw7oKMrNQ9uF5pwBHmwrAEWc01Leh/0S9I/GeClKcbZlSFOJ&#10;LUMdxXiPS3G+GO9yfnYuDF4LtEtQFw3rknwY2DSUYbDnZ8J4xvvOewqyuc3De4X3PivbnCtCHYUz&#10;x4twnIXXcn03fk+Kca6Q9x5DybS+O4XYzzmaq7lpeEe5XhwNfrRVgms5rhLUVZYFAEDJT4dBn5qh&#10;xWir+Bjqx3vKxcHz07LwfYNhnZ6nJccwpow8Lc/BPOC52TDfNjyvcsx1Mb4L/EfIsUNHND8D73gW&#10;+4d78tA3zCP7XoCxFOZkGVCpwFxTPaKbXxXe9SLMWSHmIg/tpx85oqkHUwAh6E9uLuYjG3OPNlBn&#10;SVYutugDYQdjoCoU8frMe1uA87loOwu/Jw7t36+H9u7H9y0T4+TcWb9TCgAJZs44DwaeSvB7rlLj&#10;gbDpU15mFuYwW7Mx5tSDRzTt0EHNPHrUPL8SjINjKMJ+McbF96OU84j9SoBOyMN/QlSifcwlfh9k&#10;HU3TNPxOObRnv6buP4hnhDrQ9yrz/mIOAEucm5L8fHxn8T0D6LjtdvU7nRgf+ohnnJmWpikHUnTH&#10;jh16CNs81FFRgne1tBTfNWzRXkUJ7sXvBaqFDrqhenwaC4bUXVWN3wOl+D11TPfu2qN7duzSFPQl&#10;H8/WAxjz2VDsgGUUj70KWxuKXaN+P+5HCYc1GY1pjd+DflVpKdouxJgK0afc9CP4fZL7HwCsvwGw&#10;PkHpoLLFv1kRd6VEPZWS8FdJU8wjvS0JefvKKfmC2fwATVaqd0IVU71T1bKUqtmtUbQIW0atYiFo&#10;WSqWcf/DlorXLDz9hUCF8ucn9+XrGahiMgvW8f9h7y+/I7uyNl90/Qdn3B59+vRb9VaZncycqRQz&#10;MzMzhUIRYgoppOBQiKVkBmfamWkoM6YpTWlmZpddb7rK3ef2PWPe51lbclXfc77cr21rjDk2r7X2&#10;2jtC8xfPXHOtJOb44dO31advvKAeuXBSnVr0q7dffEx9B0D67sPXdHgj5836/M0X1KevP60+ffN5&#10;9T1Ai5D3VxpgTocQ6nXA1qccI/amhq2v338V5bymvtegBWDT9hqOv67DDTm2zEghj304h6DFJBnf&#10;vn9NhxB+8QYg681n1dcrytarjwOw/qI+u/aQ+uzFB9VHAK0Prl4CaJ1Xbz56Vr32l2Pq2pUD6nnA&#10;1mPHHerS3KA6bm9SM5ZK5WsuVBN1KcrbEKsWzMnqoCUaFqkOd8apI53xWA9WJwBex3pC1WFrkDqO&#10;5V22cHVmeKc6Oxqm/Y3f/34Df1qRmvQqU49FtVjMygmHmIqRDsuDQ84wuQDBB046AcjNMDFABcda&#10;cU4tN0PKmPBCq1VUqSaVAzYx6VfOKVwHBz2gMxCyLKZxn9Yw5sYxAgbHaFExY/Y/qlBMwmGM8VpW&#10;rmZ8OixucgawwrDAedbLrIdMlgGY4jFC1CLgaYHKGDMZop45XMvxVPPTxr0QbBimB+McX3NLhBKG&#10;ETIEkMDEED4jvJD7CDxUxia8buX0elSHtWu5TqppLJeTDxNwljTUzMwG9PgsqkmEGj3OCsa5uaYA&#10;JF5Alw7lI2QBCglDBnhRDSNgGYktdCZE9JkxposhioZ6xrBCLjlmiiA0h7K0IoVrOIHxQYDWoaUl&#10;HEOZ6IOFOdybrgtlwWYYkoi2THO8lw4hBBiyHwhZeIZsG9ujx1rhGcxT5cN9HEBZB9lH2GYad86j&#10;Nc15sgCPRgIMH2ALZeJeCVLTMJO5TZnbmgFINg1VTPtO0CJUTWGdYYHGXFoONQGYcgKsOC6LcOXh&#10;mKxRO44z9fuEMY7LbgNoGcb07lSzxga7sOw2sg72dqqhbrPqam9UnS31qqOpWjVUlaqG6lJVX16s&#10;akpyVFVRts46WMZkGLmpqigjReUkJerxWekAreyEWJWXFKs/EwStga6uK6MDIzeoPNlHnTJmg8EZ&#10;tw1N6LC1UTgq/HV9nGADGBrhL9DYZ4PzbINzSjByAHDG+Ss/HXFca1xnl2E4xtw3xl+BRwhKdNTp&#10;MMPp5PX8ZZfnwJnnL/UjcIKH6NxinY69Dds2AgLK1L8aE8xQtp0OM64bhxPOX+RH+Es0gYJONJ0z&#10;LAkYdKzHcR6dbDrNA3DkxuBw8Z/6ICCmn84eswO2mHSmQEtLq3Q2NOvkFy2AIqpYLVXV0lheIbWF&#10;xVKVlw/LlRrAVDUAqzIvWyqyM6U8E5adLeW52VKShfW8HKkqyJOa4mJt1QCuhsoqqSouk4zUbNmw&#10;ZitAa5Ns3xok6cmZkpOZK0UAuDrU2dbYLO1wKNua26SNKeLb4HzBCe1st0ppYals37xT7rx9naxd&#10;s0l2btsl4SGRkpWSJC2AQv6yzF+U+ev2YBccrS449N1wvuH8DWN7GE7sKMBgBA47t/mLMx3iUTiJ&#10;BI/Rfjp2A+gvGJx9Ov2EChthAtt0/PvhWA7S0cc1vJbq4DifI87jhM92nEtYseFcggxVw3FCBAGj&#10;rwd1wAHvxRIwYIdDSqdwBPvGCBFUCAAy43hWdHgH4ZSPEhoJHtjXZ8G9se24nyHUR8d/wIL7AOCM&#10;AkRs6Cc7f93Hsx0BEGhHH8eHLNiGM07wGcb+fgJpp1UG6fjCOR7u6sT+LrHBYR4nlKHuETjEwzQ4&#10;56OACJY9gnppA2a+P3D2l6GDTu4A6hxCXWMow2YFHFlwX7pu1Ge1oB7Uh+t6AdFdgOIuOOy9bAOc&#10;+xHtpFtRTjeOd+LZASxwTS+sq9UKa1u+pg1gw8mwOzSkDHUAoODsD6FuO9URPLcx2BAcdpbHRCld&#10;bVQaWuDUt4hVO7EdgAELHGKUYzZjiXUAxCD6yjYAWAKgDfeiHQARq6lNLKizo6lJrPhsWFFWL4Cn&#10;Gw5xd0ebWFubdGbNbjj/PWjPMO590m4omuNw1IfQhm6U0VJXAzCpETPK6cK1/OxxIu9+XKP7Eeu6&#10;r2F2vEMsg+P++CPAAD6j3c2Am8paqSkt14DTjz5kvw3wc4z3ke/lCMB9eADvBt5HhtAuzszKiUOH&#10;tYLYic94e0u71FXWSFVFmTTU1AJkuvDdNQiHHudTDcO140ME4kGtrjhHbTILuGE42wTgw9zSIk31&#10;dVJVWirl/MGlrEy6zB0aWvi+G6A8gu+mUWFYphtt8E84ZNrjlhMHl3C8RzpamqTHYpKWxhqpriiX&#10;qvJyseA5jKLf8b8B9QPUATZjI8P43jQUKJfdrhWghdlp3IsN3weATTy/JvRnZXGh/jGnG7DmmzDq&#10;dI+Oig9Q5AckTjonZHJiXMMVy5gH4BxZXMC9jcpwf59YAJ0VleVSXlmJ75tmsdtGxO9xAYycwjFe&#10;CwGO25zRY7iY9RX/zwX/e9GvRwT/KwF/Xl1WJ96p5oZ6vCdtevzrAcDUkbkZOTwbkAPTk3JobloO&#10;L2B7YVaOLsyhDbNy5sQRuXj2hBxempIDMxxbxx918FnCvdl6zQKwkjOHcN6h2Z9gF2Ex/J919siM&#10;OgM7f3RWXTy2oB66cExdv/ogwOQ1DVL/+PZ99fdvDAWKEw/rbIEwrXBp0DLGZdEIVRzXRSVLZyHk&#10;cZixpGLF4x8oJuHg+dz3E8rRY7K0qvW+Bq3P37qmnr7vgjoJyDp90K8+fPVpHTL4/Ueva+AibH3x&#10;NsDnzRf12LLvAVJ/A+DpNiy3hfD2Lc4nZOmwRUDXt7iWyTF0wgweY9IMQJqRPON1XQZDCQlaXHJi&#10;5O8/MMZtfUdl691r6qu3nldfvcH5tZ5SX7z8mPr8pUfUly89qj6/9rD69NqD6sOrV9RHVy+rD56+&#10;W7392Hn12gPH1Sv3H1bPX5hRT53wqPuXhtWFSas62F+l/OY85WtMU56GZDVlSlHzHfFqqjVSLXXG&#10;qqWOSHWoM0odtcaq411R6nhvmDozFK5ODe5VdzuNH3Z///sN/DnhLDNM0OFxKRscXReggqoNJxfm&#10;2CwmyvBinWqOC5Blh+PsA7h44HiPAx5c2O+FQx4APDDhBVUqTlDsYMIEQAHVLZ3CHY68e9IYj+WH&#10;c68zD1IJA5xR9dJKGep1eh16kuNJXKvHWQFsGFLI9OlU1hjmx5A+QhlhzA0wYCgiJ1VmOXocFoCH&#10;Y6oISlS2AoARnQURkEUli6nmmQxiZobAtajmASgLzAy4RAjjeDLAJdqoMxXiWpbBVPdM1sFQwmmq&#10;RgeNbIFzABrOQ0Xo4RguAtscE3GgTTo8EGaADKCH60x5T2BB2VyOAioCWM6jHIIeE2ZwzBevZajf&#10;DJUkqmdMzoF9ei4sgNUC7odwRUWK5TMEcBpto9rFfYQ/hvl5mELd7dIq1gqwMQSQ4+84Rusg+moO&#10;64SrJdyXe8IJKPLqVO5MfjGLZ8YU7wfZBt4DzuXcWZwri0rTBGCKadzn+ZyobAW8ahxANNTXo4/5&#10;+L4Q3jVkMVMhJyceV368a/hnpycj9trx3o3a1OhAv3KOGmoWJzJ2MQmGbVjhH79OjuFi5kENWr3K&#10;NmBVtn6rhqxecwusWXV3NClrW6Nqr69QjYSsihJVX1akmkrzVXVJhioHYJXmJqm89DgNWDmpcSqL&#10;2QYTolRmQrRKjTUGp3a2tcYDtq4M9Q3eoJrBsDwC1QhBhqADp2EQDvgQf1XvhxMBaGLYyzDWuY9Q&#10;NAgnlyBkG+SYIv56D9gB3IwOj8kAnO6hPjh+/XCE4OQOYZsKAFUXAtIw9g3CYR5BOSyf63SgdegN&#10;4GkYZQ/Age6DM0tnio6/DfVqaLAaMDHK8Dpc0weHjb/421EWw5e0U822EzjoDMMx66dDifMIWDr9&#10;OhzHHjqNrXRe4YzVNuhwwfbaOmkDYBG06opKpLqgUCpyc6U8BzCVkyGV2VmAq3SpwHppRrKUpCdh&#10;mSH5KVjPzABwZQG0cqU6H1aYJxX5hVJZUCLlKIeK1oZV62XVLatk28YtEhudICmJqZKTli4NqJMJ&#10;Mxpr6vTYrvb6VsAfHNk2s5ib2/Ukxcw4eOdtAK0718uW9Vtk9869EhMVLdWlZXAG4Ri3wBGG88a5&#10;u3if2qEFWAxS1SBcwkldgYIR/hJv7QY8dAEm4PB392hHnQ4zAYm/8Oty6AxjnaFK/FW/GzDQDYeb&#10;TvAQwQ4g0kuH3cQ5w7o01LA+GxxhQpyN6gPgYajTrMODbN14VlwCLEZ4HsoeAhSMEIQJOVRQsN3b&#10;1oF2AlI6AQfmNrSbSzOc+g7p6jBLl8mCdbQDy2GcPwSH30b4QH8NYn9va7v0o4x+PNs+AEEv9vdg&#10;2QUH09LSDEAgwABe2lqkF9uD5hY4+60yCIjogVPcB6e2G4DSC9DpgaNu5STUzEIJALbiebB9/bhv&#10;jumjdaNdve2t0mtCXTyvEXADYO6l2ogyrE0tuLZNOrHPjHLp6PbCWbcPUYUCZDBsy4q+xb2amqul&#10;tqpE6qtL8a424R0g1AB4YN1tjSizEc8Sbba0Azos4hmzScBJRxufuW5AGu6hjYBTUyVt9bWAnHr0&#10;VRuuaQdY8f3oAHRhG47/sJVmgYNukxkXAcGGMjvw/tVIfUWpVJcU6zL6cH6fGW3G+zXQBdDjcyTE&#10;470gnBNYDs/AqQbk0MHvMbVKY3UFyiiT2tISMcEZJ3zxnRjBs58ApDgAOHa8dxP4nrD39YkLsDHn&#10;dsqxeTj4LgeeN6CiCmACoKjEZ7G9oVkDxSRgwOeAYUmlxutyiQdwgP8DMgUAOLy0KGeOHdFqSoep&#10;Wdpx//UVFVJbjs8JnoHbPipTHidgwSWTrnGZcjtkxuvCNiBv0iPzUz45MDul4QDfzRpwTCijpqxU&#10;ivnZLi/F91GP4DtcppwOXO9eNiaQ8Mus3ysLU35AREBOHz0gEyP9YjU3So8VfVJfKOUl+E4pKZNB&#10;PPeFKQ+MiSncMgswmZn0w3wyh32EowOAlKOHmP3Tge9MvMOd7dLR3CAN1eVSh+fTjXeO97E4M6mN&#10;YENbmpuSg7Mz2OeXgwCcY4cBSccInzZ8J/dLX3eXtOMdrK+rEzPeDa97Qg4szgv+78riXEDf+5Gl&#10;BTlygNN6AJIOHZKThw/J8cOHZR7PeZoZWr1uwJlTbEOA9J4OmXaNycmlaTlzmHPcLQIyF+Q47Myx&#10;g3LqyCJsQU4dXZBzJw/KhdOHsI06FqcAVsxQ6cE7OIZ3Z0zOHZuTK+eOyF3Hlz6BTcN283/WQ3ef&#10;VI9ePqOevHJOPXXfefXio5fUu9ce04qOMQExjOOsqPYsKz8GRL0DADOyEhKmaAQcbuv07MvQdUNn&#10;MWRKeapVhDIDqIxxWQZYUd2iEbwIR9effVhde+I+dfWhe9Trzz6k4cqAsXd0engqUlS1CEjMTqjL&#10;XB5TZqSMf0+rWT/AWC7Xv//4DfXdsmkFDMb08D98jCXKZLkELSb4YIIMposnkP2Aupksg8oXk2l8&#10;/fYL6svXCVpPq0+ef1i9/9R96uNn/qI+exGgRVXr6r3q02fvU588e6/64Km71fuP3aXeevCUeg2w&#10;9dxdM+rqOa968oRTXZq2qiOjdWqpu1S5G5OVpzleTbYlqOn2WLVgilFLpmgNW/OtIepQR7g62R+h&#10;jveHqLOj4eoerzFv5+9/v4E/H0O5ABEuv/vXsUgOnxtg4dWhbAyTI4gxPM8B0GIonhdOtYNwBkee&#10;ihJVLU5kzKyDGnjmYHD8GSLoxDmEOSbMIOBMAWCYGMNJZQTrTj/KWg43pOrk9nphVLEAIjjOcVkB&#10;AB8zIhL2nGgDx15xbi6qZVTA3AwPBHi5AWMuAhn2BwAbemwZgW5mXpc/AzChohUAhDD0kQCoswNi&#10;SSibAXTodO8AEs7rRQVuhmDC/bosAtu8hrUZlEEw4pioA0tUwGgMRZzGfTHsL6CYyY9ARSgyQvkM&#10;WDIgD7Az6Vfj4xPKi35iogkmnyBoeXy4Z/QbVS2dTRBlGNA2rZZQ9xKg7ADs4MKSoahhH+e/mkc/&#10;8RyWRcWMipbDMaHHXRFWaayXSpseo4VtHUIIsGS4IpN1uB2EIk4wjPPQhhlAINO+6/mx0NcELIYQ&#10;BgBNHocdMDViJLzA+4J/hFrhmg7g/XGNK4/TrmyD/XrJFO5jwwMAqHEVYNiga0LBYQBsTejQwRGA&#10;2VBPl5HuHdsOm02HEFLdgsOlJvTYrAE1Dsiyc7Lifouy9XWqkZ4ONWBpVd2mRtXV1qAsLQ16fFZT&#10;TalqqixVdSXFqqa4UFUV5qrS7GyVm5qkctPiVHZyrMpMilMZidEqOyXW2I4zfmEyNTZp0Bro6rox&#10;xhAygBRVKipRQ/1jMjQwJP1wigYALP2AmH7rgPRaevAPuh/b/XC2BjQIGYZ1HGeo0wCPw1lnCBsV&#10;kD7+Yg+HniE2vRY40FhnOT2d/KWfDj6haRDXDGjVotdMB98IyemB891PZQDHNDTBBjn2wAQA4C/h&#10;aFePCU5uuxnnGTAxiDIZGjNANaHTqh1fOsSEK/5634NtOsBdcJ476prgkNaLuc4IFWypqZWmikpp&#10;KIeDyHDBwiKpKSgANOVJaVaqlGWlS3lWhpRlJktZRooUpyXBEiQvJUGykxKkBPvKczKlODMFQJYp&#10;dbiOCpcGtbx8yU3JACBtkztuvkM2rF4n+3btkeiwCEmJj5cSnFsLp7SushJWBeiqlRY4uM0wrvNX&#10;8JTYBH3dmjvWysbVG2T31p0SERwqBZk5gLM6aWeGw2bcCx17gFcPYEArdgADM44xNJJhXFoVgRFC&#10;egGaA+iTUQDVIBxb9hf7iMcJCN3tVDKoXBD6GFppAXCgjFauYx9BlWoHzutpg/OOZR/rbgGowEG1&#10;tDYCbGDNgAQADfcPdqBuXDMCx3sYdfZpKEJ5Ta1ibWwCkDTiGeF83ktjreBdh1XDWa8BqDBsC/cC&#10;KOpurUfdLbi+VfpR9gCsvwl1NDSItb5OrFia0Hc6NX9NtYaHDpRhIjig/gE4rf0AiBEu26mWAErq&#10;q6SxoljMqK8LdfUCurrRfjNAobMBwNPYjP2ADvQPYcE5PCSe0REAPhWsbh2C2kw1tLpGn9ePviSc&#10;9ADq2B/daG8/YIcwM9bXJf5xA5ImnRwXBPjt65CWRjj0+alSV1WId7gF4Avo7DLBOmS02yzjfRbU&#10;1yVjgLOJ4V45CKf+6Dwc80k4/SiH8FRXViRVJQXoy3pc3wkw6JZxmH2QymI36oZhOTHYJ+6RQVkA&#10;ZCxNumTWzbC9HvRRtZQV4L3He9kFZ94OsHAMAY6GhsQLsHPQqN6MEjYAKQCNEweW0JYp8cNh5jUd&#10;qLultgpl1cjEQL/MAopmHYAh2PTEhEwCVOawb8bhkADgbBrrRwAHx+fmZGbCgc9yl1aa2+vr8X7X&#10;Ag7NWiWa9flkaXoa8BGQ2QCz6HEeOgBSgHBDBWVeKycEUGunScytzXhvGsXU2CCdKC/gmpAlQBCv&#10;IXDN+qjgsEzCjU8Wp/3oS4YfujRQ9QB+zQBcU2MdnkklgK9afGj7gSkvYMan22EYroPNAdQWZv0A&#10;FoDPwhTKsIoF4NkF0O2xAPwa8Q7iHR+39cvhAwyjm5YD8x45iGd4CGC1OD2lw+oOADgPLsKwb8rr&#10;wPcmPmswwngXoLelqUZ68F4soL3HDyzIUdzzQQCWVpAW5+QQrl9aRNlMOgHQWsI2E130AJT7e3uk&#10;t7dXui2A7q5O8XkcOD4rs/PTMol7ZxsW0JdLgLfD8wHcF6CPIX9z8xoG/S6n4P8jIM8jczh/1jMh&#10;BwF1JwBaZw/NywnUeWJpXo6hTScPBOTY0qScODQnpw7Py/kThwGgVMfm0dYA2unH85qW44C7UwCz&#10;S6cOyr1nj/wC2LqKZR2Wf37/lafVB68+A3taffzaM+rj68+oz956TkMWVSsdNkiFannMlZ7TCkaY&#10;0fsJNgArIx28sU5bCRn8idDD48vgZShO3PdP0NIhhAAlghQh6MPrz6qPXn9OK2pUoKhM6Tm1AE86&#10;tHB5/BWzCq6M62KGRH0c5VEZ4/pflwGLsLWSwv6vn7wF4OK4LQCWVrSYFh4wBeNxI3SQ94k2AbQ4&#10;FxcTcqyM6/r+A8DWOy+pr954Tn356lPq7ceuqBcvnFLXLp5U7z5+SX3xwl/UFy8+oD577j712fMA&#10;sKuXAGGX1XuPnlNvPXJCvf7AYXXtnmn1yqVZ9cxJp7pvtlddcJvUgqVU+ZrS1LQpX82bCVuRaqYt&#10;Ss1iOdcaqmZbg9WSJUwd7gtRR0dC1UmXEUHz+99v4I/jdwhLBC1O8MsQQYYHcqJinXWQQALHmhMD&#10;01x+ONg4x0PVi0oPwIoTETsDACACEc43UqrPaUXLjfN8cNaZ4p1zZQWmAVDTgCCYb3JajY6NK78P&#10;Tj7AgfNI+eHI9w0OAO68uA7ANcPxUAwrDBghjAQZAAJD/wh/enwW6mNbOEcX1zk2iyrWNMMEdXjg&#10;koakaUDTJEFvZk6rahwbxvOnsU1Q4vgmI3QQMMZ7Q3unsD49z7FmzDzIdZ4zq+a0ckXoAiBpNYvb&#10;HDe1qEFqGvfpdXv0OKkltGMlVJBhfFS2eA6hKoA6OFcW581i6CCVMIKXH9DCTIFa2cI5HEfFtOtU&#10;tBgGyG0qUEto2wHUSRWLdTAToDE3Fuvw6rBLqmlMJU+FbCVpx0rZPH8BgEzImieE4blP+znvlV/N&#10;YDkD2GLSiwX0/SyOMXMgMxNynWOvfG48P4YFMmzQj2v09agX5zHxhRdgxXFW7vExPfnwJABLJ8HA&#10;ctblVNPMOIht1+ioBiwv4M1I5z4K2BrR+7kcHwJoDQ38ClvjgK2x/i4dMsiMg11tHJ8F0GquB2zV&#10;qLbaCtVeU66ayktUS2WJqi0sUOW5GSoXUJUWF6FSoiNUWny0SkuMVFkpzDoYpXKWQwcJWp1trVfg&#10;vNwY7APsaAVqCIA1Ir2An36OQekFrBCArIAmgBTHDXXBIe+x9uqxQ91Uh2C9nYCdDitAiU4Jx34A&#10;yLDPCsDpJljBme4nZAF8Ok0d0tlmEgsdd1xj4ZxTJovetpo6pcvEkCMAkcUCp4hOP9UClI36enB+&#10;D8rqwTUMjeJ2L+rvwzrbQMWFdXW3wyGBg9tNWMDSAmCgg0XYaK9vkDZOQFzfpAGrmdkBy6ukjUsC&#10;DkCrsqBQj7sCuEpVbhbgivCUJIWp8VKQEgugSjIsPUnyk6MlKz5csuNiBH0rBalJkkcDhJXmZEhJ&#10;VpoUZwPSAGA5yXGyZd1aWXXLLbJh1RrZsWmLhO4NkpjwKCmgUlacJ1VlxVgC8MrLpbGaYx+qpI6q&#10;QFmZ5Gdmyub1GwFba2Trhg0StGO7hO3ZJZmJSVJZVCSNleXSAGuurgZENgAw6qQF92XGeiful2Bp&#10;rgcoNAFUmjtkgKDU3CLdgBMLf9mGtdcCaGrRF3AoqQI0VlVJBxzdDgBpb2uHBixrI8e0EcYAsezj&#10;5mb0X4W0VVagDM43VoW62Y5S9G8pygMo1VWj7mqtGHmGBmXEbBZ7V5cM4/kM4Z3oBmB1sP9LS/W5&#10;+pr6SjHVVcDKsa8c11ei3lpx9JplZqxfvMNW8cFsliaxmRuku75c2ssKxVJdBqsAbNXivmvE0oAl&#10;gM3SVAv4qQPsNcpEd4/4Rvvh8AMyXCMyN9Ev472t0lgKsC7IQl3luLcGGWhvwrIRwFoHaGoBlLbh&#10;Hkwyau2SACDpyLRHjs3AsYaj6R8dlCHcV0NpGUCrWitFoz09MgandqwXoDNA5apDHGizZ7QXgNMH&#10;QBmDk2+XhUk7nPsxcY0CcgBapYVpYmqpFOdQF8CmT7z2QXHbBsVnGwCYjMrUuGGTWD8Ap/wQnPt5&#10;94R4Rzn+rFuDUlVxPj4jLeKbGJEAr5mwoT6C0ZhMu2wyOTEMwBmReYDHoUk4zA67OAEWVA8tzQ14&#10;nwD+5aUy0m0R/8SozPsIVIAxwM4iYGfB69Hr83C253H94tSkOG2jMtiFzyD6qBtA2dnaImbAqnd8&#10;TOZ5PoBszuuUOfc42jEB6MJ9o8wFApReegCfdvQxPv+A+Da8e/wxpAXWZ+5EX4yJb8yuocxrZ7jy&#10;iIwzBNA2LC48Dyo2Hhz3ACj6rGbpANy2NzVIFwCX7ehCuxga6LHbcC3DBEfEweUIE4IMYB8M/TwO&#10;+BxGX3QDjsytTfj+aMD3CGAby070jYd97xzR0OlGWe7xEfGgP71OG9oxjPVRwfc89gNsLPj+6QDs&#10;mfDZo2IJaOO2a3QAkAjIBkTh/wvOd+K6cfG5HOJxMHEQrneMiRN9N4bPTA8AuheA3t+Fz20nwN3S&#10;LgOAbpcd9bI+nO/Fs+XYKPwvQrkT4vZNyDTgj3WMjQ7LIMB6cAA22Ct9gO0uayeAq1tG0H8TqNuG&#10;+7EDnpnJcoxhoIBpJrexj46JfQJtASBrJRFw7ANsTeF5EXwXAV9H5whL03ISdmQWAAVIOwjgPDzn&#10;B8T6AF0zchQQeHxpAfA2q4HwGMDsyGIA+6fk5NKcXDxxiEoWbPFnANb9sBT+vzKAyBhfdQMQZIQH&#10;cgmQwvo/dMggVS0j/O9vWuXheCqc//UybAGijOyBTGxhAJYuV6/zupUEF1SbCEIGHNEMwDLOI/y8&#10;D+j7/O1rel2P5/oXwPpnaOHy+K5lONNlsuxl6DLuyTiHgEVbUbWofrHsz95+UYce/vAJsw0aSTS0&#10;YqZhENfrsg2Yo/LFubaMlPDXAVovA7SeV1+8/KS6du8ZdZfLpc7Yh9VTJ+bVR09eVt++9LD65uWH&#10;1JfX/qI+ffYKQAv29CX13hPn1LuPnVZv/OWQev2+JfXa5Vn17CmnenipT93lbVaHB0rVge5StdSd&#10;q6ba41SgNVrNmKLVVFuYmmwOAoSFqrnucHXQFqYO2X8PHfzN/E366ewDVuAge3wunQyDYYQOL+fO&#10;4mTB01rdIVxRlXLBoXZNevU2gYZjrTgmKsAxURp4ZtTkPAAG0DEOR50ZDXX4HZUuHCN8TRK2AAoa&#10;cGbn9dxWU3D0OY6Las4wnGsvHH2CHtO8+5khEECjJ0UmbBE+FpgFEdu4hgoZQYgKFI0hhDxGKDJS&#10;yRu2Alo+qlxz83qsGNPKzy4rVPMokyGDs7McywWgYqjhAiBt/oCGMx8nYMY+HmN2QapchD7enx7/&#10;hfVFAI1WoQgt6BvCEZUqY44rjonC+VM4xj6gwgdj+CEVJoIex6fNoB6G+VHV0uWgjbQpQDHDBvXE&#10;wVTJcN7UJPoGoDo3RUUL5aDceYATw/1WVDAaAY2hitPoT8KVAWRoH9pOO4j2M1xwiefhGXgcACC3&#10;kVmQChbDBQlbC3jGc3jus4DgGbwHHHtF9YqZBblNY4jgNMfyed16TNY0QwYBXAwZnMK7Rdiags0D&#10;tGY4hosZB22jCo6Bmhgd0dkGHbYx5RwbVfhnr9xjI8oxMojjg8o+0KtG+7qUfbBLjfZblR2wNQLY&#10;6jU1q65WgladgtMI0CpTjeUMGyxRdcXFqrwgUxVkJgGuIlRsaLBKjgxTmUnRKpvqFuCLoJW+nHUQ&#10;oJUOe6DXbP25G+DELFN9vf3SQyXJ2idWAFUX4IZmpWng6RJzm1lMcK45logT8XLcBceW9HR2aoCi&#10;c6QBCA5nZ2s7HB1AVVu7TtjAAdid7e3LUGXWSR5MzQyVaoMTg31tndKBfWaUS0Dq1OssE444jllR&#10;tgVldrVxG05UE1UNOB3Y7kB7zFREWtEuwAPBytLYrBUGU2OjtNTWSXMNw6lq4fzXSlstHLjqWj0G&#10;q6EUVs65sDjxcJlU5BdIZW62VObDGC6Yk67BKg+QlZcUKTmJEYCuGClOi4XFSV5yFPbHArripDA9&#10;XvJT4yQ/JUEKcU1xVhIgK0VKs5MlE0C2f9tG2bZ2rezatFqCtm+S8KDdkhwdLsWooygXlgc4K8iR&#10;ypIiqYSjXAGrwXpNcYHkJidITEiQhOzeJbs2r5N9KCti304pSEuWutISqSsukdqiYp28o6awGMBQ&#10;pJW5ZgATFTtbpwUwVK2hZgB9OgbwHQCEtlcAUAB2pkqATU2lNJeVok+KpaWmAuBFRaIaoNEgNjh4&#10;ruEBGepsEfdwDyCgV5x9XWKpr5Lawjyx4FwLzu2oKUN9lYAcQFptufQ010pfU730NzfJeHenLLrg&#10;XMPpnwaYTNmGZGpsAMDVIDW5mdIBOOtursazq5S+tlo82xrpbakB1NXhWVfJGKDKN2SVYwCTkwCU&#10;E4ExOTE5IAcnOmWosURMJVlia6+VodY63FuNDGPdhrJtHYSxFvRBs4xaWlHviBwJTMhB/5gcn3HI&#10;EZQ33tuGfssEbOeLzdoMa5WJ3k6AC1WkTq0kOQe6xT0ESIMjftDnldNUI/wOmYKz7YGjbrNYdQKV&#10;troqgNywTMLhDcDZDuB+A4C6KccgtqnuAHLGBwBAAMYxKktUuFqlrwOQ2lAsTdUF0mOqFu+IVby2&#10;bn2NHxA1zRC/sWGZhs0w1Arg4bePyChgaKANDn0DgBlA2daI59ZYLX1w8v0AgCmAVWBiSGaw9AFS&#10;3YA3jx2gCViYcgAS7EMy0MXPWyM+V7R6tKNW2gGrI10EwyEA0BjgdhjPfkQm4YS7sO5CP7pHRmHM&#10;Ljeqvws6WpqlGcDdXI/PHKwTkEN4ceBZjw8Mih3wOd7fL6Nw8G09Vhm24N5Rx0Q/zoENWK2GMqgh&#10;qw7WIKaGJv2DCZVBqlwWfMa5rx2fcXNTu7Q1tUlDQ4M0UX1kWCj6ogX3UI13uKGqHN8H2I93uK0R&#10;QG4GSLZS+W3E9WhjXQ3WDRDTMNbeKl0mhnbyewl1UEVtb8Y2v1dwPY71A3qsZp7bhO8+bHfjew/v&#10;VbelBTAHsOOxjjbpxb0RriwAXlMr9mNfp9lQt/px730M9ewC7OD+uzmuDdtWAKIFkGrs75ChAcAv&#10;z8Xnr7+nU4bxDnLZ123G9zXAC+9od1c71tEGLHlsEJ/LgX6rBqr+Pny/o68t+OxZYf2DPTI03C+D&#10;Q/i+7+2RTtRt6e7S613dvWLGd3k36hvAMxrA8xroH8CyX2yDfIaj4sR75wDIegjKHhcAe0qWpqYB&#10;VoCt2UkNWken/XJsPiAHAVjcfxDbh+emsA9AdWBOjuDYESpvc5Ny/MAU4AuABjt9cFZOH5qT80cX&#10;btx79sgVmJ7x9u/ffqjD+pj9j+oVweofDPVbhiwjdJDrxr4bn1Nd4mTEBpRpI4ThPEIWE1AYkEXQ&#10;AagAVnSWQQCSNj0+ywCjX+EHgEMY+vStF9VnMIb4sQwdCkhwWgYfrnMyY51MA3DF9PNGCnqO9yJc&#10;8dgH6sY3HxrHAWTcz7K5/PGzd3TI4DcfvQ6ge1p9cv1Z9VfUxWQZVM3YDhrPo6ql13EPf/0U90FY&#10;47VMpvHea+rbN6+pz154XF27+4w61NOjnJXl6h7viHrvkbvUdy89pr57+VH19bWH1NcvPag+e/5e&#10;9dlzV9QHT1/UsPXmg8fUOw8eVW/ct6BevTSlnj1tVw8f6lGXpzvUqbFqdWSkUi1YMwFZiRq4Zkzx&#10;asq0X01b96upnhA1N7RfBQaCtb/x+99v4M8JoGEYIEMF3QHA06RLjcMBZhghxyVRMeI8W0440G44&#10;1wzdY2jhBJcELgAUlyuheB44906sO6f9ykNQgpPPcU1GEgkm3vBjm2OepoyU8Fj343waz+M4MM7j&#10;pSGP1wA2qKQRuDhZMMdocQyZj+F5qIttnOC8TlTMNHAxy+GUssF5p2Ll8gfQ9lnlmppVXsCMD7Dn&#10;JxwRumZRL4CD4EalTYcVYslxWpwPS4+3AvzMLS5pZWyS82HNMfxwUStkrH/lXCpSVJU4MTCVOY7Z&#10;4pxWVLQIWwzXowI1R5BC+whIs4Q6QM48VakDsCWqerOANUAf24hzmUhDp1QH/Pi9XrWINhxAGxZx&#10;LeFKhxjivANo36wGLAIYymW4IO5Fhymi7ikqZOg3nbQCtoC2MbEGx2ExbJDhgQQ4TkbsGp9QI/2D&#10;yjMxoZbQfqpbVLCoZBGyCFsErXmsz1Exo/KId8IzDkD2AKj4/ABU3KfBCxDGUEEmt+CExQHA1ZTL&#10;oWbwngUIX6jHOTSkxoeHterFiYodIzZl6+tXjuEh5RjqV0NdnWrQ2gGw6sZ+q4as0T6LhqxBS7vq&#10;aW9S3VS1WupUR32laqwo1qBVV1ag6koKVHlemirPTVMF6YkqKyle5afpMcT/019WauqfYWHFufm9&#10;AK0XOttaf7GaLdJh6gRAmcTMX5I5ZmkZkkyAGzO2Tc1G0ohmqheAmhbOM9XYIi1MhQ7Hh3BjhZlx&#10;3IzjJoZtNfE4B+PjGjhv7U3NcMIARBp+cKwe2wQtAFJzXQusWZdL56kT+9pwnPs6Gtuko4GhSDCW&#10;jzJMDS3SjmNmnNuoQ7XqxQSY6KiHMwWIIlhRjWnAsYbqaqkDSNRVMu16OUCrGtdUSnVxqVQXlkhF&#10;boGUZxdIWXahlOfk6eyBxRnpgKYUKcpIkVxAU35qkhSmJUhpZrwUpEYBpABbadFSDLAqwv4SAFVR&#10;egIsUUoBWKVZKYJnAfDJFmtjmVQVZ0ge4Cwlep/s3kLIWiURe9dJelyQlGQnSGVhhpTlpUl5YZaU&#10;FmRrdauyLF+qy0vgaFbKoKVZSvNSBc8Y5STg+i0Arc2SHBkqZZnp0lRWJM3lxYCqUqkHdNEaykul&#10;paoSsFMjQx3tEhgdkT44jl44WHMTY7JABQNOb3VeLmCrQsw4j2qSBc51b3ODWFvKATdYN9XA6Wf4&#10;l0WWABWLviFZ9AwBUsZlHo76GJxLc22pDJoaZaCjWYbNho1Z2mUIDqfNYgLgGJAzOdwth3HdHJz7&#10;yZEeQJdNDnjsMgSQqi3I0irSaFcbwKENYAMHvLcd9bbDQTeJEzDiHugEmPXKcUDWyckxOeTsB2QN&#10;yMwwnMumUumsypfJoU7x93eIf8CszQNI8vR36ronR7rEj3rn7MNov03cKNNmaZCetjJAJvq7KAsA&#10;Xoy6zACqLq0ouQCVNK+tT6tggYl+AA5gCf03CcjpR9924n2n6tfVSse/AVYPKOsV/9gQrmXaa6uM&#10;4J4mUK4d92IfaJOx/mYZsNTAmS+XljrAVV2J1FTmSlVZBiC3QPf7cHer9Jg5JqtF+kxN2AeHH45+&#10;N55jVxueEawbzj7D2Zqqy6UG70sV3oO6qlINW32AxVE8twE44BaOE8Kz6kNZPQDPHjyvfsDBgLVN&#10;rCjX1FQjDQQTqpG1lVpNNeM96DUxhJTQgc8d1c1GhoIaIX3NDM3k/aI9/HGFyTOY2a++Cp81fN6a&#10;agHeON4PeGD4ngWf307AjgkA1VwNIEUdDO1sAZBxLFUbPrdNhCvsa8fnuKkan+OaBnwvAPzwXdMG&#10;q8PnvKK6RsrwztbUVMOqpLKiEvddpcN/CU7tqKMNZTbheBO2GYbLsU1sWzva34bn1QLIYvtoDfic&#10;sA0M6TPhHrjOMFxrG7+PajWoEcws2O4FBHV14LuopR733YDvS0BcK/qlhVCJ9wBLEz43BMx2HO/A&#10;8U48I3MbYNGE78lO9CXgqwPP0wLwMgHiTDhuwjNowfV6vQ3fZTAL6rEAzPoATwO9Fuln8hadht0q&#10;Q/3dWtXqsraLGZ+3ZrSns7NJugGBnfjMdXa2ixVLqxXf6eh/KyEO13ejrF5cOzjYL/39fYArHLcA&#10;2gBbvT292LZKB84n/HVxf1cXoK5bmJHQwSyGAG37yDDAe0KmOS7N65E5n18D1dKkU45heWp2So5M&#10;e+XwjE+OAKaOAr4OzgXk+MKUHAVsHZr1ycFZtxya8wG8pjV4Hca+IzxncYrAdeOu40u/gpYeO0XV&#10;CgDENO43AC6EJx0yqJcGTOlsg1+9rf5OwMI+7v87IYuhgcsKlpHlz4AaHaaHda1ILStatH8qT1Sn&#10;jCXDAz+8/oz6/J0XAUVMtmFAFc/VgERgW1awVlLDr0DbTyhDAxuhiGC1DFsEsB9pbMvy9UYb3/5V&#10;OWO2QqaC/w+tkBlqF5WtlXV9Hywb0KUTZnzIrIew915V378F0HruUfXChTNqwdyhfNVV6uiwWb37&#10;4Dn111eeUN+/DNh69TH17SsPqy9fekB9ce0BABdg68m71DuPHocdVW89eFBdv29RvXJpUj1/zqUe&#10;Pzqs7pu1qlPuJnVmrFwd6M9VC30Aru5EFeiLVx5rovJb05S9KVGV5u3Ufsfvf7+BP8KVAw68J0BY&#10;8Sunz6U8VJOoTsEh12O0qHbhPCpWDq9LOb0GhFGhYrjgOBxpwhDHZ2mVCQ65D4DlBgBQ9frX8D7C&#10;0MpExcx46AUosCxCFpNacN6uCZaH/VR9CDJUsQh4LJsp2qmyMRGGTk6BY1TZmI6eZehyCGwoixkQ&#10;280mNeEGBOAaD8pjmGMAMDNFxQjGtlAdm6GSM8v08lgHSHGdMGYoXVS3AFuz2A/QmVtcVDOzOIa2&#10;EWQY/mcft6vBkQHl9ft0SOEBZjHE/RJqOI5rEXUdXTygDuD6hWmU7ScIAXR4DPsXAVlMVEG4YzZD&#10;Y0yXES4YAPxQLTOSXTCM0FCemJJdZx/U6hbHUc1opYvwNI1rCGEMT9RhgqiLkMXEGYtzU7jeULmW&#10;UA8nKJ7D8XmOi8O7MNjLOar6dejgAfQ3wwEJW9MEcsASwYmK1SLbAqCeA2gxFJCQxKyDXrdTn8eM&#10;g3pCYhzjuKwA4Io2hf2TTrs2r92mAuPjWI4pp82m3KM25Z8YV+Mjg2qkr0/ZB2EDvWrA0qFGeixq&#10;fKBHhwwStIa7O9SQ1aT6TM3K2lyvOhqqlanOgKyaknwF51o1V5SohtIiVZWfocpzOIdWqirISFb5&#10;6bF/yEuN3wWLgcUnx8WlwOpg84CtZ4ryCr8FbElTQ5PUwxrpgACOuN1Q3whrMNbr4HgAgDpwrL4e&#10;27WNcH5qdQavWjgyzAbWBMenEc5KE6CG44XqADi1AB1m+6rDvhY4NhxDRGepieXWNuhMe/WAnoYq&#10;nFNRI9WlldiukdoKZumrkMrSaqkqJSzBoYOzZYJzR0erBdczXXpdeaU00NkqLQWkFEhFQT6gJUev&#10;l8JK8vKlNL9IctMALnnFgDGqInBKcA/M2FWeV4jzcwFVOZKflgywSgZY5UhhZqZU5uboZBZdjdUA&#10;pUoNTB11pQAAjnWqBuQxtDBV6ktypBFAVFucJfXFOQCcXKkry5Wm8gJpKM3TIWjuYTg4bVVw5EtQ&#10;Zors2HSH7Nm6VqL2b0fb4tD+bEBRnjRW4JrKQlgJ+rIUfVkCx7ZKmADBNcLU02axwVkvz82QPZs2&#10;S/DObZIcESo1hTloW4Uxnqm+Bs5rJZzUSjE3MEyuWQYBAuO9PbLkcckM4MA/PADgGAS09Mpge6vU&#10;FORJf1ur2LosAKN2GYZzRpvoAxT0dIi9txOgY5EZ14gcnnLKrHtERnvMWtmytjCjXBnqKsO+dhmj&#10;oY02a4uMwQEc6wYowcYAT/Zuk3gBHQH7EOrqkHYqZjAz4K66IEcq8jKwv128ACEnwGgMoOXEPXuG&#10;LOIYImhZxDVkFc+IRQJjfYA5OKKN5bie5ZRLI/q8pbJAXIAa94BVnL24Hvcw3mMBsFnFTlWK45o4&#10;NglmQ1vbassAtIUArFz9jGtL8/GelOKeAXk9JhnpMkkf4LEXTvEgx9jAeWamNzrbTBBB0GmsKpda&#10;vE91eA/ry8vwLMs0RPTSKaeDDQe9Dc+FySHqcG5DbblU4RnXAE7rYDV45jXluVINyCovzZKKCrwP&#10;lfliQp92tABGGisAD6VSi3aWF+E9Ly6UypJCfDawhNUAritLi1AOzsF6HUP+qmBUJwFgHa0AinoA&#10;FOqqrzGsurwI56INsAa8a7WweraJoA5IasZz0aGrMCbDIHgQgGrxeasFQDEBS215OcrBsrJc6nFv&#10;BLMGnN+M85vq8PkkbPE7AaBjAmy1431sA8w345w6XleGd7wSx/ljCM6rKUdfoPxGACvHUzFssBnf&#10;E40wglIbvoua8F1UV12P9uI7Bp/nqvIK9CUgC6BVyx9Q8D3UDHBqxjvVTjhDWQ2ELYJTS5M2lt2B&#10;7xENhHhODdqMcZEdzYS5Bn0PLWgvt1esE6DUY+kAlAJgCEAAI8KbGe9AJ8GomTDI6wB2gNY2bJvw&#10;7M0EKQ1OKAfvRLeVKhfAdxm4OtvxvYj3qrkF94nzzFjn+WaUv3KOBdDUhbp78BntBRj1a8WqG3Bk&#10;lm68ox0dKAPvowXQ3Al4tgDArIAkfV0n6iNoYbsXMGVdDhccHBqQocEBQFuvhqkuGMdvdcHa8J3R&#10;xXm2zB0AvD7p7+nRSTSoao0DtMaG8f1hH5FJJyd3dso0vlsOcIya3ykLk25Z9LsBXR6tZB2CcXlg&#10;dlJOLc3qZB1HAFuH57xyDFB1DBBGyDo865GjgLITi9Ny9vD8DcDWr6BF2CG0MPyP4YI6ZTvMULKW&#10;VSzYP74hcL1jjNVaAS0e1+BECPsnOBGQVtKsG2O2/glaND35MUEL1xPOPnztGfXey4CTT94woAz7&#10;dVkwnaSC4XuAH132r3Uw3PEd9QOhiDCm1SfsQ90cp0VA+lGfbyTboGq1oqBR4fri3ZfVV++9osdi&#10;ES61irV8XEMdr9djwQyjysYkHd+8/5r69h2A1psvqS9ffFJdvXhWLXaY1WRlpTo30qc+eOgu9dPr&#10;zwCynlTfvvYE7DH11auPArSobF1RH1+9rD586qJ6+7GTsGPq9QePqTfun1UvA7aeOj2uHj46oO6Z&#10;bVP3TLaqU65GdXCkQs0NFKiprnxlr09VveVxqjRhj9q1bbX2wX//+w38MWsfMw26llUkJlIgaPkA&#10;LpNUjuhE63TqnKjYgCHncvggwwI5BxfVJZ2UgmXR0eY2YIAJMuwely7byFzIsV3MREiFywjv4/xZ&#10;TDDhnwL0BABRgVnAGYEMQKQVp4Aes+V0uTVYEZA4/ougRWMCC4YrUjnToMh78fkAeVOqvXdA1bU0&#10;qoHxUeUHWFDBYqghE14QphgiyFBBI/EFQAbAodexJEgRmDjHlk50gfM5DougxWyE0ww35BJtGhkd&#10;VbV1dWpoaBB1A0LRf+wnnQkQEElY4oTCWrVjCCAAjDaHezFAa0GHLerU8CjTyDpIRQztZF95PICq&#10;5eQaeAbM/EfQooK2iHKXcO0B1MHQSj8AaxKAxbTurJuhhxz7pcd64bpJP54xymHGQQLZAoyTDjNE&#10;kKnbAy48Lxv6a8KhQWqR/YXnyjBA+/CQck/YAVxubfN4RxbxfGaXVas5PGdCVwAQxlTuDCvkfFkM&#10;H2TIIMMFA4ArwpObIYITnDdrRHmx9I7bdIp3N2DNPTqmswwO9/focz04x8mwQaxPDPWqsT4rrFON&#10;ALSGrR2qr6NFddRX6/fZVFuhWpjaHbDVUFaoqotyVG1xjqoAaFXmZ+pzitISbgNo5QCwJmEXsX0F&#10;y/sBWVeTk5I+wfJnwJYU5+YLgEtyC4ukqKRISuGwlJWVS2ZmjmQCOnTacSpO9c1wWOqlAg4Wzy/C&#10;dfmAmgKASnZ6huRmZUlGToZkZ2VqwCkG9GRnYDs9U8pLSuA8dMK5sACWWuAQVktlcbkUAn7ycT1T&#10;nGekZEleRp4U5uSiTCyz8nBOGcrIlNzMbNTfIKODnGeoX4chVhSXSGGucX5RVrbkpadIXloagCkd&#10;2zm4LzikuCeO78hITAa4lcBRtopreBRm06pWZWEx4KxIL8tQVlVBsZRjuyy/AKBUClipAGjA4QcU&#10;jJhb4bR3io+KiK1TbBY4YbXFGp464Li2E4rgyLZh21RfKp0cL4T93QARF0DBOdAJ6KkExCXLprW3&#10;yq4t6yQ2Yq9WuqzNtTivGsBQLpaGSmzXiLW1Fg5hhXTB4bLBqeLYmvmAQ8YBDhnx0bJm1S06fDA1&#10;NgKQUy0DcMgG4YgNwaEahnE5AqfM3tuFa3rEMdAPyBoXj20EMFYvVUXFWrkrSgdcFBQCtJoAFl1i&#10;g1OmFSg4b6MAozEA1QQgxdVnlUlbr/hGe+G8lkp+ZqoUZmdJUU62lADUGuBUDwCmLHDqO+oqAeVM&#10;PEEgrZSuJo7/qhJrA+5Th2E1wUnH88vGu5Kbi/clD888A0v2BcCSY6JaqQ7V677paqpGfwLIGgCr&#10;DaXoF2ZbqwXg4FlRAYSVFGZLKWCpGef1WeDMot9a4Oy30GnmEqDTjLZQrdGOv95fiWvxruQDcADV&#10;NYCXmrICQEAhrqWqUwYwwPl4jrUVOEawKSyUCmajxOeA72c94KaimIknSjRosV/rABA1DOMsI8SU&#10;AwioNAFu+IMAri9n3xeh7QCmMmagAyTVVhZLTVW+VBPay/MBHPmAAIAP7pHqVG0F3tHCAhjDSYsB&#10;WUVSXlyAcvCelxVLJQCpHPsq8BnmOD8CE4GrkdAECGqowTpAqJ6QhPbxHGbPq8Z5hLPqclxThroA&#10;TYRBtrcK51WUlUk1IYSQhD6r4VQF+t5xj/ieYMrzmgrCKs4ncBKuAC6NNVTHAFCos5Hgg/5nWnL+&#10;GNOM/YQswzgOzFCa61k32sfyCHPNDXxGBuA1VvPzQFWbyhuAC2VRqeZ3SW1lLQyfZ0BaNYEN5VRi&#10;WYvn3IR3jtDXBOgyAbI6mUHQ1CKNKLsJ1oB2NgKwdB0MLQZgaVBEmwmHnO+qpbFRX0dgNrU0Y71N&#10;K3gdMJ1oo7VVq2O0NrzrLaizBcDV3GgAl4lhiyZcbzKgyspkMPhs9uNz1Y3PG4GKEGZqJyC1Ac5a&#10;pKW5UdpRfieBDgBlxnVUlzoB+GaAXidAjfdhBoS14fPUhLbVou5mKmwArXbWhe8DqloWKq4amABm&#10;Pd2Ar07pAzz1ArBGRoZldHhYhgFQfQCpbgBVT3ePhqxujrWzWLHdLX3Y39vVrTPJ6smXRzhJ9rCe&#10;U8vvmJBZr0cWvF49XnAx4JXFSR/gKiBLAULWpBwAaC3N+DR0McvigRmO4fICupgpEedNY33WLUcX&#10;JuX0IYDWkfkbsCuALQ1ahB7a37+G6XFZBmj9q6r18zfvqX9g3YCwt3D+28uhhISx5bTvGn5wnKF9&#10;ABembDfGVxlQZECYAVAEH+7juYSrT956QX37wWs6PJDjuVbCEDlGSifPQLm8ziib+41yNTQR5lbq&#10;0+UbMMc6fgA8EZJ0e/4FoghanE+Ldf4HjhugtaxooWwueT3txpcf4Lrlaz58TX35zsvq27dfUd+/&#10;8bIGracIWiaTcpcUqpMD3eqdB+9R//Hmc+rHN59VP7z1rPr2jafVV689qb5+9TH15UsPqs9fuF99&#10;8uxl9d6T59W7T55Tbz9+Vr304JK69sCCevbipHr2vEM9dXJEPXy4X909ZVYnJhrVTG+J8raWqL7c&#10;JFWbGKYSg9arkB3rtD/y+99v4M8Lx9sDR5lhgUxEMQmHnqF7TIjh9ru10uWadGuYosrF0L5xn0fZ&#10;4TxTZXLrkEOPVqx0CniUwXVm/SN42T1uNQHwoZLl9BPEOC5qxoAuAJWbyTj8AQAInHzAAGFhhskv&#10;CFWAAQfaYAPIENYml8eBMeugVshYD4DFyBJoqG+EJWY3JMC5UDbVNmZF9BKo5uc0SOkxVgtGKncq&#10;ZwRNlsOsgdzHdhjJMQBW0wCg+SW1uHQQ20sAIewHZPE8P+6B5nQ7AFlDyod+4Vg39iHn+qJixPmn&#10;5peVLSO5iJE2n5MRU71aRDsWaFinUbni3FtMhjEJKON1PvQ1k1joFPG4nirUAdwDlS2OxTIyGzJM&#10;kOOuDJWL4YSEtOlZQBfLJGjheADt0xkOUQ6vn8JzZ2p3Zh6kquVyONTo2KiGL47NInz5OOcVgMk+&#10;MqTBiWDFdO2zgOppPJ8ZGPdNo51UvfyAKibEIJwFCFhMmuEa16nd3fZRNdzXrQFrimO7xg3QmnSM&#10;KT9Mz5VlG1Zu1DU60APgGlh+U//vf4OdraqnvQGQVaW3mypKboX9QW/8P/yVpCf8uSg1fn9xZlId&#10;QOtUUVr8+1j+BMi6kZeW+HNOauIv2alJAtiS5JRkgEyW5ACocuB058HhNXdatMMSHRUrGalpcHyq&#10;4RjAae/pxz//FikAYOUBwmg5gKhsgE1eZibAKEfSM1MAW5lwIAukB/+oC1AeyygFvHS0tgGURuBo&#10;tAO8ygBZhZKPsrLTswBSKAuwlQcryS+E8wuntbJGxgFFeTl5ALt8OER1+Cc/KJ5xp1jaO+BQlqJ8&#10;AB3OL84thNOeo532UqpYBQXaCWT4oo2hcXAK22ro5LcJJ0C1NDTrBBgtKLOhDI6dViMqpV47fca4&#10;pgY4e51wXCb6u8Rn6xdHb6cMtjVIfWkeAC5TCtKTtHLV2VgmZgIRQMkCp8rSUKGhiYDV21qtEynY&#10;ewEs1jbUkythe3fI2jv/LJvX3iFhQTulvjxH+juapd/UgHPrpQ9w0QNnadDcLEMdLTJE6AHsuUd6&#10;AFwWKc/Pl327dsvNN/9Btq27U1Jiw7X61Y0yegCDTAFuaYGz1Vyn1ZZ+OGh9sN72NumD88WEGblp&#10;qZKZnCxpeAcyk5OkAn2s04HDIW+C090MB72FygudcDjvjXC6eV1TTaVOKZ2bkQowTpJsgHpqIpdp&#10;eA752vktBvgW4zkU5AKcs/Fu0HLSJR/vRVEOwAz7i/MJ6DgOKM/OTJeMdLQnM02KCnLxXuBYPs4r&#10;yAG8EG4KpLoIfc73qogwlYH3IRUgny7FRXgPczOkEPsLiwGNxflSDiCpoUoFACorBRBVVOofB0oB&#10;0yUA6cLlHwGKAC2FgBbWw/YQ1MpQXjmeEcM2K/AOa9UHQFiBdpQV8b3iu5gLEM+XMpTD941Qzh8W&#10;ygFQlQCgCkAU1ysAUkwHTnBgxkga6yzA/ZUBjkrwjpZiuxywVYxyy4vw3mO9GjBH6KoGaBGE6mp4&#10;Pd5HwFoloKayFPdXXqZ/vCgD4JWhzhKUU8ypBABLBJ5fVSZADxUpDSsAhxXFidktCTMsvxbPmuVp&#10;6GJ/EX4q8VlguC2AqXbZmgDnhBWq07WELXy+mKKcMFaDPq4GKDXiGGGS5dVXE7RqsDTqZ+gfgbe9&#10;sV7aAG1sF/umAXUxy6cGPB3ei/eObUTba9FnVLgIQfyhheHJHD9mImw1NmFfk1Sz/eifal4PmKup&#10;BUziXsvxea4l7BGu0fZ6KlRUqwA9OjSvBaACQGrjPoYK4rvin8BVDais1yGRDI1uQX3tLVRvATDM&#10;hInvMCs+T50AI4IT5xtr4bksB+ebCEmopw7ltLcAvppr8P1Xq0MAdRhhZwsAhmOwzGLuMAGUmnUI&#10;oAkAZTY36u/KRtTZjLY1NzegzfXSQrULbWgH2BHC6nGvVXgnytHXBXiX8vPzpLCkQKpq0Q+N1dIE&#10;cOsExHVT8QKgMXzQCvDqJTBRnRockkHAlX3cLm6XC+YUL2DJ6XSK3W6XcdjI8IgMDxHChgFa/RrA&#10;OPnzCEBrqI8ZMvvxHW0DcI3pBCB+l11namTGxkW/Vw5OMpTQI4vTPlma8mo7gHWO21rZx3UqYQwv&#10;PDLvI2j9curQ7M+Ara9g52A6mwITUzATH+FCJ8H4kqF0THH+ljF31teEjbcBQIQgAg+XhC8C2vI6&#10;IUwbMwkCdghRACM9kTGOG2BkQBDP4ZKgxHFhhCgmpGDSCV6zAmAGkBmgtQJZRrINwhPDE9/SmQJp&#10;hCSteq3UgzKogHFuLWY91KAFaOLxH3Ae7ev3X1HfUNHCtXoM2K8w9pYek6VDBglc2E/VjPtZF+Hs&#10;h/evA6JeBTg9o56+cFLNdZiVq7hQXXDa1HuP3QfIel79+Pbz6ru3rqqvrj+psxN+9QpA6+WH1ecv&#10;PQS7X30E2Prw6iX1wdMX1JuPnVKvPnhIvXhlRl27HFDPX/CqZ8441SNHbOqeQJ86Zm9Xs+YK1Vuc&#10;okoSQlVa6B6VELRD+yW///0G/pxwiF0AICN9ekBNELqwzjFbTipWcLg5rxSVGCpFDNEj8LhwnHNq&#10;jcFZHvdMaCDiMUPRCujxTpwHiwDnhXPvQB29w8NqAE484YqKGI8RzjhXF0HJSJJBtQoARDUNsMHQ&#10;Qx7j3F06bTyAjxATAEjojIioIwCYYYifB23lmC+Os2JZNE6ErOFlGmAyu/Q/jcHy+HlvOA8QQkWM&#10;5RCEqGIxkcbC0gE1v7CkjZDlcnkBPlSe5gE+ADICFNUilD8A0BoaGUYfADDQP5xTi+CjJxnGeYQd&#10;pmGfx/1R6SL4ELKoZlE54xxeSwdQL67hMZ34A89jFm3yAWqm0U/T2DcVIEjNaTjTZeNcJtpgG2an&#10;sA0zMhzOKs7vNYs+02O/cJyKGLMaMqmGzlCIPpjG/TKN+zz6jcqbj4ogwMpIuIFzWCfgSStTPpfi&#10;pMQ0va4hC0usT3udWGcCDIKV27gG7Q5gv1a3GC7o4dxYTNs+ooFq0mFX/gm78hGymHEQ5hoBeAG+&#10;Vv56Olr/PNxr2Q2LgcXbeq3xw90dMUPW9t29LfV/Xj5N1Rbl7YZVArTKYCn1ZTnxtKr87Pjy3LR4&#10;AFYKQKsOyzksnyzJTPqC44fyUiIFwAU4SJY8AEJ2Woqkp6VJanqaZMDZzcrMAvRwbAiAwdwJ569U&#10;CuFMpifDAaZChH/kHGBeB0cpF/CUk5UNOMuUfDjLubieylY+QCsfsJaTj3Lg5NoHhuEsVUkpHMIC&#10;lF0Ih7SOoYRwokrhjBbDSWS5BVl5AK0s7QAX5ORLYS4d0GJpqW8UB/6BM9xQhyJWwIkDCNGpKyko&#10;RRvhZMCpq0BbKxkGWFwCZxXbWK+GM8oU6Uxj7uOkyXAKLK0mfV4OwTINoJSVKyaGQKJcZhusr+Cv&#10;4mVw/AAVVQxhLNfjU7o7mgCZuPfyXImJDZFgwNG+nZsBTDslOzkGsFYMQCmR5qpiQFi+1JbkAdoA&#10;hnB6GrDkeJ+m8kIAUoaEB++RnZvXyZrbb5GNq++QqOAgQFsOnEc4oA2VKKsEziUc/DJczzAuQAav&#10;basqkiZYEYAiOT5e9uzcLbff9kfZsm69BO/Zi/5L06oE5wkiZBbn8nng2WRw3BfAAs+lBIBAAMpM&#10;AQwDrlISEyU5MR7AnShpAK/8nAzJSAN4Y52WhXckBwCUiyWtAM85j/OFof8IV2m4PgfnpQPWU7Cd&#10;mpAE2M2V3FSUk2RAXFJCnCTEx0oawD4T7156aopkAs4yUV5GKraxTElLAqCjzmxch/IzCV+As5yc&#10;FEAa6gNI5QPOCrVainZlJONYuqRl4jq8yzk4lgXLRj9m5GdKDoCjpKRISvAOlBJMAAIlVD/ziwF8&#10;BQC9QoCJ8e5l52TrJd/9AkAgFaZyPDeCEOc6YjgeoaSqDO8W31cqb7wGfVmCzwfBqzg3T8pQRhmA&#10;n0oTje+ZVp2w5PUEhwa8+1RvNIThM0FVi8BHRbWYzwj7qXJVluA90vAA6AF41AByqhmWV1up1xnm&#10;WIp3jEpYKdpUivNLsCwmqOG+CV4VBCaWQVghMAOwOhqN0D2qS42AEQ1aGgRRPvrJACbAHJYENUJW&#10;Az7v9YCPBqpHVAUBEs2N+MzU10kl4RGfEyppnAi4Hp9LQhOvJ6gxjK+eyhVhCtdr0ALwGGF5yyGB&#10;ACHCOcP3+Lkth7E9VBw5r1wtyqRS1cjrqU5hyWvb0Q6tIjW1SBXqqMR9VvI63F8N+rkGwFdZjvvi&#10;942GL5QBcGoCoBBcqBBxXGpXpxEa19EKgEN5VNDaAXONdbjHOqpmhC9AHkOrsWxHfVTkLcycCiiy&#10;tHOsFjOochxrm3S0tQCqWAZAi0oYoFArqjS0uQ2QROXKDOCyLIMWQ/l05j+G7KE9HR0AKQBdI65t&#10;ALxV4VlVo+8bcH0Nx5ChrbwvwlVWdqYk4fOXmJQiqfie5ndsGZ5LXRPOQ7sIVIMMDRwakr4BJsTo&#10;le4ujsHqkRHbqMxMz8ipEyfl0oW75fI9l+TypUty98W75cK5u+T0yVNy/PhxOXTooCwuHpDA5DRg&#10;zCP2YbsM9qJMTkIOWBvjRMtDnB6EP4LZJQBgYxjhoh8ABeA6BJBi+vn5AJZUu6aYRh8AhuVBZiWc&#10;YZKMSTm+GKCS9cXZI/PPwu5fhqwB2Hb+72PSCIbQffLGc+qbD14BtLxugNXyWCzCFZdGCCCBhGGC&#10;2EdFC/sNMwDJUK24NMZtcdu4jqBkpHJfUaUMKPvntr5OL/95nbGOJVUtlom6/oZ2rYQT0ghJ3wB+&#10;Pn37Ba2O6bA/rYIZsMWlnhBZmwFSTIjx5bsvGSoaQGtlTBjB6mvs+wIQ9vWH19U3H7+uIYvp4f/6&#10;Ccr6DGV+Csj7GPbe6+oLgNajZw6rWVOnGi/MV+ddferDpx5Sf3vrmvrp7RcBY+jTN55RX19/Rk9u&#10;/OWrjy/bQ+rTa/epT164F3ZFvf3UefXGo2fUGw+fUi8/dEg9d2lOXbu0oJ49O6WeOOFV52ZG1CFH&#10;p/Jaq5W5IkvV5iWq3MQQ7bv8/vcb+HNo9Yrjmbxq3OtQE3CSOXfVJGDGA4d6HA6yYzkxhla+YAwX&#10;ZHr3cZ9bjbkncI1Tq1scizXqcSknYIOOP7MIclwWx3q5JqcAcQyp4xgq7oNTPzUDgJrV46cYSkiF&#10;a5L7UffkrF8DHsMMqW75GfaHsjgeapLOP85j0gs36mJyDj05MtrIa7ShntlZQBvqmsa5c1SiACgM&#10;qdPKD6CHc29RGdPqGICEqdrnF+cATzgHoDK/sAigOaCN5fT1DSifj2PHcD3KIAjZx8eUbdSm2ts7&#10;lAPQ4A+4NRQxVHAS7WHY3gGOuVqY0xkJCTeEHCMLIWALEMT6WC9BS6tPaD/7j3A0i3524xl48QwI&#10;XdPoQ53cguoYoQnncsJjzoUWwDFmJ+S9zmC/TqrBlPMsE9cSnghaDB/kcYY9siyGGDLhBs/hOC7W&#10;QeVsDvc3wzqo1DkdOpEFk1twfJaefBgAxbm0DMAyxm1NYsnxWsZxh/IDxDk+ywgh5LZducdHdTgg&#10;QUuHD44Pq/GRPuWwDcKG9HsJwNoOS4TVdbU3TQOyLgKyrtAAWhdh091N1XWwlLaKknRAlhV2saWq&#10;5FGA1v2ArCuArCuALG05SXH3w64CtD4pzUj6GaCl05Lnp8dKeV4qnMw0ONTJUpCXrp3LPFh2XrZk&#10;wsmkk1cN0Grjr7MtzRqEkuAsR0XFSmRMLJxwqggFkpcPMKIjz+sBVdlUJrDNsgqLYHACq6rLZBAO&#10;RG9PNxygcskA0MXGxUtCbLwGvDI4VKWwYtRZDqewspShR2V6P50Fghh/ZeZ4AI4N4K/JPJfXpsFR&#10;z0WddARpHNNF547OrTY6unBGOe6rE46RjXN5wSkqySuQhOhYiYmIkhS0IyclDUBULlWFJVoRK6OD&#10;jnsrJpDgvvKyMqQY4FCBey4vyZfwkCDZtW2T7NyyXvZs2yhBO7dKdOheyUiIhsVIcnSYpEaHSmxE&#10;kERgf0x4kIThmugwpm8Plt07t8iOrRtky/p1surWW2T1HbdJKGAtB6DRUI37LsqDw5QgMdHREhcd&#10;I7FR0RIdA0uIl8iEBAnF/sioOG079gTJmnW3y9pVq1HmVonFeRmAmDzALwGHlox7pGVyG1CUBhhK&#10;QTkJcWgr6knGeiL2J6YlSkoKjgO+khNjAdeJkg74otKVifUsLnFeFiwzAcZy8D6kxsVJKqAvLiZG&#10;EmLiJQrti4mNQ1viJCYqRpLiYnUdyWg/601HnSm4PgUQlpKYIKkoOzUlSRIBfrTUDIC/tlRJw/uS&#10;Q/ACgGVq6MqSTOxPxPkpgL+s7FTJYBbH7DRAFsAsH+BfkCPpOC8b8FMI+CgAeJSVA7Lw3hQBtPLw&#10;XuUD4gvxHuTk5Grju0bVNR/vL9+pCoI7ri3D+6cNQEZVhRDLMD2tRPE9KchdBtp8AC3BKx+wxTBG&#10;ghLeQYILjKDAJYGiniFtABJ9jMCF8/gjAUNgCVnFBQAlwBshiaDC9P5UjmpwHUGNoFKLZRXApQr3&#10;VQkrQ1t1eB/K1MCFNpcW5WvwqQQsMeyvCkuqQ4QjjknS87NRWSJE4bxalFO3DFg1gDOGDRKO+ENF&#10;XV0d6qzVoNNYT0BqBswAQAAOhCgCVC2gpqICbaqoQX1Uv2pQJz5XGsRQDiCPP67QmIGQoMVEFO0N&#10;jdKGMhn+14BrOJ6rBp9HrQBqhYuKljGnXC1/ZGF2UB3ax+sbNWgxC2EbwI9tYL0MEawmtKHP2E8c&#10;P1oBYKtrwL2i7mYAEBUka2eHjA6PiMM+Lk7AgdfpEMeYHbBgk7HBYRkFPDBErscC+OkAjHVaAE1t&#10;GvCYUbGzrV2rWl0ms/R0mvH91AzQatewZaLihH5uwz6qXHV1uD/AXksz+r+5Hst6aeTYLY7bMrVI&#10;Xw/HW1kBPjax24dlCPX39HZJZ3entHe2S30Lymiqxz3USTWAkdCYj/c2MytLomJj8N0cLVlUihmG&#10;ive0HucODQ/I6MioeLwumZ4KCP6Xi9/nlokJh/QPDOH4qBw6eEQeeuBBef7pZ+S1F6/J9WsvySvX&#10;XpSXX3xBXn7+RXnx6vPy9KNPyOMPPiwPXblf7jl3txw/elx8Xj/aO6Sn5hjkpNV96LMBtB3tZtbJ&#10;gNMts95JWfBPyjTAbBHLA9MBPdcWQevgbEAvD8z65ND8lMz5mRBjiqD1xZG5yXNYNgGuUmDRK5Cl&#10;laUv3lPff/SG+uKtFwEer6j/+PxNdYNqFsCGkxH/8q2hahFY/n/nytLjupb3GYoTYcpQtzQgLQMT&#10;t1cUrV+VLdjP33yoE1v8CADSY6tQBxNXUAHTsKXL4X6qWG9rRer7T15XX6GdPwAIf0Q7v/3oNcDR&#10;q9j3MgDsnynhdXjiMkBRAWM7CGCclPi7jwBJ71zTyS3+9hnqWj5PZz58k5kPr6mvcIxAZiTZMKDt&#10;x0/RNp6P5X98+Ib6+tXn1ZPnTqjZtjblLypTF/x29dHVBwFZL6mfUP4Pbz+vvn3zqoatb7D8+vWn&#10;1RcArc9eeUx9/jJg66UH1UfP36feeeZu9fYTF9Wbj5xX1x86pV7/y3F1/f6j6qW7l9RzZ+bUM8e9&#10;6tGD4+q8t1vN9XWosaZSVZn3e3r338yfVpfgIDs5UTDAyuHFOpx1G5zqcUCXHSDVO9SvOGkxw+60&#10;AqUnLfZrFcsx6VYerPs5BovqGCBsfJrzcU3pVO0+QgEcfTfKZIZDjtuicubCOpU0bhOyOFbKBwjS&#10;iTNwDVUrpwvQhnqZiINwEvAH0MZJNcGsiHDoHXD6CYUugAPDHgkbfhzX6dqnCFXzKoBypjRcMZU8&#10;VRwqN9NqkSrV4hIgZ1FNA4o40fAUQIMJKQhHzByoFR9c60cfTQLqXG6vLougRTWN9Y2MjKiurm41&#10;bh9DWwAg6AdCGEMYuU5VSRugh5kJdRsAWAwDJOww6QUhbAZ1c5yWToqBfYuL82gLsxX61SjqmERf&#10;6YmGcR1hiGO1GP43jb6exDMgLAUAlMbcWFS05g0VSwObsc7+IGT60G8sb4oQhb4LePG8OGmyBjVs&#10;47kRsjiflh/vwDhAcgbPliA1G+DSreaxZOggYUuHDgJ2Z6lkYdsPKGO44SRDDp2AT8CVD0saMxNO&#10;DPcDsGxqygHgGhtU3rFhNTJoUWND3fqdBFwFwUZgFwFZVwFZn2D501if9Ya9v+vGkLX9J9gn/aam&#10;q70t9fcDth4AbD0P0BIA1g3A1s+ArRsArRuArBul2Zk38pPifk4KD/4FsKUz35UwC15yrBSnxkod&#10;HMninDQ4l6mSDdjKzskAMGVLYaHxTzuboXf4Z10Lx4hpkTPT0wEKoRIcHCahYRESCyc6KwNOL67J&#10;yM6EEwxHOCsdoJaDf/SZ2jHOhdObD4e3CE5pPRyMxtZGOMUZEhkJhyAyWsIjIyQ6MU6P8eCv58V0&#10;ZktKDAcRSx3OBdgpguNJR81i7pC21hbJgjOblpopCfGJgI9YSYKjzl/06cSWwVnNz80zwhlxHwxZ&#10;4ySrHAtTBieb4VIF2dmSCGCMi4iRxJAoSY2IkzQAS3o8HPe4RABYvCTGAgywHRsVBdCJkvDQUAkP&#10;DpHYsEgAVYTs37VPdm/bKds2bZHtW7bIPoDWvp3bsG+T7NiyTrZvXi/bt22V7RvXy5YNa7G9QTYB&#10;qrZv2iA7t27Cdetk66b1shn7br/1Jrnzlptk9/bNkgq4qS4t0u2Oi4uW/SGAsn37ZM++IL0eFBoi&#10;QeHhsj8cbYCFR0ZKSEiIbATw3XzLzbJh/XrZh3NjcD9ZGRkAm0SJBajF4D5iCUHxgMtYwBvAKAXQ&#10;FQc4igEEJQCcYgBAcQCphETAEFUqwg8gKzkhTpIBZAnRkZIcEympeHapKDMRfREXjvJCIyUqJFyi&#10;QsMkJDgY70iwhO4Plf37Q3Tb92EZiveGkylHo82RPJ9LvEfRAF0eC0H/RqGOCNxzXDL6PxV9z7YA&#10;gJPSDPBKz0jRlgXgSk9LltS0BEnDMisd7x7e1ww818wcvI85OZIEEEvGNbl47gV4JwoKi6WIkMVx&#10;h4CJoiJYHt6V/EK8Y/k6JJU/HFBFLcopkDxAdRETqAB4SgrwTuLcMlxDFZUhdVrtKi3WIFbKdwvG&#10;8D9eQ0WXSVfKAe18H2lM0kCYokpcw6QtAJY6/aMA4AfvNgGpEu88Qy4LOU4SRlBjmC3rpUJL2Kqv&#10;JKQBaCrhZPPHBcBDPYCjAsfKWQZAimGEBEp+nriPih7VPIaVMeyvqrJcGgEhhByONeoCEDChB9Ok&#10;MwSPAKFVprp6wBOWACECVW11M64DIABmWuqbpKEO+7HeTKWGCg3Ka6gD/FUBDqtq8ZnEPZdXoW01&#10;qL9aygiBcP51WB/VLQIjlaW6GmFGP461Yt3tDOVF2c21jYAp9BPO57izqnIqvAYIMmkOwxGZdbQB&#10;sMj2cmJuM4Cro7kFbUa7AFPVALMyqnUAt3JAYxmeQzWAsBL1m3DvI8ODgv9HctfpM3LPXRfkngsX&#10;5f5Ll+Xei/fIhdNn5fzJM3L88GE5euiAHF5alCn/lPjdfhnpHwKktQO0AHfMiMrsp+hHM8psxzrn&#10;61rZJmwxzJIqYAPuld+F9fVU1dCXLbhf3ntLix5rxYmD/X6XHD9+RC6eO6XbdebEcTly5LC4XC6d&#10;mr0R38e8h3IAZG5xkSTiPY/Ed2EIPo/JSclSSGUTfd2A+ydI9g306ayD+B+Hss7KPXdfkfNn75KZ&#10;mXmZGHcCvmbl0YcelReeA1hde1lef+U1eeu1N+SdN96Ud15/Q9585XV5/eXr8uqLr8gLzzwrTz78&#10;uDxy30NyN2DryKGjYh+bEAun10BfcI5FThw/0gtA7R8Wx8iYBNwe8TicMuPyyxyga87v1SoXVa1F&#10;JswAdM0we+m0B+A1yTTvvwCqniVknT0yv0r/g1z++/u3HwNgCDyAHWbqA4z8DeBCJYsZBmkELJ30&#10;AsBlhAQCMKh2/QpZK8aQPgPEVtQoA76oiBnqlbHfULAIWH//yshyqAEIULeiPhn2DtrCbWMsFs/R&#10;Khnsr5+9oWGLiTa+++S6hqvvYdz/I/ZpIIJRwTKuM8wIZcT1OJeg9bkGy9f0ZMRG6CGzEb6pFS2m&#10;f/+OkEXw06DF6whaADiGGi4rWl++/Ky6evGMOmA1qUBVpbp/zq8+ef4x9be3X1Z/e+cl9SNh7u3n&#10;1Dewr996Vn395rPqqzeuqi9ee1J9+vIj6jPYR88/oN5/5op6/+kr6t0n7lZvPXpBvfPYRfX6g2fU&#10;K/ceUS/dc0C9eGFBPXMqoB48NKHOTY+qWVuHGjUb48p///sN/HEcE9O7M4yPkMQxVq5Jp5pwj6lR&#10;h10NjY8om2NMgxaVKYYHckyWB46+GxDAJBeB+WnlmvIqL/YT1IaYWW4ZvJgUguOvWL4DTr2TRkBx&#10;jKsxOOQEJ2Y+1FkAAQNawaIKRiAAiOhsgoAQjqUa87pgaKvHo8ZcEzokkZn4XG63Vs8IR4QVnfwB&#10;QMQwOyaXmAKgLQAy9NglAB1D+JhmnYAzh7bPzQNcOOaJ4YJMTLG4qGFtninTAWic1HlhbgF1cUzT&#10;lF4yRJFjyJh+fZIKENpsJAVBm5bHRRHcCEe0uUVAE85hAg1mKtQZBQFSHI/FVPAMIVxaNmYspAq2&#10;BDhjxsBJH+AG90o1ypgHa0oDJBUtqlyTgB6uUyVbmZ+LELcEWDMUNNSJNhDmqHr5AVABghv6lvuZ&#10;aIN1cKkNUDyNbapaMzwfwMu07iuKlQataY9aAFhOusb1PFlMjkFli+qXH89/ZUwWlS0qWn7Oo8Vk&#10;GIAul71Pue0DymUbBHT1KTtsdLCHgPUHWAjM2tFc/wQA6zus/8L5WGy9VrH1dMn4QA/+eTGxQbsM&#10;drT8MtjR+jOA62fA1i+ALWmrLpH2mmKdBa+uKAtAxZTj6ZISEyq5SbEasopS4/WEusUMHUyOkbzU&#10;OMlJi4dFS2J8BGAlXpKobMC5jYtP0BATR8UhLR1ObpZWJ8LpHMNhp3MfERklMfFxkgBnnL+iRmE9&#10;SV8bh3/6URKdAOcedSfTIWbIWUGe5ALCEgF9oVGRgIRwQEOYRMclANIypSA/Fw50pmQCDlKScQ3K&#10;Ighw7Fg6II9KWSkc3Ny8XImKjZcEAFFMDNoEWIqJSUQZADw43Fkp6agjEffDUDjcB9qdjPtJRruS&#10;E5Ikk457TLxEwykJD4uWhHC0G5aIcpIiEyQpCrABCIsKxz1EAB7CwyQqLBRwECLB+3bL3t17ZN+u&#10;XbJnO6Fqi+zavkN2bN0iu3dsx/7tsm3zRhhBChC1cZ2Gq41r7pQNa1bJpnVrZMt6Ti68TnYAwDav&#10;Xysb1q6R1avukDtvvw3lbJKYyDA9RohZ5FKS4mV/cJBsRdlbd+6UPXv3SDCgKhjAFxS0T/aHBsO5&#10;CgXUBMmmTVvlpltXyarV62TXjr0SDRhKT0sFkKZIYkK8ROBeqIhppQlgFR4FyEGfhBPmYgBt0YBn&#10;vANRgKrI+EiJxXPhO8E+TIyNASCxH0IAS0GAqiAJ379HIoJCZe/OXbhvtG3HDgDnVtm6cbNs27hN&#10;Nm/YIuvWrJWNd66VTavWyYbVG2XdqjWyefUG2XDnOll9x1pZg+U6tHftWtgGHN8AGN26QzagX6nS&#10;7Q4GYIYFSVBEiIQD8mIAh3wf+J6lpqRoyErC8yR0J6VlSHpWDkArT9JzcjVs0ZjUJReglAvQygFw&#10;5wOGSqgiwfGuhuNdASecIaeVAKDiQsBXPuCosAygVKaXDD8tw37CDsd0MYyWKhMTVjCrH51/Y6xU&#10;mQ47LAIoMZSQqhbBjYliKnA9fwQoB/xQKaKCxbBZjv9haFwdoIEqDscRVgDOCFkca8iwxgrASlkB&#10;oZBjw5iUgmBVK9UVFboMIyyPChHVo0o99ouKFkGLP1iUALry8NnLZ9IMAGZNDc4DmFFl6eroENvA&#10;IBxePxzcGW2cA2luclK8Ew5xjo2LY3RcRm2j2lnv7bVJr7VHLO1mHT5XQwgikFEZw5Jl6jBCqlEA&#10;GYYMl5UCSHV4Y5kUlhl9xXYY/V+lIYljoRiCN9DdI/bhEZmwjaHeMcDMIPb1irWjTQNZPeC0hhlI&#10;UUYVgJPgqdU91NnWxDTqxtQRGnawzrFY1QwbRF9VEkTRN+V83tiuQd8z+cNxAMy991ySR/7ygDz2&#10;8EPy9KOPydXHH5dnHn8MQPGIPP7QQ/LAlStyCeB115m75PSJk3Ls8CFAi18GevrQD81oWyv6gGGC&#10;nLYCkMVMpgRXM7P/tRnJMtCmZrSxnmGQ9bVYAroacO8M3wQ4Mctgl8UqHrdD7r98WZ565GF5+vFH&#10;0Y5H5Qm068H7rsjZU6dkenpKOsxmqQJoFeM9ysO7HYXPRGhEtP4+jUtNloz8bCnG/VbW1Ek9Qztb&#10;mqWotFy8gYBcvfqcfPDhh/LqtVfk4vl7ZGpyWs6fviDPPnFVXnrumlx79kV59YWXYS/J69delbdf&#10;fUPeBnS9ff1Nuf7yK/IS9j/39HPom6c0sB07cVomnB7parXi/a0C5HZKf1efDHHsVu+gTAyNitPG&#10;CZMnZMrtwrsF2IIFsL40FTBAK0B1yw3z6CQYB2Z9Px9dnH7w8NykzuT0E6Dq//zpK/XffvwSwPMR&#10;AIPKD4HoQ4DT++ofX3+gweoftG8JTlSa3tTARaAi6BihhLiG8KJh6p8q18qSZpzDbYIYyqV6pUEL&#10;61/CAFp/X1a2/rZ8jVGeYSvAZYzH4jit/7l8HtMhglq94txdxngurv8T8FD3t5y3yyiToYlUyzgm&#10;7Kv3XtLQZYAZAc5Y/vS5EWaoVSy0nWoblTk9ho3HCFqfUNF6S/31jZfVBw//RV2e9KiTgwPqiWPz&#10;6uuXn1E33n9V/Yjyf3j3mvrr+y+p7957AaB1Vf3w/jX17TvPq68BW19df0aP3frkpccAWw+pD565&#10;H7B1r3rvqXsBXFfUG49cVNcfOq1eu++MAVuwZ87NqUdPBNR9h13qlNeI3vn97zfw59JhZ0YCCxec&#10;bC8caHfAmLR4Ag4y07274Fg7/U5AhBew5dOZADmGimpWAOsBOOtGRj8s4cy74MBzEmQmimAKeA8A&#10;xM7wQjjtnNyYRuiiskWI0qGIWHLeLR/LA6QEAAqEL519cG4aADCn1S4n6qcyxPBBtpvhb+OOCZ08&#10;Qs9JBUghqDFckKGDAYAR054vzC0COA5o1Ychf37CF+rhmC8m6mAo4RyVJV6D82eYPIPQge2ZKYLK&#10;jIYWPXcWjnE/1SlDveJ8WVT7fGgzQAjgpseFof16HJVeD+Bahj6ij1AfJwnmHFtU0AiDhDGqaktL&#10;C+rQwSXAF/ajrhn08wzAbQpgxYQYfjyLKUCXDvnDMYIY560KAPiodnHMFVUrhgfqyYpRNidQpnql&#10;VTS2ARClAUqPm0J5gC6CFkMW/9WYYENnJ0SbmdiCqhbHZxG49NgsP653TqgZQBZhawZlMMTQM25f&#10;hiumcgdo4V0iaAVcTuUeG1MTIwNqfKR/+Q00/ga7O2+D5QCwZqpLip8Z6O76dqjPKsO0XovYsBzt&#10;7dLGSUJHujtloLNVBs0t0ttSD2uQ7oZG6aipkraqYmmkU5OVJsUAqqK0RMkC7GQncExWEsArAfvi&#10;tBUAsrISIyU1LkLSEuBUR+2XWDrg8TEAKDi0BJioaAkJj5RQGH8pjYyJ0fvCIqJwTrREArSisC8C&#10;1+0PDZWwyAgcj9ThKxFUgOAYR8ZGY8ltI6QlEg4+l1SyQlBPGMrQZcXFa6hLpBMNQErCOmEvFo51&#10;VEysRAOW4rg/JVWPP4jFPUUDEMKj4yRCH08E6AGsAA6xsVGSGBcjcbGxgDGCFsrmOsogfITjfmKi&#10;YyUiDG0Mj0b9WI/CddEJel90BOAPTktUSIzEArZCCTNB+yVozx7ZA8Dat2ef7N21W/bt3iU7t22T&#10;bYSLzZtly8ZNAI1tGry2btkM0FgHkFovG9et1kClIWsdgGPdKuwDgKxfLZs2rMd162X1nQCkO+7U&#10;wBYaGiTZeIYcG5SC57Zn/z7ZtmuH7ATQbIft3LMX7QBwoU0hwfslFOBF27Ftt9wJoLn9jnWyZfN2&#10;gFCoBmeOe0pEf0VG4PkAbiPxDGPQZ2HhoejbKInkc8IzCcYyHP0UjmcaFh0iUVGAq0hYBI6H7pcw&#10;gF3I7r0StjdI9u9Ee7ZsxP1skrW4l1Wr79Rq2p9vullu+oNhf/zDTXLTn2+VW/58s9z6p9vk1ptv&#10;kdtuuV3uvG2NrLkdcAkAuw1geMutgMw718itt6+SP950q/z55tXyh1tukptvW419d8gdANRV6Lct&#10;W7fKjp0A3X37JBjPJComEhCYLLHxgHsAdCzenZRUI5QwnYpnVi4sR7IBLbl5THRRaoQHUnkCLHHc&#10;DhUGOuTm1jbpNluFE2HrsTiwhhqOxwFAYL253gCJRjqucPar4awz4QJBiyFtVGQZcldUmAdAKgBg&#10;Ff+aATM/K1+PO6RKVpRbIJVFBmwwOQXD5whJDbUMoaMCA4cbANNcU4+yeawG7wEBkJk9CwCEDKkl&#10;TDEhBgGN4bJVOLdSK1R04mvQntLiYj1mh/fKZRFgK58JPwBfVRrIaqSzwyTzU5Ny4fRpue/i3fLQ&#10;PffIw1cuywP33C333nVB7jp1Ws4ePyWnjx6XI4cOyML8gnbK/W6P2AaHtWpTD2efahpVJ66b0Zft&#10;6EuG89XodgESywFZpflaRcxjspFCgC7aU4U2V1cy3JDjtBqlr6tbFmem5eLZs3Lv3Rfkyl1n5cIp&#10;1H1gQXwOhwwCwjivVk1VGUCtELBahb5hAg70JaCNoNnIBBeNDToTIMdYMdyYsEUgpDJfhTaVauAq&#10;kza0cwrQcu+lS/LAvffKww/cD6h6EKD1uDz3xJPy4tNPywtPPa3XCVwP3f8XuXT3Zbnr7Hk5h745&#10;sLgoHocL9ZjQ90x00YB7adAQy/FXLegfEwCro50JLwBRgKOWFrSHYYscX0aFC+2tZiglt5sBvlar&#10;nDx6TJ5AO556ApD1BKDvSUDfk4/J4w8/KPffC7A5dlRGBkekFn1RDmguxrsUE58s+/ZFyu79ERKT&#10;nCzZBbmArBqprG6QMoBpCd6ZorIKcbg88sH7H8n/+G//kP/+8w15/ZXX5ejh43L3XffIs09e1QD1&#10;/NPPyrWrL2jgehlQdf2lV+SNV1/T9vorr8qr2L72/EvyxKNPyqVL98nxo6fF5w4I51asKqmUhqp2&#10;sXZ2SbelR/p7B2Sof0gnPWIKePyflGmfRya9LsH/TZn3+bAEfDFccH5SDs5NytJsgGO0fgFsPYtl&#10;4+lD07d9/u5r6u/ffWqA1jefADoILgCebz8CGH2gfgEQ/QNAZahZzDAIoGAYIRUughagQ8PLMrjo&#10;+bc4D5fex3XDNAzhXCPsj2DE83meEVr4M+r9B6CPYGcoXStGQDLKNkCK47De1IoVlauVdPEGwKFc&#10;tGtlXBf36XFcMIKboYZhG2VpMOP5PAfns6xvP3xVl8fwQiNZBqESS8IYzuV8XD/hnpgi/ifCII9p&#10;0EJdn76tbnwCuHv/NfXNy1fV9fsvqecvnlZv/eWS+u715wFh19VP77+ifvzgFfU94eq9F9V3WH7/&#10;wct6nQrXp1S1XntCffzK4+rTlx9THz73oPrw2QfVB1h+8OwD6sOr96n3nwRwPXxBXX/wrHr13lPq&#10;pcvH1VPnptVjpz3q3gOuZe/n97//5f9G9ZgsQA6cfKpC3hmvGnXZlbm7Rw2Ojfya6MIVYEihW4f0&#10;0QgVDBf0A6pohBumLKeq4+DYHTj2zBRIFUyDCYCCKeA1IAE0GEroBii4sM8FSKCSZmQlRPlw7Jks&#10;g+b0cbyYEdZH5Yvzb3lRLiGIatmIfVTZYDxOOOPYKh5j6CLBhokoDswtABgW9Dgkqk3+KaazN8Ia&#10;fQAH3ySvW06xztBBQA5TuDN7oYYW1Mv5uRhCyCQcGuAAQZzzi8oRYYcTAs8AhGbncL+AxbkFjr8y&#10;FDadSXHWo5UmLwDPSGrBkEaqaewbAJW+Fm3VoYMcwwXQwb1oxYkgBohlGKHHh3IApgH2OZZ+QA9B&#10;i6radIBKFlU71Ie2MVyQqd55HpUs2iTDLXE+MyQ6HePK52UYIdqCe2T/6EmS/YBF1M808nquLhhB&#10;axbXUeniRMUMG2QSDL+b47EAawAtpnC39fcp28CA8k6M69BBZiL0oR6vg2GDY8o5OqzHYrlHR/4A&#10;2+UYHoiBpYwN9DcCsk7B3gdo/cx5V4b7AFV93dpsvd0y1t8j9h7ss3ZIv7lNepmRqg2A1VqnYaur&#10;sUZMNaXSVJ4nNQXZkhETIbmJ8VKWlSiVHFcE4OLYrKK0JMlLipHU6GCcEyaZcWGSimViTAiAJESi&#10;4XRTxYoFhMQRSuiMA4bCCScAomhATRjBKywCYGLsCwJghcB5D4UTHxIeJsFhwRIBENsfESL7uQ7n&#10;PYzXA8YIXxFw4glOBKyQKGxrpz8Bjn2MhOC66Dg4zQSjmCSJwXoEx4OhPRwTFgMYi0Q5vD4K7YuK&#10;TcB6vIQBDqIBZGEoKxLtjQUgRAEQaOGhkbo9DFMMDg2XcKyHAZ54T6E4Pwj3EwyoCidUoN4gQEVw&#10;JGGEIIJ7D48AxGBfSIQEAWyoZu0GbOzeuQdQtANww9DBrbJ9E8Bq4waAE8dsGZBFJWsrtrdsWivb&#10;cGzLxnWyce2aZYVrDWAL5+D4ti1bZO3qNXLLzTfLhrVrZX/QXj1WieGWBIfgkGDUC7javkt27dgt&#10;QbuDJHT3PmMJ4AgLQb8HBelz1q5dL7cAZtasWSfBOJ4YHy9pqckAkiSJxL2EhYbhGkAU7i0iKgL9&#10;GYX+R7/rvuMzjtXPMixiP8oMkfDgUAkFWAXv2gm42il7tmyX7es3yDa0c9Wdd8pNAKM//vkm+S9/&#10;+KP85//6B/kvf/yD/Nc//Un+BKhatWo94BLwib7ZummbBKOcsP2Aw337JQJt5nNim8LxXPZj314A&#10;7A7UsWnrZlmD/iJc3Qz4/CPK+uNNN6HcP8t/BcjdegfgC/vXrlsvO3fslGANm6H6fWVCjyQm4khN&#10;lwQAeWJKmqRnAro4Vo0ZMQE8BfkMISwVExztidExWZyelaNLB+TQ4pIcmFmQGf+0THmo6Li1+Rxe&#10;8cKhnhgZk35rt5iaO6S5oW5ZxSoE+HCuKWP+KIav6vFRgKmCnDwdQpjHRDFoA8Nx8/MBXVTUGBKI&#10;c6g6Ud1qQXlDvX2AGLeGjfmpKdTplDFmguvulZb6Fh16yDDDkkKGI5boMESO5+KSUMbxURy/xdBB&#10;JoAoKio0oLKwWIcQ6rBJ1Mt1jq9yOybk7nNn5X6AxkNXrshj998rTz30F9iD8jig46HLV+SBuy/J&#10;PefuAlickpPHjsmJI0flIPrJ53JLV4cZ0Il6CTEr6hocfwIEwwt1ancNW1V6bFgJFcGyUikvK9eg&#10;RVWL+2uo5gGGfG6X3Hf33aj7AXniwb/IYw/cJ48ALO4H+J04fFArXFS+qjmOEtdVlgC4cO8MNaaS&#10;qDNKAl6bAC9M0MHQQU583sIJzLG+MlarFPVzXJO1s1NOnDgu9+E+H7zvPnkAy0fuux+Q8wjsYXnu&#10;8SfkKoygxeWTjzwqj/7lQbnM5BCAwSOHD4nT5ZAOkwn3wNDNCh2myfDIGo4PAzAznLKDsAVjCndu&#10;c2wY1axaPK9q9BfPp1JP6O/EOQcPHJBHcO+Pog+eeOQheRz2GCCLoPXgfffKsSNHdNa/2sZanRij&#10;EM81Du/83p0hsjckXFIyUyS3NEdKAbK5xeWSlZcneeh7TtMxMjouzz37gvyPf/ws8v/5Rf767Td4&#10;tuflzKlz8hju7+nHn5KnH3sSgPcE7CmA1zPywlWA1/PPyyvXrsnrL7+K9Wvy/NXncfxpuffyvXJo&#10;6Yg4xt3SYrLiWddq8DSbu6Ud2x1mztHVLYN9A2IbYNr4MZ0G3jMxLtNej8wCughai0yGMeeTA3N+&#10;mZ/xAbZ8cnRx+ouDc/7Th+cDBScOzty27LoBHAA+gCytZn1DRYsKEyGL4YJMhvEWoOIN9bfP3zRS&#10;vBOAsKQRolbGZxn2wa+AtQI42hh297kxbxXnoeK4qf+givUFU8njGsALx0YRgLTiRMD5gsqSAVgc&#10;g6VDAz8BZKEdLPNfz9Nwxuu/Ybk0gtfby8C10hajvcZ1hukyP76umOmQShUhimqWVrF4Dc7lpMc0&#10;vQ9GEFtRvjiui6oWk2L8+OHr6q8A2O/fekl9/cbz6vt3X1Z/+/A19RNA7sePXlE/fPiS+uY9jgd7&#10;WX0H4/rXbz+vvnrzWfXlm1fVF68/oz4FbH384iPqo2uPqA9ffAiw9Rf1wfMPqHefuU+9q0MKL6q3&#10;HjmnXr3/hHrx8hF19e4l9eTZmeUn+fvf//J/E4AnNxzwMTjOnmkmxLCrEYdN9Qz1K+tQnxoYHlJ2&#10;OMl2p111D/SrMTjPLjj3zEroh+Pvm/bpsV0EK0MdAjQxFHEZmjj3FScB5gTAAQCDFw48wwUJTFSw&#10;aBNw0KlWMbyQwMaEGbx+ZQLjACCD5Xiwj3NREVa8gB6CW1FZqRpCG6kU6UmOUQczBxrwZ0AQQ/OY&#10;JILARwjyAxo52TDbxfL0OCwc1+GAAKspnMfxVxyHRZVsegrtp6qF/Qz7M8L9mPrdCNGjmsawPkId&#10;wYqZDjkWbCUlO8GHySuo8jncHoANwGSGKeUJYMwOyPA+ABfOY7ZADT2EHFxLKCNozaOthKQp9C9T&#10;tE/h/nSZ3IfzOTkxQxyZ3p3Xaahk32GpQwPRtyyHADaDe6UxfJBhhDMBtIP3C6jl+Cyez7TxhKwV&#10;9YshgYQpgtYsnj8zCU57AVLc7yNouXWooHN0RLnH7Wra49GQRUVr0gnwttuX3zhFyLrNOzaWg+Uk&#10;zr8I0Lofy2cBW18MUqnq7pLh3h4ZHRgQ7JNRzmmCfTaYva9HRjiDf1uTnvB00NQqfVi3NtaJpb5K&#10;WwsnJC3OA2TFAq6YojsVoJUqZZkJkp8chf3Rkp0QKalRwbAQwFaopAG0EiL3SEJMEECDMATIigTI&#10;wEIBI5FMagAHlmqWBiQ664ARqlDRgCPCC0PRIuE0E16CqWzBgQ+lWkWIgqNPZ56AFUwYA+gEhQEM&#10;AFkskxAWBkef4LUfQBMSgXqi4iQmmskUOHYoCQ50ogYwqlpUuAhFUYC+2FiCGECLwBaLdrG9bJuG&#10;o3DZC+d9F4Bk315AQ3Cw7NyzB/AHqEIdBryhbYC1yDgaQC0GbcH+/QBJJvyIwnoYICwk1ACUkPBQ&#10;2bN3r2wD7OzZEyR7UDaBazsBCNC1c+s2QNdmwMUG2UwFZsN62bh+k2zduEaPw9oC275xK2BrtQat&#10;TRs3yubNALHNW/S4qjWAsA3r1sruLdskNzROKmPSJHl/hIaJvahj/7bdsD0SsXOfhO7aJ/sBUnt3&#10;7ZX9e4MlGPcWvHcfYG+z3PTnm+X2O1ah7M1odyj6KUYnxoglSEWES/D+ED3Ojgom1cP0lFRJSyGM&#10;JUoi+oLhhRzTRRUwiYksAGVJuP8IgNxWANbq2+6Um//9T/Jf/49/k/8dgPWf/gS4uvUmDUYbcD9b&#10;d+yQvejzoN3BErI/WKIBtgkoh1kIGbIZt7yeBQjKSk3ToZw5zDIJCMktyIWjmKoTYLBtYWHoc9S7&#10;eetWuQN9dtvqVXLz7bfJn2+BAb5uufUWufPO1bKO/b1xG57HTg2eVOJi8f4k4L1JS2P2wkzAa7pk&#10;pGVJQV6hTuU9G5iWu06ekcvnLwIoLsOhvyz3XrgkF8+cl3MnABZHjsvRA4flyMHDcmB+UeYBZOOj&#10;Nunt6tUgwzFTTIbByYLr4MQyhXlFGZUqgg9gAkBTyMQaOvsm7i0nV4o49QCslIkuAECEIKZF7+3u&#10;kJOHDsn9d98D2LiEtrAdZ9CGI7I4Na0zdjLMkGGHTDJTgLJYxgpwMSyOCSe4pJJEZYyJH+j4c0wY&#10;lTCtJKG+UlzDsLZjqO/yXRfkCsDhftT5MKDm0fvvkycAOo//xYCdRwEgbNM9584bCteJEzrUDt+V&#10;MmDp1WqeBkuOQQP8cGLxispiwFe11FHtAlQwvbkGQDj+bL8eM1ZsJOogaDLhDScsX5qbR1suou4H&#10;5UmADtvwCOp/5L4r6IvTgN4JPQZMZxXF/bBeprMv5n2xHIIvx6Ch7wkydcvKUhNgi+F5zEBYr9Ut&#10;JpColXb0wVH0wd0XLsoV9PcV9MG97PtLAK8r98qj6IfHHnxQnnn8cXn+ySflqUcAYA8/rMP67jl/&#10;Xg4Dzp32CYB3u4ZggpYeE4d28P2oq63T47EaUC8TYbS3Uu1rkaZGgCiM46dqqLIB0gvwDjFrYzP6&#10;ygkAJshdBnTeg/645+IFuXjXebnnwgU5dfKEeD0usVos0tjcLDW4z0L0R1pGloSHx+C7K0qSUpMl&#10;vzhf8tGW3PxSyS8okhxYbWOLXL73Xvnum2/k//p//0OD1g/ffI0yz8gM3u3LF++Rhx54SI/VehjP&#10;4DGGTQK+CGBPog+efPwxgNiT8sSjj8tjgNH7Lt8vZ0+fl4B/Rnp7BqSxqQ332iKm9g4xd1jE3G6W&#10;jo5Oaceyq4sp5LsAXIN6ji4PnmXA4wZkeWSR2QenfPg8uvEO+GVhxitz0y5ZmNaw9RFA6zSWjceW&#10;phNhu2B/4PxQ/wQtABMghKD181dG1sH/4LgtwMh/ADJuAFgIXFwSYgguK0boMuCHkwIbRsBh4onP&#10;3npBvfXiY+qj157BNpNS4PwvUR/Hh1FR06D1z/DDletZllEPQYdjrtAmnPOvsGWEF+Kcb9AOQNGK&#10;emUobcvgB2OdxrkG/K3A3E/L47l4zFC0sOS5vBbgSdCisvXXzzlWyzAjyQbOYZjhp4CvT9DOT1EG&#10;E2Uw6yGB8uPXcQyQ+tnr6nvAFgHrByy///hV9a1WuGDvXlPfvPOi+vKt5wBbT6lPmSTjtSfUJy8/&#10;qj568WH10QsPadB6/+p96r2n7lFvP3pOvfHQafXqAyfVtfuPqqfvWVr2iH7/+1/+j4oSxzzpua4A&#10;ShM+p5rwO5XD5zIyCjqcanhkWJksJlVcXqJq6qvVEMfWuMaVZ9KtHN4JABFVMUAXU5vPADoARpzo&#10;mIkz9CTDcNo9gAMDniZV3/CwGoEzzvTxDB1cOY/AxzFZVLwIZVTYeJ1WkwAVeiJgbBOAmPrdh/L6&#10;hwYBL06ABEPvCFkGpHEuMC+ghOF+szpcEPCFts0AgAJU4gAghBxmOZyfW9DXsT7OnzWN9urQRbSD&#10;4YGz04t6vBZVMsKYVsB4Dq4ZnxhXY2NjyoU2GEBFsGRWRY7bmtLjwuYZZoilC33pcAI+cI+BKcAK&#10;ruecXHoeLdRLdWsK+1iGAWsMZSSo4TwsOaaKqheBaxKw4yagUkkC5I2zPx0AH8LRJAGNY7VQFvuF&#10;iiCAmPVO4965nOU+wjFVKr8BYxy3RvWKoZaczHgG5fgY9gfzAawIW0zfHvCgHg/AysWwQc6XZaR0&#10;n/UCrvAuEa5m8QwIY1z3TUzod80xPLgdcJXoGbU1ArROYf1916jtJ++4/WeA1i8ALsBVv4Yr++AA&#10;bEiGurtl0GqVIdiwDhkEcHXhHxUnmexo05PJ9rU1Sy+su6lWrJy4taZcGkryJTsuWtKjwqUkPVmK&#10;s5KkIC1BMgAiufGROmQwPZaAFSKZceGSivXkyCCJBXjF4ZyEODjXBBzCU2ykhisCTgyc7hjADY0A&#10;wrA/hg2GUZWguhSVBACCMw4LA1AFw0HmOK5wAEtweDgAChBFAAJoEVy4jAQAEHQiUCahJ4zhijpk&#10;MR5gliBxccnaogFU0fFJgKxEA/aoPnGMEZUYlKHbiv0c9xUCiNi7N0i2AnzWrtsIg+O/ZScc9e2y&#10;Y/tOCdobCqADmDEsMRnOfEaOpMAJTs3Ol4zcIknPLZRUzuOVm6ed87T0DD0GKC4+RVKT0R7eezDu&#10;D6Cyd89+QBDDCffKPkDQLtSxef0GgNZG2HoAFtY3bZftmzZifS2MCs96DWEbVgMO1q6TjZs2yA5c&#10;t20bbOtOve/WW26Rfbeuk/z1QZK9FbCyK0iCUE/olj0SsxXPameQ7N+6W/YB+PYBuoJwPHgv4Glf&#10;kGwDpN126+1y859ukbWr1uu2ReM5MKtfFCArHMAZsi9U30dhTo4e46KVGTi7JfkFOiFEHsPrsGTW&#10;vGqOT8rOkyT07ZZVa+W2f/uD3PRf/iCr/u3PsuHWW9HeVbJl2xbZvnun7Aver8GOCUOoWIUzYQph&#10;m2GYePapTDKCZ5cMmCNoZSSlaNBieJ2lrVXc43aZ8/tk0uGQcduIzgTXUF8NUErDOxelVbudu/As&#10;AXObt27Ryw2A19WrVslq9Cfv+47bV8maO9DvazbLTvRXaFC4JMcnAyTT8fxSJRl1FuOevA63nDl2&#10;Si6fg5N9/h65F/bA3XCwYQ/cc0UunYNzC+A6e+K0nDwG4Dp4UEPX/MwM2mbTY6SYLINTEHCON4YO&#10;6iQZgImaimoARQUgrAwgwJTthVKQW6BBqwDvVT76lktmO+Tk3AQll90u98KpJlg8+dBDWtV55L57&#10;9b5TR4/KtNcr5uYWnXadYJGHZ8cQRSo5zMhJVYfgwcyDOishIIfZ/aiWELJYByGvCM+UgNPdaZYj&#10;S0ty/uRpneyB93v5rrvkvnvgbFPdorJzPwzteBTOOZWty+fvkvOnTsnxw4dkdnJS+ixWYTIK3msp&#10;FZMi9oMxPoxKFUMJV8IZOW6L6hbbqRN1AA4K0B4CEjMsMi28C4Bx9sRxwM7dGrguAy7uRZvuOn1S&#10;Di8uim1gSI/D4rxtzLLIBCRMPlKCpc7SuAxbZSXMsFihJyiuBmw1NRO2OHdVgzQDThrqG/X++oZ6&#10;8aJfz548JXfj3u46c04uACjvPneXXDp/QffDw3gejwO2ngJ0PAnIevSB+wFkd+vkFAuAE2YkbEJ5&#10;nNuLgEXQYv8WEwbx2dLvQ1WFVHGCaAAXJyAmbBnzYeE6wDPVNYJnOc6vwLltLa1iwzs2MzWlwzWZ&#10;qAP/T7W53W4ZHh7Ualyn2QzYapJiPN/k9EwJj06Q/aGR+setdCYmysmWlLRMySsoltqGBrGPjclX&#10;n32sIevH77+VH7/7Rl598UWtoI2P2WU6MC2nTpwB5F3Q4ZEXAOFM8X7h/EXA6N1YXpCz587JaXwu&#10;TuJzcfjQEZmdmRPbyBja0oV7A1iZLNIG0GrDuqndBMgyAbrY1k4x4X2xdhnqFjM8ujhfl2NcJn0u&#10;mfI5ZWbSI/PTXmMSYx1G6CdoCcDqixMHZ57F8tLxpSk/lhmELYKWTlYBCOEExZw7y1C1CFUEE0LX&#10;OxqyOM8WQwkJP4aiZZxP8KECxTFPHCtlANPb6uv3X1ZvPPcQ7GGd5Y/KFkP9qGYRsqhs/Q3g8jPa&#10;8Pdv2Q7sWzY9HkyvLwMSyvxX1YzHjCyHrJ/b/1TVjGPGula5uFwuxxjHxeQXb6rvmL4dbaKi9Tf0&#10;gQ4ZJGixTMCnVrR4jMCFfdo0sBkKGMMINXBplYt9g22A6Y+fArQIm59zni/U8fF19R1A66+fXlff&#10;fwjw+sBQtr559wX11dvPA7auqi/eeEZ9dv0pwNaTgK3H1Mcvwa49qpWt96hqPXmPug7Yuv7waSxP&#10;qxf/clj7Rb///Qb+HHC2dYILAAzDAx0ALbvHSNluB0z5nC7lcNgBNH2qvrlWlQC2yitLVWeXBYAz&#10;riZw7oq65WGIIeDLD8DRppUlKkgGIDnhhFOJGp1wqDHHhAYoI8sgJy822sDzqGgxnJHXciwX57fS&#10;ZeFatxcABSee4Xw6LA7HOI6LCTeYYY+TAjMs0A/QYzgeIY/AxHFkhBpOFEwFiiF4RpghxzbNaTWM&#10;IEfVi+oVw/wYJjg9RUWL0DOv/GgLIY+qGQGKSTGYwY9hg/ji1+BCuOHYK85ZxTI4wfEUYI3w5nJx&#10;jiqG/hGcDJWKQKTDEXGc7WWooA7bY8ZBth/tMyY89mOJ/TCCFkMGqWZxTBZha3zMpkYBsMwaqCch&#10;RjmzLAfwyHBAgmVgEnUDhlnPr1kM0U6qWFS1OI/WIqBwEW0OAL6m3CiLChzHWTEJyYRdeR1M186x&#10;V3jOgMspANeMDh001KuAy7UcMkjVi/NrefR7NjE0uB02ALsA0HoWkPUFTABc4oVz5R6ziX/CLi7b&#10;qHiwPQrQcozYZLS/XwYsFhkGcI31GsrWMKBr0GwCcHXKsMVkTDrb0iS9rY3SAwekiyE7JYWSERUl&#10;GXBMGSpYkBov+SkxkpscJYVYZsWHSVp0sKTH0EIkPTpMUiJCJTYyRFKYLALgk5aYKilJiRLLpAgA&#10;mJhYI+kEAYuZBsMITnDeIziuh2OYIqMlNJyhf6E4H3BF5SoMwAXnmhAVAeea6lYo2sQQwrCwSD1w&#10;ez/Oi4LTHYGyoxMAMUmANZYfmYDzDDUrJpZjcFIAWoAs7AtHe0J0OxLQJo4nQxmAuKDgUNmyb/ey&#10;OrRR7rhjLRzwdbJu/WbZvmOvbN++Q3bt3aVVt4ysHMlhGBOcxObObunsGxZzz5B0942IpWdAzNZ+&#10;6bD0Soe5V9rgJDQ0tsIZatbOIcGLiTcYTrhnT7DsA+Ts2b5H9m7doxNBEJS2bGAyCNTLcML1m2Qb&#10;wWutkQBj49q1Wt3aCkjg+KzNgLDtAJVQtD82CvcNCL399rVy63/+d4m5aZMUbQiWlJ1hEox7CN28&#10;W2I3Aba27ZWwrXsleNsO2Q/Y2g/YCt9PBSlIdmDfBrThlj/dLKtuXy3bNm+VmMgoSUffMntiBJ4L&#10;09kXw9nXE9fC4ayFo8z5nWrgKFaVwDmEo1pXXi3NlbVSlVckcfvDZe2td8jaP94sO//tVkn9t7VS&#10;tnq3FG/YI5Hbd0vY/iDAZ5AOM2Q2QWYWjMR9RDGjIEMz9+7X48OolMai/wlfOs18Sqqe2JhJIJiM&#10;4QKc+Atwes8fP64hYNrvlZGBfq0KZKSmSiLH96Gc/Xv3yW6A3a5dOwC7uwGTgLxd+2QnQHX3ckKO&#10;tavXyR1o85o718j2zdvRxjCJi4qTzOR0qSurksXJaTl79KRcOHFOLp46L5fOXND2wAUDtAhd9128&#10;BAC5KOfgVJ4+dkyOHTwEJ3BOnHBKOxpbNGTp7JawIkBPKcPy4NRqRaMCTn4ZJ0Yu0ccIVgRYKlGc&#10;ty0bjjHnnsvFu8jJul0T43L32XNyLxzaBy9dlgcvX9ZhdISfM8ePybTPJ91wXpnSvLAAZTB5jC4z&#10;B8tcvWR2Tj1nFuCKzj3D+hrRt1SZqADpUEVAIZccQzXl9QDijgGezsr5E+iL06flwpmzGjLux70/&#10;cuVeefx+gAZg4+HLV9C2C/q8o3g2ky6n9HRa0J5KnSSkCO8J5yUjcDFDKFUzJrogbK1k2yMAUnXT&#10;yTrKy/Tk4rnZxrQQVAdNrSaZBEgcnJ+XwweWZGFuXpbm5uCAe8Uxapduk0naGmulpZ4p7gk2ABpA&#10;J5XQAtw75w5j3QVMt69T+ZdJCd7rysoKnVK9saFWp6dnmCLbRIWrE9+x+J8hp9DHZ06ckNPHT2J5&#10;SsMXoZL9cQEAdgmwcfmui3Lx9Fk5dvgwIGtGvwddpg6dzbAe/VBRxqyPDOs0pqngPZYzxBH3y8Qf&#10;HIfVgHpNTPkO4OL8XdU1FToZCzNGlnGeL0B6TVW91NYx7XsbwMUsVkAKk2R0dwJUCCv4P9DR0aGt&#10;GdDGMXe5AM6ktCx8d/K7Fd+7sdESg898XGKyFAL4u7r6pG9oWN65/pr88N3XWqE6e+qMzAPk7Ohb&#10;C77nuqzdMjxkE6fDBQD1iQcQGpj0y6R/SgOp1+0Rh8ctDqdLPB4PzCt2+7jYRsekG+V3d/cBqKxo&#10;E0DL1Cnt6BsT2t4C8DJ1oM1Mid/RrtWubtzDQG+fTjnvdtjF75nQz5lZCDlZ8YEZABeg6/B8QI4u&#10;BASA9Qvg6m8ArrexJGzt4v9XgpYGLIDE37kOUPlv3zErIGHLAC0aQer7j14DHBGYCFQG8BBgGN73&#10;nQ7xoxrFc99U3350HYD1op4cmMe1GoRzqWZpRetzABUVLawTtDQcoTwDlv7VVuDLWCes8Vzainql&#10;sxn+yzkr+3USj+XrV0CLahZBi+3Tc28RkDRovWcYQYqq1bKi9TeA4E8atj7Q5xHEqHLxHIYVMpzQ&#10;SKZhlMt+4pIp6L8HdH3P7IifvKph67sPX1XfcqzW+y+pr999HsD1ImDrOfX5608DtIxxW59ep7L1&#10;mPqUiTJefEi9d/WKeufJS+qNJy6o1584r4Hrxb8c1L7R73+/gb9xOMNGynavTm4xoWEJ6wCtHseI&#10;GvdN6OQYnkmX6rMNqdKqMpVXlKtMne2qb6hX9Q0PqNHxMeX2ufXYKQ+u8wBIfIAiqlcuH6AA8MGx&#10;Wdx2A8rcKJ8p2pnO3UMIAGhxni2mmncCtAhgHsIQVStAACGBqhUhywXH3RiDRWNWQgPmqEZRhTLG&#10;VgEw5piFcHkcFfZRCZqfw/EZhtER2vyAGaZ/Z0jhDECNqg8VMY6HYhp0HgNQcezW7IKGLIbh8Vqq&#10;TMwMqEEJ2wEcI3QZWfzQDpw3B2DRqpI2A9443xW+uNUCVTZCDceDLZ/HbSpZ84Acgp8ffTSJ8oyJ&#10;jglaDCVkWKAxVsuAJia4YOgjgAjgNIW+nsd5BLJ57F8xnQYeNolnSAhk+KFWxxhiyLaj35mZcR6Q&#10;yXFhc2hvwIf79OJ+sJzFcTg4yjVmV36nc/nN+f/vD4CV0mc2XwRkfe0YHvwFS/EBqPz4J03QcnF7&#10;3C4+x4R4OG/L4KAM9/RID/5JUdFi+CAn1x2ydsmgxSz9plYZwXLEapYBrHc11+t9vc2NYoUT0QTn&#10;o5Ep2el4ZKZJVmyUpEWFSk5ipGTFRQCqgiRyz3aJC90nqdFBkhIVLJmJ0ZIaD2c8OVE7cNlwAJny&#10;ugBOS2Z2tqRnZQonjU1OTjXACZATAmc5iqGDcKRDCVQMCcT6vrBwrWQxhJCpx6lkhQKsmFRjD5M2&#10;4DyGJ/L6YKpcAC4mM6C6pNN4p2YAZnIlMSVT4lIyAF8ZEoXjTHQRocMYl4GPyhrDDwFakZHhsjco&#10;SDbByV7FZBAAjHVrN8j2jdsBHrs02O1jqvFQgCTKr2usl56BQRlCf497/OKYnBW7d1omPFNid/mx&#10;3yMjY24ZtjlleMQug4M26QOAtbe2SzmcocTUTABenOwLDtPhcft37ZcdG7bDod8pOwFQu7dtlz1b&#10;4fADuDYB+rYCprZt3Cg7t2wxAGwz922WjRy/hX3M3shB/RyHUw4I2LM3XFb94XYJ+fd1knnHHine&#10;HiGJ2/dL7Oa9Er1uh4St3SbBGwBZAIj92wFgerzWXtnHcVy7duuQxJv+fJuGDKpsSQDdrNRknTkw&#10;HECUHBsLqCqTJjjCDXDc6wFanD+sFm2oBxw0l1dJO53irAKJ2LFPtt+xXvagP9M27JK6jUHSty1c&#10;LGhT3fogSd0BwAL4hO0DbO0hbIVLKMAsMjQKcBMK6MI6+omZEkOxHgH4igwH7OGeU/FcswBQ5uZm&#10;OXpgEUBzXM6fPAEH94ScPHJIDi/Mi3cCUNPSrMPvOD8X5+KichcCuNsfhPveu1v2ArSCg/ZKZBjn&#10;LAuX5CjUGRIk+wDXG1etldtvuk024L3YjeeTEBaL+6yQRd+UnDkE5/oIHGvY6SPH5a4TgIwzd8mV&#10;cwQuJoW4LFfoXANEzsIBJ/wtzszo+ZU6AQUlBUV6HFZuRqYxSTfaWJBToJUmpmonFHHMEBUeqle5&#10;AIosnMepCTJxTSaBC+uF+Kz14LNOwDhzHM4+oO7UsSNy9OABOXbooCzMTMlwf580AjDqKhl6VyiF&#10;DB8kYBFUAG/5OYS2LIAU6qcV5GulkmOlmuC0a+VJq01w/gECTC/PbH4HFxZQH/r70GE5deSorp9g&#10;efdpACig4v4LF+U+wN6Vc+flIuDjGABo2ueVYXwvtQDWavCuMP18YR7VPVhugc4OypT4RUWcv65U&#10;K2tM5U5Vq47zW+G948TLDKukKliQi3MBahVoH1O6d8Mh50S97JPB3n7p6+rCO9Ak5pZG6eCkv0wm&#10;UQvYqiA0ct4z3D9NAyeTnRRIHiAuD23g/FKFgBCOB+P4sXomy8D71NbSosdtEbionE7wO9ntkkkA&#10;hN+FJUDDD5v2+QX/CyTAdOS4b4a7cWzb+IhN+tF/zJSo5+YCLOUCYgtwzxwXx3A9jonj3IDMclkM&#10;kCRMVeFz1UjIa2pYnoAYBuCjoldRWaaTlhQRznFdSWmFlOJ5MeSyurpWKtl3tWh/U52RbIOhiG2t&#10;UldbL6X4DOfkFUtCQoYE4/suiONR8TmITgiXrBy8C1W1UoF2DuK5zc/N6rFlQ8PDOllFj7VXmhtb&#10;dYhlczOspVXDEUGujXALaGpuxXFOroz/S1b8L2LWQ2uXVXpQXk9vrw4N7OrpEjOeWwegqr29U5pa&#10;2qWlzaSVLqpcpg4zrusUK45brBbp7emVwZ4hsQ33y/joiDjGx8TjtMus3y3T3glZnAJozfrlEKAL&#10;YCWALNpPWL8I8Irh/1dC1i8Anf/2zUfqFypcgBVjXBagBUD112VV5q8Eho9f15BlZPWDAba0wgRA&#10;IcxouCGMLIfj/Y2heVTCcA7VJ+7/+zJo/fyloUgxFO/XcV64lqF+hkq1DFaoi6brWQYmDWys61te&#10;9y9hg1zCuDRg63++nqZDBvXExQAirWjhGJUs1o2yjDFZBC5ClQFYP2JdK1pfYx3n/oBzqHZxkmPD&#10;UCbu83tOpkzgYhgl7IfPmMiD6eJfxTqB6zX1HUMIqWwRvGBfMDkGQOtjQNZnWH751jMAr6fUZ68+&#10;qcdsvffsFfXuM5fVm09dhF1Q1x8/B+A6pX2j3/9+A39MWMEwQSccd/eUEe7nDHjUuHdCDbtGAV9O&#10;Ncl5sqa4z6mG7SPaRh2jqmegR1l7rcps7VA2u01NOO3K6wNAed0ABY7T8ionwIgqFcc+UX3ivFic&#10;A4uTIWvAwz6G+DkACkx8wfFfHkABwwgn/AQwr7JP2FVXTx/qnFAehqoBZjh2iZBCJUvDFOBgOgCY&#10;AQRR1dJhe4AUplSncQJmL8ryoy06HG9+Vs0vLKhpnjM3D2P43kG0cx7QSKAyFClmLeQkxYQkAhHH&#10;dTEF+8EDBzTsWTstWs1imRyvxfMYVriIsjkmimnXA4C4OSpbhDHADAGH6huzJxLWdCZAXgtA1Iky&#10;cB5VKy/6Qitcs4BD9KUffUdQZCIMH4BYK1s0hvLhOBwRtYD7XlpgRkNCG+pbVriMDIXMTsiMhUx6&#10;YcAXy/RQjQPoTjMkElA1g+WUD9s+ABhhiwk8OFEzQBf2B9iuGa8nBhZPm3K74yedrnj/svmc4/Hu&#10;8fF4j90ePz48FD/WP5QBGwBovQD7BdAlfvs4zC6e0THxjgK2xsb1kmqWAVrD0gdHwwpHbgIwMD4w&#10;JOODAzKCf+rDFgsAC9bVqVWtEUsHYKtN+tpapLu5QSz11dJRXS7tFaXSUAznIidDCpITJCchWvJS&#10;YiUvKVrSY+CMBu+UtMhgyY4Pl4zEKMlKjpHUuHA4jIlSX1MOJ8csfb090tffq/+ZMjWwHgsAJyIl&#10;NU1nCCQsMZxLJ7oAWEUDgJhkgumF94WEAWrCdYhfKBxqJrRg1sF9cLJDmIgC2wQwqlMcxM2xBNUN&#10;Tfhn3KlDTprbOqQe//RLy2okK7tQh8XEJifrsVQxAC4mvoiIIbBFo/4InXRj++7dcgfD7u5YLXfe&#10;uVY2b9wiO3ftkx0AsK3b98jufcFoZwLany21AJrpuSU5f88VOXv3vTJ35IxMLhwR59SiOPzzMu6e&#10;ljGnX+wOj4zDRmwTYgNwcVLOluZ2OHQlkhiTgnsIl50798g+wMbuLahj617Zu22H7Nm+E+vbZSPa&#10;s42JI/T4rPVa4eJy28ZNsnHdVsDWVh3mmJmeAUeyXSztFjG1mOCA58rGP62XHf9pjcT+YZPk3rlL&#10;0tcFSdKmIIleu0PC12yToDVbZD9Ach/gYe+WHbILtncHQA+QxwQbq25fpRWdrYC9iP0hkpWSInmZ&#10;WYCbBMlOSZVqONu1xWUArApphDXA6ovLAVnV0gIrS86RqA17JOjOzRK+YaeU7IqUlm0R0h+cItb9&#10;yVK+Zp+U3rZd0nDP4Tv2SgQgKyJovwauoD1MdhEtoUGhEhYUIkHoeyariNoXARALk3Am4wCQxzKd&#10;fmy8Ht/EgfFHF+fhUC3o5eH5WT1Q3jE8JO1w0LPT0tDnMZIYHYmyUR6ea9Ce3QCtXQC8PYAvACfg&#10;KwH1pALw0xLiJAXvZhzq27Fug6y7dY2summVbLwDwBibJK7BUTmFZ35i6agcWzgsx5eOADaOyllA&#10;110AjctnqOrcI/dduBvAcQbgQ0XrgHa2CSh1cFxzMnIkIyVdMtMAT2npksVkG5kGAJWXGMoWk1cQ&#10;NjgOiQpOtp6fLltPY5DBqQjwTHIYPohzuy1WmcB3gMc5ASffqcOqnOM2sQ32iMXUBGe4WqorqJoB&#10;zvJy8N6koe50PbFyHiw7I0Mbt5lWniGLTP3OTIkNVXUaiioB0zSmrK+vrpNhONr4rtMwsTA1I3OT&#10;0zIfmJYDM3MyPxnAvoAcmJuSA7OzepLZKZdTjyO1wsFvw3dCeVGJnqBZK2uAHYInw0858TPVPiPp&#10;R5HuDz2ZOJx9ZghsqDLCKnmccEpAoxqooQuQwjn0qH5x4uEa9DUBs7m2WtrwHddcz3nE8L7CmGK/&#10;CFBJyMrMzIABeAFwnAMwB23ieLbiIqaXL0FZFXrcFlPQN3CiXwAfszVSkdJ11DSgTwBxNbV6zFhb&#10;I4AMMNZCazTmuWL6eAvggynkmwFMzLjIdpbqEFGjz/OpdObnA3DQL1jPys3RsEfw5LQCVNg4dq2h&#10;sUHqCF0omwDF7IBFBXhXCssAZ8WSlw9wy2PWyBIdisgfeUrLKjWs1aKNNai7GsvKqmptRfg85wG2&#10;+GNSVKwxrjUugXPNZUl6NkCfoaMAsurKWmnnZMvNbTpbYoO2BmkgOKPM8kpOgo13DWBKOCvFdhnq&#10;pPH/QB3aW4M+aViGvZa2tmUz1ptRbju+w9vaTQA0E4CrQxq5zWMArqa2dh1C2AWA7unu1mO3+vu6&#10;ZXCgV0ZG+gFcNnG67TIVcMriLMMJXXJ4ISCH5vxy/MD0DYDWFSzj6cf9HXBB0PoFoEUIukFAomoF&#10;YPjhY4DBR6+pnz7jRMYMjyNkGVkI//Et1a9lKPsGAMVthhMCfgzQMsL0jDFSy6CFdc6fxbTuVLI4&#10;PuwG6jfm1yJkEd5Y3j9VKAOUlgFrucyVMVVGenmjXJ2BkCob1/U1Blxx+dPytSvbXK6Uo0MH2R6W&#10;A5AiTP1ECGQKfIY3LitbBK6/4twfUM9fUcePuEbPtfWrvQMAA5jCfiBkwfQcYYSuLwF2n76hIeuv&#10;X7yhvsXy649eVt/AvnjnefXZm1fVZ288o7565zn1xVtX1efLoYQfXHtIffQyk2Q8oN555pJ66+kL&#10;WF5Qbz99Rvvgv//9Bv7sHpea8AK04IB74LSPwyYAVXaPU9kATuNw4jkWa3KGWfqYjAIwhH1uHPf6&#10;3GrcbVcjY4NqYLhXdVha1RCWo/ZRQIILx5k0A4CDsqla+QBsLlzjYvgfnHxOhqwzGqJcJ+AsgHM8&#10;WvFiYo1pI8MeYIUhff39Q6qnd0A5nE7l908ZyhMTVQBqPH6ACgCEbfOg7SybUEeYYSZEHqPixvFe&#10;vIb1MCkGJypmNsQZpnWfXwQAzatZQNcKZDHMUKtmPo6pQn0zHDNFdYoZARcAlg5ltVqVw+HUIKMB&#10;Csd0YgsNTJO41khWwSQUTFDB8VpUy3QyDp6P8zgBMpU1AhdDD41jXKJ9+rgBRIQknb4d5zL0b5L7&#10;cE8BAhlTywNeOd8WFbBF3hshDeXMMmU+AWt5fBZDHH8tB8+bZfkBVH4PJyFGv2iFC/UCsCY9DB3E&#10;OR7U7fHeDMjKnvH5J+f8/ouArCuArCuALL0MeNxXAFraAFpXAE1XAFpXAFkPNJRXvmDr7ft2YmhY&#10;/BPjMuV0yrTTDdhyyOS4Q/zjTkDXuDY3nHmeNzE0IrgWoDUsdsLWYL/YmYGwm2O1rDJs7ZRBc5vY&#10;rGYZ7miHtUpPa6N01FXqcVrNcD4aSvKkvCBTavKzpTIzTcoyUyU/NUbDVk5CpGTFR2iVKzs5SjKT&#10;IiQlNliKs9PgQAHwxmzihkPlcLtlAm0eHhoSS2cn/rE2SG5uviQlp0lEbJxWqWjBoRGybz/hKkLC&#10;4EBHUOUKg0MNh5eZ+5hQgkAWrNUsOOBYhkcyU2CSFMBR6+sbFBv6wg4bBXjaYH0DI9LYbJUCwBad&#10;hAQ4tAwv5JgughrTw4dHUzEL05kONwNw7ly9Tv58++16bBYTVezYAQgKBoQBhDZs3CE794RIUkqW&#10;DAOcXrn+pvzt5/+Qr7/7Xs5felimD54U78xBcU0uALbmDNByetEWp9jtLjgAdsHnUEwdnVIGhzUh&#10;Nlmiw6L1OK1dqGf39t2wPbJr6y7ZuWWb7Ni4TbZv3KxD2Das3QDA2qjHZnFeqQ2rmdJ9i2zbuk32&#10;7Q6Cc5kvnXBAeixwqFs7pK68Rie6WPufb5Jd/8ftEvXHNZJ5+x5J2xgs0et2S9ja7RK8bqfsWbtV&#10;9mzeLnu2EOwIWrs0cO3YvFXW3blG7rz5FtkKsAsGhKYlJAiTL6QBvDOSk/BuFEoVHLPasnJpBOg0&#10;wplqhKPH7ZyMTB2Gt23tRknaGSJVu+Ola3eSDIekiCU2S2ojUMbqHZJ102ZJxjJ403bZj/MZxhi8&#10;Z1ld2wnoXFbZdu3ag2ewSyL2ApD27ZcQQBIzGUYHh0oc3pfc1FSxtrbqHxRcthFxjHCi0z7pw3tu&#10;am7Sykx2WoqkJzJRCwBehykG6QQg+3Fv+wGYQdsZRrlTovfuk6SQCEmNxXvORB8xcRKDeoK27ZIt&#10;d66TW/54u2xZvU2Ks4rEMWiXAwDrgzOLshCYl6XZBTk0uwjIg80twqk7tGwH5dD8vEy5fTLcMwxH&#10;v1XK8N7mZuZIenK6pCaloF+TJT01TdLTADpUhHMMZ5umJzUuLdEqT1lhiZTBieYcW1kZAF9cw2Qd&#10;6ekEsFwjmQaAoLqyDE58FRz/Cjj7FXD8y6WuFkBQXQJQKpSSfIJFmg6pzOJEzqkpGrI4bxqzLuYB&#10;5himSBCqAkTXVdQAVjjvFOegAhigDfnZaBvaQ2XK1ASIgIPc1d4pXaZOGbB0STdD1jrM0mNqk34L&#10;9nVZZBgOcg8n6W2sl1q8NwyX1HCHe+Z7k71iy/BF1Yrz4zGssbykSJiZsbacYFOmxyUVAMiyMqjw&#10;MTNjLq4FIOmJxnN1/xZTGUJfFeXn4J6Z0bEYfVIuTK3PiaJLCvMBqllaKSTEcqknTk9Pl3S2A32a&#10;D1jJyy8G7JRq4xg9hvdxfBjHrumJ0VFPHoCP86RxwmpOGM36OJ+Zrh8gyPNXQkQrcA2fkTHJNJOB&#10;oHwcy8vK032hwzrxDHIAeuloX+4ybHGZh7qKcT7nGivGPRTj+sLifL2PGTFZRh7H9AE6c9AWgqvO&#10;VonPbz7vo6gM35vMPsmsk7gPPENCXB7Kz0FbGY2QhWefgevSMwGduYBZXFdcUgEYq5AywBqVRWZ7&#10;rAK88UcALqvwPJkRkioawx7LytFXsOrqKqmAlfB5M11/JUBdj4Gr1qGQDHNk4o96jlXj5NZU+fBO&#10;1TU0SX1ji9Q3t2q4YvKRdnzPNba0YbtNzHi3rJ1m6TSbxGoxSzf+x/Qz4+5wv4wCuDzOMZn0O2Rq&#10;0qGTZByZn5Tji4EbsF9By0iEAWABROgJfD9+Y3k8FsAEsEXTCTFghtLFpBlUwYx08Nw25toibH1g&#10;zF31L5BjABNhB/CD67RipaHqn6ClFS2cx7asKFI8zwCsFdBimQQ4QhLL5nkGaPF8Xvuv2waA/Quk&#10;/dqeleMM/QMYfU4YNECLitavYYJfffgrcGkAo7JFuEJ5P+G8lXVCFuHrB7Tpe5Sn7TNA1XIIITMZ&#10;ErS04sVwws+uL9tr6qsPrqmv37umYevLdw3I+vLtZw3YevMZ9fGrj8MeU+8DtN574T717vP3qvee&#10;vQy7pH3w3/9+A39awQLsTFBhAoyM+Z1a0XLDibcBhGxuQBiBCc6+Vr68ThzjhMZ2A7iw7gaoOdwO&#10;NQ4wG7QNqmZThxoeHdP7mBmQ469og6MjhqIFMGBZ3YNUqexqFOsTfi/ggkoWQctI6c4sgxxDxWU3&#10;QGvMbsc6HH+0haGJHPulU69PTqEewAKTXPAY7okZBwlSU1jyfM73NQXw4pxcHBPFUD4vlRuG6QUI&#10;OnOALKpQc/o4AYuKE8GLKpROnIF9HNdFRU1PYIwlQwqZDp3AolOrY988ruE4rJXxYExQQYiiukXF&#10;igDF8pjRkOOlqGZNEnB0CKEx9xUVNypiTIIxA1giGOnQRIIYymM9zBJIaKI6RTPGZuEY1qlmzeK+&#10;5xl2yH5Bv02hjwhtBCyWqQ3ruq0whgsSrhhGOOXDdViu/E26PLcBtPIBWccBW+9j+ROWNwBYN3yO&#10;iRszPt8NANeNgNtzA6B1A6B1w+ccvwHQujHSN/gzQOsXgJaenHEK5puYEK99XAJOFyBrAoBFdcsu&#10;fgdAawygNTwiHk4SOmwTx5BNxgYGAFsD4ujvl/G+XhmHAzrYaQJsdeh078OdHTJoapaelnqxNtaK&#10;ubZS2svhPFWVSENpodQX50lVdqZU5aRLWVaqlHLcVlKcZAO0suLCJTspUjIJXinBUpiVLm11HTo0&#10;yo22ejxu8Xnd4gIc9vcNSAuc4Xw4i0ydHZuQqFWqoJAwWLjsDQnV2foYthKM5Z6gYNkPhzcklOOn&#10;InQoiw4bBCTxmtDIGImJT8I/5EaAjBtQ55Nxl0cmHB5xuLwALoeYTD1SXlUPRyVPUuA0pcGhC4sG&#10;4KEcjkMICg+TfRGRsgNO96btO+WW2znv0hrZuGmLDiULDgrVk+7u3Rchm7bA2d+9XxKSM+XoiTPy&#10;159+lP/xf/0i//2//13O3/OQTC+dEN8UQMs/Iw5PAG0AaKE9Y6MuGSP8AbQ4BqGxqVkK4IwlxAO0&#10;wgGP+0JkN6BiD5NibANwwaEn6Gxbz3m1NmpFaQfTm68DbHHOrA2bZAdaSORKAAD/9ElEQVTngwKM&#10;MXHFfoBaRlKqNNY2iLmlQyxNcERqmyU/I082/nG1rP3fAFv/+yqJ+/NmSVuzR+LW7JCwNVslGJC1&#10;bz3qAQztQB1BgJygnWzDLp21cDMBD32xD+AVvjVI0naHSHlIsmShL5IAcXnJqVINp4pjZ+qXw7mo&#10;HnAgPzMqbkL7I3fsl9rwBDFHpshgTI4MxORKR2yGlO4Jk5g12yTmT2sl5rZNErR+iwRt3qGhb9/2&#10;XYAspqHfKTsBV9u2AAR3AoaY/VGrf3skaBf7ixMc41yAEhN0pMTFA0AKpAqOJ8eKNTBzXEWZVMM5&#10;L8mjE54hyYBFju8KDw2SsKA9EkzA2oo6YUGoJwjAF7Ztt0Ti/iL2oq9CQiQZoB+FdzES9xQCCN6y&#10;ZousvhXPYfMuycssAET0yEifTYb6RsQ+ZAfsjeLzNiKuYXwG8MztQ9geGpLhvn6An0XaARiEoUI4&#10;/plMIR+XJEl4j9MBPKmAnZSUVElJSJK0lCStcGUApqh06AQRVDPK6CDDoQaAMEyXYJSanCLJeAeY&#10;sCMjLV0yOTk37pcAwZDEgrwcqSznRMdFcIYLAU/5ACUCBoAiFXWnJEsG6qUR+FITkyUbbePk3Zmp&#10;GVKIz0+xBgf0JW0ZJnIBNfk4VgAYKaFygn0F2C5D+8oBE8Vw2ovhoDOFegUgoL4cUM73BM+mjsko&#10;4NBrmMB9MGwxNzNLh0Nmse1MZ6/vBW1MAxCyLTiXE5YbkzkTvgoAiwAyXJedmiVpaDNDlDPSOH4t&#10;R7IAoCyHAJeH77AclJGXk4325wGEsgAzWbqcdJTPSazT2Jd4BhkaXrEO0+GZhA6Uw+Q2GYC5HAAm&#10;1bZcwFxONp4j24D7Zl/kY18+QId9QdjLA+xl877Qljy0iaGanB+N8MU2FeAZMX1/LtqVxfKpUqI9&#10;qSkZWv1PxbYGR7RB3xMsE/2dhmeckYVzCYmoNxv3ksV7xLEsnM/zCFq5DEXlu4Lr0zPwjDMBkDie&#10;gfZl5GZKKvqeyhnDEwlxBDuGS+bBMtDfvPc0nM8ELJysuxiAVkzY19kqmbkR21TMCH+4hsBZjOfP&#10;UEdOMJ8DSC4oMuZhK2SGR46Lw3tMGDOWDHEs0+BVBhBjmGMtvlMY6lgL6KoDhDUwRLOR0NUgDVQC&#10;m1q1kteAfZxzrb29Bd/1BK9W6exul4H+LunpMsvocK9MjA/i/8+ILM565fCCX84cmb0B+xW0jPA9&#10;AAnHG+mseQZo/QxA0AaY0IAFmFhZN5JmAFYILtjP8VoroEVwWgGtfypHDCFcUZtwnT7HgCENP1jX&#10;5elwQQOEuJ/XGZMKA/Z4Hq9jfTCew/qoyFEN+8d3zJ7IfQQ4o3xCG4+tgJUum20nEGLJsr//hKnj&#10;jWM6hBD9wTDB/wBoMQ0+x2gxdJChgv8TaOH8FTVLq1y/GsMI31I/oGwdVkjA+vQ6oO1tHUpIAON4&#10;Nq1wfcIxXK+rrz94WX353gvqSwDXV0ySgSVh67PXn1KfvPaEVrWobn147UH10Yv3q/efv6J9q9//&#10;fgN/DkCNB843wwbdk241DofcCeedY56Ypr1/gvA0qsdaOT1ONTZuB1BN6DFTE263YiIMhrg5OdYL&#10;65xDa2jUpnr6+pXNDtjyGUkvmCWQ11FVcnHcFYBgAttjAK1xXMMEFnpsF9riIvRhm3X2Dw/qCYld&#10;DhfKs6MuwlRAj9XSCTNQLsMF2d6VpBdUwWgMKfRjv48KFSBrZm5OzS0sYd8s7hWgFeDYLEASwIoh&#10;gVTJZmcXAVaGqsXzWcY04Gt+cUktLAK6qDZNA4KmAF4ME8Q1HJdFmCKscMwWIWhWhwjOYL+RHIOp&#10;3QmNXNKYYXBhYR4gBHDDth4DhrbreckIRegfnchCQ5hXAxfHZ1Edo1KlQYr3THgDYHEeLR8TUKB/&#10;CWV6Xi8CGc7R1xHSpgl6RsigTj8/wzajXvQ1z2XoYMALSPUQHqeU1+X5A2wXLBGg1Qg7Dbj6CMCl&#10;s3/N+f0yo+cA8cJ8Om6f+2mO0VFxjhmJLRwjo1qZ4hisGQBLwOXU2cW84+M6BMc1OiYBx4T4RsfF&#10;y5AhLB0jY+IGeDGz2QRgy0ngGh4CdA2KEw7fWG+P9OIf04DFJAMALibHYFKMntYm6Wys06pWR3WZ&#10;tFUUS1MpHNfCHCnNSIIlSllGihSlJEpuQqykRYdKemyYzjqYGhciafFwvuG0tdQ2yfjIsPjcDsDW&#10;hLiwdKCNo2gPQ0FKSyu085gIZ45JL8LCYjRQ7QNoMWyQ6hbDBvfu3y/BAKrgkEh9fO/+MEBXlISE&#10;Relz9wNSCFqNLa0yAIfWxnmKAFsul08rSIMDY9Le1iUFJeV63FYCnNHYpGQdjkgVLTQ6Woco7oYz&#10;vR1O9eqtG+TWtasAWmvljlWrJWjfPj13VlhEmGzbwfDBINm2M0giY5Jl0DYuL796XT7/8iu59tJ1&#10;OXDojEzPHRH35Dzgagpt8cvoBMdpOWUQDvfw8JgM4zl2W7t0mA/VijDc0x449LsAWTvgwO/askt2&#10;btyhxwHt2AAA2rBFtnJ8FsCKytbmdetl3ZrVsnkTnPx1GwFcG/X8W9uWEzXkwrksyS/VCgMtOzVH&#10;9qzfIbf+v/4kd/xv/y6b/9MtOjlG0p3bJHQVQGsd4AYwtGstbaPsXL9J9gCwdm/eArjaqre3r14v&#10;21etkzV/vE22//udkrZuj+RtCJLCzfulYHe4NMC5bSwqkVKAeWkVHKaKUsBMouxcvUFiNu+RupAk&#10;GUzJk+HUQvn/sveX8VVd2/s3vF4+/9/vWL2luAVpSAKBIAkSBZKQkBAX4i7E3X17nAClSkv1VKjr&#10;qXupQkuLV4DaqZxzvxv3dY21N3DOcz9vnpd3m89nfOZcc01ba++Q+eUac8zarQCs0DBJDQyRSJ8A&#10;2TLXR7bMWiLR8wlaAD0fjI1nXgPoWQXoCaD7JMEPMEVlay2AaiVgbJUfA1esVRdHngvmv3yFBK5e&#10;IxtxPwyf5ebgYIkETDE6YRyAJQkAswPfWe7N2hIWKuGb8N1ZDUhbsVz8Fy/RSIgr8fzL8Zy+CxeL&#10;zzwvWQ7I9EfZumV+smn5KgkGfAb7r5b1GHsDPqd1y5aLD9otx3zXhoVJDBa3OelccGZJERaiDGxQ&#10;kJkN6MuWwuw8KQFYMHw3DycuAGBkZ6arihQTHaNqVjwW9HExMaokRXPBv43wwwiH0bgXI8lYQNO1&#10;jVH/6CrH/Vo0BsOgChazbbtERZpnnW1HPzGEJRhhbQcW1wmwpIRYLLrjJAWL69TEOIUM3qOSxXPS&#10;YjBWHOCZkEeLA7gx4AZD5zOMfiIVM8ACoSqZMESXQ4ABISAe7Rj9MR71CGbJbvhJQpvtKEuOByzE&#10;Y2zAVCYgIweL8ew0gBkgIY7zxLwZ2ITAGIWU84/mO0Cf2/A7G41ygkdyPIAC7y0BfakRvmAEJUaE&#10;3E44cb9T9pWIe9F4lh34DsTh3ybOORGAkkCAwjMnAzrYH2E1BuPF8rw4jB2ln0MUoJfjxgBcEvU/&#10;h2Iwlxi8l7jtCWa4f/YH2KTrJ9UzQhbhmYDMudEtNHk7AI2gyPeDz2kbwHoH0mS8mySCNMbdsR2g&#10;q3PkPPB5Yq4xgN8o/PvG7wSBUxU29oN8AgBoG67p5phEV1LMbwe+I7F8NwRNpIl4th2Y0444wBI/&#10;J9RTwztnX1TNkgFq8VQxqSgCxthvgvaHz50AhnwKYC2RwMj6+OwY6TE5GSAGYFSlDN9LwliKW3mM&#10;AwinAsp5zQOu0+iWCeBKTUN9gBrPgGNESUa3ZEj/9IwsjXqYhbJcgBajPjIASD5Aq6CwWI1ukQUF&#10;dHMsVPgqLCrUSIt0U6ys2IW/K5VSVVkulZWlUrmrTJqobtFbo7VJ+rs7ZaCvW4adFgWtA/vHFbRg&#10;btdBAgoAiW6DgIlfCR3chwVAIERpNEJABc/ZImx5gmP8QriCKfjQZQ+QRIBRwHGDFu8RkjwgY8IP&#10;1SsTfhTG3ADmgSvmqVzpGVynPzFOH3lblSHPfY/CRQVKQ9MDelQV47W6Lx6/CFK8ZwbaIJCZkGUq&#10;aCZsfX/6U+NbHjBM0OS4HAP90F3w52+Oo+xLtR8AXJ49Wv8BWshzzxaNBxzTuNeLKhn3a31HoMLc&#10;L5z5GOBF98EPFbK+O2U+G5+LoHXu+AfG1zxj6xgVrrc1SIZH1Tr98SvGl+89b5x4/3nj1OEXjONu&#10;2Prj53fyYxtzAnKGAVvjGuLd4sSiHQtwwonNNWy09/Ub7f39GiXQiUW4xW4z+of6DIsNcIRr+zDg&#10;jNHosLCnmx6jAxJaCF6DtgHAmEVtAO15XpaFQTO4X4oGQKC7Ig9C5rhDDovhVNc/MxS8A+WEMYfD&#10;qcqVzcmAGwAKggkAhkExGPxCQYtAAmvv7FCQ416vPku/QhnPq1JFa3LEmNgDwAJ4qOqFe3RRZEj3&#10;CZiGlCc00b0Pz0BXQQfeASMXjqrLH1UmQBfqMniFqlMsA3jtnbrZBC6CC4EL73CSrosEPwUcgIy+&#10;H4wLo1shXRt5/haVJs6dCtkE2ulZWMjrHrMR092P9bg3i+eB0QWREQI1qAbmr32jP4KWC3DqwrPz&#10;XCyqVeoiyLD2eGbWHVFVi2OaRjDUc7QwJoN6jOJ5R1wjhKzZw3ZHItIRu9XyCOx1gNbZCdewTI2O&#10;yhhgixG3xhwOIXgxStawg6fdu2QM4GXpAxj19qmC5aRiBbBifSdgZZjRmoYGZdhi0Xs2ABUVruEh&#10;wAxAZgBApW6DgKp+5PsIV73d4ugnbHUCtjr0PK3WKsAJXQbxx4iBMDqqKqVR92gVSl1xvtQW5Upl&#10;fqYUZ6VKIf5AZmGRlpsQLTlYmGUBtlKjN0tscJBs2RAo0cGBsiMyRJWttLgoqSsvk96OHnHabGK1&#10;WgA+DAjRI+0tbfhDuAt/XHM0KEbEFkBPcBhABiAFgFoTtF4j/23auFnCGc47hPc2A4oARpsAWoAr&#10;BsNYE7RRNqKd7uMCMCWkpEp1dYM0tnRKR2e/ugy2d3QDsuolP78MC5Ak2RIZAyjbJuupIMEYsZCH&#10;Da8NDJKgoA2yal2gLFmxUhYALmbPW6iqlq8vFv5Y0K8GDPligb16dZCsXQfY27QZfaZpkIu+Abu0&#10;9w7JwJBTBqwj0tvvkH5AVnefRdoIVwDhbnwe7W29Ul9XK8VYMNC9JxKLJ4Z3X6kh3QNkNZWSm/zE&#10;e/Ey8ffxlxVY4FPJ0lDvS+gm6K2h3n1vWqKuhEuwyF+KdDFSBsQgqK3zXyeb1m6U4DUwzHM9oHDF&#10;Ej9ZOG2BzPrz9TL9L9Nk+bVzJWL2MgkD5Gxa4CMbFgMUMO5KgNFKjL0KABdAt8mlPrJiIQAEoOU7&#10;e77MvWqazL/mRlkxy0s2LvCW2CWrJX55oKSti5CsDVslJyxacsOjJQ3vJs4nUBIBYyWBW6U6LFZK&#10;Nm6V5NUbJGEFvicMxrEYYLVgiYTPvEm2YR5Ri1fI2iXesg5wuRrPvAoQs8LHT3yWMaw+gA9AtXLl&#10;Kt0/tsYPIIrPaTUjQDJdsQKACtBa6S/rUG89XQ9XAIaQBgHQ1q9aJRvXrpZNgeskaK25BytoTQDq&#10;r5QQ9LeOESUX3iTL5y8S7zkLZfHsebLwxpniNX22eN04S7xnLRCfuV6ybP5CmJf4zV8qAZy/tz/m&#10;vFxWzse78l4pG9dtkKjwSIkNi5J4LI6TorEoj4gE7G2VBCzMk7E4TgWcpMUnShoWrFTXordGYiHN&#10;IwiiYFtFD8mOiNCw+dFRWwEIKEM5D4wmhMUSugBFzJswFQ24itSFeAygIjoKQAIQiESf0YDd7chT&#10;nSKsxQHWtqHPGNQlwLEvws12pDGou2XrFr1HCFA1jeCF/DY8Swx+b2IJB3gmhTeMRbBKxDOlYIHP&#10;MTl3qnLbMIftuEfQ2R4Vo6CVEIuFP8AhkXNHGhsVqREsGZo/mbAAMGO00M3boiQc96Iw/mbYNjzj&#10;lq18N5GyGe8gMipKn2UbAEjBiM/L+aEfjhuF97gN7aL5DFGxSBm8JRLzx1iAliTMdwdSQg2D9mxH&#10;ub4HvEceUs0D1gmbfEa+90j0xQPOWUdVQ4zDdxQDoI3bFqfPuZ2QCjAi7FE1IywR7GJ5phw/A+QJ&#10;edwLx89uO2EYn892fT/mO+BRBVQPEwlkGDsSz8Fni8QzE7oJfVvwOUfCOB4/fwVLPEdUFOaMd0ro&#10;i8O/ywRDHmVAWIwDxOl7IqxijvFxVCzxvCjj92E7vxOY53bMjVAXh5Sm7XUME8AIW7EoI3wx8AiV&#10;t5RkwJvbvZLlGvkRsEUFMy4pASBP2KLLJcEqBRBHJRL1knZIhkZ3zFTXSx5+nQg4y07NVPdJRp/M&#10;TqdrJu4DttTogpgLEGMExly6LQLI8nIBWXRdzFNFnWeKlePvV/WuUqnaxUAhZsCPhtoKaWmqkq62&#10;ehnq7cDf2wG5ZdL1H6D1C8Dkt3MnjN8YDIPGUOuEGcCCBr4ADClkEYKQ/0EPMv5U3QZ/I8wATjzQ&#10;dAlwTKWKqakk/ZeyhP4UbDAOYcfjDqjghXa8R0A7+/m7xtnPGBr+EzdYmf2bsPSl8dv5ExjzuOZ/&#10;wbypanEOClQEOs6H12ir80GqUOc2BungAcachwIbYErr0lUQ4PlPuhHq/iwqWoA89MtgGR7V65L7&#10;IOaL+7TvznCv1lHjPOZ8Ac9GBYvq1g+ArfMnPzTOnfhIn9mMUoj7Jz4wvvnifePbL9xBMr5kVEIA&#10;12dvAbZe17O2znxk7tmiukXg+uKdp3QN/sfP7+BncNhp9FCNwkJ7EEBjx6LbCsixEriGRwzLyKgx&#10;QHBxOQA746bbn30IIGW6BRKyWppbFIgIQdyTRXdEJ9owCAb3WVmcFqOzv9to6W4zuof6jT60oXug&#10;A6Blp5si92WpARTGUR999w/2G5293Qp26h4IgGBUQ0IKIUnHoYqDlC59VK7oltjc3gawcwLaBo0h&#10;J8Zhn6hvcdoAGICWKUDkbgIH27oAMwAmQAvVMQbEoJJFFWpico+encWogZO79yIFeAGyCGWMRjiM&#10;eoQ9hqyn+uYE/PAQYIIVgWn31IQxRVDCmAwMwvHGdwMG3e6N6s7I+QAAWVcPF0Zb011wwti/b6+x&#10;Z89uVcmojo3j3ethyW4jNO0FaDFPlYuqFPeGsT6hiSBHN8QxzNOF98Z3QFCjgsX5mEExOF+6HBKy&#10;kMK4PwuARchKAWTdCTsG+wmg9S+AlkwApHY7XUiHVcFyWO2AKUCWxdy0TjBhuGRLfx+M0ZOGxE6o&#10;AqwQpugWOGy1iguQ5QJYOQapbJnqFiMO0j2JZgHUDACwBjsBW13t0tPVJvaebrECvOg2yD1a9VXl&#10;0ttQL931NdK8q1xaAFq0yuJcqSvNk9rCPKnMy5TCzESA1g7JT46X3KRoKcAf3bTt0ZIaGS7xEesl&#10;MiRQtm8OluRtW2Rb6EY9b6sWf+B62tulH8A4ODCkoNHS3Kb+9Lk5efq/n1yMcM/VOh58uylYAmEb&#10;1ofJxsAQ2bAhXIKDN6vSRbAJQvnawFAJWLNJVgMigjyuhmizBumm8AgsBlIkAwCXmZMrOxmNLCtL&#10;4nYkS2wsIAuLliBA2zrAHPeABcLWbUCKftZi/DWArTXrN4jvqgBZ7Ltc5gFgZs/xkrnzvMQL8LFo&#10;ka8svclfVvkHYuG/FtC1RvzXAGpCtsqGLbFSVFQpDfXtUlXbIpW1eLf1zVJZ0ySlFbVSXlkjFeWV&#10;kptbKOlp6Zhnoi4k+Qw8CNnfj5C1BtAQICsAdssBWcuW+qpSshzQxzOzli2GAbZ8lviqLfYC/PDe&#10;TcsAZt64Dzhbulz8eN4XIQXmz/1dNy2XZai7eLaXzL92ptz412tkxl+uE5+rZ0jg9IWycd4yCVzo&#10;DahaKqvQ7xqMG7DUW1ZTLVu4VNWslV5LxXvGPJl95TRZNmux+ACy5nstwjtZAtBYKhGAjTjv1ZK8&#10;bJ2kLwuUjMVrJHXhKklbtErilwXIFp+VErh4qQTinQYCUtYAWgLmLhT/+fNlPfoLR1kY5h+w0Ev8&#10;8ZwBeK4APHsA958tw3vw8RF/X6TLMFfAVSAgai3harmfKm+rfdCWqZ8/3hkjM/riPXgD1vAu8M68&#10;MbYPxg4AwK1d7i+R64IkNSRCciK2SC6+D9tWrMXc8K4XLhbvuQtkKSB70ew5Mn/mLJk3Y6YsBHgt&#10;gHnh3oI5C2TunPkye9Y8mQ/gXDoHn4PXMlkP8ApFPxEbNsJCNCx9JL7b4fhuhm8KlWgG4AgjdNFt&#10;EQtjAgCgdHPoFliEhAP4Q0JCJQKwEh4W6j7oOVKjYQajfLMe0MwomYQZwNfmMFyjPgFkM6+36KKc&#10;B2ibETXDNJrmZuQjAQrRgBWFui24Rt1tCnCbMQZggjDoKUd/0ZtRF2UEhC0Yl6ASC2CIxb0d6Cc+&#10;ApADkCF46T3ASgT7Csc43MuGZ+W47ItK1Q4u8tEXwY+QsgXPEM9FPIEAgBaLPrfBwlF/C/rarOAY&#10;hechRPKgcTw3oYf3MB7rqOJE8NByGObOc/CCQ8MwPp8T46EeD7WODN+CeW7V+fC4CYb33waojI3e&#10;gmeEYax4wlY0D9nerDDD8cPwmUTg+dnfFgD0Zj4XxglRAAOI4T1RbaIRlJkS+PjvGvMEVM4rcjPG&#10;Y594RgJtPP4tYsr58LuwGf3T+B63bTZBLsr9/lkvOALfDX5/MHdCVwQ+qy2YqxqglOddbeZ7RRqz&#10;Dc+p9/A+8RnHAZZj8Y63AaxN1dMEboJlAt8h0kgYVU/e47NT0YtCH5EYK9oNZXSl3IbyuHgTFncA&#10;vmLxNyA2JgoAiTGoFHKvH6Caqh0VwtTEBEBTujuSpbnnjkoa9wSmpfDA7yR1D+W/h2lUZxMZ+CNd&#10;YnYAzJKzJDmVUWsTAWTp7nPTeLZYGsAsVQPD5OVS9QKMZWVIfl6WcO9hMaCrggFCSgulvCxPagBc&#10;tbsqAFwlUldTKV0tdWLt7yJs/Xhg//jfAVoadVAPLaYBKhji/TcCBqEHEGDuzzpi/EbIAagwKMYP&#10;BBOUU+kiaP0GkPkNkOOBLEKOR3XitQkwnrxphBmClekWaNql/VQm9BC66F5HyNL2hCQAEN37PKBF&#10;+DLP0KJq5QYx9zzMs7484zFvzkMN11TSqCZxbI6re7Tw/Kb6xvGpbGGeuP6O4dsxL561ZboDYu5o&#10;Q+P+LVWxCFkwBsXgHLkni5B1jsoW3hefhaHeCVrM876qdsh//fl7xrfHGIXQDD7y7TFev2d8Dcj8&#10;+rO3Fbq+PvqWcebj143j778E2HpB1+B//PwOfghYQwAWGxfrk1OGc2zccIyPGT0Wq9E3aANMTOhZ&#10;VlS97K5hgIXTsAFkbAAMK9pZeA0oswOEGGWQQGbVwBM8eJgh3QFEw3bcsxm9tn6jpbfL6OkdAAQB&#10;phwDZvj4EYAAxneMA+hGbEZzR6tRUFJkFJWXGt19vXowrx31XTwYGf2pmyJAjX1TCWLY90FG4QM4&#10;0PVwGIDBPp0KboREjG3pM7r6ewE8o8YIAQjP6mCwBwDM1J59eG6Go+e+L4CWKj/ciwVwmSBgcZ8W&#10;oIdRBwFbYwAfAhkPTKZLJBUl5hmFcBjPoVA1yT1ehDQCmRPlhESkMCprDMahChWVNszZ4cA7w7vj&#10;Xi669NE0VDz65N4vqly61wtGKPJca3ANfGYjfBYYoySqGyGAmDbsxHsBVBH+GBSD6hpdPRnIhBEY&#10;uc+NcDaCz3cS/XggC3YAdhyQJS4Hzw5xySjyk8MuGQdoOQFWY4AqB4NZALQIW066AQKmXAAp3ncM&#10;DuGPQr9Ye/tlxGqTEbYhlCFPyBpmXboMImUduhMOMQgAQ9zCBhgMoKNDujoAWoAeHmI82NUhve0t&#10;0tlUL611dBuslo66amnBH6FWWFNlqdQVFUp1Qa5U4I9XaU66FGcmSU5CvOQBtLJ2bJFM/EHOiIvW&#10;gBjJUbQISd4SoZEIw9cGSnJslFQW5UhjzS5pbmyQ5uZ2QEgz/viVSjYAKDEhFYuBGCxqtsomLHTX&#10;rdsIiFqvkfM2MqLgxnBZH7RV1uMe92qtCwJMrQWUrN0gq1YHIUV9lq0z92+tBnytpcKFBetGDXAR&#10;icVmtGzEAov7vDZs3AywYj+bZOU6AtYmWbee6pjpish9YIS2VUFBsmLNWvFfu06W+PnJAoWtRWoz&#10;ucBesFQWAkrmzL9J5jAPwPEFeAUEhSjMJSZlSmx8qkRvT8ZCJw6LtQQsWBLwrPFYKEZjXqEAyGDZ&#10;iLlQyeIepnV4Zh4w7A94WO6zQnwJWDf5ib8blnwBHEsIOpgLz7XyVnCgorVE/LwBWICSpYCTxQuX&#10;4B6hixDmLUsXAACw+PcBKC33QhlgZs7shTLrhuky82/Xy/S/Xi9eV02T5dfPlYBZS2QN3eYIVeiL&#10;ClYA2y1YrOYDKFo8fa7Mvma6eM1eIEvw7HPnzgeEzpWlCxfKyrlLJWgOgAljBs9cLIE3zJU1N86T&#10;VXhnvvMILrBZc2TZ7NniO3OeeE+fIb6z5ooPYGYlAC4I89qId+w3bz76XqCh1FcCIAP0/LCbZCmu&#10;/fDsvgA/Rv5bTRij4ubtAzBcJiuXLAFQeskKpN6YzyL0sxBjLvJajPewWFbA1gOIdiwJkKKVIVId&#10;FCk1EdulImq7ZADo6aboT7BEv0vmL5Sl8/GMgKnFMJ+Fi9DvUsxhMd6xl/nuMZ+F8wGu8xYhXQwY&#10;w7xnLRJ/AGi471oJ818n6wPWyYag9RICeA8DfEUGA5Y2bQV48eDlEIkO3SwR+G4TwkLwndiwcZOE&#10;8Sw3RtMMDkY+VM91C8X3dzMW2hGbsdjetFE20UI2SQjqRITj9y0sGoAWASgwYU3hCiAThvGCUa5n&#10;0Gk0zwgACcZEysPCQ8MAbgCTzfh9ieCY+E5uDgaQsBzwFw2YIqDofRiBLAzgGMKzlQBxTMMxvy2q&#10;YkVq0JpwjB0B0AvZhJQwQ/gg4AAgopEncETiWTYDhqIANFG4Zr9U8iJwHYr5B4eF6IHhoTy/CRC0&#10;KQTAiHlQVeI5evz3IRTPx2A4mwFLhKzgzQAgjBsJqOK/KYRDKlphCrAsJ4gB1tA+As+g47I9niNa&#10;AZNgiPFQRiNsRQM4QjFPgl0Y+8A8CV2hAK4QBuBBGo73RAUsGM8bjPfN9xOFORDuogBVEeiTIEjF&#10;UucWHI5xCbkARqRsExoSjnEwT4wbg2fh+zLnH6X9hHI/Ko0AibH4OYah31DYNkDQFryjMLwrvrcN&#10;+Ey4f9U8GB6fd/RWid0WhfeE8Wl41s0s5zPj+aKi8BmgPcuo4hEuGRwoCvBmAhdgOCFOlU0qfNHo&#10;L3IbADCGe/e2A5oASXHbYVT1tuKarqlJqvLF4W8E3SFTUSeN6pbClie/Q5KT6dqIdvExAK14SUzm&#10;OW7pgK1M9JciKTvS0R/ap6E8NVmSCGapVMgAZekpkoe/TVlZqZKVycicqRrURKNR5udLRX6hlBXx&#10;vDUG4ACg5WdKbmGWFJVmSXVVoXS01FDZOgbYGgFs6Tla3x7/yDh79F0s6N83zh37wLhwDDDAs6++&#10;/ND4J6DC4y5I0PIEyCBwKWTRADaErMvVLFW3LrvngZ1fCTtIFWxgnjz3YtGlTtUttFUQIrDAPMEx&#10;LgctqlceJYspFajL+9Ux2cY9LtUsUzW75Hr4Lc/5+uw9BR0PrGlQDJgJbhzLVLCoTlGlMmHLhC91&#10;F4QRsugyaAbDMGGL5d8jf4GARRdBpOfxbAQuj4LH87sIkZzHN8cOGxd4rhchDJ/Hd7DzX36gn8M3&#10;gLCvP+Pn867x1ZG3jFOqbr2qa/A/fn4HP702qzEESOqnMjMxYbgAEY6REaO+qd1oauk2hmxUnEYB&#10;LjwseBjwZTG6AEq9Q0PGIOCA7oVOLO6HnA5AEmADgECXQO6vUpdELPq5d8sxhjKA0oDTZgzYbUbP&#10;YJfR1NlitHS3G302C6DNBDXHiN1o724zyqsr9KyuvsEew2YbRF+DxuhuwAr6twGqGNac6hH3N2mA&#10;DoDO+BTAhGrVBMqRDgNoRgAXLszfCcAZsA1oEA4rwZHzwnOOTE6qSuUALNJdkq6IE4AXdR8EYPGg&#10;4sndZhh2ltF90oX2DNZBkKSapmdr4b2NIuV9BuygyjRMNz68CxeAb2SM0Ep1jZEUATd0Y2SgCoIY&#10;IYzvDvOkskUla48Gw+BZW3uMPQyuQXdBjMF0DJ+Fx6hoKWhRiQKAaSh6XDMQhwvP5ORBwgQ69E2g&#10;434vKlzOYQAuPgsnINUFo3vmsN0+e8ThTBl1OA+MOkeOw2TcNSKTI0gBW2N2p0wMjwrqIR024YrA&#10;BLAascMAXi4rwYt5q9gHBgFLPQpRBCvn0KC6ElLpotsgy+yAK+7RsqOMJ+T3AqSGAFk8V4uug108&#10;O6u5RSOvdTY3SDsAqx359oYaaa9DWWONdNZXSTMPK66iqlWq+7OqCrKlsjBbyvDHrGhnkhuyYgBV&#10;YZK4OdQ8TysyVLaHBUvUpkDZErhWAv2wuMdCN3wDYCsuRjLwx5OH8+5ISpaExFT8MY6XLVGxWAwA&#10;gLjnKogBLgA93HfFQBcEKBpgKmj9ZlkZsFFWrTGj/fmvDJLlSE3QWo90vaxcQ3e/YAlYsxGwFSSr&#10;WR64QVasYn4D4C1EVq5aB6AJxXWQrAsMlZWrUX/tWlxvBHDhGrC2EvfWbgyWFesCxXfVavFfjXHQ&#10;bvnytbL0puWyCNAxD4v8hV7LZOEiH4DWUlmAPCMQrqAagnGCN0YAosIUCFdjXmswPpW6oPUb8Zyc&#10;H+fOA48DNIrhSv81sgaLcf8VAeLn46cBLfx9/QFPfmrLl/mJz1KqWT6AqWWyFGDFRf4ygMbiRYtk&#10;CRb/DJLhhTwVm2WAMx5yvGwpYAFQthRzXgpAo3lj7ssWeYsXQ5MDHubcMENu+Os1Mv0v18icK28Q&#10;7+tnyQqAwop5SwAlSyUAbVbOXyLLAREreJbYrFkArdmy8MbZMh+2wgtjATK8Zs+TJQAu7wUmnNCt&#10;btGM2XLDFVfKjddcLQsBVAtn3Ih2N8iiaTfK0htuFC+65E27ATZNvGbMkGUo2zh3iayeB5DBOPNQ&#10;b8F01Jk9U+bhevp1N8jM66bJvOunyVykS6fPF19A3QoAkL8aQWqhLCcUYWyfaTP0MOQNMxbLpumL&#10;ZNscH8lcGCDl/qFSs3qLNK+NlsqAMMlYuV6i/FbLWp9V+IxvUqAiRHrNwTMBEKlqLQV0eQOwlhFy&#10;uW8L75n75BigZDk+F1/AKffQLcH7XYR3NxvQuHSWl6xikJGVq2UTvpeMnhhG2ML3MmQ1AAnfjxB8&#10;H8IAV0yD8J0LCgrEdyhQI21u4v7EDQA0gNSmjRvwe7Ee5RsAITy4ez3uBWpY+0C001D3gCSCO/cR&#10;UhELBVQpdGwCpDCgDPrbgL7Wh1AxBqQxguemcAX9CKpeWJiHYtxQ1N0SjIU34CEyBCBCiAijbVZo&#10;oxtvKPrfgLmFY9FPqAsO3iSh6I9K28aNG5FHf6EArnDMAYv/6C2AEbRhfcJfBOGREIn+CB5h6JMg&#10;FApAC4HxqIb1wRslEP+mbAJQhKBfBqzhOXshqEvo4ll7dCHeoJFIAXucHyGT6iGAhVFIw8IAoEjX&#10;8z2jTSRgiYBFcOVB15HoNwTPvHH9aj0MOwJjh4cG4zkIoRH6PJthoQDVcB7+jffC/jcDQsPwTsJh&#10;EQCtsFCAF+YVjH87GCGV44cr8JrzIdBuAdRE8CgBvKswvAfCtAIqnj+S7qFIIzCHLWgbA8iKJCTj&#10;mqolAU0BFPV4FAVhMwyQGL4lQmFzWzTax6KfaDxbxAaFLSqZhC9VJ7cBtBSS6CpqKlYayp/70WDb&#10;46JkR0KkpACQUgFA8YCeOIBUbBShMgxAuAV1AVUp8QAegFLqDkmFZaanSnZmmuQxdH52phQAenKy&#10;06QQfzOKMjMBWFHoY7PCVmJsrGQmAYgyMiU/J1OKcndKWQGgJ5/7s9CW0QjRngFryosLpKa8WIrz&#10;dgKoqIpFS0pSnLoapgKyslA/KzdTCgFNxRwL/ZSV5El1WaFUlZZIbWWJNPNMyOoyqa8tkfzCnbrX&#10;KysjUbJ3pgC60qWkLJvK1nGA1p3W/q5EwNa0Zx+5x3jh0H3G4/fdbjz/8EHjBdjLuH7j6b8bH73y&#10;lHEWC3u6EBK01JUQoPDDaZ4/9bGCl4Zzd8MVXeEITOYZW4QhwosJQB4AU3c93FeAQt7j0vcj2n79&#10;xWENDsE+WFdDsqt5lC4TokzXPhOGzDITjghkJlCZ7U1ljeqSCVlUj0z3RBO2CDnnT+BZUE6gYl9M&#10;2a85L45lgh0jJlLFoqJlug2iLkEM9ZgnXBGkzhEW0Z8ZaZCHGh/VaxrdCOlC+B0jO7Iv9sk2gKpv&#10;vwBkIb2A+ZxXyPrIOKcGCPv8Emx99enbxjdH3zHOfPSGuQj/4+f//T90Hex32Y0eO6AJcECFasBm&#10;N3oHLEZrR6/Rg9Rip2I1otbVN2Dkl5RqgAyNRkiIGRkD6PDcLMAEAIRnZ/X0Dxg9gDECFvdcUVni&#10;viw7wINug/2OQaNjoMto6+0wugBdA/Z+w+pAfUCJ1WkxWjpbjeb2JmNoEOPYBzGHAYxvARxQHbMD&#10;KJBSlQFEELw0KATBBYAyhtQ1AehgOHpA18TUbsPOem73RFO147xZh8EyRtVVksA4jHsTU3uQjgHA&#10;9gJ29hjc/8Vog9zPZce7oVsk4YuAxj54TWWLapkTwMc9aTzwmcFDnCMYb4QKHM8OswFEh9GnU90I&#10;eYgyXQcJhp79VAzjboaPp0sgIApjTo3vNl0DMVcC0ygBy61k0Z2QByI7XZg7PgcFP8yD8Gcn/OJz&#10;5dljCnwEWQeg1jqAtA91MGdAo9NuNVw26zQAVCLsTuSP2xhy3e6Q8WGXjDmdACjuqzLLqEhRxaJK&#10;ZQccDXb34j7VKcATAGsYoGUZ6JPBvj4ZoqLFgBgEKdgI+mAdJ9WsIdOFkIEzXICwIaS93Z1qgz1d&#10;MIBWe4s04Y8P/8evggEuKsulubZK2hhl0A1cnTAGxmiqKJbG8kJpKC2QCt2bhT+emSmSlxovGdsZ&#10;4jpYIoICZAsWKOFrVskaf28sVKk0LMDi+EaZdc1VMuPqq2SNr7dEY3ERhkUeD5fl/9YHYtGzaWMI&#10;FoowLDo34DoQgMNAEEFBIbJ2DYCLgLIacAWoWkuAWr1BAgICdV/UOixQ1+F69ZoQdR9UyAK4rACs&#10;LCfErDWN7nzLCUurCDYbxT8A8AVbyQh1gKuVgDB/5P0APL4r18IAPWjni7LlsJWYD0ErAODm678K&#10;9VYDuFaLr5+/LFu2Qo17tfxXrhO/5QEArdWYJ8AObWir/DEnKlRosxZzWIcF8TrMzx9zWo7+/FcQ&#10;zlahXgAW7QArX0DL0mXiS3c3wBUhy9ebBxT7oNzbVLAATwsXLJBFhIEFi2XuvHmyaMkSgNUSWQQw&#10;8gZELVnsq3VN0GK9heJFSKLSBVuCdksWoA3gaRGAYtZ10+X6v10NKLpOpl9xvcy5epp4T5stfrPm&#10;ycrZc8Vv5kIAjZcsp5p1I0ALgLUIADTjimsASdy7NEMWz5grXtPnyKJZs2XxHKTz5siM669Dv3+T&#10;udeiHuBoAYBqAWBp/jXXygLYXNj8669HO8LTdbLs+umyYuY8mT9juky7lvO5Qm68+lqZftXVct1f&#10;/iZX/Z+/yLV/vlKu+98/ywxcz70aYMh9UzNmit/sOYDCRRIMUFqL51qNfkJnesm2G5dKxgI/KV24&#10;Vupv2iiNPpuk1Hu9ZHsHScJNqyXaZ6WEAIbW4d2tmrVQfPBulqH9srle6jroPY/7sZDHO1yE9+69&#10;eJH4LAJowVZzvxg+n5UArZVLfcUfKQ+UXgn4WgKQnYO58WBjH/QX6AvYwneK0Qs3MmIivjMMTR+M&#10;7y3PCgtdFyRBa9aokksX0vVB6wAsgHOAVzDgauMG/H6sW4PrdQpbmzYCulAWFLgWAAYLWg9jvQ1Y&#10;2FOVAlThehP3OMLWaxv8vuF3jb+H6wFtG2lBwRIM0AvbBOhjinah60OQD0M7wBrzeh0imwlDgIgI&#10;wEEowQ4WjvpbABLc66ZnmVHlornnFxJC0MGiH2Clh0oDAMKptKCPEIwZCgvmnAl56FuPckCeyhvP&#10;s6O6Q7e9TWgbBDgk3FFpUWBEGetsQLoBgEMz3QXpVkkVnMrSBlXhIgBbWwA9CluAFeZpdOmkOhgR&#10;EqjPFwa4iwBoMXgKQYgASpdIzkNVKypigBymhNiYzdGANboTAkgwTjBhd8MmtIlQJYwKnemuSXdJ&#10;Kn6Azq2AItqWzbpPLTl2u6TFAWBi4yQ2FPVg2wBufM/ct8VAIozCyH1fdPNjIJQkKj+0xDjAUTzg&#10;IU2ydqZKQuJ2ABjefzg+nwh8puFUpbZIUtJ2E4JyMwBBWVKKf/8LCwEohXlSXspDlwktGVJVkS/1&#10;1SWSBriJ375F4gBv0VtDJCYqXDLxb391Jf4u1FVIY22F1OwqkrrqcmnCNa2FR4I0VElrUzX+3rRL&#10;S1WFJAPOtmwNk+34m5G6I1byspIBNyXS1dokPbCupnrpbjatr7Ve+tsbpaulRvo66sUxgD4adils&#10;pQHw0vAMyXjeLPwdqizPl/a2Gulor5a2tjppQZu2ZvwdQx9dbQ1o3ySW3k78bR2QSdcA+t8lFQw/&#10;n5MBwMNzFqmidbyjpeYAQCsFNnv3yKCxf9Ju7B+3GvvGLMbNsNsnrMadUw7j4C0jxnMPHTC+fP8l&#10;40e6ucF+ojJz6iNAAqP0HVHVSM/OghFozp/4UFPzcGLAjaaAH4UiN2gBhv7bWM6gGRoKHcBlwpXb&#10;FGxMUDLVKBOsVH1CvwpPaKvwpGBkwpbuy0LKftnOhBoTeFjXA1ycH/PfHHvf+BrGuhfVLN7HGFpf&#10;zVSvPO6EP3MvG8zcz0UFy9yXdRGikKqqRbA6c9S4oMBFJYsAZpYrgJ0E8BGuYISu73hN4DphXn9z&#10;7AOAFt0JkR7FPD99F/aOexX+x8//638YYXCIrn5uVap3CAtxQtXwGOCGYd4BKBoEw6XwVFxRaRSU&#10;0qWvD+DgBMhMAFwYwQ9QMwlIwsLdDvAYtFoBbTaNQsj9SOb5WE6NKEjgYih2l6ajRr9twOgb6jfa&#10;ujuM7v5eo62zDaDXB0iwGja0p/tdJ0PBD/YCZOwmwGCuFtugMWgZNLoHB3TP0ciYQ8GOMKfzAVwx&#10;EMbEXoDKFOdpqmtjgCQbYIXRAwlXhEUH96ExiuIwFaEJzI3AwiAbk4AUABAAZlwBbELVOjtghpEB&#10;dV8a2tBlsBfvp6GpyegChPZbhxQIeUiy3QXQIoSOORW0xifosgdI5FxwPTqOlJAFENLzsQCi3IM1&#10;RZdF9DsBmGOQDQ2QMU4Ao6sflS0GzaCShrnyeSZ2q0ujjeoU5kvoo3uiHmqM98H8AN6rA+9vfNym&#10;8x8CDPPHbrEEAIBGRhzOY1SsRh2AK0KTwy62wSFcu/AHwCUOiwOpA9dMbQAqi1SVVigsEcCsDIlu&#10;GUQ9pNZB3Z9lGxrANfIArmHAFQNiENAcgygjqFH16u8DkPVpdKV+haxu6e2sxx/Dag2hXFmYI601&#10;FdJWV4M/dPxjZ56l1QLAakOddsBX865SaQBo1RTlSlkuQCs7TYoyEyUbf8iDA/xktTddtxbI8iVY&#10;iM/HAnQuFtuzpsmc667GYvh/5Zo//a/ceMWVsnrZMtmMxct6LMTWUIECLBGoAhnogotLAFZQ4Hp1&#10;m1uFxecKQMcKpDwYmHUDArDAXLsGbdZoIIo1qLcCALOKKtCatRIAePFn3TWAl1Urxdt/pSxbuQr5&#10;tQAtghIgiOHRta0JQQGAnpXom5EDVzBc+Eqeh8U+cI/zYB7tzXrsN0CWcb8U+vHHuP4EqlWYI+Bs&#10;OQCLipc/IE3baIrnAET5+C4X3+X+sgIwthLAtQr9rFyxRu8txXtZQsWKZ1QtXyn+6H8ZIGuRF9Uq&#10;ABP3Ei0BXC1mZEHkly5VaFq6ZLEsxmLfa+FCXHvJfCz+F3gBpLy8ZAnMdCVcqq5tC+ehjtdimT97&#10;tszFgn/JgkWyGMaDh73mLZJFgCev2Wg7e57MmzlL5kybIdddSTi6Smb+9SqZe8VVsuSaG8QfAOU7&#10;Y5YsnTlHFiO/cNpMmX/DdJmDezOuvFZt/g0zZC5AaR6ga950GOBnBiDpur/+TWYClOYBquYQrKhI&#10;XXudzAFIzbkWwHXD9bKAsIV02bTpshBAdv1f/yJX/elP+B4BrP70V7Xr/+cvMu1PV8j0v14p0zC3&#10;6fhuzbj6GtS/Dm2nAQZnSfCSRbIN7zHGe5Vk3bROSn2DpMR3oxSvgPmFSO6STZKshzPfJOvwbtcA&#10;YBlNkBEGAxYulQBAlg+hCuYHIPWjcqVG0JoPUJ0nvosXw6gKLhQ/gKz/TcvEb9FNsgJ9+C32xu/D&#10;Ulnrx9+PAFkEwJp53bUyGyBLZW7tTctlE75DG/FdXk/YClgla5Yvlw2ArQ34XhK0eEjy+rUM1IH7&#10;+J3ZsAG2nuAVKGvxfV8H2ArE7wPPDduwDjC2PhCgEIh26wAsJriEATwIL+sBcBuporJuEGCO9wFa&#10;oegrdH2QrEd/gRiHbQgWoQCOjYC2TYSxtRskGCkVFkIVU7XgEO2bQBaCPsI3bpTNgKMtIcEAJYyB&#10;vsKRDwFkRSDdDGghuITSvTB0I6AEwEZVC+MpsAHONnJuhB2ADd34wgBMfIaQkE2yjfu9QiPQ90ZA&#10;A/qiC17kZnWVC0O/mzYBvDBuCOeIflU1itii0RYJN9sBGXRb3LZ1mwbciEU594olxcRKctx2LP4Z&#10;4p/ugxs1WElYMKAPYzFAR9KOOADNdkmJZ6TCCN1HxpDzacmJkpKwAwv/JMlKYcCHBEmK3y7RdNPj&#10;s2G+dIekcpSeZu4hys1Kl8wMuralSU4mLCNVdqYlSRH+PS7Lz5Wq4gLJy0iTlO0xErd1q2wD4G1D&#10;f5nJyVJeCPipKJfqkkJ1w6Zqw32vDVXlUrerTMpLCqSlvhrw0ii1ACGqUttj6NYXiTlEYq6xUgqo&#10;6uloAYTA2ptkoLtNBrqapaedaaMM9jXJUF87/k71ytSoRRoBQzvT8YwArnR6MKQnSU1ZgTiGemQU&#10;4OK09Wl+aKBbhm39+BvWLy4r0wHZPWqT++7cL+POISlm5FG8n/ydKVKUDcApy9V2e8adsmfEKaPW&#10;IZlw2mTKZZVxe7+Mof2Ea0j2jtvk4O1TcuctuwFk9VJalC1lxQDDvHSpQB89nQ166PDNe4ZlasIq&#10;Lme/jA+jrxGL7B6xyb7JYbl594jctndcnnjoHrkN9Xrb6vG3rVz3I8PO1tVUHgRgpTosPbPv3D9i&#10;3LbXZdy2x2XcgfSuvcPGvftHjYP7ho2DN48YDx3Ybbzy5APGmU/fML4/8YHBw37/eRZgcBIgcPoj&#10;wMZR49fzAK3zx4zfkBJuPODEPN3xzhx9R8HJA1oEMw9Y/fe1x6WQ7n4ENcKPCWnszzQTqJg3XQgJ&#10;L1SlCDmmmx/vcR6mcma6GhKMGFgDQIb6DGNvQttR3Kd74TEFnWPvv2yc/ORNhTFThSNomWMSighI&#10;350mQJmqF01Bi8CH+lS1PMEwzDZHVd36igEuVOVy7+tSY39HNNohVTzClKlkmWqWCVqALLz37/C+&#10;Fbq+NFWurz97z/jqyDvGt0j/+Pmd/AwCGui6N+C0G32WIWMQcDPgcKjKZaFLnwMpAMQK0Ors6zeq&#10;6uqMju4eLOIBJ1jsOwAcDJfOAA+OUStgahxg4TTBBX1S9erDwr8b4MGDkR2ECS7+d48a9glAiO7L&#10;cihwUQnq6G43yqsqjbaedqPfznOz7BpQwoq5NLY0GbV11UZlTbVRUlZmFBYWGFXVu4zyygqjqbUZ&#10;IDYAuKFi5jRcVNIIdoQcAA5dCBm8gtERzXDwBJRxQCD3XQFeADbm/qoxgM+Ehovn+Vk0XnNfFiMS&#10;Uiliv3xuXjMiIVUtO98Zxido5ZcUGRWY44BlAPA2hHcxZIxNcm8W50T44l4zB8CHASkAWLieBBC6&#10;uJ8KfTMYhu7PAsTR/XAEpkEuCFajE8Yk3vEIXRgdw7gH6ML4o7BJ7ifDXF2AY7o3MngIxyBk6cHE&#10;SPv6+4wh64CO6eBnbLHo98A6OBABsPo7IOtHwJbQxoeHZcTpACSZKpRGEFTXQDtAqE9cgKeullYp&#10;ys/TABYELe6zsg70K0C5bEOAqkFxArRYzjK6DNKtkOoWr2mMUGgb7EOdfvwx7cAf1mbpRL8NNeV6&#10;dk1hXo40U8HCH9zeNkAWAIv/q9jRUKeg1YA/3K3VZYCsYqkpzpNK/KEszsmQkpx0KclI0SAXa32X&#10;yirug1nsJQHeS2QtoGvVEi8sUucAtLj4vgaL5D/J9KuulAAAwhb+bzQWj2sDCEwAHgZ9WLka0LNW&#10;AWjVKsAJAGU1wGc1IIsH9fr6AUqQss06QNSKFb7it/wmwA0VpABZvnI52q1WeFnlvwpAs0ZVp6W+&#10;fgAnXK8E4KBvP9T1BXwth/FcrMUrVojvilWosxa2BkCHvvwBURhrGQMorFguK1ZxjFUAJX+MCQDy&#10;WyHeDJtO1z5AE1Wq5TA/X/SLa7r9rST84Zm4v8qHKhcNY/r6YN5+AC7OC33x2gfXVL98fJFnqHaM&#10;uwKLc5+bvBWMliwyjVC1EAt8L8DUUkDUUq9F4oN37r0EcLRgnizCvUVIF85dKPPnzZcF8+bKgvmw&#10;efMAUwAw7k1auAiAtVAWMHgDbBEgYuGc+bIE6WJcE7K8Zs+VRXPRH2wmQIkq0sy/XQuouVpheS7y&#10;866+Xj/b2ddOk5nX0K6XGVddI9OvvFpu+MuVcuPfrpaZV18nswFKswFTMwBTNwCKCEsELapX8wBW&#10;c9GOwDUT341ZAKUZV10hc66+ShYDthah7QxA3nX/S1D/K9pfIdf8nz/BAO1/+Zvc+Ocr9P4Nf7lC&#10;puE7Ng9z8bvhBvHBvNYBAqO9l0kmPtfywI1StyFMCtZslFSAbJzPUoleuko2LMZn4rVAli9eqHut&#10;GI6d5g9AYsh6vwVmVEWNKIj36T2fRjfIBYCthYAt7hnzkuX4TnsvWiC++KyWc38c+wC4sU/eW4PP&#10;lWH5GSnRa86NMh3PdS3e2fwZsyUAdQIBVwzascbXR9Yu95N1+J5swHc1cHWAfteDCF6AoFCA0oYg&#10;RrlcKWsAYOsAWEEArQ2Aq7XME8jWBQKMAmUjQGtTIKAD+RDYJsBVMCwE98MBIVtCQyUKEBBN1zjA&#10;0ZZgwBBdFAPXaf3NgKJodVXbAFBA3YgIbRNN9zMAD+tHhYRJXCQW8FsBOnStAyRFsB+AVwQAKyo8&#10;VGK2AkiiGcxhi9aNYxCGyC0KODu2Y9G/I1ayUlMkIylBErZFYZxwCQeoUVGL3hwGYGFkwlhJjY+T&#10;tIQ4SU/agbJ4SU/hYckMRx4vmWnJUsx9OamJsiN6K+YTjvkQ3EIATVsBNGn4dy5bCgA3hVk7JT8T&#10;sLMzXaPY5WTysOUsKcH9qtIiaa2tkeLcbMlIicd8ojF/ukiGSFpivNRVlklLzS6pRr2a8gKppgE2&#10;6itKpa68XBqqK/Bva60MdrVJDcoyeMZUVJQkAuIY0TADc67Fv6W9AJzO5hppb6qV9sZa6WisgSHP&#10;ozSo5HQ24+9An/R3NUlFMaBsZ5JkAPDSAIG56Wn497lOJuz4GzDQJUM9zWIFEFn7OvFvfKcMo521&#10;H6ltQG7dMyb7p8aksbZSyvFvd0kh3lFaor6HTvQxNe6SPWMuuXliWPaOOpDienRE9k44ZP8el9y6&#10;b1TuvWOvvPzUI4CVIelurcUzlkp1RZG64g12t8ieCafcgnq3TI3K/t3DGHNUbgXM3LIPY+8dkzv3&#10;75Z77rxZXnjiYXnw4O2YF54LgNNYVYK+yvG3qhuQ5ZLb903KXbdMyYGbJ+Xu/WZ6x75xBSP2cS/6&#10;ePKR++RFzOWuW6cAZ914jw26p8rS3yZjwwNy+/5xOYh6B+/YIwf2oz3s9v0TgDP0efs+ueeOm+XR&#10;e++S9157QV566hCebZ/sdVnwN7jnX7C3YHXPPvKgz/137zfuP7DPeAB2/517jQfvnDIeuWuv8ciB&#10;vcZjB/cbz9x/h/HCo3cZ7/7jkB6ke+6L942fAAYM+e5RtQhFHkXLE+nPA090JfwWbc589g6Axgw0&#10;4YErj3nAzNOGeY9RLdMAFbz+lmUmLCncAIAUbpAntHx32gwdTzhin2aoebOfS/AFYzmMoEVAo/3M&#10;Q4mpLAGEGIzimy8+MMsxHvtX0MIYVLkYqv08AIhnaTESoRrmQsiiUenygJYHpL7+8gPjLINcAJ4I&#10;cLpvS4HtCN7Ne8Ynb79ofH74VeMbABfh6nuGfD/1qeY1xZiePEHsHPqjqsV9dOf+AK3fzw/3E/UD&#10;YiwAIwuhymE1GFnQjoU7F+tWOwNRoM7QoNHR06VnZDHU+6BtEFADsKJyRIiZAAzhehAwZYZ+J+Q4&#10;ABRY9KMvqmIM/W4h/KB/C+BhcNhi2BkcYvcYwGVY69sBQhbAXkd/l9Hc3aHpCModAKbG5gYjOzfb&#10;iIqJMaK3bTMKS0uMlrYWo66+zmhubdEohQwRP2gdBFD0qhpmpbshoQJj0r2P4d4ZLZFwRPWHyg9d&#10;AkcBKS5VsABYuxnWnQEkdgOApgArJmh5QsuP7p7QNjx3a5jqEqDLAejp7O0ySspLjdKKcqMH41OV&#10;6+7rBnAN6rhjuzHu8JCqbyYAAZQ4Jzwfw7cz5RlaPJSYEQSpXvEsLT2LC/MjYE1ivrRRAtbwGO7x&#10;PqMMIk+FDu+d8GTFZ8DgGh4li3Brc9hUAbQ7hnQcJz4rGwCYPwCtOLvF8iTA6hekMsqogk4XjNBl&#10;VxsDdE2MDKu7H5UrBwCqr6dX2pqaNXrgiM10JSQwWbjPygKYQh37QJ8M9PZq4ItRtOVerMH+PuEZ&#10;WWxHNYtlrNvb2Y7FRKFUFhepu2BNeYk0N9RKT0cb/mi1YZFg7tPqbm5Q98FmLBwadpWrilVdmCel&#10;2TulGAuUEoBWYWay5KZg0RO9WSIZwj0kSOLCsbjaGCih61ZIcIC/rFm2VLxmTZc5N1wn1/7lT3LD&#10;lX+TlUsXoc4GWUdgWk0lCGCzwl/d5rzpIgcwWUlYwQI5ALDDfUv+AJhldJ0D4CwHoPj5LgeQAFKW&#10;rRA/n5WAH4KJvyzDgtXH1xvQQxhapUDkwzDgBCO0WcoACgCYpYw4h/GWYNHttcxbvAE6PAPLz3+N&#10;Kmi+WBgvxXiLGVBi2TJA1TKzDO2XEn7Y53LM28cf5ZgDx/ZGH1SiAFxUpKhY+QLGfFkX6aoVgDhC&#10;Hvpd5sO9Veb+qmXeN6FP9I863JPlg3ew9CaGZIfdRNUKELVwvixGunjxAlmI/CLkFyGdDYCaO3e2&#10;LCVkeQGeAAPz580EXM2WhYAstlsEkJiP/FxVsWbL/DlzZf6suTJv1hxZAKBaiLwXr2+cJQsAJwtR&#10;xr1aJnDNkbnTblSImn31NLnhqmvl+iv+BuCB/eWvct1f/ypX/u+f5UoqTFdcpXbVn/4iV/3P/8oV&#10;/+d/8Jlfgc+c7n5XAoQATICjq//3TzLziitkLsBoLsBsNtrMgN34l7/IdX/+X1U/p1/xV4Ad2qHs&#10;GlWy0D/GuwHtb0B+BsafjvyMK6iCMaz8NPECzK2YMU82zpknm+YtlC2LlsoOfD8yVq2T1IBAiQFA&#10;BwNkgvB5BvgsFH9GHrwJsLsYMARbASDyXbRIFSjm/Vnm5a2w5cegHij3X7IEMLVIbQne/dL5VLQI&#10;u4vwGcyXZajnuxiQhfYamAPfnzV+GNPfXwLwHQvA9zNgua8sAvDOwTufASBchM+B/fvhs12BzzwI&#10;vzdhQWt0L2N48AbZtAnQBJAK3hAkYcHrATIMEx8KcGHAiBAA1WrZuGEt4GaNbFobICGouyUEz7sl&#10;XHZgkR+3ZbNsBwTFhuMa0JEA2EkCQKTviJMcqi87dmhkv3gAxfYtYYAvwFRoCH6vASiJOyQ9PhZ1&#10;YiQnebtkJkRLWvw2tAUcAUQKMhOlCv821JXlSzmViuR4wFE4gAwQFhYseelJUlFIdSZPygAyJfj3&#10;oywnS8qp2mTj35+iHKkrLQBgVEsv/u1pwOK9AP++JMXGSDzgLHH7NiktyJammgqpLSuWipJcKS3L&#10;kfrKIqnbVYzFuume1tvaIPbeDhkGeHTUAYQKc6QgLQ3PECO5abHSXlskQ10t6oZGl7QeAANBp7ul&#10;SfqwWO9tbZb+zhaxA1buwoL/wN4JwECjVGB+BVkZkoPnKEfeNdgjIxaATB/GGuL+2Dax9bWJs78L&#10;wNAlTpTtHbXKw/fcKbcAOAY6WzH3UqksyZMiPG9FUb5Muvpl97BNxh1D+Dd9QMYcg6r6DFv7ZdI5&#10;JHtGbAwvLs8++oA8/fA9yDtQp0/6WuqlAfDGIzccgJM7CDQAo9uo0gBybpl0yn4A0p4xm9w6NSx3&#10;AlSeBZi88fwT8tgDB+UgQGPE1i+9VK+6WmXCYQXIAEAALax75148N8Dk7lv2ysFb98jB26bkgQP7&#10;5fEH7pIP3nxR3nnlWXn2sQfkbpTvn8K4+8cAMibE3HfgZkDMftg+uff2vfLAXbfJ/bD77rpVHrz7&#10;Nnn0/rvljRefko/eelVeee5xOXT/XQpLd6Mula4H7roFMLYf/dwij9x7pzyC9/cwoOyhg3fI/Sy7&#10;72558uH75PUXn5CjH76J+fxDXnzyYXnonjvkoXvvkAcO3ir3HNiHMffLg/fcJo/cf0AeefBuefi+&#10;OxXuHnngbnni4fvl8b/fKy8+/rB89sFbcvroh3Lk3Tfk9eeewHt68F+wd2G9sLiTRw+v5N/tZx+5&#10;13j24YPGc4/cDbA6aLz02H3GS4fuM15/6u/G6888ZHz+7vPG+S8Pm26DAKZfeU4WzDyYmIBk2r8v&#10;mOdWmXBDADumgHVROXLDlXn/Uv6/je5+dDfkmVLcu/RPQI2qU9q3CT8aBOPCCVXJeOYV1SPmCWUa&#10;tZAp5vhPHnyMuSjQEdAIauqOaLoZEr4IUuY+LbfLHl38MF8P0JlughzDHIegRLhS18GzjETIwB3o&#10;zz1HVbNQxwNa3I913q1msYzBM+g++M2XHylgHXnnRePUp2+rYvU9x2Zkw9Ooi5TzItypW+EJgBg+&#10;g28BgoSt80jPHzusa68/fn4HP3aAFANE8KBbQlEvQMUy6gAYMcy6zegHtAwBWKoAM02AmoaOdqMd&#10;QNNnJZwBwgAadL+zAVxMJQkwhUW+1ckAFnbTVRBlNtSxAl6GsMC3ubh3CZDDYBaTY6ZLn8LAKPqj&#10;qsSQ46aa0wegs9JFcHDA6OzqMLbHxxlbIqONmqpdRntHhwZ0sNoBU5ijZajPaO7oNiprq4zKmiqj&#10;uq7GaEObfusAnsdiOPBMVqpsNLoJYj6EP0KUC/NxUAniPidCFSFsAiBFZQnQQ6PLIA9fHlFFDLCF&#10;PFUwmhPgw8OXe/swls2JMZzGEN4DVbb+AUBqZxfAleBp1wAYVJcIsE68Yz6rU2GS+7MYBdCJz8M8&#10;6JiQtRvz4SHFk5jTbpSPuUaM8eFRY884oYvh3Kl+YV4odzJ6IZ7N5SC00YXQDOPO/V80z4HJwy4+&#10;v02/A1bLYJBloKdl2G5/C8D1L+vgoIwQsOwOcdjsCls8H4s2bOf+LBugifusUM9uVcWLqpWTroIA&#10;JroGmuWDYsG1pbdHulqa3YExeqWnp0MGCFgAMhsgjKHgh3q7AWfd0lBTpaGYE2K26eZiupfwf1C7&#10;2pqkpa5aWutrpBUp3QXrKsulFiBWU1qkbilVxQC0glypwcKJoFWUlYLFTCJga7tkYyG2MyFG0mO3&#10;YlEXIiFr/GWtz00StmalBK9a4d6rNQeL0zkStMpHItYHyWq651FlAmT5+gGAADKLAR8EI3+Ayiq6&#10;4PmvAngAVghUgCk/LFT9ACTLACPLAEs+gCRCyxK08wV4EYi8fbAYRl0qRr6AKypQXgCZJTAqR4Qw&#10;b+9lWkZVyseP4MTx1wDMVgLAAEio54XF8sKlS2SJN/rG3JbddJMsXkpbKj5YoDMK4HKM6YeUcOWL&#10;eXrfxHoAQcAUwY/wxGAWy1BOKCMwMqiF92JGA+S+KUDVEgatWALzMucFQPDywriLFyOlCyAACsC0&#10;YCEAaQHgaD6j+dFVcJ7MmDNTvABaXniv8xcApHA9Z/aNAKtZAKsZMp/3qHDh3oI5s2Xe7Fkya/p0&#10;mTt9lsybMQPpdIUrLyz2FxLCGK4c6UJce82aJwum0/0PIHMD6gHEVJ26+jp1AZx+zbUyDYB0NWCI&#10;dg2g6xrA0JUAqSv+53/kSsDWNX++Qq7+85UKXNP+BhAjnAHErgWE3fgn7qv6q0z7858BVn9RqLr+&#10;T1fAAFV//TOg6y8KczP/eoXMuurKiyrYfIxPpcvvhhkScMMcWXvjXAnCnDfO9pIwvMdoL1+JwHtc&#10;D/jZuOwmWb/cW9bB1voDenyXyvoVDPXuC5gC6AKKVgCG/NygtQrfnw34Xq5DnXX4zAOX+8h6gPla&#10;wHAgvhPr8L3iGVzBa9bKSnwH/dH/KnzPV+J76ANIC/BeKhGB6yQ2eJNEb9ookRsBRaGbZFtYqETR&#10;7S08TBK2RkoCIGZLaKAsBQAvnDtLfy988PkzkmJUcLDkpMZIRtI22ZkYrxE9s3fEK8SkJ8ZKRkIs&#10;gCVd6gk3gJDMpHhJ3r5VMhLR7zbuN1oraTsiAAZZUp2fDaDJlBLAS1lWplTkAnJys6W6KE+a8Lvd&#10;w70zrXXSXV8uHTXlUp63U/JSdujxDFX5mdKyq0haa8qkuaIQ+RLzuqpUrQXlfS3VMg7wuA1gsMc1&#10;KI7uJqkuzsH8qcDESPOuQrFiUW8BxPQBpHqb62QQADMIMOoHONi72mR8qFcOABoexYL4IBb6k84B&#10;AFCtlBdmS3FupvSg3oilV9Ub10AngAo20I5/C9tR3i3Dg90yBUB5CAv1F7GYfhSL+zsAHGMDvVJf&#10;AhiryJWxoQ65dcwhe4et2v+Y7tMZkn24vnnUJvtgN0/Y5CCg4Z0XnpT3/vGMPPvQvXLPbXsAV93S&#10;jGelu9oEgGj/hFP2jdsVhvaMWGVqzCI3j9nlVqo5AJy7b5mQV589JG+in38ABg5h0T/hHATg1OHf&#10;9S6MY5XbAXK3TI2oCnQ7AOfWqTFVgu7cNyZ37R8H4OyTd156Wr748G05Chh49+UXFTruxvyo8lDt&#10;uQ+Qci/md98dgJU79ijg3KOGPMoJKi9h/OMfvSsnP31fPnvvTUDXU/LMow8BXA4CZgAj6POJBw5g&#10;jgeR3itPAkQeI9Q8eC8g7z7A3oPy8tOH5NhH78jZLz6RU59/KB+/+6q89dIz8jqe75Vnn5B/4D7r&#10;vAqge+2Fp1D2uLwGmHrt+ScBRk/JG/94Wt56+Vk5evgt+erLI3L684/l+CfvydH335T3X/+HvPvq&#10;C/I27r+Jd/7Gi09rv++8/DzsOXn7pWfl3Veek8NvvCwfv/OKfPHxO/LtqaOwz9APQOnwm/Lh26/I&#10;+wCvd157Xt5+9Vl5/61/yHsEw9fR76vPABCf13E+fOtl2Cvy6Xuv67N8f/a4fHf2C/n6+FEBWNHO&#10;wd6C/f37r453fPfVl/78+/3Z+68axw6/Znz61ouwF4wv3n/FOPnRG8bZo+8YF44fdp+dRVj5TEO8&#10;/xsQ9cs57oECBAFkCE1UtEyA+lzdCP8F6PiFQAaw+P8KsY4+zLwJRx5lS8O1A6IIQeoOCDDRkPMw&#10;3lPgAuQwwiBd9n6i0oVxabofC/NSwAIE/gT78WtA3tcAl7OX9nyZgTjcpvD0uapUGn3w2Pua6v4q&#10;3OdYTAlVqlzBdB46Fw9sYSzWRdmv5xn5kGBmmsIZns10JTTdCnWPFuZBoOO4hDtVutCPho8HkHlU&#10;NDPs+6eqtjEEPY3h3s8BstR988sPdf31x8/v4IdugwQC3fc0zGiBjODH4AlY8E+MqGKUnZdnbI4O&#10;NfJLdxoF5eVGW3e3qmDqlge4GuLiHm0Z/Y+uggQuugIydLoNC3oGv7CNjRl9dqvRO9gPEKGqgwU/&#10;XfEmxnU8K/deoS2jAzI6H2HLBoAaJOwNDRhNjY2YR44RHR1l5GRnG/W1NUZDfb0qVzyXq7ur22hu&#10;bTKaOjuNBqRVddVGGWCsobXZaGxvxb1mo6Or0+gZ6DO6+nqMru4uw2rFXAE7VIMmJnYDpiaMyak9&#10;ClEM966gpfNjgAsb4IsRBQFnBJypKdPlUPdy0d2QMMbnodpFN8URgB1gCnDVP9APSOzEOzWDYEzt&#10;4VlZgEzu0QJY0X2Q+7K470z3adHVERA4gjzPwto7scfYB9iaAlBNAgTHAXUMkLF/Yp8xDvhitEJ1&#10;H9R0WN8tDz5m3wRQgtxuzJPjsFwPL8Y1fwBZaxxWSz/sJdi5ro4WGejlnioGtbCLk/u1AFo8oJhn&#10;Z+lBwzbuseoXa3+P7qdqbWyU7vY2GerrVVWKgMU9WoSvwf5+3W/V09oi3W1Updqlr6tD3QWpUnW3&#10;tUpfZzv+yLdKZ2uTFGTvBGhtlfysDPVLb2usk9aGWmlk6PbqXdIM0OpuaZTOpgZpqqnGAqNay+ky&#10;01BRLnUlJdJUCugqzJHKvCwpzc6QvNQEyUveITlJ2yVt21aJC9somwPXSPi6AIkJXS/RG9Zg8blS&#10;Nq3mAtdbokM3aDAMdf/D4pVud3SpWkkXPqpWyDNsOdUeHyyClxBulnibShKM6s8yLEgJWoyqtwAL&#10;6kWLvAE5jPRnqk/L2AdAi0DG+lSwmPI+D7llAImZaLcAC+1FS5bKIu6FwsJ7zsLFqqqxzjIdeynG&#10;XIqypZgD90ItRv3FMtfLSxZRCcE8CVQMoe4DYPK9aQXmDZjD/MxxGGId4/MsqyU+GszCH+ar5TfJ&#10;Irr+Ib8EffFZdC8VxmCEwEUYw8sLgAWwIkTR5s2fCZuFuvNkPvIEKoUoQKzXXNybcyOuAVFzpsMI&#10;WrPc7oTzsaDH/ZkzAVfTZOa062X2jTfKbIDWfADXIsAZD+JdRJfBOYCumeiXwIV0AeCL0QIXzULb&#10;G6lOArauZ7S/62XmtQSuq+XGa66S6ddeIzdciTxA6MarUA4Yu/Gqq2TmNdfIjOumyawbbpRpV14J&#10;2PqbugJeBxib9j9/kml/+pPMu+4qAN01SGfK7GtvkDnXXyte066TJZiv35x5snKhl/h7LZYQQGwo&#10;QCrYa6mEMlz8vCWyYd5SCcO7jfdbI7H+ayQmAIbv3pYAPwlftVK2rFstkRvWSmTwGtketl4yACWR&#10;+I6uXb0C3zkAl6+3rMR3JSggQBWdHVERSEMlbnOE7NgcpkcTxIdtkuTICEmPjZaijGSpBpDkJGyT&#10;5G0RkhyD7zzqB6/xR/0QqQEglOemS3FGCuqmSH5akhSkI5+ZjPIMqcLvTUdNoXQ3lQJq4iRo1XJV&#10;JJcvWSJhQeskNzVRuuorpLW2WNrqSpAvl3ZATlsVrmtK0bZUBlrqZNzWLbdP2mTMygPI68XaWQv4&#10;ygLkRAMussXWjX9rADZDbU3S31QrtvYmsbQ1o229DKL9aF+X3LnHJY8cuFn+zsX6rbvlToBCb+Mu&#10;Kd6ZKl11FTI62CkjsOG+Nli7OHpbxYl+nUwBO7sBLQ8DCv7x6D3y/MMH5bF7b5d7AAOdDVVSUZAl&#10;A211qNMnuwE2rDvl6Jfdtn7Zy303gKdJ24DcCWB54ZF75TDA4vDLWJQ/fwgLfcCJvU96W2pk0tEn&#10;+0aGAERW2TdmlVsAUTePc9/NgNwybpVbJ+1yx55hefHR++VjLK4/ffsl+RCL9zeeOgTgcsmEtVdu&#10;AQgdpBsaxrpltwN92OU2gNEduL4Tbe8E5Nx187g8ft8B+RQL8pMfvysnPn5bPnn7ZXkawHUv4OWO&#10;vaNyACD0wJ17YfvkwQO3ysHbJuXOm83ye2+fUuh5FO/g3VeekdNH3pdTR96TYx+8Ia8+86g88fe7&#10;5VH0//DB2wBSt8iDAEIqORfTu29VKKOC9Czex0eAh2++/ETOnTgiZwAnn777mryHfl8DxP3jiUfk&#10;H48/JC899agqO/946hFNX0T5K88cklcAPrTDr78o3wJuzp/8XL498Rn6+Ui+AHh9+s7reLZX5GPY&#10;J2+/oTD3yduvwl6TDwE1vH/0/TdU+SEUfXP8Ezl/+jM5fwb9AHTOfPExQOcjOXOM8PURIOUD2Idy&#10;4siHcuqzjxSCTn72oRwHwJz47AM5++WnClnnT38h504dg30u505+Jt8e/wzPeES+/uKInD32sQLQ&#10;WfTNul+hzWkt+xQwhHonAFh4jgtnvpALAKQLX32B+QCU8H6+gX19En3gfen1yaNan/Y1npvtzLE/&#10;07F/+Ook7IT89M1JE7i++lINgPUvpN/88/zp+2Dh/BvOs6K4oGd4ce4PopryMxb+P5/93DykWFUh&#10;7pc6AnA6avwGwCJo/fMblLmVI4LTJTdCug6ijrahoa/LQItmql+XQIuuhtoe0ETQMgGO/TD6H1Uu&#10;jmO20/1TGEP3R6H+P9kX2nMeBK2fMK8fkRK0zGsGyyBsHTFdB9kXAUrzpivf6SPvGic/ftP45ovD&#10;5j4q3FfXRNbReZrKlscN0YxKSPdBE/7+wy67p6DlBjf2dZ6qFVIC3w9ncM8NVmqENqTsn5DFdlTF&#10;qHRdgi1C1sdu0PpA12B//PwOfgYHLcaAjUErAAQWwA4BCotzupm1d3Qa0dtijc2btxhZOYVGZ2ef&#10;0QFA6bUMGQOuIYARAAtQ5QSQDQGS+umupgEexhVQBnA9gP5cgCjCUklZibEzPxt9dJr7t+x2w4LU&#10;PFQYgDUOuACAUEmzOW2ABLuGKG9sajKSk1KMsK1RRmRUjJEF4CqvKDcqyiqNnu5eIz8/30hOTTW2&#10;JcfqPq7ePsAXgK6rt9sYoJqFeXb19qgLoZ17uAAxVLX6+wfUDXJ4kocWM3w70t3cbzaO+Yzh2cwQ&#10;8E6AC8/tIogxOAivqWqNTwHO9FlHNRQ8XRG5h2sc7SfQl0IY22KsEbwXqlgTPF8LRnXJAfB0Ak4Z&#10;DZDBLvbsHr94ADHdJVlGQNoDqNoLG3G4FLLoQjg1BvAanTBc6IN7uUbwnsYwX3U7xJwYOIMRCnWP&#10;F/ofdlAlwzMQZvE+GMXQOtA3D6BVBHth2GH9HiaWgR7hocNOnoWFlC59A30AJ/uguHDtYCALQJQF&#10;kGXBQqi5vk5KCwuloqxYmujKB+tobZa+7k6xDvTKAIDMQhULINXe3KhQNdDdhfa9MgQA46HEPDtr&#10;EPXrd1XqHoestGRVsroBXu3NDVJWnK8bsesrSwBjjTLU3iktAK2WmhrpamiU1uoqaayqlLbqamko&#10;KZP6kiKpLs6VyqJsKQWw5SYnum2HpEZvlR1YdG7fslF2RGySxM3BkojFa0xIsIQDvkLXr5WYLdxo&#10;H6yb9df6BwC+uH9phfj5+gCsbgKMAI6oNgB+lt/kCwAChAA8FlLF8VoCECGULAU4+cpCpAvoxrXE&#10;VJoIYoSphSxTQAO4IJ2Htgtxn8BG1WzhoptkzqIlKF8MSFkk873moRwQtXQx2nmhHvsEYCnYYYxF&#10;C9GGfXJcb1kI2GJkP1/kfQFki9EHQcpnKfdV+ehhwasBkKsDVqr65b9sOe4v1YOFfRcD9pD38QaA&#10;MVodnpngx2iC3uifgOeLZ/DzxfMDTJd5cy4L8ExzZO686TJ3LiAKkLV40Vz07QWgw7Mhv8RrNtrP&#10;R39eeHcLdd+Wz02LJGjtSgkMWC6L58+WpXO4LwsABRCjkrKM7mo+3uKHcf3wPujythzP5o9nXoU5&#10;8MDf9YCVkHX4jPBMC2bNAjBdJ3OmAYZg8wBPdKkLXOkn62jL/XQ/0toVaOfvKxuQhqxeJaFrfCQh&#10;LEhW4bNbCMCbC/iad9U1Mv+KK8Xn+mmyzs9XQhmEYZ2/BAOAwtYFybbgQIkLCZEd+O6khEdITnSs&#10;VCalSEF4mKSsCZRY3wCJ81kt25atkvTAUCmNj5XiHTukcHuMZG+Pkuy4SMmPj5ZCKkD4fhakJgNy&#10;MhQgmkoL8J1PlpSkGImJCdMoftzTU1uaD1DifyLslNr8LKnOzZKqnJ1SjXxjUY40l+UDXqpkj71b&#10;JgbbxQXAsbfh96S6RHKTYiU/dbv04X5Pwy7pqq2Q7joz7agrl+76XdLXVCN9rbvkwG6bPApA2efq&#10;k6zk7YC1aPxehEpq7Bapw++Vo6dZnH2N4uxplOFe5LuZbwLstMjYQAcApUseuH1SXnz4bnnuoQPy&#10;0qP3ygsP3SN3TY1KPX6fB5qrZdLSI+OD3WoTQ8jDRvo6FXAmcO/WMZs8cd8d8uazj8q7Lz4JyHlK&#10;3nvhcXkYIGFpB4j1t8seANFe14DsAyTtH0be2Y8yGK5vHh0C6Nkx7kH58JWn5dM3X5Cjb/1DPnr1&#10;GXkIfdw8YpXbxlxyx7gLY9nVbh6xyN7hQdk/ZoFZ5Q6A3f0AvBcx/6NvvygnPnoTkPOmfPLG8/Ic&#10;nu3BA3sAbmOAoGG559ZRgM243HvblELRnftG5O79E7jeLX/Hu3zlib/LF++9Jqc+fU9Of/KufPnB&#10;6/LWC4S2u+Shu2+XQwCZ+27bC9AB2ACIHrnrdvR/szyC8sfuvQOgeJ+8CmD54oM35Rsu8I++L6c/&#10;ex/g9jLg7wl547nH5BXcfwnjvAx79elHkX8QwHO/vHDoPtwD+Dz5kLwG0Pns/dfl62MfygUs7L89&#10;8Qn6OYyy1+Tjt16Sw6+9IG8DKt944QmkT6m9i3dG++D15xWwjrz7qpwBqLD9BQDOBcDNeYAEwYsA&#10;dwLPeBIQRwg6+ekHADoAzaeHUXYYY/H6A6QfyVcAl2+PH5XvABnfnwZMID1/8picP8UU8AEIOXcC&#10;4PPlUTmHehdwj/DDNrxPGPoeUPP9mWNIjwFwYICb786iL5QTXhR6UMY8gUbv4VqB6jTGQv57QM13&#10;AJoLZ9juS/nh6xPyI8poP5yFnTmOMWgKO2Z9pBzve9xnW4KR5x7bax8ws4yghHnBfvja3f+3gKmv&#10;2Q73MeaP35j1dVzkf4D99M0plJ3ENezb02oArJ9/OX/m0M/nT2/lGu7Xcyd10X/hxCe62P8FgEAl&#10;6jeCjkKQCVo/AVb+6bbvz3xknP38bePrY++h7aeqUpmwZBrb/gvAwWATv8L0vkKSW9Vyp7qniuDC&#10;ewAnVaZQrnV4/c2XCoHc56QAxnuEKrbHGL8oaJnA9gNASlUs7u/iXjIA1w9f4ZkAWgzc8RNAkeN5&#10;QMs0gtAR45vjHxjnAC88SFhdAdG37uPC++D+K46le7HwHKqsufeIeUDLA0uea4KYqWKxD4IbwQ/X&#10;hCnU8SheZh+mWsb2lxQt1Gc7GmEL7/j8KQYhAWTBfkD+wpd/uA7+bn4G7QMGAzOYBwEPqYud3T5k&#10;1NTXGDsSEoyQsBAjMTnBaGpp1CAKdMMbsgG0HAOAKgayMEFrdNztRof8yO4xYwhwxWiALe3tgJ0h&#10;o6uv2yiuLDfiAUyNLS2GdRSQNjYM0GKkQMDL+Iju5WKQigHroNHW0aEA4gRcFBYVAbCijdiEOKOq&#10;vEIBsL+/z+hDnabaKiMjJdlIT0wyasvLUD5oDPNcKPRrB8TQfZH7u3QvFI3uihiLihSj83UDHHdP&#10;7QVkTWmYdO7PYoAMdR0E5NAY/t01OWKMAbR4jheVLeY5V0Yn5HOrKyEAZ4Jh2anUjVCxInRNAHYA&#10;QeNWg+diEaKmUGeC/QJ6HHYqihZAkMPYw7O1YHvQhnA0gbqTGHsc74Uug1Szdo+h7TBAa9TcwzXm&#10;hix1HQQ8UbXajTnq+VoYY4QuggDnEbyTUQId1UYAJyBrNix1oKvnIEDrrAa+cDkAUUPisFpk1Ik8&#10;3f76+2Wof1ABjNEBGdSCitVgX7eec1VftUty0jMlJSFeGMUqNwsLvtpd0t/doUDGiIMuK9r3dwPa&#10;+tE3wa0Tfffo3i1GIjRdBzulprJc9xl00n0Hffe3twDQGtUtkPsfeloaAWntYu3slG7ca22o1wiE&#10;7bW1enhxKyMPVpRKE4zug9UFORoQo3BnmuSmJEgWFrQZMVGSum2LxAOwEmDJW0MlITwY0BWie7ii&#10;uIdrM8Mjh0vgmgBZgcX8SkCIP1JvLO4ZktyPrnoAmGWEGi8vWeK9RMFpMUBgyeIlgDAAkDchiOrP&#10;EqQ3XSwnBBHMCFeEogUAs4Ww2fMXyGyqOoACuhP6AmK8/Qhw6JPQ40O3QsDNcl9ZvtJX/ANWCM8k&#10;WgVQWuZzk4LWIo4FOPKjSxnAIxDguHb1OglYuUpWrfAHaKyT9as3SFBAkAQHbsLCfaskxEXLekYu&#10;BEiuQFv/5d541iWy0s9HIrC4ZyS29YGrNaDBxvWMCLdONmHcTRtWS0Q4Fv9b8a4iw8Tf3wfPBNhb&#10;PAfvaIEsu2mhrF3jJ2EhqLt+tYRsWiubNgJUgtdJCNJNG9ZI2MZ1EhG2QTKStktibBSgdZEE4j0v&#10;X4bnBYSt8F4sW4KDJCEmUqJC1ktcRKhsC8fnFLZREjEmLQUL//T4KCnKSgU8hwOM/QBlDL6xQBZ7&#10;zZW1y33UzSw3NUGyU+IlKzFOspN2yE7u6WH4aEZRS02UyqwUaQKcJ8VslQ0AKV9Anu+06bIcFuW7&#10;UkrTE6UoM0WKM+PRJlnyk1OkNDNZSjNSpWpnhjTlZ0t/ZZmMtzZLd0melKPvsu3bJT8yVlI2hUtx&#10;/A7pLCmQtsJ8aQcodeD72YF6vWWF0r+rRLoqCqSrqkRcgJV7bx2T28YtuiG/rqZUiityJTk5QZIw&#10;586GClV7euurYLukp75SelHWh3SgsVqGu5rljlGrPMl9I3dMyT17CRJDMmXtArzlSlNJDtpXi7Or&#10;RUZ62mS4u1VTZ1er2DqaZXSgV3bjd/ShOycBBg/Ik/ffLr0As1tGBsTaVSttNcUy1FoDKGpHvS5A&#10;UjugCGBlaZdJlE3ZOgFnPajfL0/ee6u88eSD8vErT8kRgMnHrz0rrzx2n9xz84j2dwuA5lbAzq3D&#10;FrnFNYRrK/rsBzBZAWQjmPu4PP/3A/L+i4+ZgPLhG/Ll4VfkjWceksfuuVXuv2VC+zoIu/dmQM6+&#10;MTm4fxTggzzBBylh7x+H7lXIOvPpO3Lmk7flFEDp0zeek9cBHc89dLccOniLPAygefRuM33owF75&#10;+5175HGM8fQDd8oLj9wj777wmHz5/qvyFfr4FnDz1ZF35Iv3X5aPXnta3sH8XnkKYAOQefXph+X1&#10;Zx+R15C+9swj8jrsjecOKVB9/ObzgKy3ASjvyVn0QTvx8Vty9N1X5BPAy8dvvCAfvvacHH71WTn8&#10;yrPIvyAfEWxgH7/xD/nsvVfl+EdvyVdo9+0XHwI8PkYKWPn8sJz65B30bapc7NM0M38ccEg7ibGP&#10;4/rUkXcBRB8BVj4GuBwByHwKoPkU/QF6UP6Nu8+vv/gAIPQhUtRl+ZcYD3WoYH2DtudPAnwAWN8B&#10;tGgXTn/uBi6WAXhw/R0A6PwpliMPsCEofU+oItAgVcAivPCagOQuu4C6LPuBAAPz1PmPMo9pOQDG&#10;DVxmCuM9D/ww74afS0Bl3vekNIIOVSSaQo/HcO8nAI+a3jPNhCuCkQlEP3x9yj2G2T9h6YdvjgOQ&#10;UOdbXmP+vCZUEaTOnZKfzwGevj0l/2S/mKvCFewHd/9MzWuOgfpu0IKZoHX+hLnIJ1Rg4f8bIOFX&#10;wMS/ADp0Afy3wg8BhqoQIwgymMOHxpnP3jK+PQ4AAsSYCtTnClsKWWjDPv4NEFJgUzBCvXMAt/NU&#10;t0y4InwRdjyuhCak8D7vmaDG/UnfAoQISHqGFesBrlTVQl0TughEdNVzq1hIGRlRoyO6lTeWKdih&#10;vUepIkAx5TXNo2YRjAhJvNZ9YGhLlcwM++5W2QhNCkTu/VgAQroj/vMrU/1SJYvXhCgCFVOYBs4g&#10;bOGeqmQY/6LLI5+Pz+mej4IWQFDtDEPfc98W92t9iDE/1jX4Hz+/gx8LVSkAyejwiGF1mXurLICp&#10;lrZWo6Aw1yityDc6OtoNC4Cg39KvkQgZup0BM3g+Fg8hdozZjVHAlQuLfCughhH/eMaVBUDW2Ucl&#10;yaVugR29XUYpYKu1t0cDb/ShjguQ5ZrggcgAPRfACnDR2ctAEgMaxGHIajOS09ONzVFbjeSEZKO1&#10;rd2wY3wX4GXUYTEaGmu1vKy01HDa7MaYi658VG+oIrkAFYAuwNbIBCBrknuwMAbmx0iCjEDI/VQ8&#10;oJiBLVwj3JNFRQvpmAlYDoIMgGV8imUAoandSM2IgxMANIUwzh1AyDZ6D8DFs7fG3Sn3RDFyIsGH&#10;c9czvwhhgCfrwKDR39NjuByDgCHulRtWMBwb514tc68aQWsCn88k6u8enVCFazfdCEfHjfHhMTzz&#10;sDGFvhkGnqoWgcpmGTScAGbuAXPYkSdEWy2GA9DrhqwUQNaBtsbG40h13xWASwYBV7ahIbGrEZAA&#10;Rr2MEtUnYw6baFh3p1VcdotYUbeyvBQL2DRJ2RGnG8wTtsdI7a4ygFm31rNj0TZsoxo2CHjjvi0G&#10;v+iRzpZmGQRcWQfNM7PKCgulIGun9HZiwcd9Dn190t/Rqvd621qlp7VVANbS196OBWgb8m26b4tQ&#10;1tFUpxvOedAjI0XVlRVJXUmhVOXTdTATi/BMdYHKTorVRXlazBZJBFClARJ4cDGVre3hGyUcQBCK&#10;xX9YyAYJx2I+YAUBy0dW+QB8AEh+AKaA5QCSFSvFb9kKVa4WUXUCINE9kOoU90qtwn1GAlyu+63o&#10;ekij8rIa8BaIsgBZH7RB1m8MEm9f7t9aJgupai1dJN4rvGVT8AYJDt0om8I2yUaew7OeAQc2SXjo&#10;JgkN2SyRW7bJ9tgYScHiO3JzhDAUu/dNyxXiVmGsTUHrJS0xQeLj4iUmOlZDRcds3SpxUdGSuC1W&#10;EqNjJHU7gAFQXFlSLDsABBvWBUpgAGBq7ToNbb8tOlrSU5L00ObkOJ5Ps01SExI0VHQqyhJ3JMjO&#10;jHQpKc6WrOw0QNd6WbcuQFYDUjbxHYZukNSkaElLi5fkRIyXCOAA5KQDdjJStktmRhzGB6gUZElD&#10;VbGU4bPavg3PhvceBrCji1okPqOcjAQpBiwXZadLOQ/4RD3u42FkyZKsdAB4njTtKpKB1nopyc2U&#10;7THh+AwDJdQdmCEhOlKqAO/1APX60iKNTFlXWoh8Ab4jtEJpAyDZ8F0a7ulUxSg1LkpWLVwgftfe&#10;IAHT58s2fAbN5XnSUoXvVwW+W4CjxooSacd1B9r21AByGqplvLddbnNaZAK/M/11zdJaViEtZaVS&#10;hN+PqsxM6QM0DdZWySDqD9bskkF8X/vwuzJUh+vGShlqrwNkDGHBf5vcsXdCxgEc/X1d0t3VJoXF&#10;hZKTlab7kawdLajbJENtjWJppdHVrkFd70Z6O+TApEsOHbhVnrj3dnnsrlvlrt1jABmHuPifFB2N&#10;YgdkOTHXkf4uGUb/Y1SUBnsBT/0y5QD0jLnkobtukRcP3SOPHdwnHfUVsn90EEBys9w6ht/jXsBZ&#10;X5vcNmaVA7udJuwA6A5M2eXefSPy8O1T8tiBffLSIwflPQDKZ2++KCcAKccBCp8BNt5/8XF58eF7&#10;5LkHDsjjeNYn7rkD49yO9E7A2QF55v675bkHD8rLh+6XdwExn731opwGYJz++A3AEqDhg1flk9cB&#10;JP94Qt4ExLz2zMPyNtI3nnpY3gDgUAF76zmqYI8hPaSQdfKjNxRQzn52WM4efU9OA5iOH35Njr7z&#10;D0DO8/Ih+mOfRwA8n7z+ghzBmFS/jr71EgDrdUAeAOfIe/I17FtAyDefoy9A29eAljMwD9CcwDgK&#10;NQQdvX4TEPQ2xntX7SuMr5AEcCHcfH3sA/ecDsuZo+/L158Dbj6jfYh+379oX30O0DkG4CH0uI3g&#10;c+5LwtHHgCOPfWjeQ6owdYKK0ScXIYmAxDJP+u3xTwE1BCXC0GeAJIIXXfmOKDRdOIUU+fNIWUag&#10;+v4MoMldX8Hmqy/kx7PH9J4HcgharMP7Zt4ErMvBSqGJRtBB+h3zBBcCCkzVpDOXoIrXVL1YV1Uf&#10;2E9uEPIAGuvrPZRRKWJbvYc2VK4IP4QggpZHifIYgek/VSj0pf2Y43jGIlDpfBSsTCAjKPGa7n3s&#10;wwNchCqPmbBF85Qh74aq/zD0Q9jygCLH+IlqFsqYArD+A7T+deGUqawAAqgg/fvcCYUsApKCEkCD&#10;boMmEFFVIhBw8c+w6p8qZFFRotqkoAV4+g0plTCmPOiY+7VU8XKDitmPqWzRTFdCXHMOWuYGLdQl&#10;xKiapeoPxkK/BK1fAFpUtBS6OAe0M10FCSpHjLPH3jHOnfxQ66uhf4KMCUBUuAiIaItxCDWEInUT&#10;1DJzf5aqWQp0ppqlhnkQrqg+MWDHT+oCCNg6fURNAQr3zf1g6Euf6T9dDT2QpS6JnJf2zdR8jwQr&#10;c38XQMsNXubcCVwM2MGDoT/VNfgfP7+DH8eIQyP1Wex017MYnT1tRnXtLqO9s80YAOwMuRgK3GHY&#10;UKe2vkb3OfUO9Bu9tl7DPgqIodHtb4IBLxh50Ax+QdWH0QWtdqsxBJAboCuggtSw0W8bNPos6Nvh&#10;BDABDvYCegAiVLK4v4sRAqlEEYp6+nqNkrJSY0dmmrFz506jrblJw6AzeAT7bunpMuoamzXYBNuP&#10;0F0OgDWG/qhgERBHJwBfuOa5VtwLRTdFc2/VCMBmXPdo2QF0VLF4dtYw1SwGmABMmYcajxoTe7iH&#10;a9wYmUSd3aiDe3QlZORAJ0ES4EjjMxLMOJ6CFvd6oQ6j/mkADIdV3yfDrY/j2gEAYhRAHsBM90IC&#10;FsOuj2PunCvdDh02ABhgat/kpMIWA2GMABDHAHejTqSAThcg024BTMEcMEAQUrx7fIaWQVxbekxX&#10;RatlNiwFoHUAdhygpedXTbicsnt0RMZGnDIMoGI4d5fNArCyabTBMadd64wyAqHTJiMoJ2g1N9RJ&#10;RUGhVJeXSR33UOG6r7sDsNavgTPY1zCByzaEaxgWcgO9PdJQWwOo6pDBvg60q8ACPFkqsPC1cp/X&#10;YI9GuGJIXBuuGfK9H2DVA/CiikY3Q4Yf7m5rlp62FmlvbMACtFLa66qlBWldeYkurGuxOC3PzpbS&#10;nGwpTE/Ug4sz4yIlU2Frs2TAkqMiFLTiN4cAMIJ0kc4Feuim9bJ21SqFjw1reWgvw1IHyXpAT/S2&#10;aNkYEqYw5eW1SOYDtug6yPDqYeFhshkwtCk8WEKRD98cLhGw8PAIPedmS+QWidseK1k7MyUdoLIB&#10;UMOztPwCVkkA+t4MwElITpTt8XGyIz4BQAVYigHoAGySEgE9ScmSkJAouTkFUl66S9LTMiU2JkYi&#10;QkP1XJ+YyEgFotydebIzPVMyUzMlDWCUkZaitjMjQ8uLcvOlfle1tDY0SEl+rmSiLDEpTeLRNgn1&#10;c7OzpKgwXwpxLwuQkJmZLgU5OZIPyMnHPR4kWu6OCFmCz21nZprsSNgum/E+t8UC6uKiMYckPWi0&#10;OH+nFOVnSPbOZCnMy8B1ppSwPQCoCbAy0Nks1SV5kpuZIul49tS4WDxHjMQDCguyEqUCMEdX0CaF&#10;nHxpQNoIYGoA8DQDrDvqq2Sou02qinOkMJtwmCyJsTskCQCZFBsrpfk50gggaoa18MDrinJpwve1&#10;ZRe+r8i3V5WLA98nV2+31BQXS/HOLNm0GFB9zTTZuPAmiY1YD8jLQFuAVnkFvlul2r6pHCn7JHAB&#10;tBz4rrr6+zVCXCesjfsIGYo7v1CK0GdjRTEArBrAtUt6a6qkG78v/TU1Ym2sFxuAyd7VIXtdVrlz&#10;34QM9feK02GF2WRwoFfaWhqlvpafV704+vH7ATAawe/tSF+PuPA74QQkjgKcpoZ65fZRAA/Vnv2T&#10;SPfJnVOTsn9iVHYPO2TUClCy9MuYbUBG7f0y7rLInhGH3Dw5LLcB7g7efos8dPcd8uyj98srgJRH&#10;7r5TQ2V3NFbIMw/eKQ/ePi5NANZmvP8HbplUVegtgs0zj8rrgJx30OZ9ANAHrzwtRwAux955SU5+&#10;8IaqUac+BHQgf+LwG/LZ2y/JkTdekKN0Q3sDcAM78sZLuH5ZPn/7Vfni3ddggLP3X5OTgJzTH1GN&#10;escNSW8DnAAxH7yOvl7HffQJwKEdO0zVB+OwziemssP09BG0dYPWVwov78lZuvAxjz6pBp1F/tTH&#10;GAfXVHRobPPNFx+YBihSgPGADMq+PoZ6NICXWY9ABHgCNKkqBHAiTH2N+l+5U7rsfQso+pb7dT5H&#10;nhBESAJIqUqF6/MAoK8VrghTyPO+G5bOAZDOnzQVKIKWliMluCkU8Z7WARgRlnDtUazOnWAfADBV&#10;pD4x4cptqkCdNuHqe7dK5QErhasz5vUPdJdTgDJBy1SRmJr1CFu0HwkdTOmKR7Bxg5TCzym04TXy&#10;P6gaxfyX8hMBh1DmqU+gQZvL4cpTpuVsz7L/KD8p/wToePY3mfcvQQtTmipOl11/z31RuGZ9T5m6&#10;DSJVqGIK+6cbhriPSuvQPP3QFZD3LhrvmeXqKgjA+v5r7t3Cu/oacKlgZtb1gNTl0KX9857beP+/&#10;Fa1/f3caUMOogccBSccVtAhZHmXKVLQIRaYyRdghbGkZIOe3CwwCYZYRkjztTFULdQAImn5FyKAR&#10;qMz8JcjyXBNKCDYeV0MACq7N/lHHc60GSOF83JBFOCJk/aCujZ8YF6ho8WBlLSMAEVoAWZiPGZHQ&#10;bKtqE8cEcF0OWjSWE+Y4D4UjQg9giuoVoUrdCxmS/cQnF/e4Eby47+2fZ1kf80ae7pg/u/O/fnNc&#10;ywl8l6ImEso4F7dhHpcrbHxOE7rwHF8D7mB05/zj53fyw31QPMDWBtDiGUtllRVGWVW50d3fpXu1&#10;nMMAEJcZ2a9vsE8DOwwAlHjGlUYPBBwQighI3F/lAnDpfiaqO4AedS0EZGhUQboXwvoARIxmSKWL&#10;4GJlG8AJ90Q5ea4WxiSksR+qQHStG7AxcqDNsAxZDbudMAaQI4SoYoNywIUd1wwwwWiA4wpXBCYn&#10;gIkh3U3wcwwz8IQZKZAgNLl7N0BrHM/vwnM6VUnr6etH2wndtzU8CtgCePGw4sk9ewFXk4adChWg&#10;y4VyKnAKamjLCIsELD4nA2VM0H0PY7DuBN8NAIph1+0AHpu6C+I9ob0Lc2IofSpY3D+l8+NeKkYl&#10;pAskQGsI4ERVawRANWxHOVU9i90Ycw4rhLlsGBvgxYiEDKRBVYsRCUfptoh++TPidMyDpcIOALaO&#10;80ysYQDUCBZgw7AJgBZdCBnCfRRQNaZgZUMZUtQjcI0jHXehPhaBLuuQGs/EIphREesFRFmHBgBi&#10;6Btg5bIjb0d9wBnha6C3Swb6uwFpZuh3BsVobcAisgqLZSx0bVhgurAIdAC2nAPoq69b7OjThpSn&#10;5g9gMUp1a7CdUQhrpau5Sc93aazGwreqQoGrYVeR1GJBXgsAqCoAaFHVSk+S7ESGgY6SrCS3qrUl&#10;DBaqaXLUFtkRGyUxESF6xk3U5lCJBCBFbgYYxcTK9uhtEhUFCEqMl+KSQklKT5XwyAgJDAySlavW&#10;SODGTQAVQEJ6MkAlFfkdkpqaIkmAohQs/JlPTUuSFMBOfkG+NAJwKsoqJA39xCRGSwzmlZyeJukA&#10;mtSd6ZKWmaH9pKVmSEZ6lqSmZAKyMtBXBqAIEFRQKjVlNZKXniv5GTmShbLM1J1SkJ0vWRlZkrez&#10;EGXZshNlmWkZkpaWCtBKRdtUycnKBEDlS1NdI2CgRcqKS6W6sgrAVCYF6Dc/r1iyswsAVUWomwNA&#10;ypLsLB5gCsACtObmELSyAWIF0lhfj+tsyQY0Esj4PCmpyTA8b3KC5OWk6dk4BTkYMydD8rIzJB/5&#10;IsBXGcCovrJUhnra8Dx4hgzMMRXPD5hMTsC7AmxmpiQBCjM1jHVtaYHU4N3XAMrqAVn1VKYqSgFb&#10;ldLX0iY5aTslF+CZn5kFYMuUjKSdkpaUrtd1xQySYoJSDfK1eOa64goYyyqlt7FJBtvaFdIyIqMl&#10;cvFyCZ27TKLXrJeYqHDJxLOUcz9UUQHGLlPYqiniXBj1Etd4f12YQ29nt9TV1ElDI77Tzc2aVtXU&#10;S1VltdQR7HbVSmdNk3RVt0hPXYMMNDSJra1DLO0dgKZBmXKMyIR9RAb7B2Ro0CoWK0BryIJr/G51&#10;8feFUT0BSzw01Y7fTYDT2NCgTFgsshu/Z7vx+7pvFNBEFWv3uNy+Z4/cNjUlt+6elJsnxtX2T9LG&#10;1G7ft0fuuZ3BDu6QR++/Rx578F55/olH5bXnn9DIbS888ZAeqVCIz+zQgVvkpUfulz78vmbj89nn&#10;6JN3AVZH33xRPnvrH/IlwOhLgNEXdHEjIAGECFln6db2EaCHoPXx2wAaAA5S3jv90dtqJz94U85+&#10;/C7yAJ5PAUSAoLOfME/FCJD0qen29xUhSA2ABJgidH1FSEIZAUkhCTBFuPkKkENQ+urz9xSICEIm&#10;QJnlX2s9go9Z9xvmPyNAmfBjApUJTudwTVMoIiABitj2HO6b5YCXy4z32I/ZP/KEKLSjEaLOA57Y&#10;z7fcowQjTGk5jIqUpsePAI4ATjBP0Am6+amxLesgJWgRxEwIo0LlVqFOmm58BC6m6iJIZYr36eKH&#10;9JJ65Va1AE+mC+BlyhXKzqO+QpRCFd3yjgE6PG56ZmrCkjsPgKAbHGHrRwKQG5y4F4npJWXLrUS5&#10;QYt2qewSUNEUgDzABejwqFBUpjTVOm74wX1PnvcvUBlT4DH7uQg37lRVLZTTPH1pP2hLdz2zvglY&#10;agpBHMM9B9ZFnnX0WgHL7PsHAp8CGOsRrvCO3AqX7gdDfQWry/o253YJtGgel8J/njv1n4rWd6eM&#10;f104afx2HoAF0PrXt4AtdfkjNNGF0HTxMyHIA0Ru8EL5bwAUwpMJYwAJdxtVtVCmkKX3UIeABHCg&#10;OsZ+PP16AmooZClQXcoTyhRCqOqcBZSgre7lQh2NOHge7XGt0ERDXzS6OJrRBwks3OdkuuDxnul6&#10;iHmfZwRDtjUh65IrH+5zDJipwlGFokplAtQFhoP/8kMDv6uArI+N7wBY5wBaF774wPjp1FGFqh8J&#10;XLDf0O5XtPkNZb9+hffiBi3OR8/mOvWxAhsVNXVlxByopv3IeeBa85wXnkOVLr4HluFd/PHzO/lh&#10;ND2LfUjPz2pqbzPa21qNtt5OdRO0ufds2UbsxpDLYgyiHsGMYd0H7QQltMX9Qdajqx73Z00CEgAb&#10;dJljaHEbwIcuhTwvi2DFKHwOVYEAPoAT1/iwQppz1KX1nLzmvirUp5LEa7rmUQkiSDEEOoGLodLp&#10;Fqj7uAAnjNZH9WhsYhhgQ/UK4DE5jDmwP9SBMdiG5gEm3Gul4Ic2dvRpHwEUOp0AzV1Gb/8g5kdY&#10;m1SFSw3QqEoV2lHNmpia1IiINqpSaM/9VnS95IHMDBAyOsG5mPuwqGjRjbIN77a4tNSob2gAsA7g&#10;ntN0D8Q8RliHShSAlsoXn4vq1DAjEeKdA4gUugA+xjjgiW6Cww7zzK0JzI2uiAAo080QZYSsfZjj&#10;Xro62mzTcC8QVjzqchwcczmOwwBULgGQyeQwFncM3U6QwiJt99goQMlx8eysSZSNuQhYHlXLquHb&#10;CV+MPjhss+h9hnVnFEICFF0LqXwxtaCOg4cXM1oh92sN9un+La3Ha8DWEEO/A7K4b4uuhYPdHQpZ&#10;Q+jPAjhjyv/JtwLG+jvbdXHeXFel4d47GqulrbFKmmvKVV3ggpwKCMM4VxRhUZ+dLCVZyQCSHXrO&#10;Tvr2SMmIj5IkLKBToyMkBcbIbNzDk5m4XXYmxGGBHo/FepLsBOxkpgCAUlIAMugje6fUN9RKJmAl&#10;B8C0MztHknE/kwpQSbHk5efhHuAEUJKcmgZLlWQs3lOQpqeny86dO6WiolzaOtqluKhYKnZVSkVN&#10;tZRW10hJ2S7Jzi8CbGUB5ABHBCyYpik7JQWglZYKoMrIBSiVSF1lveQAtAoARpUV1Wo1u+qkOK8U&#10;UFSA+pmSjvoENSpZWW4ryCuUwoISqayql5r6FsBftuQVlksZwK2kuEYKCysAWaWSk1MCKwRQFaFN&#10;vuTm5gCUAFyELeSLARpVlbskPWMngDIBz4Zx8Ow5eQWShTQd7yUnK13BLB9GyMrKAmgBnPLzM6SM&#10;EJyfg89xlx7YmpQEOMV7TsX7Sk5KkRRA7c60ZEBalpTgvZagLpWwUgBPMUCvLDdXynLypSK/UKpL&#10;KwBDmZKdijlm4DMAbO5MyZZCAGdxdgnqlkgx3klxVr6U5BTgO5Er5QVFmEORlBeVSmV5uVSWlehn&#10;Hr8uWHYsCwRo8UwrPwkND5F1geskPDgUY2RISW6+lBfinRcUSzXgtArgVY33UL2rSmoAVWqA2Mp6&#10;QFZ9M95xo9TBWFYHuGqpb4U1SRusvwXf7bY+sXUPir3PIrY+wFWvVfp6LdLDPKBrwOoCcDnFOsTf&#10;MYcMA6hGHfw95O+oQ8a4p9JikzE7fkcdwzIxPCZTo7CRUdk3MSlTYxOyZxyQtXtCbt0zBbjaK/sB&#10;XnfdeoscBGTdf9dd8tC998gTDz0ozxx6WP7x1OPy6vNPy5v/eE7eeOFpuW3PhKSlJMpYf7e8BvC6&#10;bWREsrYnSENRrjxx8HaA1kty4vCbaicJUx8Snt4BTL2jatRZBkTg3iDAlapSBCmUnQFInfmEUHVY&#10;znwMQEL6Fa6/PvIBgIeqkAlOpwFmdM+jfU2liDDFQBCAr7OfAaLckGS63JkgxWsCiypKaiZ80UwA&#10;MqHr7OcYzw1NTAlWHqWIAMVr9qOgpeWmux7LLwGUqTZ9xWs3ZJl5s5x7nJieIxgduwRWJlwBdtz5&#10;b78wU7oAsi7hijBFGGKq0ERAAhgRwghWLGe984Qw9qUwdsk8sHVOQcu8/o4Klrv8wsnPcI9gdsl9&#10;kPUIV99RdXErVgpTACCmrOcBrIvGa5YTkliPEAQjLBGuLqYEE6QEqQt0KWS/hA+00X1TMK2rLoMm&#10;6JhtAUK8p0ADYLkMrkxzQxXM3H9lKlZadlneAzO876lPiLlYF3Ypf1IBzVPHdAfkOJdgyFPPvG/2&#10;czHlnNxwR9CiguVxI9QgGNy/hXsmtJljaOp+Fg98efrmNRUtBsP4+fzpy0DrtPHbhVNY5AOuqGq5&#10;Ict09bsEWB7zqE2/AVJMUHKXAwzM8i+Mf2kfNFMFU3dCuvspkF1Sw8z2JoSxDw94efoz3fVMMKMi&#10;Zapp6Af1GARDgYughzF/YtALwpUbpBS8kFc3u68IKAQtM897CmhIaT9iDHUVxDgKgZjDRSWNYwNw&#10;NOQ8wOnH058aZz99y/jig1eNo++8bHz+7ivGicOvGic/fMM4/clbxldH3sP9d4yvjr6jhwr/88sP&#10;jB8BZT+d+ND4BXBkvhMG2zD7ZBAOBuPgmVx8Xg1xz+dGHQUs5Hke1wWe2YW5eCCT7o9//PxOfhjh&#10;bxAQ0NrZZnT29alqVd/SZLT0tBu9tgGj3241rACkroFeo6Kmyujq7TKG6PZHdclpBZA4ARyDAC0A&#10;AiDHMUp1y2JomPZxgBChBylVLYIUIwAqUI2ZMMT9UlYAAsOms44VgDGkAIO2qGMjnAFW6E5HIKTq&#10;REhjCHgG76BrXXdvt7rZUR0i6NFtsM8+gHlbFbTYdhjzcgG0CG0OABX3hDHKoNXh1IiIDifmNzxs&#10;9PTwQGYb2oyYIAQI0jD0YxMKUU5A4DBghi6FhFQ+D8PcD/G8L76PUYIk5+gC/AEUAWzMj6Bvq8Vi&#10;NDVXG+2dHegLIAgYIwBOTk4oLFqsACvMiy6TLm1PVWrE2A0I2410DDaF+eyG8dBiBsJgsAwGyZii&#10;cobrCYzH87aoftGtkJAFi4eNwV4CbJ0FbMkowGhy1CXjgK0xQNaEnpU1IuNO5IcBYAAqplSzdo/x&#10;8GK7qW6h7Tju8cwsAhejEDLkO6MTttTXSwtdEZEnWNFN0IF6gwMALbSdGOHC0IxoyDo2wBbvO4Z4&#10;nhbDwGPR2dsjDoIYbAiA1cmDiRsY0r1eBrvaVdmiDfW0q8tZOyCro6kGdQhaZdJYWSw1ZflYAOdI&#10;ZTEW5XnpUpKdisV3gmQnx0jGjmgN8Z4avVkyAFwJW0NlByMPRoZJRvJ2ScViP2VHrKRhkU9lJQuw&#10;lJ5iwlIG4Ke4qEgasFhOAYBlYaFfUlYhVTUNUonFdUVNneQWlkhKZo5kwRJTMmVHYqokJqdJQlKq&#10;pAC00jMzFa5aO9pwnSHZAIWSqlqpaGiW2upGKd1VL3lFFZKWXQBgK5SMnbmABoJDvmTvLJCcbJRl&#10;5ktR0S4s2lslkwBUVCKlgKxqglNNE0CuDiBVBujJl7zcYm2Tm1sguahbBKCqKK2T0rJ6tKmTvJIq&#10;zKES/dUAtOoBWrVqZWWNUlxYJWVFvFcqeYCzHDxvHiCrIC8PoFSAMYoAZcWSlY354Xkzd+YBpPIl&#10;C3CWl5sHsMpVF8Ts7GwFz+ydGZKRkSgZgKesdIAqAC0jfSfmR9UuTWGUoJWUlCSJeF/JgJ5MlGcT&#10;EPGuduL9ZaalSRZsZxoALm2nFGLcgp2Aq6xcyU4D4FLZAzimpWcDKjGHdEbvY9RKzHkn3lVGNmCt&#10;ELBWZBo+r7ziQikoypOinBxJjYmTHQEbJDVgkwQvWS1+85ZoIBHf5T6yyGuJhKwPl3yMWZLPw2nL&#10;pBxWWlopZXj/ZeVVUrmrRiqra6Ucn2llLUCrDqCFlN+PquoGqWtokdbGDmlCeTMgt7WhTXoBWv2d&#10;A9LZ2ie9XUMy0GuTflgf036HWK1jYrOOim3IJXaYDbA14hiVEdewgtaEHb+7NqeM2FCu5pRJ16hM&#10;Abj2jE0CsiZk3/ik3EJlC5B16x7Y3j1y+803y5233CIP3H23PHTfffLY3x+U5594TJ57/JD84+kn&#10;5JXnnpY3XnxeHrv/Hikqzpaa4iJ55r57dB9VAT6rhPAt4urolPcBZV++B9B6/y058cEbcoZufgAn&#10;qlPq8of0zKfvAbQIVlSmAE6ALQUrGMGKwHXmY+Q/BQgdBfQcBWgdAUy53fzU1Q9w9Y3ClOnup+VI&#10;TZAiaH2IOugTdTwQxFTdBT0wxpTgA9gyUypQplJl7nHitRtgcG0GgsA1QQipCWNmquCEPK8JOyZY&#10;mX2quRUmBSL2cVG5AsicAOTATMCiysU84AnX2i9TAo8HkGAeWDL3WmF+2r8bwtAX63gA6qIBzNju&#10;W7bnuMgTqpgqaNFlkEbQUgXLvOY9ApUHqqhkEaQIaRfhSsHKnffcVxhzq1duaPKYCWAmbGngC7S5&#10;AGMkPkbvO6/9eNoANAg0hA5ta0KYxxWQIEKY+X8y3X+lddyQ4gYX7QfGsv+sfyk4hsc8cKPgo0rW&#10;JbC6eO3pF6ZQ5AYmTQlybphjdEKCFlMCFlUtdSVk8As3PLFv5i+N4YYrd+op47j/PHf6Z8DWZXu0&#10;Thu/nj+poGW6D3pAywM9JgwRjkzQMaGIQHY5aPEer82ogx41zFSDTHCiaoW2SC9vZ4aEd/flhgiP&#10;oqV7mL4i/LjHRhn3OKnKhHasZ7r9sR2A6DLIughR6m7HPVnc62RGJqTSxbo0XlNR88Acn8/cH4bx&#10;UUYjXKlyBfv28/eMI288Z7z1+N+Nl/9+0Hj5gbuNlx+8y3jt73cbbz3yoPH2I383Dj/6kPHJoUeN&#10;Y08eMo48e8g49uLTxsk3/2F8d/R947fTRzRsPkPN85n4fOd4IPGZTzEfPCOexXSNBEDi8yBIEri+&#10;B6Qx9URnJAT+8fM7+eG5UlXug30HbQAkqlcWBk6gyyBACIv98d0jRm1zjVFcWWq0d3cBzizq3ucY&#10;oQE0kB9yWoyx3aOGYwzwMWYxHJMAMbocoo4N8EFliioVQ8Lb0CdBxwEwontgr2VQ93FxDxRd8SyA&#10;OO4bs3Icl1VBkGdl8QyuAbo5AoCGAHf1zXVGXUOD0d7RaoxgDIIYIYeqkIZ1B4jR9bG7v88YsPcB&#10;3Lg/ixEDTZdBhl63OtDOhnnaXHrulANj99uH9eDhrq5eo7Ob8In52exGz9CQBgKx6/lYADGMxefl&#10;IcQOPiODbACeOAafi4qe54DgcapWeGYqc1TAJjU6oRmZcGyMqRkV0YFn4yHMrMNzsaYmxoz9U4ww&#10;OKLgdTHkO+CMKQNq7B6fBIABBgGd4wBWGvdt8QdwFUjIAnQdRfoLQEuc3HsFYFJVCsBF2KK7oLoN&#10;wpiiD3UdJFRNEK5Qh4rUJMpHLDZ18eN+KgIWlazuzg4szAukpxsQxDK7DbBlUZiyI89rpxXltkFT&#10;2bIMqosh83SFcqoLYp/uv2LYd0tvNyCqXhp2VUhLXZU0VVdKN6Crr71Z+jpapKetWbpam6SzpU66&#10;WxtQZ5c01ZRKY1WxBsSoAmhVFO6UKiwQiwFaBZlJkpEULUmxmyU1MlyjDaZGhytkbdm4RrYFB0l8&#10;zFZJigdkEbawyE+m2x8W/cynEQJSAQdYjHdgcZmRmSfpWXlSiEV2Q0uH1Dd3S019u5RU1EoW4CMb&#10;IJIO8EjPzMWiP0fSAAOZOQAPLOwrsAhvbm2Tsl212r6itkkqm7ukqaEbC/FOKQFwFVfWSPmuBimr&#10;rEPaKOWV9VJX24KFfCPKGqSmukWqka+u4UK+TWrq2gB6zVJdjWsAWBXSyqomKS+rVaiqqGgCiLVI&#10;DayyEuW7mjF2rRRX1EtxGcdpASg0S0kpYAuQVV7eJMUl5vyKi8sAVrACKnYlUlBAA8ABqAryS1FO&#10;9asAcFUEoCvGPbogFkthHq4BYbl4Z1mZOyU9NUPSUphmAZTwPlIBWninhK7UZABWIgErRRIApvFI&#10;qWqlJqdrHbYl3KamAlYBZylpGUjpRonPBDCaDsDKBuRlpueiHVXAbFX+FLIAWNnI5wJQC3YWSklO&#10;KSCrVEpy8RyYYwa+t7lFAMmEDEkOipTMoK2SExUn8ZtjZflSH1ky3wx1P2/OQlns5StREVGSC7Ar&#10;LyqXspJyKcI7KgRolZTjs0Rajs+uclcd3nONwhWVwyp8ptXVTYDjFmnE94TWTOBqaAd4dUtLE61X&#10;+nps0ttjxe8RVS0H8nbp73OKZXBEhgZG8Ds1BiNgjcioc1RGAVWjNruMAbiGrXYZRp5q18TICH53&#10;h2VyFLA1MSH7d++Vm3fvlv1798lt+0zAugN21+23yX133S0PHDwojz7wgDx76FGA1mPy/JOPywtP&#10;PSEvP/eMPHPoEQBgl2QnZsrdU7vlxYcfkJ7aGtmybj3KkuSRO26Ro2++IscBWlSwTn34jglZHwKs&#10;AFxnPiJYAbyoXh05bAIXAIogRXWLUKX7pnD/myOALFWzzOAQpnmA6rCCFu977qlrIPdRAaIIWyYI&#10;AXiQmvugCEssN+9rPd5TeCL8mK6AJmSZeULJNwAdmrk3irDEs5QAWApVuEdlCoDzlac9YY0ApLBl&#10;mrr4ecwDZccujeNRstSoZn1hgpapVuEa8/BAjypNSL8BkHnum66CpnJFUDLL3O0IUoQvpm7zKFYe&#10;0zJGBKRrIOpermh58gQoz14rlpn7p0xVi3mmagQnXJuqFGACsOIBpIugRHdBlhO0aIAuDceuhvYE&#10;EpTxvrrhES5gWl/7Nc0DWgQkQhHzCjTI/ycwscy8Z0IRoYt5s43nHt0FL3jqAWY8fVwOOB7I4bXC&#10;0TfmXioPzHmAyVOf6X/nWZcpw86be7fMPpn+t3mgi/c9IGaWn8b1KQUtT3j3f393RhUtdR1UlcoN&#10;PYAcM0/XwEvw44EiVb5gJiyZ4OQpU9ACCFDJMsGMoGQqWTRPO8KSmvZNWCOMmRBhQhXGJWBdlmow&#10;DQaWQJ90oeOeKhOqzL1Y/zxHhYoRA3lmFcHKDVpuqNIztjx51kfdS0E+qGYRMjEerwFeBKEfTn1i&#10;GtWno+8aR15+xnj57tuNp2+ZMF7as8d4fc9e4zWsqd6Z2mO8OTppvDIyYrw2vtt4A9dv70PZ3j3G&#10;uwduN04//4Tx82cfGL+ePQrYwrPqu6FyhTEu2ytmmglZLKOq5VG3NLQ8UtofP7+Tn55+AEVflzFg&#10;GQBEmKHeGT69t7cPgAToGgbYjFiN7sEeo3OgU/dLWQE+doaBB0RRwbGjDl0IXaOEK8AI7g/YrYAi&#10;pM4hDfVuA3T0AoQG7IQoBsiwox7VNKt5LhcVKMAWoxO2dXcYPYCqXqvl4sHIg4Cu3qE+Ywj9Mqy8&#10;dcQCQBow2tpbVWFjpD6CFudvwxwcmAuha3hi2KhtqjFyivNVueI+KhtgZQRgwrHUfRFg4hoeV5XJ&#10;5rBj3i7DAqAiaNXXN6nqxfsuJ/dOAYwmJgweUExlzY623Hc2NgmQApBSNbNTPQNUqmqlwDWM+tzX&#10;BRBF/wQuqliEK7oMUmVjAA+W2+x2gCJdNK24pnug04woCFjbg3S32y1wgsDFPGCMboRT6G8MILYb&#10;Y2GBpZ8twGohAKuEStZgX98vDNkOGJMhhlMHKI04rLJ7DAuyUROqeDCxCWI25AFXhCqHXSZxz0Ul&#10;yj6oAS4cQ1bpaGm6eCZWQ02NFBfkS1V5OcBqUOxWi7jQfhCQ1QtgGhoyoUrVKwIV8iMu062QwMUw&#10;8gwZT1dC20Cfugpy31VeViaAqViBilEG2+qrpbke0MUw7rW7AFj10tVSL+0NAJfaCqkpK1A1q6Gy&#10;SEGrujQbsJUF0EqTgrQdkp4QJXFbN0lsxEZJjgyVhC0bJTZ0HUBrNcpQvjlEtkdHAq4YUS9D8vPy&#10;hApWXmEhFtPlAJJKgFS1NLa0SW19m9S34Nlbu6S1a0Aa23oAXN2wLqlpAvTUA55oNY2o2yrVDQCg&#10;JqSNbdKEuk2tvYCzLr2ubmyXioYO9NstTe09qNcpNViEV2IRXt+IMZrRd2Mn+umU6tp2qa3rQL5D&#10;ymvQH8rq6rtQr0eqAFv1qEfgI7BVArYIZRW7mgBRWPDvapVyAFcZjHBVBKuu7ZDSSgAWQKsQgFUM&#10;wCosrpei4jqksKIqgBTBaRfyu6SgsBxWJrl5JZKTVyxFRZUmWBHE8ghdFZKTWwYDlKEOVTXCVg7S&#10;VABWQmKG7NiRJnFxOyR2ByA2MUXidyRK3I4EiWekRCzcExKTkdLdku6Eaer6SOWLkJUK4NqZmS1p&#10;aTvVdmbm4F62pMKyAbaZqTlol6VG6MoCZOUBCLOQz4blALgKdhYAtkokH9BFlTAVYJxMMI5IlNSA&#10;KMmPSMJ3D4CYlivhIeGyYM5imT1zgXjNWyKzbpwvK5YFSGJ8qhTh+YpLKiSvtEKyYSXlVYDaXXjn&#10;1XjXtYDVGqkFRNfVEoAJXHQhbFcYbsDn14DPvBafWV0dPlt8pg34rDs6BqWr0yKdHRZpax2UtpYh&#10;QI5D+ntdMtg3IgN9wzLQ78DvEI9icIq13yKWfirKDDbjxO8mfq+sDFbD33WnjI+MArQmZe/kbtkD&#10;2z0+Cdi6WW7bv19uV9C6Xe45cBdg66A88sCD8vhDD8uTjz4qzz5+SF54+kl56dmnNT81MY5n3iGD&#10;ba3y4kMPyW34NyFmQ7CEBwWKpbVZ3nrmSTn2NgNdUME6DMiiogUDbJ3++H05CeA6Reg68oGcAlCd&#10;BmARvM7QbVDNBK2znxyWr6hmwc4Ays4AuMyAFWZkPpoqVoAmE7SY/0jVLE2pbKkRtEyAUlgiJAGw&#10;PDDGdtqG4APo+Yr3aKh7DtBhwowJVzyw9psvATmamvY1D6kFbDFVEFPY4rXZH9UmDwwx1TL0pe6B&#10;7JvtjlHdAgSpmoUx1ahcEZrM8c8jTzMBCG15thTL3IDlAStCE2HukqpFlQp1CVTaliAFoAFYefpk&#10;mV7jvqpc7nscV8Oxoz6vTZdB03QflUKVmTdhC/BFsKE7ICDlwmkzqh+hSK8JRFSNtNwNQYCdCx7Q&#10;IrgpaBFwqG5hLAWS43r2lUIPrqnucBwPaJkw5YEmd78wdfcDOJn7pUw3QRNUAELIq0oEkFEQc9/X&#10;em67oP2gzA035n4rgA8gx7OHy4QeE7wuNw+80bStpu5r9G3OwzQTssw+PHU9Y/5HPYUuUzFT18Fz&#10;AK1zpw4Bti4Gw2DkQdq/vzsFaDqui38FJwUoE3iocHkAi6kHrszAFiZAeYCJ7dT10F2H0KKHF6ti&#10;dBR9sE+6wbEOoYGAQ7gy23jGugh97mtG7aNR1dGgFZwbUrYnOP1AeCK0ALK+O/MJYMuMjKiqFsGJ&#10;9TA+QYt1eF/rIM8+CFWEsh8ZRANzZR2N8nca13TtO4W+vgRsffSm8eWrzxpHnn7UOP70E8bJpw+Z&#10;9hTs8UPG8UMPGZ/ce7fx6T13G5/fe4/x5QP3GZ/cf7dx8oXHjF+PfWj8G3P8F+w3vDs+i+4XuwCw&#10;8pjuHcMz8p4+K90JCZcmiJnP/4Wu0/74+R389Pb3G/0AFSpATO0Om9E31APAQbljUN0Ch4YtAKZB&#10;oxvlQ0g9ZgFEWV0AL4DNkGMAINRrNLW3GC0d7UafoxcgBqiYpJsgwGiY0MWztwAWMKZ0EewHTFkB&#10;K1bAGNUuGiMSErosGJfqlgVjDKh7Iu6jLqMd2gB5BBXWpfse1SMGviDgEMyojOl+MFzXNdUbjW0t&#10;ug/MAfCyT6DuxBjm58SzDmr0QroKErIYNl7P0BoZBVDaFHzoQjjMYBU8Z4sHB48BkgA5BCn2OTo5&#10;BvgCaHFPGPeUjTPyoNMYBBjSDVBdFwFBI5gj95YR7P7//WH4d7ohMirhxNi47skaB8xxj5bnx2Gx&#10;zIQFYbFVAlC6D3aWEAVAE+7LYsh1Ag7hibBFoGI5IwTSXZD7slwAKrvFDHjBvVm8RxjSqIMAMQaz&#10;4Jlag7290t7M864AXcgTqFx2K6CM0QV7paqiQvp4/hbdCzEu1TTCGKGLY1sG2E8f+uuV/q52caL9&#10;AOrXVFZI8o54KSssAGS1SjfArrG6UloAWh0M6d5ah3FrpBOw1d5SI401ZVJTAdAqLwRoFUpdeb7U&#10;luVIOUCrKGen5GbES3p8BGArUhJitkgcz4AKCZSIwLUSHx4uCSGbJSYkVCKRj4+NkYLcXKmvrcFi&#10;t03aO7ultaNH2jp7pLmjT1q6+jVtRdrePSj1rT1S19otzZ0DKMe9zj5pxr0mtGlqA4h19Epzey+u&#10;+6QRIEUwqwNo0RoAXXU09MF6DQpgACtYfQv6ajWtBdbQ0geYImR1Asp6pYIL+No2aWzqwf0BVdXq&#10;GrqkFqBWXdcO4CKEtUkVgay2Rcp3tUhVNaAOYEVFqxxwVV5BJasFsNUqhaVNAMpmBa2C4lopKqkF&#10;VJmAVVhYJXm5pZKbWyK5OVSzigFbZbqfiwE0CFV5uMc62TuLZCfdHFEnA2BDUIrfnijR0TESivcb&#10;DKjdCKgN27JNwqKiZXt8okRFbZPo2FhA1w7AVbLsSEiSREBYMkArJTlNISuFe+VSMyUzjYoY3Q6z&#10;JB35zIxsgDGDaeRpmp2VK+lIM9LMsoLsYnUbLMwokNxMABTmVJRVqPu3srPzJamgUCKTUyQjOFIK&#10;tsRLQXIWnrNICjPzJTk+QQJXrpc5MxbK3BvnyazrZ8n86YskJChc+6JqVwTYKijfBQivMmFcVcAK&#10;KSurVtiqqqjHO6ZrZi3efwvAlwEyWqSmthUwjM+An0l1Kz47gDY+4+aWAWlq7pOmJnzXmgYUuDra&#10;hqQdn3Fnx5B0tg9ITzfPoxuSoV66GvIsOosMMYAGyuxDVvy+8j9OhgFaYzI5Oi6T4xMyBdCampyS&#10;m6dulv379gO2bpUDtxG07gZo3SMP3vuAPPrgw3IIsPUEYOuZxx+Xl555Wl4EcN13111SkJMrlQDS&#10;Rw/cKQ/fepvkxibIhmUrJB9w/NDtt8mRV1+RU++/Jyfff1dOfgCw+giARVPQel9OEa5oAKiT6j4I&#10;kOLBtYAr2lnkqXh5QIt5ha3LTMsvAzEC1VefAZyO0nXwIzkDgDpL0AI0mXYJtM4CrFS5AhgpFH3u&#10;vqcqkmkexYrwouoRYIQH5fKA3HMnTAi5HLY8eW2v/ZhgxfYeM/t1j4s2ClOAKg9gnSdgsRzX7Ivj&#10;nD8B6NGxPSCFsbU/U52i6dwIWDoG7qGOAhTzetAvrwlPn2vec8gv6/Ccqv+wk4Qqsy6vCU3MM/WY&#10;x63vcvc+5hWw2EYBxwSoS+DjgS1PmWcPlXnvHJUzgJbHTJXLo3xdAqiLIOI2hSQ18z5ByVNHYQf2&#10;I8HqKwIV7uE+1SAdH8BnqlO4B2N64Qza8Vrhh0BF6AIAfXMJwL7HPQUtApZCkJkqpHFM99gENc98&#10;LoHSpfxP354xFTGdA/vG811WxwNfl7e7HLRU0boMtOg6SMj67fxJwIwZfZCuaQpMqjyZoEOjiqLQ&#10;pRDkgajLIctUrjz3mHrUK7Oe6YqnhjwhywQbntFlhls3+zaBTdsDPMwys0+O4YE9jwvdBR7ge/Ij&#10;hSxeKyQBkH48a4alZ10FOdzjuAQons917gT3Rn2sAPgjjVH+CGCnP4R9Ynx3koEquDeLYdyP6B6r&#10;n08BGE8Cur5Euy9w/+hh46fPDhu/ffmJ8Suuf/nsQ+OXI4eN799/3bjwzqvGjx+8afzy4VvGhcOv&#10;Gd9/8Lbx6/GPjX9/9bnxL8xFgfT8CROsaBc8+ROArONql9Qt01j/V9b5A7R+Pz9DNisMoGQfAHwM&#10;6z4hHkpsocue02IMIWUgC8IO4cpONcnFwA/ci2XXaIA8jNhG5YtBLEYdRklludHc1W70A8So8DDa&#10;H/daDaENow86xkbU2BfdB22AhkH3Pi0rgz64yxl0gud8DWAeFvTPfV3sg+DG/WCsR7dEDTFPgKGC&#10;hfFGJ6gsmW6JnCODazD6oUYKBBCN7p5QFcoK0Gvr7HS76w0DtGwaQXBqag/ScYUrBSzkTRVrzJic&#10;2K15HkrMsPFUqkbwTDTnqKnwjQIueQZYT083YM2iLomEQNNFcEzfe3Z+vj8sHLb1ckvcEbu1tLTw&#10;ovX39291OiwwZ8TYiHP18LBtpnbwXz+Eq4G+gdVIo2DFgKzdAKyXkJ7loksXXnQFHOECDOAEkNLI&#10;gTaAFANijI0o/DCoBd0IGY2wG4DR1FADuBoEdA0BiAhHNlW4xgBcdAXkeVujACuew0U4G3Y4xGGz&#10;igNl7W2dWJTnXQQtC/dlAaToPqguhQQu9DvMfVw9XdLWWKcuiVTJutsZMKBWOlDG0O69sDq6EdZX&#10;S09Hk3S0t0h9XRWudwG26qSzsUraG6oAXOXSWFUq9Qpb2VJZmKNnLxXsTJDMxEjJTIiSpLhQiQkL&#10;lNA1yyUs0F/itwRJ3JZNsiU0SHhW1ZaIcA1r3tzUJJ2dvdIJaOruHZTuftigTdqRb+lGWZ9F2ruG&#10;FLBasPCltWPh296L8u4haQF0tQGqOnpgALJOlDe1YyGNhXJjez8ADeDV1if1MPZBlauuhWpXv7S2&#10;DwKwMA7q0lrbBqUNZY1YiFOFamjoUcBqaKaa1Sn1yNc1dktDY69UN3RIVS1Aq47KW7vCGBf0ldWA&#10;Lizoa6raVdWiwlUJwCota5LSimZAAkCruFFyC6olr7gKwLVLigBStIKCcskCnKSn55lABcjKzy9X&#10;2MrNo0shYCafwTOKATpFkpqSJXGxyRK8abP4+q6QOfO8ZPosgMrs+TJ79hyZO2eB+HmvFP81a2Xz&#10;VsBW9DaJ3BYj8fHxEhcXJ7ExsZJI2EpIBnilALpSFbgIW0lJqepSmJZCV0QzCmMq0uTEdElKYcAR&#10;020wMzVLXQY1YAj3a6VkSz7yhRn5UoTrkuwCyduZI6mAtu1bt0tOaIyUJDAMfbbk5BZIEYAxLzNH&#10;kmOSxN97lUy/ZpZc/9fr5MYrp4v3fG9JxHxzMwDy+WWSV1AkOYCQguIyKSmhylcixUV8d1QAK6W0&#10;tFqtuKxKSujOWUkX0Dp8Bk0ANNOVs6qGaiXgGNbQSBUT8N6I70ddF6ALv4sA5wbcawJMtwPOu/jd&#10;bOuWLgB6b2e/9OB72ofv4NDAkFgBWw66EjoAW2MTMjFOyNoje3bvlf17bpG9U/sAW7fIHbfdKXff&#10;eRCwdZ/cf/f98uA9D8pDDzwkjz70qDzx2GPy3JNPyfNPPy2PPfwofs+6JBuf6z78+/DEXXdJO74X&#10;Uf6BEh20URydnfLRc8/LqXfflRPvvSNfAraOf/i+nIBp+vFhgBbVqcPIv6d2CnB15lOAltvMPMtQ&#10;zw1l/49wBWBinvepXhGszvA+y93XF0ELIOaBJ3X9O0ZlyQQezbvLL6lRBKFPTHWI0AKY8cDUf5sH&#10;jEwDYBGk3KkH3PSaqV6jDeoS3Mz9WAAows9xE4I8fZ7DtYIRwUqhiUBFaPKoVYAs9Kt9K3yZoKUg&#10;pYBFCDP7uBy2PIoVU4KRB6SYXoKwS/f0/ik3YFGJUuD6Uq9NdYvQhXKqXQpXgCT2R8XrIgB50kuQ&#10;5AGtC6jHfVkmZLENgYyq2KX2Zj2MpxBzqZ//X3lzX5QJJjRC1vcwQg1Bi0BFYDLVJYLXSTl/mmMQ&#10;tAA9bOMBMOQJUgSnC7inoIVrTx3T3ZCgZQKTCU1u6IJdgiTTPODE+5yzx52R89Y6umfrP9t47pnP&#10;ZNpP3xC0zhyCmaDlDoZB2Pr1W6pZHhXJBB1TzQLgELKwuKfaRNBRaAHEXIKsy8CLbQlYbjAzjfUI&#10;WWxn7oUieDElEP1ENz705+nH06e6Lnr6pfsgzANaLKf74LfHDwOYPtH2nn1PPwGadH64vjgvmEIY&#10;91xptD/3WWCoR+BjfYLWd2dMcCNc8R73UxG2zDD1mDuBC/3/chbA9NUxtV/PYO6nCWNHjV9R/1fk&#10;fwaQ/XL8I0DYR8bPxz80fgSc/Yzy375yh7/neyZAEbYAWb/Afv0OwMu8G6x+8UCY+1r30qE+7//x&#10;8zv5UVUGgOMaozrjcAd1sBhOKjJ0++NeKVWVqDANGoN2K0AMEGa3GdZhm9HU2mK0drYCvABkLpsx&#10;snvYKKkoMdq7O4wuwJu6DwLSCGqELRdghdH+GOiCqhPhicE2rIAtOxUq1B9CPza6/gGaHJgXDxpm&#10;+HQegszIh9xXRcCi2kUljEE0GOmQcDaCNmb0w3HUteiByXRr7LZTgXOZ7oMatIKHDDuN3sEBddlj&#10;KHpGIBzfPWlMTJqKlRP1Gfhi99SUMYlyugGybASwxIiEVOa4z4p72RgpcGSCoeTplkjVzmEMUm0D&#10;xPJsLBeAj4E7+BO/I84vNi62GelBwNWjsEPIH4qKij4E0LpoAK1DAK1DYyMu2t9h44CtYsBWDNKt&#10;HhtxOWIAOMUArfGezq5HYK8Btk6Ou4Z/GXXR/Q9g5HQgtcsYoGpilHuwnKbyBFii2uWBL6Z0J6SL&#10;oQMQxfOJ7NZevTdGVWxkRCbQlmA1bAd42XmuFvoFfI06Xeh/WEZHXFjoDWFB2CjVuyqlB4swqliD&#10;A30y2N8HEOM+LR5iPKQqGW2gt1sGu3vFwkAX7jDvDipmjEbY1y/9be1SV1khnS2NMtjRLu11jVjg&#10;ZklpYZY01lZIW0OltNZVSCtdC6vL9RDcqpKdwsh2RdkpkpseJzuTt0ty7GbZHLhSglb4ScBN8yVq&#10;I0BrcyAW2kESGbFWwoLXSGhwoBTk50hbSwsgcUD6+walv98qvYNW6cMCtgew1dU/hNQunX02ae2x&#10;SCtASgHLbW1Y8BKsOgljBK1eXPcAlgBezYCzxg4TuFo6AFQdVMIAU7CmNtOaWwekDfdY1tzWL00t&#10;sGZan7RQ8cB1CwCtsakP0NUHoOpW98E6WD1gi3m6otUpdLVIRRUW8gCtcizsyyubAVcNUgm44t6t&#10;ivJGKS9tlIoSLPpLGiW/oAagANACJBRquHfuwSpUlSoru0j3ZTHoBVUf7tni/qwsQAvdBOmql7gj&#10;XTZtjJAFC5fJNdfOlL/89Rr581+ukj/B/vbXq+Vvf7tK/vzXq+TKq66VG6bPkuUrAiRic5REbUuQ&#10;HdsTJW47QCs2RoGLZ4YlJ6ZIwo5kGIELeXUvTJG01EzAF4ArLUsjMiYk4F6Sec1w+AStrDRAV/JO&#10;yQUg7IxPkezEDCnA/fyUnVKSkSOF6TkoR9vArZIdul1BIj0X7RjKPqNISvDMBUk7JSlsm3jPvUlu&#10;+PO1cuP/XCV+M5ZKzPowyU1N0b1eut8L74N70/LzzHdUVFCBfAneTSHyJnAV5FdLUUmNFJbVSRGA&#10;q7i8QQpLahW2CMMlVBsrm6Qan1UZQLgW8NUIwKqpxudUVi9VFS1SC1huAES3tXRKR3uXpl0Ars72&#10;bulA2ovvXn/voIaHtw7ZxG5zitPhwu/lGIBrSibH9sg+wBZt/813yG23HgBwHZSDgK17DtwvD9z7&#10;d3nw/r/Lo48Qtp6QZ556Sp587HHZOzEpO/F+rW2d8vTd94q9qUOSN4RJmP9aKQXsPnfgbvnitdcB&#10;Wu/KF++/I18cNmHr+EcEq/fl5CcELjPPlNdUtFTVorkVLoKUqlRUuDR/yS4HL4+iRfc/dQV0w5UH&#10;mjzApW6DBCt3qpDlBi1T8SIMmbB0EbRg5h6nz0wwI0x52rmvCSceQDLbmnumFIAIVhdTE7QIQAQh&#10;GiGLYyl0efrhHi3Ne0CLapUbnDA/VbjcYMW8ZxwFLfbFcsKhG5LULoMmmkKW5i+pWma5mf/vMo+a&#10;xbznsGAt5zWBSd0BqWZ5QMkDS5egia58l1QsugN68qijroLmtQllnj5MuKKZ9y7lzb6Yv2Se+546&#10;phFQCEGALEIT69EUoHhNMAI0EbK0H0KV575b1eJ4NOZhF9i/Gu/BtC3GOWv2p7CFPhSKLpsTIevy&#10;OdLMOoQn8z7HUpC6bE/WpfqX8qj/M+r8B2iZroOmosX9Tx6XQXN/FuACprCFco9bIKGE0KIwwzq8&#10;r2YCDfP/cqtRCjmsR2gB0HhAzqOAEbTUldDdjvc9dRSmCDfsA8Cm9xW03LAHoyJGBUvn4u5T92UB&#10;eAhJCltu2GNfnv60f+7R4lg6T47lDpjhrkdjf1S9NGoi23IcGM/H+u1rQBPsN+QVvjCevi/c/41Q&#10;CCj754mPjZ9OfgjI4n22dz8DYdSjYDF1uw2yjKrVLyj/jeD13SmFLLoPErB+A4jR/vj5nfwQnBg9&#10;kG55g4AsF4CBcEX3vF6AkqpaABqqUq6JYaOjt0vdCRl9TxUtwIQFEKPR96haoW1HXxf6xDX6tjNo&#10;xphLFSWGd+cByRpdEPWpjPUx8AYVMqpeHJvKFsCHe7Do2melkoW59AGaOBeGkqdqZgWAsR3VKEKW&#10;eVbXiKpVVMoYbIMQVdvUhPn04lmozjmN2s42o29oSOszHbLZjLEJnolFVWoCKQHQvW9qmEEsqF4B&#10;DgFePHvLYgcwAfRGXAQ1vBebxXBhHi485xhAq517xob6NQiHC/cn8MwThEC8w57ePn3nFRXl/gAr&#10;G2DrY5gErt/IA3B/Dtkc8TNg6+eIzaE/A7R+Bmj9DMD5eWp84menw/mj02E5CXsNcPUE7NDoiOPQ&#10;iMt5aHxk+AnA1msArZOArJ8Gevv+NQbo0X0aVLFcw7pZXoNbKGQxiqBD93UQmBxWK+oxEiHDu5uq&#10;F2FqbJgRBrm53jw7i7CmroMO7gNBGyuACxDH+tyEz/OyXDwzCzbYN6BKVn9vD/K9MmQZUMgj3NG9&#10;UEO+W92BMZDX/VmDgCqenQXIGqbype6JvWLHdXdHK4CqWvdr9Xe1AbpKsSiPlqSEWKnbVS5NNbuk&#10;rXaXtNTTvRDXVUVSW5ol1UVYVGcmSTZAKwuglRC9SUKClspqnyWyaqmXbA5apXu2toQFyeaI9RIe&#10;FiDhIRvUTaq9uVX6AEhcsA4BqvoGrNKN5yJEdfVZAVQ2aeu1ArRs0tEH6Oo3waulkyrWENJ+wNUQ&#10;gIvqVo+CFpWuZqpddDMEaLV1WVDXJg2Aq5ZOizQAsAhaLe1Dqmp1dFrVLbAVZe1tQ9LRAahjHbqY&#10;tdKl0K124X4dwIp7uhqbu6SZroeNZnCNmvoOgBbdAxuxoG+QUizuq3aZQTEqKxqlkvu3AFsVWPCX&#10;Fe+SYkABVZoCQALdAnNyimRnZp4aQYqmkKXnbQHAsvIkIyNbA1Jsj02QFX5rZMaMefK3K66V/8//&#10;+bP8n//9G0DrarkKYHXttTcAsq6U//nTX1D+Z5T/VaZPmy4LvBbJhk0bJTY6WrbHREvMtmiJjkIa&#10;vU1iY7YLD22Oi4sHxCVIKs8pY+CMxARVu1IS0vA9AIhxXxfAKwWQxUiPDLyRmpguydt2SFw4+gre&#10;IqlR26UE94uS0qQ0NUNy4pMlFfdy1kZIXmS8pKRlyracLElkRMikbMlP2CnFSTmSH5cqMWuDxX/6&#10;DAm/bobkzF8kDavXSHlMvBQl5wHesiUH7yAnK1fycgt0X5hGi8wslGxYTlaJO4pkkWRk4b3lVUh2&#10;/i7JzAXIFu2S/OJqySuqkpzCaiksrpX8QuYrAWW7pKyUYferAG3lUlpai8+Mn1e9VFfhs6uuk5qa&#10;BvxuNMGapbGuVZoB122qePXLAEC/v9+C3zknft/wb4JrQkZHp2Rq937ZMwXQ2neH3H7rXXInQOv2&#10;Ow7KvQcBWfc9LA/c95D8/YGH5dDDhwBZT8rTTzwJCDsgWTl5kpOZJQ/dfKvsGbJKGT7vrLBoSY+I&#10;lZvxPf/ouRfk2JtvybH33pbPD78jxz54V75U0KK74AdyAqYpYOv00Y8UsE4dAUABrE4Rto4ySiAg&#10;63OCkukKePozAJjbJVDhiXDF+6inkIUy3lfQUsAygYuwZcKXW7lS4CHgHHGXedz/TGBhyjYXlSlC&#10;khuUTMXIbOtpRxCiKTBdBjtmO/eY6I97qzygRZBSiHKnHvNcs29CmOeawMM8wUiVLPTjUbV0jrpv&#10;C3mkLGNwC7odansY58c+qIiZqpgbutyqFscgSHnG8kAVjf14VKyLsEUIQspruvedx/X5U7jHPtiO&#10;1wpfJjxxjxXNA09ahvqevVee8v82bXMRyEwI84AGwecirKmixjom/PzgVpc8ypLCkDtPqOG+MfZx&#10;EcIIVSinmW2pVrnvwTyA9R1giPnzHJ+mY7I/9kswMutre0/f2s9lfaGuJ+gG932Zz0+44n0ClKl4&#10;mXkzNedqAhiNihcA6z8Urf/r+7O6N4vnaalbGhbyHhXJVJcAIIAGDRBBuLjM/Y/w4oERQtOvHrsI&#10;UmxDyDHhi2rT5YqVWWaCFlPPNe+xT0+5GoGJ/aB/jTiIsT33CUesz7E4BusxfLqClu7rYnsAk871&#10;iDm+zpF9Ec7QH/I/U2lzt2f/hDh9fp0X8+wLsKZ1zDyh6ReCFqMh4prGvVe0f6Ptv1iPAIY5eACN&#10;gTp4EDKVK9M10AQuD2ARoi5eI68KF1UsNbOc0Qn/+Pmd/DAyIBWkbuuAMQQI6kd+wAWQAqwQarg3&#10;qh9pv30IsDNk9DIU+phNFSzPXior2hDWBpH2DAwY3QAby6jdaB/o076pWA1SfXKNGH3cy4X+qEY5&#10;XCi3or3T3K/FkO6EOo0cCIijMT+E+dgBa1TVhlxoO2Iz7ON0N0QbwhvmSpdAuiXaYQy0MbJ7XKMb&#10;DtltxjAAjOHSCW6DCnU8FwzPaWUYegAWz7uaHMUzjxo8u8sOkNOgGQAzQh9dGKlwjQO49HBiACQg&#10;wigrKzPKKyoMJyBufMxpTGEOvd2dGixkAv0wDPs4x8ZYTsxpGM/LMPMArZmwYthrAK5/hYdFYNGV&#10;L02AiO5ugMYgFRSCyBDgxC5jjPinodJxPeL81+TE8C9jo86fh4dtP48iBUz9Muxw/IuwpKoVlafh&#10;EXFYLOICYAHEFLKoPI2PDQv3anF/VUt9nVj6+oUHFzNCINvTdXDUCYhC3RHA2jjP2IKpEoZ5TCId&#10;JZwBhEZsVoAX+ne4zDN8MK4TqW3IAgNAMYw75mDHvHluFkPCc3/YYD8ArKdb3RH1wGMqXYCyTo0i&#10;2CiW3j4ZsVgVtKwALZ6rNdDbKV3tzfJ/s/fX33Fd2do/uu/3dOIYY8u2LDOjbMuMMjPIDLLMjJIs&#10;ZqpSlUqMDnWnuTvpMDjQYWZmTmwHnKST7k6fznnH/eW5zzNXbdt93u/9CxKNMcdae/EuyRn1yTPn&#10;XJWErMoKfpnMzcCxw/sIBPtQkHMShTkErPx05BKw8k7qfqMDOHZgO47uS8Hh3cnYtX0zDuxcg52b&#10;VmHjivlImjcbC6dPxrolc7F+2QIsJ2jNWzgbCxbOZH0evygTtIpKUF7Bs1XXo7auhWUjYasBlVWN&#10;qKpuRSDcSPBqRGmwnsBVj4qqJgTZXxqoJVzVo1QQFZARkCqkcFVzbK2BVom5FhKQOLc80MAxdQQx&#10;rqMkCGWEuFI+l9ex5DMBy0yuhEX8vQmuWArUSmn5+UEDr/yiIPLkQih3wgJlQSx3MVv84i33wRMn&#10;C5FG2Erll/T09CJksp55krAl8KIdP3wSx5XOnXBl7nD7lcxiP7/gK2nEfks8sZvwsCNFWQSVZfAw&#10;9guyUvZgx7Y92LhuKyZPmoEePfqiU6fu6NixG7p164F+/fpiQsJETJs8DVMnT8Zk1ocNGYa42D7o&#10;1qUbOnfiOELYuNFjsHDePALvEqxeuRyrV60y2Fq1YqUB2MZ167B540Zs3rQRWzduQsqmrdhIiNq6&#10;cSuStyZjy8bN2LSF4EXY2krA2rJ5m7VtXUdAW74W21dvtPufDrB9/6ZkHFi5CgdnzsPR6fOQP3sB&#10;MtatwZZt27Fi1y5s3b4Hezftom3HznVbsGvVJuxYSAgcE489Q8ehaMIsVM2aj5yVSdi7Ltku8N2d&#10;sgvbU3ZjG23LVtX3Egr38Tz7CIF7sJnQtjV5L5L5+W3ffhA79hxC8s6D2E4I2777MLazvmvPcezY&#10;rfb9SNlzkJ+5kokcMXdMZbBMJszuUrzZ/lRLPLL/4DEcPHicvzu5d54wSD52/ASyMrKRnZ1P2Oa/&#10;leIK/v1UEtLDqAzVIhJp4L/DVv435SpcfQ1h69d/wu+joHXjn2/DX264HTf95XbccssduO22O3E3&#10;Yeveu+8lfN1KYM/Ctg1bcU1NHa6trUcB/x5KUw7gSNIWlHHvh2+4BW888STefv45vP3SC7Tn8e4r&#10;L+GDN17DJ2++RuiSsvWGmaDrEwOuN/7DBFyyz955jeWrOKMMhFK0CE2WFIP1s+8RrBRjJUXKt48J&#10;WRpzwXVQmQCVGZAAZRAkOCEkEbKcC6HAyilRAiIfzHzA8qHJAY7qUcAScBFizAyKnHuf5mstQZFA&#10;6wvBFk33VNlavuIUBaovaS4O7P8GL2cXYUvjlRDDP5fO5K/pxl2cb5D02Yf4Uufjs8z2iPY510EH&#10;XFK//DmCJwdh/6lquT7CD58deDlI+uYsQU1rXQJHBltR0JI5mPh/ebYxUUCyNn+cgygf2vw5lz6b&#10;wsTSAZ0bb3Al8IkClz0bpOg5Ci6qa70o3Gi8JciIwpEzuQQSqAhFX8ulUGD0lYDrU3zDukEW1/pW&#10;cwhYPkT566j06/+XRc9n8BUFJwMpmnMrdHFY/9sEg39XbNbX52hKhnH2P0Hre4LWdwItXVosyFKK&#10;dwdbugvLAY6DDoMqQQthwi4ElvLDZ5UumYXAxfWZsnWeEPXFO963Z94gFLGNfdbP+T5sCZZ8Nco3&#10;tZ//6DXvq49etVgpmYGXgZLW9OvOtIaBFs8pMPoH4ed7KUncxy731RxBmdwEbZx/Vu5loOVgS2s7&#10;9c6pW0ol70zvTxNosbRsh1H40l4O5gRdhCzO9dPjq675eh/Bp97NYsPOvOmSeURVKv/eLIOqS2DK&#10;AZVLfOHDmEqN0SXNP//8RH4sBTuBQlkCFY+le7CUJTCiBBSEJ0FWVYNipOqs3nBK91QJjGq9YF2V&#10;AZbFUSlpBuuCHK2p+CjdweXgRqXAjWvUc22OUZ9d5NugrIWtpk5FLHU7n1XXebie1DCljo9wTals&#10;WlfKVj1BqEaxV4QipY5vuabNa76aEGQxYYQqgo8pW9yjnrCjspGwVMfz17KuvWoaXTILU9y4tsYY&#10;aEldE4xJrWqWO2IbwUmug4KmJnMVjESqvOKiIi9IsJKqJRfB5joCVbNcE2v4bg2mZF3Fs13F9Qk4&#10;Bl3XXH3KPndC1lrafbR/5eXl8gtzGb/AV6KhkcDTQiiSEXjaWggwrY2ok7tdA2HnFOHnKoKTMgWy&#10;vbWlgWDU6NQqAtW1V12NqlAVguUVCBPamurkLtiEazn+ulOtBC2CU2sLKsvKkXr0OKorKy29uh8z&#10;pXirNu57dZsyEQq6FMNVZ+6G13K+pXevU3p3qVDKIBhBM2FK+wvwmghaNWG1KyGG1C3FcvFZ8Vm6&#10;K0vJM4qLUVleynFSi0IWk1VazC/7aUpocQKVpaVoUJKMSrkOVhqEyULlJQhVlKKipBB5mWkoK8q1&#10;eK3Swmy7a6skPwsF2WkozHQxWhlHd+HE4V04sicF+3Zsw5Fda7Bv81rsWJeETcsXYxXBKmlhItYu&#10;nmuK1uIliVi6dBbWrFpEiNhLmClAMKAMjfWorm5CmKAVqWm0i2RDVc0Isq2q9hTKI80o57MUrvLK&#10;WlOzpFz5kFUihSvg4rRKymtQVC7IqmK9GsUVHF/RgIoQAU7AVcI5FQIutgu4CFtFJQ6wBFuCLFlB&#10;fiXbQlZX7JaBVkElCvIqCVblyBdg5ZQiJ7fMEjBkZJUgTYkY0qVoZSFDKd5Ts3H8WCZOHMtC2vFs&#10;WqZ9UdcFyIcJWfulwPCL/Z6d+7AjeRd2KvEEbfeOXXa/1a7tO3Bgzx6kbN2CpFVJmDRhCnrF9jXA&#10;6kTr3asfxo8dj7mz+LnOX8TPeClWCaKWLcXCuXMxdeJEDOjbH126dEXHTp0R16s3xo2Nx9w5iVi1&#10;fBmWL12K5cuXE7ZWE7pWYvWKVVhL8FL81vo167Bu1XosXbkWa9c5xWvjhi1Yt34DNrDcujkFmzZu&#10;oW0kpK3BmhWrsXE1YYtjU5R0Y+UKbE+ci33xU3FkwmwUzZmPjJVrkLQ+GfMJdWvWbEDy6g3Ysmot&#10;y7VIWZaErYlLkTIqAccHjkVw7GQ0Tl6M7HmLkbxiCTavXIm1PNOqtWuxlHutIQBuXLcDG9Zux5rV&#10;m/kOm7FixSYkrd2M1UlbsXpNMlYTTFcT4tZuSsEyjl+9IRkbN+3hGpuxnPuvlhK3fivWEGI2rE/h&#10;mlxjldwqk7Fm3WZ7XrtuG997GzYQNjduTCFg7sKWLTuRrN+X0t4TiHcS4nYT1A7wd7uPAH3kSAYy&#10;CNhZmYUIVERwzTW/xvWErd/97gb86Y834w9/ugV//NNNuPEvt+HmW+4kbN2NO++8BzfceDP/hoPY&#10;tHYjynJLcG2kDrVHstB4IBNlKQexh+94daQeT933IF587Am88OSTeJH2yjNP440XnsO7hK6PFK8l&#10;0HrnTUKX1C3VCU58PhtVts5J6SJwnaMJtqwtauYiKAVLwCWFi9AlyBIgfa57sgywnLLlQOvdKGgJ&#10;kgg/NK3z5UdSpt7js1OvLlgUvC6tK17Ltam8CFgCFIMu9jlQkwrm4EzqlvZ0dQdEpoBFwUprfMm1&#10;nEWBi+aDlcBJ+6lNoONgSID2tpWWhTAas+X29GHL2XkC3VcCvk8/IHBxLNcQcPlKlg9SWtffUxDi&#10;132zsZ8JwHylS6AlFYnAQcDxFSvBi4DHPbvShyR/zAVQ+l/2v2HMAdhFU5vmG2xdeKbZOAdTvnLk&#10;FCMHNv58KVkXoc5BlO8aqHECo79/dc6SZxiAsd/WJHTJtVAq1jfal+O/1ntyDcHYpaBlpjabe4k6&#10;xvqlfVK1tLaVNHdujdd6vmqlueqLAlj0+R/nBV7W/69/nD97H0Frrb5LmKIl0OKXfAMtmX2ZFyQI&#10;JqJqEEun9AiEBCpsI1D5z77bn+9a6OKv3idEve19+xlB68t3rN8B2XsGIoIPH5Quru+Azgcs9fn9&#10;DvKkYLGMns0fJyD0z2AAZHCltd14uRdaUguDMl3+y5L29y8U2/Uuz6PLhD9wly3r/WkGV19wLa6j&#10;NQ3u/HNwrOx71i31urXrvQRVUsw4V+fhOqae6YJkPuvOrC8/ec37Tu9FQJNZ2naNi8LVpUDlYrWc&#10;6uWrW6Zw0X7++Yn8hAg0AqYQLSKwqo9YqeQTkeYar7qF9ai6pBTrusdKapSSXwio9GwxVUqtTvip&#10;tQyFnEeoCtSECXHO3U+uh/XNBByDOJqledeaAj3CVF2DF65RGnllMnTJNuTOWMM1LSEHSylNNS01&#10;XiXBRnAoNUvAJIXKIItQ18KyrlXxWlKoThlc1V7V6gUIdCWBoKVX1yXNyrAYqiLYcU2pX6aGSUmz&#10;O74IUywtSYbSvdfwfXiucCjkNcp1UCqZYE73dVURrKr5LnJDDBM8I0EvLfMEx4e8VkKc4KqVa7Xy&#10;bFdf1eb98tpr7HMPBstXhiorT9N+qJLrXG0VGupr0Ey4aZPrXosuEW5Ao9z3CElqr1N/ax3aCEFS&#10;ppS04mqOE+DI7e/6a6/B766/ntBUgyOHDuH44SMGKnINbNNlxC1taGmW2tVswFNWXIgmJaOoq0VT&#10;g9SnKlwjNayljmPdvVkGXZxzDUHLVDHFdRHIlEK6sbrGklnILbG1oYl1ZSbUvVg1aK3le+giVfbp&#10;uZZQFSovR7iijIAVInjJrUlKVQAVRUUozc9DoLiUkFXOcQEECFuBMsIYzymFS3NC5WWW5r2ytATF&#10;hNNASZFlKiwrIGjln0RQGQjzTqIg8zBB6wjyUw8hQ+nd9+/E/h1bcWh7EnZtWYldm9dh18bV2LB8&#10;HtYvnUfoWsAv9nOxeuUCfpGdg9Wrl2L//t0oJMBVhZWavslUgAq5AZZHEKysRyDcgFBNG6pqWhEg&#10;ZAUiLSgL1bHeZNCk+KpgsI5zamk1bm5FNQJsk3uh2ktKCV2KzQrUGVgVSc0q53iCViUBrIIgVl5e&#10;z3MQrArCVpYUE84IXoVFYcJ5xNKBFxVWWjKMXAKW0oQrhXg+64KsvIKAxWXpXi2lFTdXQaV8T80x&#10;lzQlujh+LAPHjjg167AgS/dfWXa+AwTUvdiesgNbtiZjx7Yd2MX6Xl00vG07kjdvtefkjZswe3Yi&#10;+vYZgE6dpFDFoG9cf7vod96cOViycBFWL1mCVYsX0hZh6YL5mM/xM6dMwegRo9Crexy6dr6ScNYJ&#10;sd1jMWFsAucsxpJFi7F08RIsF6CtWMHfz0r+nlZg+TLCl6ldK7Fs2UIsJ4AtWcr2lavZv4qwvJxj&#10;k5C0Yg3nL8Pa5Vxj0RIso61duAQLp8/AvBmTsZoQmDxoDE4kzEDW9EQcmb0ACxauxKSF8zBn/gIs&#10;nbMIC2ckYu70mVg+dTZWc9zGQaNwvP9wFA8bh/DoWcieOAvrud7COVxz3lzMIEBOmjEbM2cuwMwZ&#10;i5A4Yzlm0+bOXoG5iSswfep8TJo2D7PmLsO0xIUcvwiz5y3FzDkLMTNxMctFmDJzPhLZNmMWz7Fg&#10;GRYsWolZc5Zg8rQ5mDBtLssFmDp9HqZMn4+pMzlvxgJM036JizB95jxMmzEfsxKXYM685VyLbfNX&#10;Yt7cVUicswIzEpfz3QiCBLSduw6bi2lb26/wq+v/iF//5gb87rd/we//eBN++8cb8ecbbsONN96O&#10;v9x8O266+Q785S+3orGxBRsIhyf2HkFtVT2qj+bi+v15OHWs0EAr99hJnL7hVjx6z7144qEH8fQj&#10;j+DZxx7Dc48/jtefexZvvfgCPnj9VXz8FkHrrTdor5vSdUawRdDyVS3BloDIf/78fecS+LnSuxtg&#10;ve7ASm6EUSXq3AevG+B8wXYBia9kCYpkmu+rWU7RYh/t0ngnv3Tg5My1R10PDZ4ctBlYqV3jCHUO&#10;xJziJFe+z7m2xnx9xoHPl4IyAyzVWdK+IgTJ/OQVBmIc58dyGfBE65YWnmcRXPmKlqlltC+53xc8&#10;+1d6F469qGR94CBOda6ltq+VYVDwQ2i6FKxU9yHMgZhKlxDDgZZz5zNooSn+6usoAH2tPh+AomDl&#10;m+tXHJeDJB+ALprAQ30XnwUWGntB9WG7D1mW+U9gYhDjVCnVfchSqbG+enVpSnj1GWhxnFOeBGEO&#10;jgyI2PYfz1pP83gOwdY3HO+ULbefxvljlVTDf760Xev5pcYI4HwQcyb3w4uugzLFafmKlkx7uYyD&#10;Zj/SniFoHaUN+P/+/UsDrX8rRotf7A20+MXf4MmARe50LkOgxU4RJP5FUJIKpDH//Y1cBQVJUrHc&#10;OMGOQRXBwozjDLyi6pGtfUm/gyenNKnum9pUXrqenwreFCQ+W/p1mrkomoIklYwAdk4KlgMu9Vvs&#10;leBG48++yfpbBCgaQcvdp6U19Q5OjdLa2v/7c4I0JclgXc8CNZ5B9j3f+TuWf+f473jO76TwcZ4u&#10;Tf4H1xGIycVPkGUXKbPvi49e9b4ibH3Pc2msQEuKlQ9Y9vn79ShU+ZB1KYT97Dr4E/pR0omwklYQ&#10;lioJW5bhTyoUy4qGiFdDUFHcUgthRe57kRa5CTaYShWsJpwRWpz7obIUCnrk9sf5BDgBk0BIClkN&#10;64qHqjG1iHXOixBighG5H/JZChYtLPDiGnL3UyxWSNDGdRvlykcL1rtLiw3E2B+sFSTW8Gxy+Wvm&#10;2o12/1YNoa5Bbn5mLV5pZdjbdzzVK6wMEQAjfOcar0zxYa2EuFMEKr6bxYlxvu7H0jvX8DzFJcXe&#10;idQT5iKYmpruhThfipbSrMtdUBclNxImG5R+vjrsNfG8kUjAa+SZWrleC+GthWc9xfWvPtVC0Lra&#10;PncCloFWZTj4g5QsJYe45lQraqqrEJDaUxVGK0GnhlDT2FxnoMW1+cz2VsLXqWZaCwi3aJXKRNBS&#10;EormpibURPjluyAfmWkZBJmQKVpSu65ua7OLg5vqCETRUrFWdocVQa86HIAlw+B+17S2ODhrUsp3&#10;qWaKwVI6eJ6FYCa4a1OSDZq7JJVjCFaK01JsWCtL99xISKlGRWExThw5jILsLHM7NJWL76g7tGS6&#10;/DgSDKC6osLgMFRG4CopRW1l2EBLroahQBnLClSUFiM3I42wlW2wVVaYh9KCHAdcOYrVSkPByaPI&#10;O6F01NtxeOc27EvZjEM7N2DvlrXYsWkVktcuw3rdo7VsDlYsUgKMmVixYp6pWsuTFuLA4d0EmgJT&#10;BxXfUl3dgHCVYKsWpQSjQGUjYasJoepWFFc2mKIl4DJlSrAlGAvRWJYbbNUiwHlBXUIbbjRlKxBs&#10;ZHsTCglcxeV1KCxhWVaHUsJVWancB6VUVVmyCxeHpRTfBLSiakvvXlRMI2AVFlSa+2Ah67qsWNkG&#10;87IJXHZHUzEys5TaPQ+ZGQVISyNkpecQtLJwgl+Kjx9zroKHDh7Fgb2HsH/3fqTo7qqtu7EnZQ92&#10;p+zGdrnjbdyKbZu2YDuBaxchS6UuGd6dvN3UomFDR6JLlxh07twV/fv0w5QJEzBv1iwsIVStJvis&#10;XbYMK1hfyLb506dh3tTpSJw6BTMmJGDEoEHo3k0qWEfEXNkZw4YMwfzE2UhatpRzl2DpIkIPbTkh&#10;bREhaN6cWVgwLxGLly4yuFmwYDbmzScQzZ2H2YnzkEjYmTEzkTaXEMKx3G/WlBmYNn4yZo6fhJkJ&#10;CZgxLh5LeOYtfYdh9/DxODB+KraPn4V4Wv/JYzBk7BiMHz0Ow4cMR/zwUZg4bDgSR4zGirhB2N+9&#10;PzL7jkbewNHYNTIei0YMx+T4ERg6aiT6DR+BfkNGYujwcRg2fAKGD52MIQMnYuCg8eg3MB79B8Vj&#10;EPfrrzu5RsRzvLOBI8dh0KhxGMo9BwyLx7BREzBh0iy+w0JMnpqI0WMnYyjHDOTYIUPiMXzEBK4z&#10;gW0TOWcyRo6YitGjZ2D4yKkYOmIyBg+nsX3QqCnoO2YSxo+ZiTGjZ2LImCkYHj8N02bxc121GSfS&#10;8/nfl+tw3XUErV//Cb8hbP2BoPX7P9yEP/7pVgOtG/9CM+C6A1dfez1Stu3GLv6NBAJVqDyWjT/t&#10;LsCf00PISCGYb9mF61uvwT233YkHCFsP3/dXPP7XB/AkoeuFx5/Ay089jTeffw4fvPYqPnzjNXxI&#10;yHIKl+x1Alc0fovQpdgtKVoGWh+85dwJpXqxbkksTMVyoCWTy6DBEAFHMVgyP3HFBSN0fPGh6zfF&#10;yMBKbnx8NvVJKpL6nQuhXUjM/gvZ/2RSiy5Z0xSrKGS5+WrnPClLtifX98EqCkJSsr6QmqXzaIzG&#10;aozNd/v48HPRHBSeNxVLdQGZAy6pYlrH38cAi3NsLz67ums7T4AS+Ai8BGC+q6D2NaAyBetjvjPh&#10;6AxhhfYt7Wv1CVSiMGXwQ5jxTe1q8wHLBydX5xhBmoGam+/PEaTZepdmKJSadC4KLIIbjpW7nb+n&#10;H1vlYIlj2ScgUrs/XnuZimRr+vDjoMeZAyEDoigU+c8+JJnyxTUFWv4ePmip/P6rcw64ONZULjOd&#10;QetcXM+tpXYHdv7evgm87PNSu96N9o+vPrf30/1dMqe6nSNoWXr4z1ie+ufXn8/Q94n/+e6cJV2w&#10;L/L80u8AwwGM4ERw9N/fCLQEVQ6uBEsOeggb5wguUoa+etf1EagEX1J1HCBF1R2tI6gQyERBycVb&#10;ReHKlCcHRDqDSh+oZAZ6Bnua74DNXAMJQW4tqVAfGRTJXVBZEuXW59wAOVbqlt6JoPWPc4QsnZvl&#10;92dUvs01CVpaJwp1fz8nsHJrSc0SaCmFvAMkgdX73t949m/Z/jXX/Uap4bnG3wVYhKt/6Hx6P55Z&#10;JtXrmzNveX/juk7N4jidUZ9JFKxU+q6CMr/dN72jK38GrZ/MT5hwVRos98oIPOVVQcJTJYEr7IXq&#10;Q5aAQhkDLTlGo9SnWovTqq51cV1VSjBBGFHii6r6COFHkNTMPmUEpAmGCBs1hBKpUdWmbDV6NVLG&#10;6qodfElhapKSJNBhWd/o1XGu1DElt6gW2HHdhmYCEWFFapSyIFpq+DbBVJOdQ5CkeLHc0mKvgu+i&#10;fepb27w6rqHEGOG6ei89J9vLKyjwQjU17FfCDWU8VGr4RovxquVaBlh8T7kPynWwPFDuZWVnepmZ&#10;mQSoCIGqzmKtCDVeCwGyRTDVUu81E9bqGqq85sZq7yqerY1r1dVUeQ38vOppDTxjK8dfxTPrpyoS&#10;Xkk7HQyWm6Kl+Kv62ggyT6YiOyvDEka0NNWC66O5mSDT0kjQqkVFeRGhibCjBBSEL/XLzbBed1Jx&#10;vjL/XdXYglq7BFhg1EhYUnKLVku7XhfRJcHV0L1YusdKcVhSpxQrpQyETfVKDR1CM8uWRiXKcCnd&#10;2wRy0eyCelZcl+YJsppV1hIEa1R3STMUvyUlq4GQVRuuxrFDh7Bj61bkZ2XyDBHLaNgkiKyOoIkm&#10;+NJzUxU/h7DAK0TQKrN6fZVTw6orgwiWSekqscQYch/MPnmcayoBRhbBKwv5yjh48hjyCVoZx/bj&#10;xH5CwcY12L1lHQ6krMe+ZILWxpVITlrML/4zsGTOFCyZNwUL507G8qWJSEycjLkLZ2Dvnp0oKy5C&#10;JFSNSFUdAbgR4XADgrKIQIrARMiqkAthRKqWlKwmlAuuCFtBwpSsUuP1XEl4KidwBghoQYJZRZ25&#10;BpYQqIoUh2XughxT0UCAqkZRUY3dp1RcKjUrRPCqsWQYJYSxgvwQLYhiwlZxUQh5uUHk5lYgP7cM&#10;2dkErewi5LDM1l1NWYV2b9OxtGykp+ciNTUH6axnpCupQjYh6wSOHiRoKaug7qLavocQtQM7tuwk&#10;YG1H8sZkJK/fgm3rt9mdUls3bUKK4qM2KDZqI9atSSJUTUaPbrFo346g1LU7xowchQVzEvmZJhKI&#10;5vDzXYBFiQSsGdMxe9IkTIkfi/EEkxkTJ2DW5EkYNXQI4nr0QEznK9Gtc2eCWh9MnzwBq5ctxsak&#10;lQRgAtYCAhXXnEebM3smZkybhhnTCU+TptKmcPw0TJkyHZMmTsUU2oSEyZhAsJowdiImxMdjDKFm&#10;zLAxiB82CgkEpilDR2BS7z6Y070vlsUOwwpCU+KQ0RhO2OlLkBk4eCSGDB5D6BtF2BqJEUOGYeTg&#10;wZga0x9zuw7AkrjBWNy3H2YO7o/xgwdixOBB6D2oP7rw7N3i+qNnn6Ho3nsousYMRq+4kejVZxS6&#10;c5+YXoMQN2AUevQbiNj+wzhnFPrQeg8aidgBfB44zJ4HDB2LkYSiEWNmYODQcejdfzTi+o1An/7D&#10;0Ztw2LvfGPQdNBqDh07g2AQMpfUbPBYDhkzgumPQe0A815GNQuxAwt8Ajhs4mWPi0Zc2YtR0zJqf&#10;ROguRl39Nbjqmj/gl9f/Gb/53Q34ze9vxO9/fxOBi6B1wx34k+K2/nIn7Q786vrf4fjxDCSt3oi8&#10;/GI0nyjG9duzcEtODWpSi5CyNhklBUW48U834PRddxtsPXj6Xjx033147P4H8PTDj+Klp57Ca88+&#10;g3deeRkfvPE6PpKq9TYBi5Al2DIzyHKxWqZwRdWtM8o4SMgydYtgdVbxW4rXIhiZ6vTRu+y/mE3w&#10;f4OWnjXGZf1zoKJ5vquhcwMUhDkT0DgVyalNtg7BycGUW1tQ5J6d4uTGaC7Haz8DLVoUegyIzARW&#10;DpAEXTKnPgmeHFxpDV1krJTv35xRyT2kZNH8s/mg5UOWgVZUvboIWc7ULldCX+FyGQoJWjQDrU8/&#10;pBF8oiboEmR9QxOoyV1PcOTDkkyqlg9Zl0KUD1J+/X/bBdgyi4IbTaUgy7nnCZrkrsc+Ax2WMoMX&#10;wY9Te3wTSJlCptLUrChocbwAx3ftu9QuBR4DsehYyyQohcsgi33ay0BLZ1CboIigZ2fQObm2AZNb&#10;w62v/d16flyYb3p2e/pn0HpsJ1S5GC63tgOtc+zX3VvRO7i+Ovt3gtbtBK1l+j7x43dnCVrRL/ly&#10;ZYtCjq8oOYiJusQRHhyIEIy+Eoi85Z3/5BUrBVoCLwOtb3zlSpDkVCnBmkqL1VIZBRqDNgGMYIbA&#10;otTrqvsugjZOipUpbVHFic82J3o+c3cUaOn8amO/uxPMue452HJzFUMlqPrnl4Sjj1/1vvrgJYMt&#10;U+60n+KybH0HcQ60pGo5NevvHPM9S7kNCqy+pX3+yevel5+9bhciC7CkZtm+/MxMLWNdbe5CZcGp&#10;XC8FWFKsLsLVf0CVIEsqoz37ad81Rr+n9+274M8/P4GfQHXYKwmWeRVVFQZaRRVlXkFFqVccKCWA&#10;BbzSUMALhCu9QChoZbg2Qvhy7oZyJVRyDCWwCBG0BG2CJ6lWArCqWmX3UxILJagQMBG0Gl3MVnVD&#10;oxeur/OCXC9MoJFJmbJn9gt+FHul9O4CLd2LVX/KqVqKwVJSi6oGB3RSxSoNnpq8PIJWTmGZc2ck&#10;DAmy5JoYqiEocu+qegIZ4UrxXQ2nCHnmLqgLj1u8tquvMjUrGAl5tVLN6ust9X11LcGQezRwT6lZ&#10;civUxcMEIAIXn/lupxQPxjkNitVSH5/rCFd1/EyaCYBt3EfxWk0cqx8pWtXV4dO0H5SRT2BVkJeD&#10;1ONHUSGXuZqwS6lOiFL8VCuhSmnR6+U+SOCRMqWEFRoj10CVUqcMeOobEBCYhBR3VWNjGwldLnNf&#10;NhoFQTLCki411XotDQSKcACRUJDr1Vh8GM9t51IadiXZqCHwCOD8vRppTdF1mqpltWhTYgzFarFN&#10;CTfq5HpXGUHOyXQU5GSisrzEUr0L4KSM1XKMIEsxWQ0ETsGaYrfCZeUozs1DVUUFakJyH5QFLJ4r&#10;zHcrKyi0ZB6pRw8jM+0YCrJPWubB4pwMFGQQvtKPIu3wfhzfl4xNSUuxdsk8bFg+H1uSlhC8ViB5&#10;zRLMnT4O0xNGYOn8GVixKBFLWCbOnIj586bh8IE9KCsq5vn0WTWhuqbZFK1KQlMo0ozKCCEq0kKY&#10;ajLQUj3EMkwrD7hEGKUBWnkN4YqfPdsC5Yq7qnH9LJVRUMBVyrLYFKx6cxVUIoyiompTs5TCvbAw&#10;xDaCVyGf2VZSXGVtisvSXUv5uj9LboMEK4FWTnYJAUvxWPlWZmQU4PiJLBxLzUIq4erY8ZNmUrMO&#10;KZkCIevg3kOW8GLfrn3YmbwTm9dvxdrV6yweJ3mDYoTWYRvLzevXY9O69di4Zh1tDRYsWIh+/Qag&#10;U8cu6Ni+E/rE9bGEF/MFRQSi+TNnY+GcOUicTghKGIuEcWMwavhwAsxQTBgdj0nx45DAcvjgoejV&#10;vSdirrwSsT16YsigQZg5ZSrWLFqKLWuTkLR8KRbNIwjPIFAR0CYnjMPE8WMxaZyziWPHsS0eU8dP&#10;RMKYSRg9kjAxbARGDh+JgQSYvr0HYUCfgRgQ1w+Deg/B0FjWu/ZC36690ffKfhgSN5x9g9GPQBTb&#10;Kx4xsUPQtWc/xNDi4ghFPfvwfBx/ZS/079IDg1nv36M714pDf75zTI/e6NAjDh1i++CKmD5o360v&#10;OsQMQIeuhC/CVkeWnboNJGwNxsAhk9BvWALiBo7CkNET0X/EOILXMAKag7CRY6dh6KjJGDZmMsZN&#10;SjSFKrbPGHTpyTPFDqIN4PmGc8wEjGb/+GlzMW5qIuInJmL0hEQkTJyH6bOWsn8q+g0ai14Erdh+&#10;Y7nGOPTqOwa9CGn9eYZxk+bj0NEc/t22oOXUb/DLX/0Z19F+9Zu/4PrfErYIWn/4wy348x9vww2E&#10;rRtuvI0Q9mfk5BZj2coN/HeXg+uzK3H1tnTcmFWFX/NvdvfmPZbO/uprrrNEGvfcdQ9O334a9955&#10;Gg/d81c89teH8BRh68Unn8Krzz0bha1XTdkSbDngElC9abDlg5YPWwIti9WyrIRvsZ3PliBDsVsu&#10;AYbBlNQsgZOBlVOJfPAxiGFdpalGcusjXAneLoUrU8ouATaZ9nRxXdE1CTg+cNn6qrOU26KebV3N&#10;NdhyIPUFx6jNwRXBkODnAIkwRPMTVPjmry0lS2BowGWwpdKZD1W+mVpFu7TN2glLPmCplJpl+7HP&#10;uSjy+RNnBlufEYrOECxo39C+JnCdP/ORW0NzpYZdAk6CJF8xuwBS0dKBmOwilP1v88f47n2mABFu&#10;HGC5UqAjoPEVIh/G3Dytw7oAR+AThRypSwY2gppo20W4ugg/AjEHh26uwRPnmatg1PTsEmS4vQ2k&#10;NJdrWRmtm7IVBS2d76Kq5iBKKtaFZ53FoMqtrSyHpmCdv2iCOrWZonVemQc/P01zKd4NtJyi5cOI&#10;4MWHLJU+FPnqkFSufxBUpGb97ewbVpfaZarVt4IMuRdGTbFcpoqpnesRyBxsyaLwFTUBngMtqVyu&#10;X6WZtbkzufgrFzMllz+XyENqnOtTEop/C2IEMxfeibDDNSz7n0Dxy3e98x+94n3z6esEvLdcu/Vp&#10;T4GfFDa3j2DJxWHR1K+zco3vCITfEg7Pf/am97Xu3hJUfqOsjdyX5zHYYt2BFj87wSCfnZolaPqM&#10;n/0Z99lH+1TKLlWz/IyD1s61vv/iXfsu+PPPT+CntlWxU/WeS89OEBH0CJqiGQYDVSGCB2GM8FVK&#10;CAuFQl6NXO/YXlZZaZATIogoxksKllwGSwJlXrkAjWOUmTArP99Ly8kizAXZX2OKUaSuzissK/LS&#10;MjO94vIKQlnYlCqDI0KJsv1prNLB2x1ZhJu6U41eJSGsknsItARZujurqo6A09JGmCM8EXIam1vM&#10;dbBacVR6VoILrlvX3Grj5dJYQ/hy7oJcl2MV39V8qo2AVe8VlZQQsgh3fqwW99HFw818bm1psbKF&#10;azfxfZu4lmK2TqmtTrBV4+m+LUFYHUGztibkNbCtlZ9zC/eIhKvsc68IlJmixb4fGhUfRdgoKS5A&#10;aVEBIasKjQSfU3LLIwRVRyothqq5kYAjFaqpwbkSNtS57H40zW8g7NRXVaOipAyHDhxEeXGpqUdK&#10;iBEsC5gbXnWwymKqlLRClwsLjGqrI5bGPRQoR2FOlqVXl7LV3EBIk8pFKBJMNUr5IhxJ2fIhS6qX&#10;1DGBVVMNn+sIdWzXc1s9z8znmlANgqWlhJaQpXGXq6DcFRXv1RB1G2xke11YsVhVqCBIFeTlIjM1&#10;FZUlLk5LCpfG1XKMYCtYWoKKokKU5OciLyPNVK0CKVsCrsxUgtZxpB7eg8O7U5C0eC4WzpqGFQtm&#10;Y/NqgdZKbFg9H/NnJWDO9LFYtXgmkpbNwaolsnlYTzA7sn9PNL27u0OrtlZZB5sQqmpCVXWblZVh&#10;gVYjykONCLEtKHUr3IyKSrYFlXmQoGWxWrVco4XvJcCqdka4Ki116dqVXbC4pMbUrbxoLJb68glT&#10;SutumQZpuow4P08X19KiMVm5eRXIyy0nbFUYVJllqtTlxEVITc/FCQLWkWMZdkGuSl02fPiw7njS&#10;nU9HsWf3Pkt4sWfHPuzathu7U/YgZXMKthCsBFtrktZgw9r12EzAUqnkEuuVMGL5KssgGNOtO0Gr&#10;MzrThg4ajFlTp2DuzJkErVmYx3LqhImYSBiKHzWUgNUfo0eMxJRxkzF93CzMnDgdc6bOxJSECQSh&#10;vujWpSthqxt69+yFEYSvuTNmYmPSKqxftQJrVizBnFkCNkLWuHjCVTzGjx5l2QrjR47GuFGjMH7k&#10;SK4/nDA3AiOGDsPAvgPQq0cf9OjWCzFdY9Gtc0/0ZNkrJg49r1RsWC906tIbXQlBMd2HGhR1Fhj1&#10;GkxoGoiOPfoTuPqjM9do3y0O7bt0R5crY/jOPdCd1oPA1fHKHmjXtScu79ab1gftCFntuvVDOwLc&#10;5VdyHoGrXbf+BDACUr9RmD5nBabPXYEZc5eyvgzxU2YThkaiZ1++C8Fp4fK1WLBsHRYtX4epM5YS&#10;vBLRo/c4ghrP1n0guhECe/YehREEsuVJG5HC392mlP1Yu3UX1m3dg3Wb+Pvj73LMhDmI659AiBuF&#10;7nFj+B4jOG+0wVbfQQmYNH0J9h/J5t9pIxqbr8epa36Hq6/7E6779Q24nvbr3/4Fv/v9zfj9H27G&#10;H/94iyXJ+PXvbrS/68Wr1uHovuO4KqMSrclp+ENqADcGWpB9+CSWrd7MfwvV+PMNN+FugtbdBK17&#10;7rgHD9x9Hx6570E8dv9DeOKhR/Ds44/hFcLW26+8hPctbusNgtYb+PS9t1zsFqFLlxxfSI5BwFL2&#10;Qadm+bDl6gIsvy4gEgz5roO+O56f2t2Bi5QhQgz7fTXKwRNByRQtAdNFiLpgghWacz0kvGh9W0MQ&#10;E322cdHxembdV7R89z47n1+PloIsH4hkWlNKln92A0MBVtR10Ics6xdo6TwabyAVdQ2kXYAw9vtt&#10;tr7q7DP3QQKYlKvznwjypG6pdKB1ntB1/jPFWn2Mr1ieF0TJ3e8CZAnA1C/3PwGOgysftr4+Gy2j&#10;41XXfVmmXNF8EPPXMtgSgBBMBCi+y54y/Qmg5LInkHGKz1kb68OMklX4cy+AjeqCI8GM4Ibw5IOU&#10;gVe0/UKbnrmu6trvu6/O2p7mMmjqls7D/fQcPYuATPs61UoQ59bR3gZd0WfXdiaaeENuj5+5erRP&#10;SpaBlpJe6D4tmvY3VYvjDL5Y/8d5ZR78T9CyL/QGK1KGHPQYdBm86J4rQZYzU6lkrFtCjChM/fit&#10;wMK5FvouhBdAi+D1r2/0LGijcZzWcIDFeVY6NU2QYy6DVgp4ourWJbAl+PGTZajf3BEFKoIpzRUQ&#10;Cmg+136CHSldLu5K820vzaWZi6K1q9/fR6rTu9732kN9BCjLsqh35ucjyJL5ytb3bHfxWQIqmYMl&#10;wZSBl4HTxbp7diAliFKpNkGczIcq93uJ9ulzsnaB1nv2XfDnn5/AT0j3XBFsdIGwufURdqTwKF5L&#10;6lW41pVy9YsIwiLVXpBgUxQOeKXhci9cU0OAqvIqIyFTvHIK870jx456ew/t9dZv2+Zt3r7d25i8&#10;3UvasNbbe/iAV1EZ4FgCWlXEyyvL846kHvMyCWIV4aCpYC6lujIPKobL3aElCAqGw3YZcG0doae2&#10;3oBILoYhQRuBrLGpjfNazc3Rkms0NRMW613slwCwMeIFawmNhERlPaziezYoC2Er4enqqwh5uteL&#10;4MVSLoO6qLiRa7QRzFq5bqOUOEKlSqV6VzKMFn5ebVLDpGBxj/r6sLkOKjarloBZGSw32JLLYFNj&#10;Ldes9wryc+1zT089tpKwdbq+nqBVT5Ah2FSHgwgFK+zOKYGWXO+qCSBVVWwPEZSqCSrsqxP4GJxF&#10;TGGqqVIsTxGKi0rMVa+ssASpR4+xLCYQVaOBoFVPCJPS1MK63P8aCUBSuyyeis9SzARCSi5RGwoS&#10;lKRiSa2qQivLVsFUfQOuIuSdapZq5tLNO9AStHEsge8U6wZahKhW9ivZRnF+Oc+SjwjfrUaKGc9s&#10;cVlVYe6nvkKEy8ssA2I1YTBUGkAgvxTFOXmoDugiY8VtBTi2wiBLKldVeQXHlaKC65YTtnLT0whY&#10;TtEqzCB0pR3H8YO7sS8lGSnrkrAlaQUBaxX2bl2LnRtWGWitXjQDyxZMJTAkYu3yuVi7bB5tAb/Y&#10;r8DRA/tQWlCIyspqhCMN/J20WFr3skpCq8BKUFVFeJK7YCWhK9KGACFLWQQLy5U5UBkHay0pRnmg&#10;BpW6Z8tXscpqEQzUEbxqUSFFS2nbaepXgowCglYZn6VcyW0wP08xWJXIya1AgdSr7ApLdiHQyuNn&#10;m5cnl8FSZGcWIjeXgJVRaMCVmVWAtIwcyzJ47HiGuQ0ePpqGI0dP4NgxwhYha//ew9i3e7+lad+1&#10;fTd2bEtBypYUJG9KtpisDavX0pKwdf1my9q3ZY2gi5C1YgWWLVyEkUOHWxKLzrSeMT0IUyMxdVIC&#10;EmdMxdxZBKkpU9g2CkP6D8TIwcMxYfRYQtV4tk/A3OmTCWKzkCg3wImTED9sOLpf2ZXWDb26xXBO&#10;f3P7WzRvDtauWMrf0VIsnpuIaRMTMGEMQWvMKCQQrBJGjsCY4cMRT8AaOXgYzzQUI4YMxvBBQwha&#10;A9Gzexy6EQaVRr5zl1iXFbGzgCmO1pt1wpKAK6YPOvToi45xA9F94Ch0JqB07EHo6tEP7bv3wWVd&#10;43BFV43jeIJVd67bJaY3ISuWfYQtgtjlXaVoEbS41hUErisEXLTL2H55TH/0HDgGE+csxpwlq7F8&#10;9SbMWZSE8VPnELRGI7bvaMRPnG2glbRmG1av3YL5S5IwbnIiYvuPJuwNRJeewxATO4LgNAKDRk7A&#10;ijWbkbLrAFL2HsL2g0ew4+Bx7DuUih079yJ+8lz0kMsioax775HO4kahZ58x6D0wAQlTF2PPwQwE&#10;Qs1oaLoebVf9Dtdd92dc90vCltSt62/Ab357M2HrJpZ/wW9ZXk/QCvHfwuyk9UjesBNNJ4No25mF&#10;Pxwows2hVlQVBrF+QwqO8O/td7/7M2679W7cc+d9OH37/bj3jntxL+v33XEfHrznr3j8gYfw9KOP&#10;4uVnn8ZbL7+I9157FR+8+QY+foegpbgtJcSI2lm/brDlg5eL3XLxWE5tMiUrqkBJVXKueD74+PDk&#10;QMogQwDEsT5IGbRcUsp8ZenSNgdTl7a7Pp1Fz840lu2EIh+mZFKypGJJ1ZI73ud8Psd5TvlyYwRH&#10;UtoMBrmOuRMSjOws0RixC4Co8drb9uCcKFzJbD7Ndy30Qcvv//qslClClq1NGJLrICFNsVqKyZJ9&#10;JfBSH6FLyRy+PsuS0CSYc/FVBCSDJgHMRXjyQcvcAtluSS2kSPFZiTQcaGkt13/BbU/rCKzY/7XV&#10;Hdz4gCOYEqyYosXxBjOaZwClvZ3ZmWxuVJEyAHIQZbAWNR+KfDOY41oOrtx81W3f6FoXymjd1vPX&#10;UB+fDQAvjHGl3ktp41V351ecl5sjSPv714Iqtn/J9vNq5zx7di6EDrTOgYD1H6BlMVrmmvaZZR/0&#10;E078m1Ag6Dr/8Wve15+8HgUaAZQgSeqPQEsg9I73/edvE24EMK7fmYDKtSkRxj8JXZb63dq1RhSy&#10;BEWCFN/YbhBnkOWDVlTBitbV7uLICEpfaC+nBhlUCVQIXIIcc88T9HBNc+GLQpjtyfVtD5qDRq5j&#10;QMZzco+vPnqF7/4q13d3b7mxPEfUpF4JgP5JU0IMlfbMutK2/wdwRdv90gGTcw1Um54tw6DOHB0n&#10;4PJLKWBSxWwefy9Sx37++Yn8KMZJJpc5udspyYTupQpEwl6t4osIJBWhoFdYXuYVV5YbgElVqlCs&#10;ll0m3OKFCBOKndLlxaXBCq+gvNzLKyn00rMzvdSMTC8tK8s7dOKId+JkqldQXOQVlBV7ZcGAV1hR&#10;4h1NO+blFhd65QStcoJaRajS1okQ8AR9TTyblLCd+/awPew1NBKGCHr1UpkIUpXVBMBIrVdD+Kqp&#10;UzZBAhWBKFxb5xVzj6LyEq+I+5SH5BJZzPcKWfp1wWVDc7PXSGuSStXa5jW3tRG0uH6DXASVxr3F&#10;a6hvJEixj/XKYKXdh9XKd27jHMVpCaqaBGmE0TqeT3FZBCcvKBfMglwvzDNUV4W8Cp6hkM+HDuyx&#10;z12gRTtdGSz7gcAFGeuWCCNIkCgvLbT04lK5jh8/jNS0Y/winY5AcRGqCCxShAhx5hYoRSsr/SS/&#10;gOeimtCli4jrlGKddZdenSBU14AW1u3SYZoULbU3EoSU5OLqthaDJQFNk1Syqio0E+hqwpUcFzHQ&#10;ElC1mhJWS9hS6na5LMq1TtAVcfdqqV+uhXU8G0GwJhjCiSMnTJ2q5toCLKV6F6RVh3V/FiEiM9Ni&#10;sORGWKPYrNJylOQXoLKU8EXQUrp3uQsGiktQVqD2EoOuUJmyFBabqlWYrfisDBRl0VjmpZ3A8f27&#10;cXD7Nhzeswv7tydj/47N2LNNyTBWY8OaJfziTsBaOgubVy3E5tWLsWn1IgOtLWtW49C+3QTEQgSC&#10;VQiFG/i7EWDprqwGghchK9RAsGohTDUStARcLSgN1KOEViyYIkiVK3W7MgcGnCkZhpJclKuf7QFC&#10;lmKuykurTcFSwovi4moUEq6Uvr2UoFUsd0E+m2pFsBJo5WQTrpRRUCqWYrHkLphTgszMPGRk5rMs&#10;IGzlIT09G8fSM81l8OiJDLND/F0clvFL+dGDR7Fv/yFC1kFLgrFdl/xu3Wp3T21etwlb1m3EuhWC&#10;qlVYu2q1Jb1YvnIZli1eTPiZixlTpqJ/7z7o3KETYjvHYHi/gZgxeSLbJ2IWIWrapMnm0jdk0EAM&#10;HzzEVK2ZbJsxaRKmT56ExCnTMXvaVCROn8r2qRg3jEBA0Op4RXsrDbTGjMHsqVOwYuF8rFu6GCvk&#10;Psg9pslVcDRBa/gwTBg+FGMIVmOGDMAYQtaYoSO4FoGL+w7o099Upy5X9kDHTjHoRLjq0DkWXQhP&#10;o8ZPxaDhYwkw/QlPBKxufdAldgBGT5yJGQuXY9T0hQSTYejQvS/aE5ykbvXuPxKxfYZZrFQsx3bs&#10;TNC6sifhKtZcBtt17YvLrlTpQKs9172CbQKwdqz3GDAKY6bNRcLMRQSseZhmilYiAWw0AWgEBg5P&#10;wPS5yzB73mrMXrgacxavRvykmRaP1SV2oMFWp+6D0TV2KPoMjsekmQuwZM1GrNqyCzt2H8HW7fuw&#10;aPkGLFiahBETBWhj0LMvAYtrSzHr2XcMzx+PXv0TMGbiAuw+cBIB/v3W1l+Hhubr0dz6K1x1ze9x&#10;6po/4Kpr/2DA9ctfCbz+hF/95kZc9+s/oabhFJYq3fyy9WjMCaJ5RxauT8nGjWVNuL7+KmzdtQ8b&#10;tu5AY2ObuRzecctp3Hnrfbjn9ntx122ncZrAdd/pv+IBwtbDf30QTzzyCF58+hm88cKLeP+N1/Hh&#10;W2/iE8LWZ++9jbPvy5QIQ26CURUrCluXgpaB1Qd+Agz3bEBk6pRvaiPMfPgWXAY/JX8geAhAfJPq&#10;I1ix0gGMD1oyf7wDOAdZch80kImmjFebi31SP6GGz59fcA/07X2CoIO1L6Jtl8KYzIckAy3tawqW&#10;e/b3N8jiGu7ZKVU+RPmmvVx8mJ61zkXQ+oJrCYjcunpHAZTUKpf84jyfBVpSswy0VBKsNEcugg6k&#10;Lo3PohGiDK4IVT50GVwRqmyM+tkmyPKVLHP50xoGKA6yvmG/S6fuoOfSug8wygJodZsjQNI5OE5Q&#10;FO0zCCKoGLSYOXARnAnIVDo3Pq4hwDJli89qi469dB0zQo+UJgdRF8HKAWBUAYvCmvpNpdLY6Jn8&#10;88sMzAhgFpdFuBJoORdC9XM+93HjnYr3z/Nf/F+ugy4ZRvTCYikwpjQRSPjl/ruzb3kfvv6k98UH&#10;L5nyI5gSZMldz9zw+Cy3u28/E4gpRut9QhuBgCDllK33CWsOugRbKuU6qPgod9+WoMcBlgDK1CYB&#10;hp6jEHQRrgg4hCuNsX5z69MYB08/aJ+vCCHs++cXAi4HWb4pXfsFuBM4Rde8sB7rFrvFuu67+uSN&#10;p82tUDCp8cq4KMD6nu8pc6AlwFLiiyhoEYQEV4IjB0xOmRJAXWy7CFb2zD6Nc8+urt+F+nzIUlyY&#10;5vz4HX9PUrloP//8RH4U+6S7sAQW4Yaa6D1Wcqdr9EJ1uqi41sstLPL2Hz7slVRUGIjZBcUNhB2O&#10;s/uuWK9RPFJzvbkhVhK8ygU7cjGsrfBCNSFP8Vp1UqE4TvFYAjkBVCnhTZAl5SxQHfIqlZAjHPDK&#10;g2VeSXmpl5GT6e0iZG3cstHLyM4iMHFeJWEsEqER9ghZkepaLxCu8koClebiWF7p1s0uyvMyC3O8&#10;/BLFbRV4uUVFnF9pqlk4HPFKy4JepIbvQkgLE9hCtLIKAl95wCspLffq2d5AiGppJvBxTn19ndfI&#10;d2hmXc8NfG9ZWVm5d+jgIe/48WNednaGl5WZ7mWkn/COHTts9fzcTC/z5FEv9cRx78SRQ/a5+6CV&#10;kXb4B5aEhCzkEBIqykosrXlFWRHKWVeGvfKSAlSU5CFICNNdUrrgV0qR3PmkSCkpRU4GQSM7G80E&#10;sFY+n7KMgTRlHGxq5jjdc9Vk4KXSsgPKaglHBKSr5UbIPqV9Vyr1ZoMnxWSFDKKkeClOS0qVMiT6&#10;KpbixORCqHU1R+AlcBNoKaV7JBhGXlY2z5aFKkJTrS5irnZZB3Vvl1wJQ2VlBDLnHlin+KxywZWU&#10;qyCCxcXWL7DS3V+V/EzC/HyqAxWorihHhABWmKXEGOkoyjmJ/JNpKMhIRfqhgziyeydhaw+O7t2O&#10;Q7s348DOTdi5eTWSNyzHpjWLsG75LCxfPA1JKxOxftV8rF05B2uWzMXW1StwcE8KCvOLCEph1NS0&#10;ospcBQVX9QStFtabUFpRT8iSm2ATv6w2Ows1WYr2snLFZRGkSqsIWbUENsVqsZ2gVUKocvdf6TJi&#10;WhFhqpiQxXpREcuiSgMtAVcJQauQ9dzsMuTmljqwyi1BfkE5gUoxWUVsZ1tWMSzxRVou0ghYyix4&#10;JJVwJTtxEkeOncTBwydw6PBxHD2ahoP7j+Awbe9euQ3upe3Bti3bsGn9ZiRv2oKNazdgg9wGBVrL&#10;V1k69bUCruVSshZi2fz5mJSQgF4x3dGlYyd069KFMDUI0yaOJ2glsG80JsSPxpgRwzCC8DM+Ph5T&#10;J04yaJo3k4A1dRqBaypmTVE5GdMnTMIkjont3oPrdUTPrl3Rt2esqVXTBGjca/ncOVi3iGAxg3PG&#10;EOTGjCVoDSFU0YYORALLhGGELQLX6IF9MbRvL/SL64uYrj3RuXNPdOjUA50JU916DkT81LmEkz2Y&#10;umAVBoycgI4x/XFFlz6I6T0YE6bPw/wV6zCFwBM3aIwpVB0JW0NHjcfiZSuxeOkKzJw9DwMGjkA3&#10;wlWnbnGc3wftBVgyrtO+ez8DL0HaZV164b86EcQIXD37j8KI8dMwfPx0TJixADPmLcek2QvRk9DU&#10;o89IDI3nuy1Yyf03YMX67Vi+dhsSprHf1DWCnZ2lPzrGDkbPAaMxa8FyA5stOw8geft+bEk5iBXr&#10;tmPd1l0YNmE24gaMJRy6xBhx/aSajSE8jkavfglImLwEew9moZB/k+HaqxGpuw5V9deiqfXXaGj6&#10;JZpP/QbXXPdHXPvLP7L8A66mXXXt71DbeBVBah//3WxEOf8GW/fn46r1J3BDQR1+03Q1DmfkYPHq&#10;9cjMKcSvf/Mn3HTjnbjlprtxF4Hr9lvuwh23nsbdhC3Z/fc+gIfuJ2w9pLitZ/DWSy/hvddes/Tv&#10;n733Ds4YbL0D3bsl0DL1inClO7akaulZsGWKjg9c0VKQJaAy9SoadyXgUuyVexZIRWO2BBpcwwAr&#10;anr2QUuA5ZsBFmHF6jbnEsCyPkKN3/YR4Yf1/w1RPgBJxTr3oYzvZTDm2m38hTmutLgqgyWN0bkc&#10;xMkursk9NY5mroo2nuP0zLpUqEvHmeoUBS31XVCyPnVQ5YBLYMU6oUQmN0I/DktrCZoESxdgS1AV&#10;BSj/2RJmsDyvi5LtomO5Ebpxmm/9Bl5cg3Ah8Ppa8wQsNEHWpaBl6la0LnNKmmszl0FTxKLwpVJt&#10;mqN2Mz6z3d1lRaihCRItRusS0HLzonB1ibnEHNrHByX/PA7wLBX8hX0diH2tz+PC/q7vW/YJsL79&#10;kvO+FFRpvUtMsGVQd87tJdj6QrD1n4rW//n+nPcjQUuqli4rNsgiMMltUEAl6PjunLIKOgXIAZJT&#10;f1TqPiopWpYe/esPvX9b0gtCyPn3DLTcegQYuRHSFM/1/edv2jwBjqlfXEt1MwMnpz4pcYSDLWdK&#10;SiEQElg5N0IpUYrHkhqkrIRS4XzIckBlY2l+zNSFvTRX70OzbIZ+H8/7/dl3vPOm4r17oU/qnrkg&#10;CryiKdst2QVN6dylNJnxM7wUqgRFOqPa7DP2MzzSLJW7gZU7v2/+XH++7F/fOmhzcz+274I///wE&#10;fiyxhECpwalZEYt3arKkExa71dpCiAkTtgpZhmyM4rmqawg5nFNtCSMEZxrf4DW1Nnqtp065O7Ua&#10;aI0RrsfxhLgagoqArLq+2rIUWobDiGLAKr1qJcrgfMWF5ZfkE4xyCFRBr6is2Dt4+KC3Z/8+r1Sx&#10;XDU1plhJzaqpJ/A0NNmlwvVyFaxr8KrqIl492+oam+x8UsUUd6b2Kl2+zP2b2pq9/KJCLzMjyysr&#10;KfeK8oq9vNxC7/ixdG/vroNeytad3oEDh70KApfgShkDlQSjRepXo5JfSOUijNbWeLX8HMrLSr3c&#10;rEwvNTXNK+K5S0qKCF/FpmZVEhjD4XIvUF7ghQiCFcFi+9zZvjJcWXqa9kN9rX+PVgQNdYpfkrtf&#10;FeoILgKSFsVK1SsWK0JIqscp3ZtlCSlqUB9R5r4aBIp1R1XQsvnpWWnVmwlSgrC2xhZc1dwSVZoa&#10;0Ero0rPWkKJVEwqjsqQEBdk5BLoSU7GalHiDECQXQcVqtTRpbo0BlJJyyD1QsVoWp9UgsGvkWmyX&#10;Qsa2Brk/6v4sKVS6aJiQKMiSu6AULb2LxgoYpZ5VB0OELYFYCBGpWOVlKM0rRFZqKt+tGFUEKsVr&#10;SRWrCQYtDXyolOvSSnNzCVcZKMnJQcHJk5xzFJmHDuD4nj04cWAvjuzZgUM7t2DvjnVI2bAMyeuW&#10;EiQWmbvgkgVTsGL5TKxemoh1q+Zg88pFSF61Akf3HUZBXgnBKIRwlbIHNiIYrLf7s5S+vTwoJavR&#10;Lhcuq4iWwQZaI4FKGQZrLQmGH4dVVlaNigrnGqhsggZYll2QIMa2MtaVWbCspBalxYQswpXUq6L8&#10;IAqUUTCnHPm5SnhRbGqWuQYqXXt6riW7UCxWZla+xWOlpWXhyIl0HDqWyvIkUo9n4ERaJg4cOoZ9&#10;hKv9tANKgEHbu3ufuQzu2aWLh7dj84bN2ErbkLQWSStW8zNJImBJzVpFMF2JpKXLsWzefCyenYjx&#10;o0YjpnMXB1pXdiFQDSZACabGYcqE0UgYMxzjRg7GuNGjMGl8gl1QPGPqVMyePgszCVxTJxKwaDMS&#10;phhwjRkxAnExPdGV63Xv3Bl9CF3jh4/A5DHxmEHYWp44DVuXL8G6BbMxa9xojB8yGAncc9zQQRjV&#10;vzfGDeiP8YMGIH7QIIzs1wdD+vZB3169LJZKLoPtOxJ2OvdCt7jBiJ+xGMs27cKMxWvQf8REdOo+&#10;CJ0UQ9VrCEZOmoUFSzdYnFRvAtAVhLPOMf0Q138ERo2bjBFjJmLw0Hj07Eng6dTTVLLOXQlchKyO&#10;isniHoKtK67sjcu7xJm61YFw1KXnYHTvPQzxk2ZgwtQ5mJq4hJC1GONmzEdPglAX7j1w1CRTu6Yt&#10;WE1g2ooFyzciYfpCdOs7imsMsHivKwiF7QldPQmBE+cuxaxlSUjetpeQtRdrN+5A0sbtnJuMwTxr&#10;r0HjCWmCuBHmRhireu949Bs0EQmTlmDbzhPIJeRXhNsQriFs1V+HuqbrUdvwSzS0/Mqgq/XUb9F2&#10;9W/R0vZrtF31G9TUncL2nUewZuUWZKXloP5YIZrWHMPvUoP4dWMbSirCPMMO7NhzCI3N1+J3v7sR&#10;f/7z7bj5BgLXX+4ibEnhot1xH07ffT9O33Uf7r/nATz50GN4/vEn8SZh64M3FK/1NkFLsPUOzr5L&#10;uHr/bZzzY7A+YD2qcBl80b6SQnQJaPlw5QOWzD0TUmgCI8VvGRzxWckgfLjyoUuxSw6wCAcfC6wE&#10;N3Kz4zPB5fzHzsxF8CMCzEcCHwdXpnZJ0VKfQMigJwpFF4BJsEUQk2mczqDkHDbGjbW6zmjjdWYH&#10;Yb6ipSyL/joqBUFSob7g3p/zbF/ofNE2323QX1OQZcBl5mKx5Cb4lYx1malZ/wFa0TkCNNZ9WPIT&#10;azhw4hhClY3x6wIsM9XduAtAZaDl1CglvJBq5kOSwOe8VLQoaF0ELpYEFpmpQ2xzcKW6AyEfdlSa&#10;QqVxBkYOrjROprq5+tHkLuhfSmwwFDV/b9X90ocf69fnYIDFz0ifAd9LZxNUqe1rgaSd1Z3TziTQ&#10;ElxFzfo0hpAlkxIm5cyM+1gSDdo/vjr3A2HrImj9/XNTSv7NL/NyF3TgIwBSjBaBIar4qM2P37oU&#10;jNQvILEkFwZVDsb++dU77HfqldwLBVimZtG+O6cEGoI3wdkloGXwI3hySS3+dkYp5rWW+rWv1ClC&#10;iD1Hk2KYskY4oRmoEFwsNopQYpcOa6wgSpAikGTduSfSWPougz50OXdImVPcDLIIVk55c/0GWfau&#10;7CcAWfyVD0SmRvkKltvTByQfmjTnx+8IXfrM9aw+QRXHuvdwgGWg9Tc33gArWqrv55+fyE9NI+FD&#10;d1U1E7DsHiolmZAyRXghWCg5he7BqiQYKeGFYrUEOoEqQpLc+xoIWoQru1y40WUalApUZ6pXnRch&#10;jNjlwISqQDjoBWyNqHHfiuqQl5qb4QVrQoS6Rov/Sss8SSApN+iSW2Il96vifgK1AOvBUJVXT9gJ&#10;cb+Gxmavuq6ZoNVK+FJK9loCnlwhW72WU1d5DXwPuQrWKj18i0stH+aeBw4c8vjl0tu3/4C3f99e&#10;b/uOnd7mTcle0trN3obk7d7eg4e9ouIyr7mJ0NjYRrBq8VpaleSiwVK8KwFGS1OTlY2KLavh56M4&#10;Mrk1Kg4sEvYISgS0RgO0en5u1crQyM9MP5GqqpUtzQ2n21oafzjVVI/GRl1WTGiRckSoOdVSbbFU&#10;ctlrbawz+DJXvcZmAlkj6gVCBJYgwUhxTQ3VLvGEYEiZBxtr6qFshEqEIVdB3aPlsgFKeRIg1VtS&#10;jJpwBPl5+di3by82bdiALIJKdajS7riS65/itBSj5VwElR4+ZFBo6pY9K4aLMMcxFndFmNI8AZMD&#10;LylWJaZm1UX7FMulsQJCQZZL7x6xGC0/w2C4rAz5GZnITk1DWX4B39NXtsoR4DsX88wVJYWoKCpG&#10;RUGxQVZhZibKcnL5DieQceQQju/dS9jai73bN2P7lrXYuWWNA6qViQSJedi0eiGWL5tB0ErE+mVz&#10;LW5r06olSFmbhEO796K4oBSBiiqXbbCyAcVBzwoNNAAA//RJREFUwpG5AhKiQi7pRaCyyUBLiSzK&#10;Ag12N1ZYmQh1b1awzlwHy0qrUEETSBWbYsV6SYRwVWX1grxKlBRU8b0izo2wKEyw4vsTqAryyt19&#10;WNklyGNbnuqZxXbxsC4cPpGaSeDiOxO2sjLzkX4yF8dPEKxSM5BKyFL98BEC19FUHDp03CBr375D&#10;ZgfMbfAAtm/bgeSt27BtczK2rN9gGQXXrkzCimUrsJpwJVuzfAVWLF5qlwcvW7AA82fNwojBgwlF&#10;HdG1U2d079oVwwYPwJSEeLNJ48YTtMZj8rgEq0+fNJFQlWCug9OmTDXIUlzWlISJmDphkgFXwqh4&#10;xHUjaHXohBjCVv8ePTF+2AjaSEwcORLzp01BEvfevGQhFk2bhInDCEyDBiJ+yFCMGzIEowf2x5j+&#10;/TBmwECM7t8XQ/v1Rb+4OMRcGYOOnWNwRacetFjEEHj6DhmLkRNmYsAoQlbsYLTvOgAdu/YjaA3G&#10;gBFjza1v5Nip6NprkGUQ7EpQ6kawiu09BL1oMT0HokvXvujUOQ4dOvUyyGpHkLucz+26yJ0wjqDF&#10;PrZfwXU7EZI6cg+B3AgC0GjC3DCuP3riLAweORHd+gxDxx4D0b3fcAwZPoV9UzBiwnQMH8szjpiM&#10;rnHDrb89z9Ghez904zo9+g5D7JAx6DU8AWMmJGIc30fJNOInJ2JY/DT0GTEOMf0Jw/3kMqhkG4Ss&#10;vmMRQ+vaZzSGJMzH5u1HkJlbidJgCyojVyNcey0iZlcTtq5FfROBq+k6NBO6GlVvvA5VkRYCexrm&#10;z00irKcieLQQdWuO4PpDRfhNXRv/W9WMHbsPY3nSZhQXh3Dtdb/HH373F/zlT7fgBtrNf7kTN990&#10;N266+S7cesvduOv2e3AvYeuB0/fjsQcexotPPY23X34ZH72pzIMOtM68I9dBuRC+FnUZJFx86FQs&#10;X9EyhUqwZZB0CWixrgQXri6Vy7VZtj4C2UU1i6AiWGHpK1QuWYbqShjBL88EL5kSS3xNkBFIKUOf&#10;ARVBywEXTXO0PkslvpBy5cdgGUxxPalWAqzPP2Q75xlwae8oCNlYjpMiZaqW+mxdB12q2zpRwNJF&#10;yIIqS1pBqPoyamrzlS2tKaAzxUtrsfShz+oEK80RaGmd8zQ9C7DMldCALTpenwVBSsCkuT58SbG6&#10;1HzQUt1XuEz1MtdAAZb24Ti1GUT5qpCDkf9tghyDrUvGOoBSfxTICCtfE9AEVA6s3HoObM4ZvPlQ&#10;5lwAOYZ96rdLiWmKpdI8l4RD8y+Brwt1wZu/vvam6UyEJAGTnYXPl8KT5vlndvP0DorV0p1dbow/&#10;30BL5+I4i+P6QqBlcVr/AVr/8727R8u+7AsMCAi+i58PQQIsU3QEGQQOH0rM3c6epTzJDU8xU28T&#10;MuRa5+pK/S71SpcDC7r+Tuj67nN3UfCFuC7u4UDLBx658gmkHPToXAIRp1JFQYtjvz/LPRWjFYUs&#10;S38uIDET5Lh4pguAI/dI9Wkt9WkdnkEw5cDNnc8SYPDMAkFT975x4/4piBRg6bPgHClZDnw+4Wf4&#10;qfcjP0epVr6roOLH/sFzaozFwX19EayUFVH2r/OCLPf8o8bYGR2w+YqWAMtKvpO9B/f6+ecn8qOL&#10;iqsIH/WnmiyphOAmTCiosVTotZbCXanQlXpdz8GqsFdQVkKgipiCJdWrpsm5DSolekGgzEvLTycg&#10;EcbCIYOscF3IKwkGODdo7boMOdwgt8SIt+vQfu/QsSMEkIjXdPUpU76y83O9QKjCuSQqaYWlWJca&#10;JiNI1dV7DXUEQloownPVKD5M92s1eg1NzQQuF39lKeJbmr1TfLd6gqBlKOT+ecXF3oGDAq3d3r69&#10;+7wdNIHWvt2HvINHj3uZOfleRSBo7oRtLVd5LW2cL1dBJcLgGk1NurC4yWsj3DXyLKcEqIrRIlQ2&#10;8/NsFdDxublFGQmrLW4rxPcPVQYIXxH73AlZF0CrVRcCtzSgiYDVqjuzlNWP0CV3PSWt0P1ZcrOL&#10;VFdA2QDlumfZ+6oqkaOLewvyTbkS+Ch5hUFXbZMluRBcScFqiroY6s4rZQesDUk5qzE3wQKlST92&#10;FBmpJ1BRXEhIqiRsBUyVEuTJGuuquXcd6glctTzLqaYGAhdBy4BMmQkVE+aUqoYIQSvEds6Xm6BL&#10;sFGNSGU5aiude6DGKs6sWq6ELAVakcqgJb5QZsSqYKUlychJO4FylgKtytJicxtUzJZitUry8lCa&#10;n8e+IhRnZ1lsVgnL3LTjyDx8GBkHD+Lozt3Yu209IWsddm5Kwrb1K5G8YQVBayGBa67Faa1ZMQfr&#10;V84hZC3EpuVLsXn1ShwheJYXlaMyUE1oqiNU1UF3aFWE5SpYZ2pWZVWzZR40dSugi4nlHtjA8Q0o&#10;L3OAVVoixcpZCQGqSJkEi8MEraiSxbKwgO0FIRRJxSoIErCUWbCcUKWYrGA02UURcrKKkZ1VgtzM&#10;QmQTrLKzBFY5pmodJ1iZy2BaBo6dSOezlKyT2H/wKA4fPY5jBK2DBK29PmTRDu49gP0Eyh0pO5G8&#10;JRnJm7YStDYTtNZj/aokbEpay89oNVYvW07wWonFCxcjaelSzJ85E9MIR4P6D0KXDh3RrWNn9O7e&#10;A/Ejh2H65PEEp7EYN3KEZQGcKJfB8QmYNXkKZk+ZTrgiZE2ewHEzbI2ZkwhfkxMIXJwzaiTiuve0&#10;9WIIb3FduyFebofDh2PCiOGYHj8GS2dOx/rF87FqzkzMGDMK44cOwvghgwhZ/QhWfTC8dy+MYDma&#10;kKXU67179kSXLt3QvmN3glB3g62OXXujC6GpW+/B6EJo6kSA6dCtP9v7onOPQejeZzihZDhi2Nel&#10;R18Dpk7d+qBrTB907zkAcX0Gs+yPzl0U+9Ub7eUWSGvXqSdBS7DVC+3VTsgSaHXoKkWsrz13JiT1&#10;iBuEnr2HE9pGEt6GoluPIbShHNsPXXoNIEQNNtWtO+FL5+gSO8gUMQHbZXJL5FqdYghvPfoRwIYS&#10;nkaiLwHNIFBQ1WcE4ghYSrzRg/O1Ro/eSqAxCrEGW6MR24egOW4+NiQfxImsCnMfLC5vQCCkawpO&#10;IVSlqwraEKm5CtU1p1BXd4r/7k/xv0XXoTrSjMOHT2LG7MXYvvMAStPzEVp7ENduS8evyurQEmlC&#10;7sl8LFu+joCfgZbmq3H9L/+AP/z6RvzuN3/Gn/9wk0HXjX8mdN14G24XbFns1mk8cM99eOqRR/Hm&#10;iy/gwzdfxyfvvI1P3yVgEbQsTuvdt2lyIXSugT5oORgieBgkRQEraqZmyV1Q7VHoMsjiWIOsS+Ya&#10;xBBMTJkiOEnBElB9JTXrIylabBPUGOBIXXLj/UQS/nxz6yPQ+HFbn3NtcxM0KPITYqh8H2c/kOug&#10;IEvrcp4ASetznABMgOTHcRkcRUHHN4Mszrt0vlOvpGqxjfNNhbLSAZYPXb75a5mqFd3fQZXqLJXy&#10;3TILal3toX63nurfSsGJ9slMyfLdBKN9vvmughfuxCJQOGXLwZPBigGKA6v/S83yAcXGuvFaQ2ud&#10;J6ydN9hxc2QXgIig4sDJBxytL6jxQUnugyxpf/v8LM+qc7m536ovat8Sdr5lv98mCLJ9CEeCM617&#10;cf2oGfSpTWNdmyls2pvzHIxdnKO6f3+X1Wn/oWidP/cD7TRhy0DLT+9u6oqBisBArn+KlxLYOCXL&#10;V7MEJAIs3xwYRZ8FWgIrKVg0gYrcCp2iJRfDaDvrBllcS7FP/ppSqBy4ST1yQOUAy4GRD1mCL9+1&#10;UPubksV25x7oYMsHE4MVPZs5uLGxmsO9dXYDLb6nqWcCRgKSgV8ULAWRdi6OkVuf4E1ZBi0LIesG&#10;P74ZJH1isVXfSxnTXgIlwpFgy+pR0PLBzwctK20NN8YyGfId7HdzQdlyLoo///xEfkJNBJ8m3Y0V&#10;sRitqoY6PkvBIjy11XvVLYQtglGIpnisorJSLy0rk0AWdhBE6AizHiFAVNPS8pT8ItULErJqCFO6&#10;RNguJ+badRwvt0NdLuzu4Ap5h48d9jKzsryIJdRwYzJysr3DJ457VYS+Ro5vOUW4ITDJbbCBzw0N&#10;jV5lJELoUr3OaxJQEYTq5KpIKAvrHeT2yH00T3de1ViijyavkX3KelhUVuYVFhR4RUrOUVLiFZeW&#10;eEWlhDvCkhJkKAFGU3OrZR/UnVh6z2qCl1K9t7DtqlOnvOYGwhbHXN3aypL78PNR2ndL785ztulc&#10;fK+i0gIvLf2El5Z2wgsGyu1zJ5itjFRVnSZs/dCmxBKEKalaDYQZqUUNchck3NTXR8x9TwknWgli&#10;yjooqFFSizpCTHFhHmGl0gEOAaypwQFUa30zrmqiNepeqwYCmOYrUQXhrboGzeayFyZQhRAOBBCq&#10;0L1bQVRVVhB6qgk6AdQS5ARKigmrClWYmiWYq+E8nVGuiAItJdCwcRGZ1KwqrhcwF8Rmgp+Dt7Cp&#10;WMo4aPdrSclivYbAV0coE5gpEYbi0LS3zlOUn4XjR/ajICvLQKtKMVkEMaV1DxYXsSywtQN8LiYs&#10;FhGylHmw4GQ6QesI0g/tw7F9e3B4+1bsT96IPVK1CFu7NiRh68r52LJiLtYtnom1S2dj3fI52Lxk&#10;ETYuI4StWImju/ehJL8YoVANwqF6s2ClLheuQlmAQEW4UlZBfSFVvZRwVWEXETeYm6CSXZSVRVBY&#10;WIkKPgf1XKRLhsMGXIUEKilaJUWVKMwL2HOepW4PojBflw+XIzenhJ9BgPUKi9HKOUm4yiBkZRYQ&#10;uooMuNJTs5B+IhMnTpw0O340HUeOpOH4iTSkmpp1AkcPp+LQgeM4sJ924JClc9+7Zz9tH3bt2oOd&#10;O3YjJVmXE2/Fto1bsH71GmxMohG2Nq5chfUrVmH5oiVYOHcels6diyVzEi1le/+4vuY2GNO5E3p1&#10;74ZJ48ZgzowppmiNGT4Yk8aOxPQJ4whSAqsEyxYoRWt6wmTOT8CEcWMxfdIEzJo6FRPHjcP4+NGI&#10;69EdnQhvnWndu3TBCALUyEF9ET+kP8YNHYIZY8dgReJMJCkpBoFuwrChGNW/L4b1J2T17YMhhKuh&#10;feIwok9vDIztSXBT6vku6NApBh2v7In2XXoQfGIJWf0JHAMJIQMJLH0MsnTXVdceg9FLENRvBLrG&#10;KrU72xVrRVjqRtjp228oBg4YgT4sexKYuvfshw5dCFkde+KyjrG4rJNSwPc2F8JOnHNFp164Qm6L&#10;hLJO3djeJQ6dpZDF9Oe8nmzrhZiehLjuvXFFZz2zToDqrAQcVxLkeDZZB467nOPbde1lrohSxzr3&#10;GMDzKQshgZFrXME923N+R63fc5BBVVx/uQ3GE95GE9wEXipHshyPYWMJrOt34WhaCfJLaglbutOt&#10;HiX6G6YF+XcdrJTLbAPCVc0IVzbRGu3vef+BVEyZtRjrt25DRsZJFG3ai6vXHsF1hLZToTqEisuw&#10;bFkS1q1PRihYidbmU/jV1b/Gb371e/z2+j/g97/9E35H+9MfbsBNN96KOyx2607cc/dpgtYjBK0X&#10;8b5itd5+yxJjnCFgfRYFrs/fI5i8J1dCd5eWuQ0aYNEIM06hIlRZtsGLcVnOfdDBl+6jkruguREK&#10;GggbchEUdAme5P73OeHHJYMQlAh2BC0EJUGa9jAYIVTYfELKxxzLuTaHz8om6KtNgiqDGkGTAZHA&#10;Jqo2aZyZU6RsL463bIRSwmyszuDPU8nzGwhFzxadK/NBS3vJNMYAKjrejxfzIcnOyn3cuhdNYx1o&#10;udIpWpeClAOr/13/ioClvSxpBqHnPGFLipUzp2Z9fY7j5EIoKIqClADJQZVULwdJX3G8zIcmxWxd&#10;AC8BGp+tbnPkbujAy1z3BD2EGpX+GoImW8f6CDACJwET618Lsi5tE3B9cY71s2zXGM61MepnG+tf&#10;nxVs8RzRs1h8l8DM4EzzXXnBon2mjvnjCFF6L5lTsriHwJGQZS6DKmmWtIOQpXTwf//qzH+AlhJh&#10;+KClrIM//k1gIlc8p+YINv7NZ7VdgC259wlwBALRukFWFLB+oP1LAGOgIlXKtf9dSpbA6yvnRqjx&#10;DmackuW77BkIGeR9zHZB2AcOoGgOwjSeYHSOwMU+KVOmfEnxiYLVBXdBtjl1y8GLKV9RMHOK1sUM&#10;i0pFr/fw30cuke69FKvF8aZmaV3FXDnIsmfOt89QyqBAiSZVy2U95L7RNgMrnkMQaQrW15zD8n+U&#10;jETnM9NZ3FkNHO2z/5i/F4Gaey/B488/P5GfwvIigkAR4YSwRSAx0Gpp8CobCVmtzQYs1WpvJiQR&#10;HCKEmcLyUrsjS3FPIUJWcUUJy5AXDge94yePezv27/HKg+WW0KJaLoJcW26FUsCUbMNXzspDQa8k&#10;EPACpqLVWMbC4ooyLz07y7IWRmprLdV6g9QkQlJdne7IUiKKJq+qtt6L1HDNeq5ZS4hiXz0BTLFZ&#10;ET5XEwybThGQ+C7aW4qbsinWtwq4ar0GQprcGu0Orka+F9eqqSPUEZqaCWeCKbt02M4t2GsmNAos&#10;ZRon2Goz1aq5hUDV2GxrNtKUhbCVwNXG+deeavUCpaVeeuoJLzvrpBcsL7HP3Qct2g+NBCldSix3&#10;QGUDbGtsRUtLPeoaqu1OLYFWS2OjpXQPB8tRJ9VKySQIVy0EMJX1NU7NqomUIiJ4qXaufbp8WJcc&#10;K16qQSnda2sJTZWoJAhVlpcTVIpRnFeA0sIiZKWlIy8zk3tU2OXEgiG5/OVmZCD9eCpBociyBIbK&#10;A1ZWE8DkHlhPsDJ1is8t3E8JOQRtAq36SNiUKKVlF4AprqzRgMu5ClZXchz3kNJl0EeYqpRqVVaC&#10;vKx07EjejD3bUwhSmdYWIHCVK/OgQKuwAIHCQhRlZaI4JwdleXlO0TpxDGkH9uPo3j0ErK3Yt20L&#10;Du/YhgMpW7CLsLWdoLVx9RIkWYzWLCxbOBVrls1CCgFr/fLlhK5lOLpvHz8X7lEeNvfBQCBCiJLV&#10;oJgAVVJegyJaSZkyDBK0yuUmqEQXuherBoEyuQoqRXsYpcUhA6qykkqUEqhK8kOEqwoUEcIK8xV7&#10;VcZSlw7zC29emUt8kV2KAtalYmWZq2ABjSCpy4iVWfBkHrLScwla2Th+jIB1LB0njp8kXKUTtlJx&#10;7GiaJb5QdsEDBw9h764DlgBj354DF+7M2r19D/Zu24W9ybuQsikF2zZsw9Z1G5C0cjXWrViNtfw8&#10;Vi1bZpC1bMFCzJ+daLFZSxPnYHJCAuJ6xqJLJ4LWlVcSaGIxYcxoTBqvy4cHY9zIkaZmTR4/DlMJ&#10;WFMIVrora86k6ZhG0NJ83YU1dWI8pk2Ix5Rx4zFm5DDEEtjaX94eHdu1t4QYwwYMwPCBAwhagzB6&#10;8AAkjBiKRTOmYTVBa2b8GIwfwv5+vTGoby9LfjFiQB8Mk7JFGxAXh/69+qA7AatTJwIXwaXDlbEE&#10;mT7oPXAwIWsAuvcagNg+AxHbm8DVtTfi+g7GgMEj0bPPIPRgX79BQ9CDwNWF4NO773AMGTISffr0&#10;R2zcQPTtL9iSS2AszYGQTGAlMOtC4Omg1PHc9/JOhDyaQEvQpcyHHVm2Zyk1TCpbOz4L6iyxBq1d&#10;5x62VtfufdCZ/R0FbtznMrYp9usKtsXEDUE3KV7sk5p2BSGvA/cVhMX2HYFetB69R3Oc4Go0evSL&#10;R3eVhLDBY2cRtHbi0PE8pOUEkFNYhTwlXymptuyXStpSTCspcdcNVLCuOMPS0hD27T2KKYnzsHj9&#10;euxJTUfB5r1oW7YP1x7OQ0NZGOWFJdhAcF+2Ion/7TjJ/0bxv2stp3DNVVfj2qt/iV/98nr88rrr&#10;8Zvrf4s//P5PuOFPN+FmAdetd+CxBx/Eay88j3dfe9UyEH6kLIRvKxmGYrXeZilVS0qWEmMorTvr&#10;uljYYEtueFKwHFw5U13AJfAiJF0CV3Lv89Usl0DDgZHBRdRUvxRmDEIIFQZOsihoScn6QoqZAIfj&#10;pVLZ/Og8xUxprlOzuI/2jJqeL1W1BGb+s0zPUr58Fcw/kwBIbQ7kLrb5gKS97Dx8T5myDH5uZ9Qa&#10;0fPTfPgSdNn7a75B2cW9Lqytdxds6j4vQZUPUWz/3/UvWWq8wEeqzVeEpK/kkshS5u7lioKWACpq&#10;GiuzMVzHwZSgifM43uoGV9E2gZUB3EVIu9S+PCPTPk5ROk/QOn+WJZ/PE5i+OqN1HESpPM/n859p&#10;nPZxkPUN4errL866OVqHMPY14cdUKoMurcU5nCsQc22CL0GW5rt1nBp2iSpmilVUxZJyFVWxlL3w&#10;UtDy63Z58Ref/UDYOk3Ycq6D0Xu0BAkCrf/RF3p+sfdBSu6DP35LkBBksS7lR6qPAMmHI7na2Z1W&#10;5whYgiwBlOCEY/5bQGLwIlWLgBV1GTSFKKoU2V1bNEGc4MpBCuGJ62ttQZFUJwdEDpSUNdDuwCJw&#10;SdmSGmXzBTKCKY0lxPhuhIITmZ/NzyWckDmgcXFbuqNLaeMFhXwfmalnci/UmQRXBDyeW+ZATusL&#10;jBxMCVz17Ce0+NfXBCrFwEmR0hkMvgStnzhXQYFYFKqUjESqoiUV0Wdu7yBjH5/tPfTMfX7++Yn8&#10;HMxM87JLirxAfZXFT1UIjAgSQbkNEiBqBRuEitpWxTkpuUWTpWDPys3xSiuUMbDCq6gqJ7CEvSpC&#10;V3p2mrfn8AGvmEChe7VKCVsRJaHguqZYEbSkhCmjYQVBJ0jAKVNyC0JdXkmJl52f55VWBgluNXbZ&#10;sWKupEq1mLWawtVM0KoVVNXXeZVVXJdrNBF0dO9Vcz2hh8DUTCBs5l5NfAe754qlIKmRYNSiVO7N&#10;fKdGKWsEL1O5gl5QFyyHeZaaaq+1lesQyjRfKpnLzEiIIug186xKqCETwKlP92o18b0Ur3WKUFbP&#10;so7WyjO2sqwlTBKQvPrqSvvca2qqV9JOE7h+YIlaA6p6wlYdocvdUdXYUGN3ZSnWqkFJKFgXpNTV&#10;yUWPJYFGFxhL+VLyjPp6ZQmsZL2G7U2mgrU1NVjCiVa5IBJymgRa5UFknkjDkQOH+OX7AHbv2I6U&#10;rVuxf/cefpHPIiCFzZRuXfFfpflFKM4vQKiCAEZYkltfJBC0fgGTuf7x/BHCkpQrxWLVhUOmULln&#10;AhnPWyO3Qc4xZasqbPFZUrJ0kXKkIoh6qwftnqxAcTbPlYzVSwhEy5biyL49/PKWx3bCVVEBwkrx&#10;ruyM+bkoyZLLYCbKsrNRTOjKTz9B2DqOjMOHcGjnDoLEJgLWFpabsZugtWntcmxYvRCrl87l2ro7&#10;azbWLEnE2iXzkbSIz4StQ7t2oyi30ODIgRa/YPJLpuKzyghSxWXVKGWbykIBFeGrooywRfAKVOjL&#10;KYGqKGiKVFFeuVOtCFfFBQGUloRQXKgU7roPqxQ5yiKo+7ByCJcEqeycYqtL0co8KcDKN0tNyyT0&#10;SsXKQRoBS5ah5BcnsiDV6uih4zh2+ARB6wQO7XeXEcv27zuMXYSqfXudirU9ZSd2bNtB24XdW3dg&#10;+8Zt2LYx2e7K2py0np+Ncxlct3wVVi9bgRUErUXz52LBnDlYNGe2Xf48bkw8AauLZRuM6XIl+sbG&#10;GWCNHDYMwwYPYjkEo0cORwLha8KEsZgycSKmT5qCWboza/I0gtYEto0liMVjwtgRSBg9BkMJVV0J&#10;bp3bdzCXxJ5dYzBy0GCMGjwUY7TmgH6WZXD+1IlYljgTcyZOsHa5Cg7tKyWLwBUXiz6x3TCwjyCr&#10;p1183L1rd3TQHVpSsroTpvoNRq9+Q9CZMNONADV42CgMHDIEMT36ErgGELSGoRfhqzdBaujIUeaW&#10;1z2Wz32HYuBAwmCvfujRsy/69BtEMBuEzso6SJiSItWOQHeFlCeBlYEU29VmQCXYikXnK3vjsg4E&#10;P9Y7SfHqqPGEJ1p7wpOgSVDVhedTRkNlSuzKcwrGOuguL86XetWhW29066W7tfq5JBy0dtynfRep&#10;YPws2deNINa9z1DE9BqKXlK3+o1Bd1rcwHEYOGYWlq/Zjl0H0nAgNR/HM0uRnlVulmMXYtNyA86F&#10;NVsXYxP89feZXYCtKXswbdYCzF2ThB0H9qFw4x7UzU/BdbsyEc4rRmleEfZu34v5cxdh/botKMwv&#10;RDX/vddVK1NpM/+7dApXnboWp05dTeD6NX7/mz/gj7//M2664RY8et/9ePGJJ8x98L1XX8H7BK6P&#10;3nyd9oa5DX5G6DonJSsKWoIklwDDKVZKcCEly+KwCBZOxZI6JbCSgiP40DyN87P5ETgIO0oG4QCF&#10;gCHIuQRsLpRqMziJggrXdG5+Dqy++tjBj8YLTEydEggJUgxkovdm6e4vzjmn0sa8azCleYIsfw3X&#10;p70EOxfPdCHZhdoMjgRCDoikxrlxF88puBJQCbQsPkx1A0vXb2PsfAJJAdVF2JJpXR+0HEixj5+r&#10;pY6n6V2+VCIP9n2p+QQkN5bgRRCSqqR23wyCpDYJtlQShEzBsrlOgbJkHCydciWQcaCl8YqFcsCm&#10;+VqT52bp2riWTFDFeV8ZMEXXiNpXhC9BlEDLjREY8fkMn2V6PnfWzNXP4AvO+crmn8GXXFPrCqCs&#10;n2bAxj6DMpb+swDMuR2ec4DGtq81hqaxBl3s++YLuROq7qBLroOmZl0CWpaN8ItP/xO0lHWQICDg&#10;+h9Ttj62LIPfK9OgYIIA4gBHag4BSaqOQZJzGVRpF/uefYvwQ5j6/G3vBwLKvwhC/634JILQvwha&#10;Ai/BkYGV5n7hVCyniPmuiGwXYHHM918IoLh21J3Q3BqjpjPZvlEgsmyE2kegxbNecLWLAowDHgc/&#10;fnIKH7qcCbJoppK953372Zu0t9x7Gcy979bRvhyv8wnWfKXK4q+iUKdnVzp1yxJz6ByCJM4RSOod&#10;pGQpW+KPrP/Itf+H/Sr/HTU3hm0Crr9pPQGWjP3ffWbfBX/++Qn8VNSU24W+ploRiEJNNV4N4apS&#10;mQHZrguBqwkSuvC3mn3h+hqvNBTw9h845B04ctArCRR6lYSHcE3Yq+GckkCJVxYs9WoJbtV+zBcB&#10;o65JlxETSgg1tg9BK0QACRFEAgQbXRxcHKjwSsoD5qIoqyRoKWOgLiZWogspT1K06ljW1LKNMFbN&#10;+VXVtZZpUHdsyZWwtU2JKwhCBllNdueWVLFG9XOu0sw3GEAR0AhLza2nDNhyCvLt7i9lO9SzFLny&#10;ykrLtKhLnJXSXrFpzVz/mquv8toIfg383ARfbQRBJb9QnJZcB3Xflrk9sk9Kl/qkdDXyM9EP4Wpt&#10;Y33DfQ2N9f+qJQTJZZCQxrKe0FWDsClGhBNCUllJEb+45yNYUYpwZcAuMbbLi+siiMj9TqBD2BJw&#10;Kd16q5Je1NP4rOQYlk69rhZt3EMp2yMEmeOHDiL35EnkZ+agMJdf2AlepQVSrEIEqSCUEEMufFWV&#10;lQ6WDKoIgzybwRItUqV7tgRkGhNCoLQU5Tyr7vkyBUtJNcLO7JJizqkmoCkhRh0hTK6LuiRZipa5&#10;BfJcdXzvipJiFOSmY1fKViydn4j5iXOxfnUS0o4cRl5GKopyMlFekIfKoiIHWoQsqVqlfI+iDL5T&#10;eipyCFpZRw8jlV8Cj+/bjQPbt2Hfts3Yn7IJG1cvw9bVS7BmkcsyuH4ZAWthIiFrrqV338y9ju/f&#10;z/VKUFHM80jNsruwCFrBWhQpropWXFaFUgKWQVcp+wlaxfo//6ZmKT07oaqwEiWFQYIqgYtfWgvz&#10;pV65pBaF0YyCuTmlZvncz0Ark5CVVWQJLtJO5BCs8ghVuchMz+fvSc+ELLkLHsvAUbkKErKOyV2Q&#10;kHXiaBphKxUH9hIyCVi6jFi2a+de7N97wBStHSm7sXv7bmzfkoIdW7dbuXXDFoLWFmxctRYbViVh&#10;/cokrFvhkmCsXrgIKxbMx+I5cy01u+6xGjdqmCXA6Na5C7oqQ2DPngSlfnb31ZABAzFm5EiMHz0K&#10;UyeMx9QEGqFIboIzp0y0C41nTpqEWVMmYwIBa0z0wuHBAweiO6Gt0xXt0bVjZ6trzeGD+mPUoAEE&#10;LiW+GIw5k8Zj2ZyZmEVQGz5QcNUdg3r3xEBC1uDecRjUtzeG9euLAb16I7Z7LLpeGUOYuZKwE0OY&#10;6kc4GoL+g0eYetW3/zAMGTIGfXoTSnrEEbAGYODg4RhK+Bo0nPA3bCR6R2O1ehCw+g8YYkpW3wHD&#10;0afvAM5RHFas2eUduqFdh64GVpd1jCE4EbAIUQKw9krEwfrltPZ8vrxjd3SUkkUwkrrVQS6NBLSO&#10;SqBBQFMWQ8WEdesu2OprbogduhLcujj1S8qVFC3BlqlggjNzG+T47v0sjqtjTD9TtnT/Vkyf4Ygl&#10;aPWkGWgNTsDgMTOxdNU2bN11FDv2ncS+w9k4cDQHR04U4Cj/5lLTCpCRRrBnmcbn9PQ8y3B5PC0L&#10;m/g3NGH6HCQuXo6U/XuQuWkXQrM3oXXdYVSk5yI/KwfH9h3C8oVLMZtAdoD/DrOysqBL1UP8b0wo&#10;yP8WVNegVgl16pvQzP9mnWprwy+vvQ43/enPeOCuOwlcp/Gc7tgidL381JN45Zkn8fozT+PD116O&#10;KlrKMEiQkBJFeLBMg+Ye6JuDMN9F8KJyRTPVS6XgwrVbmnaBRhQqDDB8qIm2GfwY9AjYCB40q39K&#10;iOAYzXeK1UU40ly5AZorH/sdUPH8Ogv3FqwItgRXl6pWDpCi86NtBlBs99vMPdHvt7O48eeiwGZg&#10;Znuz5D5yERRgWTp5loKuc4p1Y5+vcrk4Mq4lSLQ13LoGjfasc3Ec5575kMArtYyQ88WnXJefq6lY&#10;AiaaIMg9+7DlIMsBlTOnWjlo+pLP5/S5qU9QIxgipFwYI/gSkAmuzqnUWjyf7KwrDfBsb6diCY4u&#10;wBXX+uIz7kMAElgJhARNF80BlvULtqxNoEWwYtuXfP5S/bTP9azzse2LzwSFmkOwYp/Bm63tAM7f&#10;x8BNYMa6wMqP9zIAlLpFkBJsnScUGmhFFS4rCVrfnz9nd2z9/auzP/z9/LnTtChonXVgImgQEBAk&#10;DF5ollXvG+c66FQol7zCMu9dYt8RSL4785b3N9lnb3j/IKRJ3frHWYGXVKyokiXAkhpk0BV1zzPo&#10;csqYYMmSSAiiCFh/4/zvpJIJagw+CEUGZlKepDY5tcvdpaVYMqlFhBGBDs3e6VsHOT5oGSgRAO0S&#10;YD1/xfflXIMpvq8lxDBVi6Bp8BfNPmhrCM6c0ibYcgAVhSuu74PXpcCl9bWPVDZBpCUb4d7/zWfB&#10;4//Q/g/H/R9BFU0xcmYCqr85s8ueFTP3LeeyXcD1889P5Keqtdqrbmv06tsIWi0NXkAw0VLvBRtr&#10;vBICUjmBJyDoqYtYZsHa5jqvrCro7T+6x9u8I8krKC4gZEUIMwQ0wlikJsR6xNQrudopgYaUKWUh&#10;jBCKlEq+ihasj3jlys5HAKpRavbqRq8sEvbKKhXbpfu5lB2QwMV9pTjV1tYTpnhGApCy+wnIigqL&#10;vPqaGi9QWu5lZWZ4JSWFXjX3UlIOXbRsShZBp5GgpSQauiusnvCjODCVSmMvt0DBmmBSFyVXhkNe&#10;RTjipecWelt3bfV27d3vhfi+SqZRy3fSugKptrZWr621lVAnUGsi1DV5BCSClPZz4HWqudlrbZJr&#10;o9obvBaCXgshLxKODKAdDVQEnglWBH5kn8FSdSRiWQX1XCvVR65+9TUoLi1BllKvlxWa22A9Aaq2&#10;hoDCeigUIPBUmlrVLBfDpjpTwaqkDpm65RJnKE28UrALtCrLSwlXOSgrLkQ1wUbueCV5Bea6FwkF&#10;zT0xwnVDAZYEqEq585VXcB25KyqlvHNb9FWvmqBUKyW9qECovAw1XENuflWcr4QdDbqLKyIFK2xu&#10;hU08TzVhTi6HdYQxuRBqP92NVU/oKi3KQz5h6vCBXVi/binWrFiO5UvnmW3fvAl7CE25J0+grCCH&#10;MKQkGOkoJWwJuIp1YTFhK/f4cWQfO4z0g/uQyi+Cx3bswOFt23EweQt2bkzCtjUrsG7JPILWEmxa&#10;sRDrCFlrlWRh8Rwkr00ioB1EUXYRQSloipZgKyDXwXKCVSkhi6BVUhomYFURsGqQXxRCoVkYBSwL&#10;ChWLFUJxQQWK8spQXqTMgkrXXobi3FLkKLlFThHfU66ABKtsuQs6JSuDX2izMqJZBWlpJ7KRepx2&#10;LAvpfE7nc9qxTBw9lErIImAdPWlq1vFDx3DkwFEcPXgMh3YfwsHd7iLig3sOYteOPWY7U3Zhe/JO&#10;Uxv26jl5OzYkrcc6AtbGpE1Yv2INNqxYi3XL1mD14iVmS+bOw6LERCyYNRtzp0uRmoRxI4YjpmsM&#10;unTqYiZFa8zwYRg3cjhGDBtmFs8xE+PHYNLYeEybOM7ZhHGYIoWLADZt/ESMGTEKI4YOwchhhJsB&#10;/RHTpTM6t2+P7p1c1sFRhC/FZo0Y0BejBxHghgzC7MnjsWT2DAJfAkaZ62AfDO4ThwFxPQ24+hL6&#10;7Jmg1YfWpYuARwCkOC3FRPVFz179DZK6xxJoevrKUSxBLA4x3XujN4GrZ5++rA9AV8JLe67ROSYW&#10;veL6ojvHy2UwpoeAqBfaEaq0druO3WwfH7baqY2AJeASXMk6dI6zvis6SGVzLoVSujp07GVuhYKv&#10;DlK22NaJz92U+ILwJVCTKR7MFDPC2WXcT66HiuvqwDEGWVHYskuWVe/e34Cre2+peCPRLW4EutJ6&#10;ELiGxhNW5ydhyZoUrN64B+u27sfmlMO0Q9i6/QD27j6KfXuPY/fuI9i75yjLg9i9l/VDR7B6yzaM&#10;nzELU2YnYvPWZBxZvRklietQt2onyvceQzr/Fo/u2kvQWoLJU2YiKSkJBw8eILylIS39JLKzs1FQ&#10;UMB/J4XIyWKZl4e8/HwU5hcjWFFm/13RNRHXtDThV6fa8OurrsZvr70Wt/7pT3jx8QfwidQtZR78&#10;WPAj+BBACJoES1G1SqZnqwuqLsKWzNKzWz/7BCBcx+ApquJ8/pHgxLkAGtT4dinsqI9mYwh9ll3Q&#10;Sp2FX/x5PlO0BDsGLA58HGi5NWQXQOt9lh/4+7GPpvJcdE17trNxDe1p47SeO9MFN0UbE107Cldn&#10;paKxlDnIUttbBkuCpi8/03mktjlIsxgxvRvXV+nW1J5OidN6tiY/Q8GWQOtzK7mn3k2f4wW7qGQJ&#10;gr6k6bNV++efqF3wI9D6kHN5boKrgRIB5jxhRv0aq7nq+5xzP9dY7ve5II9me7M8J6jUXlovaoKt&#10;c59+TCPICYoJPgZAtC8JVAIlmcZ8/qkrvyA4yT5n/cxHPKfqHHtW/RqveVxX/YI3zfuc7Z9/wjNG&#10;1zr3iVvnHPtsvU/dmiq/pAm8bG+e5wtC4JdS4KR4RWO45D7oJ80wV0KzzyxG6+/nz1wErajr4MX4&#10;IKkuBJeoGVgZDAm+FFslILpouuT3+7NvOdD67E3v3NvP0Z71vv74Fe87QtffCWFSuARe/2T5Pcd8&#10;d4YgRpDSvG8+fZOlYri4nilFLonEd+feJcDpzq2o0nVhP3cegZAULQdaAr6ooiXY4nsY7NCcmvWx&#10;gY4gzocs7SPwEQQJtNwaTikTXKl0Kd0/vKAwGWRpjA9Ptq7aHcj5gGUp5v0+jv2O7y1TFkV9BvrM&#10;/s21pGD9yHX+D8c6NUvqoUCL9W8UO+aA62/n3uIZOe/r973/Nvj6xL6D//zzE/gJNoa9UAthppUg&#10;ck2z13h1E+Gq2ssNEF7k9lfX6FUSREoIISHCSRXBoaI64p3IOuxt3bHKy87LJfzUeg1NUpWULEKx&#10;XEp6UUOo4roEGCldVfWEGK5RrflVYUumEVLa9tpqc99TFsLaJkFVvReuJZxVK7V7hOAVsHpNTTUh&#10;x10UHKmu9oKErUgk4jUQoPIKCrzsnBwvUFFhIFYvBYl7K0FGo1wM6wiBXD8ilY1rNrawnSZ1S/d+&#10;yZVRd3vVGaDVe/nFxQSsvd7Bo/u8rNxsu2RZQGVJN2hNFn/VEjXBVLNXG+GetYQ7wmCbkmW00Qhi&#10;LXzfFq7ZItAjuOqHgDUjUFZyirD1GeumDDXWKcNgPZqbmtHU1ERgkjXaXVpyK6wheFVFAqwTahTL&#10;1VhjroV1tRGzxnpZNY0gxPF1hKFIOOBcC5UWPupiWFcdthisksJ8u6sqSIjLTEtFBk3uPcWFUloK&#10;LYBdSTIiBDbBVSG/CIWkdAVDBlxyIVTmwnAgiLoqXU5M6CKUSQkzt0YpXsGAuQkKuiKErhqOrecc&#10;xWMphbvAq5EAVifQYn81z1VZXEAIJGAcO4QDBK0De3cQKg7gwO6dWLpoARbMUZbAZcggRJXn6/6s&#10;NGQdO4rCzJOWeVBlPr/M5Rw/hpwTJ3Bszx5+4duFgzuSsW/7JuzdsgE71idh08plSF65ApuXLMHa&#10;ZYKsOVi/ZA5WLJjBvsU4ceAACrMLzP1ProBl5VUIRFO1F5UQsOQyWEyoIlDl5lUir0AKlpSrICqK&#10;q5ATVasEWoUEraLcMuTrcuGsIhRklSA9LRvp6dkEqmx+6cxBbo4Uq2xkZki9IkgZUAm0MnD8mFK1&#10;85ntahNkpUnNOnSCMHqcRrDa7zIJ7tu9F4f2HcQBJbvYy3K/YIuf38792J1C2CJo7Ujehh1bt2HX&#10;tl3YuXUHtqzbZBkGk+2S4iSs4meyZukyg6yl8xZi/sxEJM6YbkkrZk2bhOkTEjCOUNW9azd06tiB&#10;YNQR/XrFYfTw4YgfRXAaNhRjRo20mKtJ8WMxedxYTBo/HhPHjiN0jSWkDbWMhOPHxGP8qDF2f9aY&#10;ERw/fCj6xsVZAovYmBj079MHQwlXwwYPxOB+Ll17/PAhmDlpHBbMnILpCfEYMWgAhhhUxaJ/bHcC&#10;Xwz69YhF754x6NWzB+JoXa5UencHQe0JJx0JTUqO0b4T2zqz7NKDcHSlmdrad+7KMTHo1LUHYac3&#10;5xGM1N6Fc7lOB/Z1YNm+k9YjVBG0LruiC+dpXa3VHZe374rLCFy/6MA+9ivjoalcfP7FFVey37U5&#10;hYpgxHmK2eooV8MOPQzEVBd4dZFyRfBq157jBWYdpY5xH67XQe6Kgjiu0yHqWtie1rG7S4yhxBkq&#10;u/YagM49h+CKroPQJXYoYvqNwaD4GZi7dC1mL16P2QvXYt6yzZi/eCMWrWC5dD2SVm3DagLUihUb&#10;sHbNFtYJ4hsI5ttSsGDNKoyaMhmTps3gv8eV2LU0CRnTViC8PBm5a7fjUPIO7Nm4hX9LyzFu3GQk&#10;Js7D1q0p0H1te/buxcFDh3D8hLJhHifM8e92/x67PPsg/46PHT7Gv+9U5KRn0jKQn5mNnDT9+85B&#10;Lf8b9OCdt+GjN17Dmaj640BIX/6VAIOAo4QVhC3Bl3MVlAlCBFUsBVQsfbMYKQMdreGAyABFapm+&#10;0Bt0CDIENVHVSTDgj7E+PguINIZtytL3hSBQ/eoTTNhaAjeeWeeOmub6MKW1lc7ejRFEfsC29/iu&#10;MvbRHGBpL9evsWcIaIItmZ799c7ZuPfw2ftv4SzPbmsYPHEs28/wnbWe1DZr8+ewVLvqavvs/be5&#10;x7v4LDpfdpafleZ/JuDiZ3iOn/EZlhrzqS6Z1hqc/6nO9fGHUfvA7IyMfWd0foLJOX42MsHUWb0z&#10;7cyHOvtHVn4m435a71x0jc+0Nvf/hND6Gc8u+5Tn+oRtZ/g7+VT9NDf3I7Z/gE+47ofv8nxs0/NH&#10;fKeP3/+Azx/ik/ffx8fvvYePaB+z/tH7rNM+4Pj3337b6h+y/T09v/su2/ks0xyNtbl6dzf/Az5/&#10;+B7XZ/n+25zzjpuj8kPOt33e4z60Tz7gGaLnPcvPQOf/nPAmFU9JNJQow7kTKsbrUxCy/i/QcqnH&#10;CQr8wi9VyAcsAcd3hKG/EYz+duZNU6zMXc8gyLnV/Z3A880nr3nfRu3DVx733n3hYe/zd1/wvv7o&#10;Ve9vn77hfc95gi7Vv/74Ve/8h694X7HvK5bn3nvRO//x66ZqCbS+554CIalais9SIgxTuqLwo1L7&#10;moomiBMQGhA50PITSfhmCS8ERTRTs/is9S+4D/J9Tdkyk6LlFDdbi+biqVxclYsb03pyA3TqmbkG&#10;2mcXtW/cujIpbQLFbwiXX3zAd36fn8cnbxiUClz/m/3/5ppyH/xvlpaF8esoYNEUE2cum3bRczTd&#10;vtRF9v388xP5qW0lYLRVeQ2narz6tnqv6aomL9xY42WVF3uZxYVekACibIQhgpRcCSNNhCKLrwp5&#10;GQW676qYANPgVcsdsEGJL8IELbn+VTmwEWTVuXu3FLMVYb28Muhl5+fbBcRNBBLFQFUKtghBNQSV&#10;aq4XISyFCFRhAlZpebkXqAx7tQS+1rZWgk89AaqBAKXEE1K/6rwgAaukvNQrqwhwnECt0mK4WghB&#10;7pLkGoKU3BAJPFHQMjfE5nqv+apWU98aFY/Gd9Q5SgNlhLIqS+3edlWLd/U1pwhYcl+ss/TuUsra&#10;eHZdZFxXS8gifDbwcznV3OJde+qUKVq6Z6u5sSH6SV/8KS7MX0fQuov2D8IWKsoFJ/W45tRVaGlp&#10;MfdBJa0gtLHuAKmG8CLgEly5pBlyEyRoRQg3NCXTkPtgS3O9Jc9orK0zNcsuHG6s41p1ppopU6Hd&#10;RVVaBGUvDFUGTYkKlhYjVE7QKQ8gWEboIUgp5ios18HqCAFBX/xTDbQaa2p53lrCkrILlnOcxhLC&#10;aFqzmXCobIR6di6EQYQCZTZe6lZ1JaFLyTJocmusrgzYuHCghGcpQVlRnl1CXJRDaMpKI7jkojDr&#10;BEFpCzavXY3tm9cjJ/UoyuQumJ2Jwox0lOfkoDRHLoTKOphK2EpF+qGD2LdZLoPJOEDQ2rttC3Zt&#10;JFAkrUTKWtqq1diweIGB1bqlC7Bq/lysmDcXW1euxNH9+7h3HspLlDWQkCVVS0pWcQjFJSFzGcxV&#10;AosCPhOsyorCKC9SqvYgigoCdj+W4rMEWfnZxSiQqyDNXAJP5iP7JIEqzcGTnuUieDwKU2mpuh8r&#10;C6kCLEKVkl2knshE6vFMpKvtaDoOCa6kGhw8iiP7jhKs9hFG9xBMCVoErL079yBl2w4Dq30792LX&#10;9l3YlbyTkLXDwdWGjUjZvB3JG7Zg05oN2LJ2PTYRsjbxM1m1cDFW0BbPm4fFiXMxd/pMg6xpBCxl&#10;FkwYPQJDBwyy+7M6tW9P64DYHl0xaOAAU7LGjBxuNmLoILsbK37UCIwbPRwT4kdz/lhMVRKMhPGE&#10;r3GYQviKHzEKCUrVPnoURhHgRnGN0UMdjOl5yIB+GBDXC/0JU8MG9MXEUcMxY+JYTBjFvr59CFlS&#10;sWLQu7uScnRFn+4xiGUZ2yOGMHglOnbsTCCR0tSZwEQ4IjRd3r4LoacrLid4Xdb+SoJSZ/yiHfv5&#10;3OHK7gZdahdEte8kcCKImVrVmSXncr7mOEATnPUwsPqvyzWuh7kRXsYxvxBwcQ2V/6U12qud+xOk&#10;VBqcCZakhrHNQRr72rGvY0+DrS5SprrEWbvm2fpaR+BGs/VVcp1fSEHjnHa6LPlK3ekl8OqDLj0H&#10;4opu/Qle7uLkDj2HofewSZi5IAmTZq3A6EkLkTBjOabMWEpbjAnTFmD2zCWYOXMRbQFtIWbOXoRl&#10;y9dizabNmLNyOYZNmIAJ4ydi7eIV2LkoCYcmLkJ+4lqkr07GjtXrkbwiyRKpTBg7EaP5d7BkyTJs&#10;2rAJW5O3ImV7Cnbt3oXde/ZgA4Fs85at2Jay3WIID+47iMMHDiH1yHFknkjnf3fSkMH/9mSnpSFQ&#10;VIQ7br4FHxK0DAqiJghyKhNBScrGJ4IRp/JIWVK/gQ5LwcMFMNJcmqDIgZtUJ8VYCWDU70DjP4zQ&#10;I8g5qy/w/KJuz2w/94F7PsPyHL/Eq/0s62f4xVug9BnhQ/VP3n0bn/ILuZ5lghLrtzbN13h+6eaX&#10;dNlnfP74HcIE6/5c2Sec9xHb1feRtaufa+gcnPOJIILPH3PsR++8iY/efpNj38QnfP6Y4z/k84fv&#10;vsn9OY9ztZba1Gfj33nL5mvt999648KY999+Cx+w7wOOVZ/KD95+wwDmfau/ZWDywTvv4EOO1/N7&#10;b71ppjEfvevmWtubb9ha79PefUvj3mHfu3j3zbfZ9zbeeUPj3sbbb76Jt954w9o+4Nrvct5br7+O&#10;t9+QsU7TmDdZvqk+1t947XW8/uqrLF/D66+9gddor3LOmyxfZ/nqq+zXGNobr72J115+leM15w28&#10;/NJreOXFV/Hiiy/h+edfxAsvvoznX3gJL3PMyy+9ipeefxkvv8DyhVfwGue88tLrrLPtldc45jWO&#10;fyU61pUv8vklrvkS577AOS9xvVc57lWOV/n6KzrDq/ZO7+v3yd/tx4LmTxWjJtCKQpZg6/NPpGpF&#10;QevMxRgtZR6UqmVwIkVIX/IVt/SBQYElu5AroIGPM0GPgQ9BQjAmhek7KVrvPOedfetZ7+sPX/W+&#10;I1j9k1AmFzyto/5vP32ToPUq4eN1A7dvP2X7Wak8TlVyqhFBiyZQudSV0QctAZbmShlzbowcR1CR&#10;O57GCxhdunQHQgZbUaC6AEFsE2Sp7tz81PaBrfsNodJf09aLApcBG9t0LpeKXm0ErfMELB++tB4/&#10;R62rfeX+KKB8/6XHvdcfv89766kHvA9ffsw79/6L3t8+0z1j73jf8Z2+J3jp7rF/nX/f+x/+Dv5H&#10;sVkEKt8ElKYmCoK//ci+D/788xP4qVEGvlOthIdmu+NKmQR1cXAtAaK2UendCT1y+xNkEcBCFotV&#10;45XXhWkhc71rIqAo3inI+YIrreMuKQ6bGiUlK6wkG2yvaWr0KiJhb++Rg15ecRHHCX4avfoGXTpM&#10;yKtRVr9mT8kulGZdlyZLwapSkgqCkxJMyIVQCTGkVkUIW9V8riTo5JUUeMFIyDIVFhYVeAG7uypk&#10;59CZpVi1Xd1GsNJeymDozi5FS6ng6/iuYb6/3B4Vw6UEGq3sl7WdElQRqLiOYq0auFYjoc2/F+v/&#10;30/yhk0DaDM2rV+/LHlzysqU7Vs3ErTKaC8EygI/RiLKLFiHujrdpdWG1tY2Ay25DdbVVFtiDMVd&#10;qR4OV6KGoCLwaqx1CSiqw0GCECFMz42EHJogTBccG2Q1ENgIWrpkWOMEY7WEoMqKMkuuUVcTssyA&#10;dXILlHrGMXZfVm2NxWdVBgIEjTIU5uYRAtJRWVrh3AQVVxWsIpTpEuFKgpKgKmBxWI2RiClWisUK&#10;c5/SvByOK0V1gNDGvRUDFqEJwBTHJRfDSq4TLCtAgFZWnIPCbH25OmygVZqfhbL8bORlnCBoHEI2&#10;ISv7xBFkHz+CYyxLsjNQlpNNyMpwd2mdzETeseNIPbgfe3Zux8GdKdiXkow9yRuxfX0Stqxcik3L&#10;FmLD0sVYs2g+NrCu2KxVC2Zj/bJ52Mjn/Tt3IDON4FZYRpAKooRwFbB07UFk55WjtCSMouJKgyol&#10;DdA9WAW5ZcjL191X5ZY1sCivFHlZBQSpPGRn5CMvswC5dv9VIbLS2X4iH5npueYWaO6BhC3FXqUS&#10;sqRipRGoThxLZ38GwUrqVSrBSi6CJwiCxwhYxwhWB1kexv69+/iuu3Fwz37s27XHQGvPtt3YnbIT&#10;W7ck07bQ+AWX4LmDgLVl/SZsXLMJ61YmYYPFYxE6V6zll+ZVSFq4DMvnLjIla3rCJHP/mxg/llAU&#10;T/ghNBGE+hF8OnfshA7t2qPDFe3RrUtH9I6LMyiSAjVIKdcH9cOIwUMMnMaNJEyNGo0Ewdb4eEwm&#10;bI0fNRKjR47EqKEjMHrYYELaEAwdNMjmTBw9GpO53+gRQzGgT2+DLJnisIYN6INJ8SMxYfQwDO3X&#10;G31ie6B3T1r3bugV0wXdr+xEwOqMGEJW1y6d0ZFwpGQYV0RVK7n2Xc5SoNVOitMVDppUXn6FQEnt&#10;BJkrCEnWfiX+ixD2iys6sd7JyssNuARtMW4s7b84XqB12RXdOIZGsJKZshWFLqljgqRfXCFli3sL&#10;ugRQ7QlqVwiwCE8q2af29h3lRhhnfb8gfP2iHfegGYxFAUuqmbu/qycu60QjaP1Xp1hCl8tO2O5K&#10;ZSvs49qkmHXtiytiBqH7gAkYN3kZxkxYgmHj5mHMxEQkTFmA8RPnIGHSbEydlIgptIQJMzAhYSYm&#10;T56FGbMXYNHyVZixaAEG8O9i9PDRWDxrLjbMW4YdE+cifcZKHFmyDtuXrcGGRcuwdM58TOHf0EiO&#10;mzptKpYtW2ZuhOvXE/A3bcXGjZuxZNlqrF27gQCWgp3829237wAOHzqMVP4b1v/cyUw7iez0DMuI&#10;GikL4O5bbrG071I9BESfy61L4GSKESFKSpOAivCjug9IGuOUHwdLMgMWfrEV3AiKBDM+HH1KKFCf&#10;sh5+xP20p0GN1A2WHxMkXJ1wwC/2H775Fj4kLHz8tmtXv9o+Vt2MIMEv0h8QBN4nIPj2LkFApdZ4&#10;n6DwLiHynddfxTtsf4fj3yIsvM0v4e+y/varr3GNN6zvLdobr7yCN1/hF3TCwpv80v62QOGll9j+&#10;Et58lV/mX3ger774It58+RW2v8x2fqnn8xu01wkBr/ML/2sEiFeef8HsNYLFK3x+VSBg7S8SKp43&#10;e5n9zz/zLF5k+fILL0brL1r9pefYxvYXn3PPL/L5BdqLzz2PF57hfNZlrxBGZC8+q3VfZF0lx9Ge&#10;47jnnuEe7Hv+2ZfwwrMv2/NzT7+IZ555Ec9Z2yt4lvUXNIblM089i6eefAbP8PlpjnuWY55++vmo&#10;PYen1P/0M3icY57UM/d46qnnWH8WTzz1DPuexxNPPM012EZ7/HG2P/EcHnvsGZasc9zjTz6Lx1h/&#10;5LGn8QTr6n/ySc1T+9N48qnnOf5pPPrEM3iM+2n8E2x7imd/kus/yf0eeZzjnn4BT/OcT9HUrjM/&#10;9zzfiZ/Zi8+pdJ/Pa/y96Pf5Dv8epJR9ceZji+tSdkMlBXFxW/8LtP7+hffv785aBjwlZ1AyDMGW&#10;7o5SUgglhBBc+G50F5UjByBy6xN0KEOfEl6c//Bl74v3XiRkvenc5ARl7Jf9Q9DFUoqYS2QhdYp9&#10;tq5TjnQZsLn1cW3BkRQt7SHA0n7a//zHr3ln3nne++bT163P0tATflz8ljO5EAq0BEAGS3w3P2bK&#10;IOgS6FK77UWQM/WO4Oje0wcplppH035KlCGXx38q2Qf7fbdLt5dirVyiC51DgPi1lD6C1nP33uo9&#10;dsNvvGdu+bP3xv13eu889aD30RtPGXR98wnfhbD6b57hf7j3//A8lhhDcVv6TARjhDKdS7D1889P&#10;5CfSUOU1EDgs7TlhqaG13msUaBEmBFGq6x4s3XslZUpp3GsEUgQMXSgsVztdeFzTqDuz6rxAZQVh&#10;KULgkXold71qp1QRSoJKAV9b61VUVXr7Dh3w0rNzWSd8EZ6qqwVYhB6Ck4BLadprLYZK9XqvrEzp&#10;4isNoqRqSclqIGDJPVBApDiuCM9Uxf0ihC6L5QpVepUhrl9b7ZWWFnuV4UqLp2o+xTUbCE0Ep9ZW&#10;Aqbgku8q6FRWxBaOkbrVzHdXinaVp65qNTWLQONV8/xFBLn8wgL7DNetXJVAW0SgWkFbKSNYydZu&#10;Xrf2KMtTLG9fv2rV6TXLV91P4HqBwPV1oKwEYYJJs+7EIlg1NrTQGgk89WxrRHNTA6FKypSDrgpC&#10;i9QrpXmvJ1jpPitdOFyr+CcClECrRfdxEbCkXClmSwkxaqoEaJXmzqfkGIqv0p1XSvmue7UEZWpT&#10;HJfSwStxhuKvDKYEUKZcBRAo5f6hKj6HLL17TThCEClBSW4RQUlxXHL/q0SYMBZiXXdqKWarVIkr&#10;+FwblJoVMsVMUCbYUlyYuRYGAxxbgmBJKarKSxEoyreU7iV5WSgvzEGgOJ/AlW1tis0qyVHyiywU&#10;Z/tlBgoy0pGTdpwAIxBjeeQwju3fgyN7duLwrh04uH0b1i1bgmXzZmH5HN2ftQhrlyzE6gWJBlcb&#10;F9MWLsKWJctxgICScSIdxfmlFqdVUhxCGeGqIEeZ10rtPqwiJbmg5WSVIjOz1LkI5pchlyCl9OsF&#10;OUXIPplradilYGVn5PHLolOzDKR0B5ayBqZFMwceOWlp2f0sggf2ESSPpNGU8IJwdegojh+Wm+AR&#10;HNx72GDroNyudu/FfgLW7h27CYgErB27sGf7TuzcmoJdyduxm6Zyx+ZkmkArGVvWbXC2dh02r1qH&#10;9cuTsGLBciyZNQfzZszG9HGTMWlsAqFqNCFoOOKHj8SQwYMwuF8/c+MT2HRs3x7tLrscV1x+OaGr&#10;PXr1iEHfuJ7o06uHlX1jYzGgd28M6T8AI4dyjZEjLKX7lIRxVo4eNhLDBw8lnPXHQI6Ji+2FuJ5x&#10;GNZ/oEHZlPHjDNpiuiqzYRf06d4D/bnmMELcpDGjMJmme7YG9OmD2O4x6HFlFztHB55Lpeb16BZD&#10;0OqCdoQo2eXtCFUywRUhSC5+csEzVz+BUTtBlYBKdcGRU74MpgRLUSD7RXuWaudcmQDo/+H4/5JZ&#10;v1OwfiFYMwVL4KZScKV1BFrdOV7wJPDqwbrWEfhFVS0DMIKTIEyuhqz/guV/XR6FM0LbL7j2f3Et&#10;pYi/rEMPtCNISdGS/YKQZqUZYe3KOIMtgdblhK+ufUdaQozh42dj5PhEjJowD/EJcxA/fiZGj5uG&#10;+PipmDBuOn8PM/n7msXniZgyfQ7mLlqM6QvmYNAYpfIfhrmTp2PD/CUErTk4PHUJji4maC1aiY0L&#10;lvDf2QK7O23kiNEYEz8OibMTsWTpcqwgrC1buQpLCfhz5y3G6lVrsWnjVqRs24kd/Bvev/8g/y2c&#10;MMjKImTlnMxAfnYWgvzvyR033UzYeA2fmVIkKJL641QeKUSfvBsFoncEPm/gA9nbhJs3X8d7BBrf&#10;9CxgeZvw8Sa/3L5DiHlHUPPKy5ZaXuWbhJa3XlZJoKG9EbXXXxS4vMryVcKIgIRwQhO0vEFIeYsm&#10;iHn5WQLKs8/hVQLHK2b8Ms1SbS8+49uzeIEw8CLbnn/qaZbP4jmWzzz5FJ5+4ik8+dgTeJ79z/BL&#10;/bP8Ev8Mv9A/zy/vKp/mF/in+SXfSkLCM4SApwkAen7q8SdZfxLP8sv/s4SIpx5l22MEgYefwqMP&#10;Po4nH+H6jxI2WKr+xCNPmD352FN4nOWjDz+GRx95DI888igefvgRlo+z7Qk88tDjeJxrPfDA43j4&#10;gSfw2MNPs+9ZPPwQ133kSbPHHn0Kj2isPXNtjn+cbY9x74e598Ncw8Zxr0e0J0FI9Uc55mG2P/gQ&#10;52pdnk/lw1zjIc597PHn8eAjT+PBBzXmSTzE+v0sH+DeD/MMOofaH+TeD/G8Dzzs22N46DGOt3ae&#10;6fGnOIfvxfpD7Nd4zTt9/6O4n+e7n+/1wMNcl2cTYD3Ive/j+9734KPWdv9Dj9ma92tdzrV2vpPW&#10;FqSpfJBnfvTxZ/Aw3+uhR5802HqMv79H+ft5VHWBGe1xgR6hTHD4LGFM9gKB8VX+fclt8ewnH1ks&#10;maWHJ2wpXov2A2HrAmj9n3+eJ2h9TrhymfNcYokPPcVHffnRq6ZmudgtqTUCD8GFAy196dd4X91S&#10;sovzH7/qnSMESb3Ss2KR5IIn6BAMCdisLvXHAEtgxdLARzFTF83tpX1Uyo3OrfXNp294n779nHf+&#10;k1fsnJb9UK6H0T0EQ5pn7pAsTW0yuHLr+tD1w3mnPF2ArShQaR29n43Xebm/nUdn5edhGQkJirb2&#10;V1KeCKiyb6MlzX1e3EvzpVp99Lr32ctPeO89dNp79c5bvWf+8nvvyRt+7T1785+91/96h/fpsw95&#10;X732nPfDR294/33mHe9HARfXUNzWj9+4z9tX9bTvzz8/kZ8WglVNfcRram0wqGm96pTX3NZsik4d&#10;rYZAo7u1lMAiQMjIqwh4ZZVBT9kDlYlPcFVdq6QXEYJOrcFMBYGqvCbk3PU4RiYok1pWRQirjFS5&#10;S4LLA6zX2mXFIYJRpEaXFjcYBEm1qm8mTBG2dLdVpLrKKysvtsuRm1pauCfhjKZ4KbnyKbOg1C9l&#10;Bqzlvso+KPVLMWJyGQwT/KqqNLeRUOmULEuGwblKglFTr/eR+2AjP4MW9jd6LacaCXI1Xi0Bs47Q&#10;KMs4meHt3bXb27xhg31+BKwhtD20a2l3bNyw7jRBy7f7CFnPELA+I2D9fdHCuT8krVz6r6XLFv5I&#10;0OKX9HwDJkGSoKqlkaClbIENTQQeAlADAaymFlc1t6Cpsc4UrTqlfScINdXXGkxFqoIIhQk4BLCm&#10;BilYSg1fhXolnSBo1ROiKivkElhqapLu3Wrinkrzbu6FHGf3cCkrIM0AjH0qq0NhA6wgISmsDISB&#10;MovvClWUEpg4NkzoIoiVFeSjXPdalSgNPGGIIFReVIBIIGyAFSgrNtfCcHmQz2UoKyy0VPGCMgGZ&#10;shsGOVeXEQeL5cJYgsrSIoRoVeXFNK5N8CrLz+W6eZyfS3jLRmleNsry5DKYRdjKNvjKJWilHz2E&#10;zGPHkHn0KDJYP75vr8VpHdqego1LBFozsXrJfKxfsRSrF87FmoXzsHbRfNoirFsyB5uXLsXh7buR&#10;k3qSe5Ty3UKoKAuhvCRkCS2KCytQqouGlUmQ9dzsImRmFCI/p5T9DrTy2JZFyMpMy0ZuZh5yMghb&#10;cgkkSJ04dhLHj59EBvuOH023i4XlGnjs6EkHVISrQ4eUop1AtV9q1WEcOXgcRw4RrPh8cN8hgtUB&#10;7N+1Hwd372e5B3sNsnZjT8ou7Nq2HduTky1l/87kHdi+SYC1FdvWbULyWqVw34iNq9cRsjZYdsH1&#10;S5OwYMY8zJwwDdPGJGD8sHEYOWgY4qVGDRrKOmGoX3/079MXg/rSCDZdO3VE+8vboT1Bqz1Bq5Pi&#10;tGL7ELB6oU/PWLPehKLesT3Rr0+cuRGOGz3S1KxJ48fyC3w84WsU+vXqi769ehtg9YyJRXeCUb+4&#10;OIweOhrxo0djQN8+6NKxo6V7795ZroE9zV1w3PDhhK14DOZ5evfoga6dO6FL544GWe3bX4HOrPfs&#10;3g3dYwiEiq8i+AiyLhdgEaIMpKQ+qV0KU7vOBB25DxJcLhcw6bkL/h9TqKSAEYIMnARJhDGWUrBc&#10;Igy58hGACGn/j7VLxSIwaU60lAr1C8ET6+3MdVF1xVr1MqC6rIOAiiAVBa1ftHMql4Mx1jvoUmRl&#10;Noy1Nh++7B4uxWd10h1hfVhXgg2uKTWrU5xlJ+zQTXFa/QhYA6LWFx16DEKvwSMxatI0jJo4EyPG&#10;zsIowtY42qRJczFlwmzEj52GcfFTCFlTMWncTExOmIFpUxMxM3EupiUmEtLGY/CAEZg+fipWz1mE&#10;zRPmYx9hbf+cFdgyezHWzV6A5TP5dzVpKkaPGoMhhO2EcQmYSZifM3cBFi5YjPnzF2HevEVYTtDf&#10;uiUFWzZvwzZdO7CL/2YPH+O/k1RkZWYhOzOT/4YyUVZajhv++CfCydMGRu9K3Xn1dcLQKwZMb7/y&#10;Kt58mbBDOHJg85zZy7QXn34azxNeXnz6Wc4n7Dz3EuvP4wVCy3NPqo8gQzB5+onH8czjhBs98wv5&#10;c/wi/BzLZwg8T/PL+jOCGoKDb4KUx/ll24HK4wSXx1k+yZLGL9iP84v8ow88gif4pfwJfkGXPc4v&#10;5o8++IjZIw8+TLB5jBBCsOGX/0fY99BfH8ZD9z9EY8n6w/b8MO47/SAeJAw88tfH2PYY7rv3ITxw&#10;38NsewT3s/7gA2p7GPez7QHOf+RBAsFfH6ERCAgK99/7CNchIJzWmoSO+9h+36O4l+s+cN9DuPee&#10;B3HvfQ/i9D33427Zfffj9H0PEEAewp2nH8Bd9zyEe7jGvZxzz72P4Z57nKn9Xq57j/bmXuq/m2ue&#10;vudh3MXyXp7tIQKM4OxejnlA5+SZVd7LfR8kpNzHc95r9ij3ZMn+07J7VD6Oe7j+vTzzvQ88iTu0&#10;Ls9x1z2PsnwUd7I8fd8TPDPPoHHah2vfzXVO81nr3PMAz8z1Zac5R313co07tA7Pexfn3s3PQ7B1&#10;t55tHtfVeM6/i+9wxz0P0P7KeX/lHFeX3X3vgwQxnpn2wINP2F6ap/e5j+cQmMkEX7IH+PciALyX&#10;v59HCFtSwx4hoD1JUH7qqefx3LOEdMK8VK3PPlJiD5cBUcrWt0qQQdD621fKOhgFrX98RdA65ykd&#10;udwHlYTiy49fI8S8brFFAhypKmZSuwQQgpUL5sBEQCKoUEKMz956xhSaf31F0DI4cv2CIIGbKWOc&#10;J1c/AxsDKbeu6+NY2qUuigZZ0b11kbBcD8+9/4L3+XsvOgDh+lKk5MLou/X5CpPq9izY0l5RsFJM&#10;lcVuRfdXXX06g53N3k9gw/Pb2QSITtFzdZ3JhyuuGT2fzWPd7sDiuf+tdQWC/Gy//vB17+wbz3mf&#10;PPWg9+59d3qv3XSD9+wff+M9f+M13qt33+i98/hfvc9ef8L75oMXvX+dE6h+5P2o2CyuaTFyBEvt&#10;/fPPT+SnobHaa2qr9VpbnOtcQ5sAhIAlMCKACJp0b5Tc65RyPVRd6wUjYa+mSfBUb/FaiqmqYr/U&#10;pNoGwlITAYcwI8CSElbTVGeZB5X4osouCa4xZSpS10DI4joErPTMDK+4RHFRtaZoCXzsAmIltCBA&#10;VUsdq3OZC6tquIZUK5a1bJOaJdVLYNbYJjjie/CsLc0NfC83V7FZch2UOmXG99Q7SNVSTJe5EvI9&#10;pVrVC7jYX812xYNJHQuHCYWhCi83P9PbuyfFW7V8pbdg7lyB1gDaQdrDNCStWAUC1g8Erh8IWf/a&#10;vG7tjwQtELSwduUSy5yXvDkFmSczUVUZIEhVEbLq0NbWglOtp8yFsIbgU1utxBb1pnC1NrlMhFK1&#10;FLvVpNgtlrovq45ja6o4vqqK88LmNigTcLU01KJVbofsq66ssMyErQ26T4v99XVoodmlxlxX8xWT&#10;VR1WsouIzdFlxmWFRQiUEnyUzEIqlxQrnluJLwRafuZBjZe7YLC01OBKVhUMGaAJqkJluhy5BDkn&#10;TxLMChAmwIUrgk7dimYrDBO0KghtUriCJQWoIIgGSwoRJFwFCXKBgjyU5+eYylXKUqBVQshy6d1P&#10;mqKl1O75J1MJXCeQdfwI0g8fxLF9ewhZO3BwazJ2rVuD5OVLkbJ6BbYlrSRkLMLaBfOwYckirFm0&#10;gOV8bFy6GPu370FeWhbKc0tRWCT3SaVpr0BBfimK8nXZcBkKdP+V4q5yCpGZmY3srDxCltKvZyBH&#10;boJZtHR+SczIRk56HuEvGycIUUcJU4cPCbiyzCVQStZhAdZhtWVYefgCVB20ZAF7dx+wNO3KIqhk&#10;F/t2K7HFTrM9O3Zgt9yuNifTdmDnlu3YsnEjtsrWb0TKhs2ErA3Yslqp21cRrvjey5KQtGQF1tCW&#10;8kvv1PjJGDNoJEYPHIbRg0ZgcL+BGDVgEEGmPwb37oP+hBslp+jHet+ePdCNYNPussvQ4bJ26Nju&#10;CsQQvHRBcL+4WLt0uFeP7mZxtAGcM0yXGBO0JsgNcWw8IWoUhg8ZgSGDhhCm+nHt/pzbB3FSwQhP&#10;owhhykTYO7YXOnXohK4dOyGmc2f06h5j5xk/nGcdMQx9uF+3K7twjHNhlElpk8tgz+7d0aNHrIHW&#10;RTXLuQIKngRaBlntBUeCLIISIUtmkMUx/x/WL1M8FQHp/2G/U6Q4V/M5V5Alc3FZUp2icVaKpVIf&#10;Iehy61MMF8cRgnTf1eUCLMJVxy590InPlxGiftEhjnN135bgS3FbhCuOUVt7jm/fuTc6diY0sX5F&#10;J8VtKXmG0sH3Rqdu/bluf66j1O99LS6rPYGq/ZWEqm4D0DFmEDrFDEYHglbXnsPRJXY0+g6ahDHj&#10;5pmaNWLsTIwePxPjx8/G5AkELkLWyNGTCFv8uxg5EQkErsnjp2HqlBmYnTgPibPnYNTIeAwaMBxT&#10;RydgxbQ5WJOQiM3xidgxeR52TF2I5dPmYumseZg7PRETx4/DoIGDMXjwUILcFEybPptrzMXUabMw&#10;nfWFS/g3uWELNm/ejq1bdxps7dq1D4cOHUVq6kmk0TLTM1FYUITf/OrXhJJH8NxTz+Ilc7uiPfsS&#10;XpKrma/0SCngl9nHCS5PEnyefvQJA6DHCDZPWDvhh1/8H3uYIBRVbx7jF9+HH3oEDz/wIKHkIZaE&#10;EgMctRES+MVcYHM/gedBgsf9/HL9IIFGAPSgAZEgxkHRA4QSaxdEcNw9d91PSPorHmD9Xvbdyy/s&#10;MsGQ1a2NfQIZ1k9z/F133sv6Xy/Y6bsewJ2332d2153u+fTd/JJ/J4GIdpeM8+60uvrvt7Xvuosw&#10;wOc7aXfcQUC4k213PEh7CLff+iDuuO1+3H67m3PHHffh9jtl9+CW2+82u/m207jtjntZ3oObufet&#10;t/+Vzw/gtjsfMrvl1r/ixlvvYxvX4vOdhLjbOOYO7nMnz3j7Hffb/nfxrHfwLLfrvHzXO+7mnnxX&#10;PZux7zb1c9ztPPttbNM+t3Od2++Krst1NOZmnvcWtt/M/pu5583sv/XOh3GLznA3x/H5Jo65/W62&#10;0+4grGndm/l+d3Dv227n+flZ3Hrng2a38Ly3sO1Wrncr97iFZ9b8m26/l/vcb/Nuu+s+3MTP4QZ+&#10;Hjfcehfb+BnJ7rqX73cf7uHvWu90h70Lf09RADvNvxHZXQJZ/s0ZPPJvRCB4j4CQYP2wFC+pfnJd&#10;fPI5PCqI59/366+9hg/efw/nCFpKLf/1l+dAwCJonTXQ+u785wZa//7+c0KWLtmVovWJ992Zd7zP&#10;33/J+/LDV7x/fC7AcfDxY/QiYz3LfBhyWQovQpBA4MsPXraYLgGBFKgLKtOXhCSZqU+cR1AxSKP5&#10;8OJA5X2OIyxpD61h0KJzuD0EPn//4h3vKwLht8psaC6I73tn3nnRO/P2CxbzZS6Fpk5pD825CF1+&#10;4g8DLZ7BAIsmt0JfBfPfW7Couv/ubn93VjsXxxhksU3vau8bfY//5n6CMEvbzmed3xJ9CAZ57u/e&#10;fcX78sVHvfceuNd7+fbfe0/ceL33sFSuO2703nz4Lu/Mq88YuP6o9QiRquv3oji3n39+Ij9XXd3k&#10;tbTVec1XEz5ONZuyZXdLsa505oIkxWvJBbCaz3Vy5SP81BFqlAQjbOCk+7CUzr2Ba7V6dYSUOgKO&#10;IEtp2pU9MCQ44zhlAJRyVS3okptgTb0XCIS8PQcOesVlAS9SzT0JOBHFbinpBaFLapXdpaWSYBTh&#10;nqZASVUTkDUKrnhmglILzy3Xv9aWJu9UWwvb5PpH8NKdWXwXyzYoECOY6U6wBoEWAaxeiS44R3Fb&#10;ljCDsKXkFy2qc58aAmdpWZFXVJDrZaaleevXbvDmzZol0BpMS6usqHi+uizwo9QjJXdQKvaywgKU&#10;5BMOCCwVJYQMAkF2TibKBBWhMAGpytK4K4aqqbkJ9YQsgZW5EdY3oq1JCpdc++rQTLCqr6khaFW7&#10;iz9prYql4vyGapcO3u7WqlWMVTXhjPDW3IiWughhK0KoqjXwUgxVM+ua2yiY0z02nCt3QJ09wHMK&#10;npRVsCgvj1CTb6qTYCnCNqliUtLkrqgLiSM0pWqv4fuEyytoUr7kWqhYLMV4VXBtJcogoLG/JL/Q&#10;7ttSjJjSx0sdC5Wxzj0U71VRkEugKkZ22jEUZWcQtghcbLP7sqRgyW2QoFUSdRfMz0hFZuph2hGC&#10;zBHknDiC3NRjKEhLpZ3Aif17cWDbVuxL3oIDKVtwMJn1Leuxe8M6bF21AusXLyRcLcS6xVK0lH1w&#10;ATavWI69W7Yhi/CTT4gqLCjn5xJGfh7hKr8M+YQt5x6Yi5ysfBuTk5mLXMFVpuKuspCbkYcscwnM&#10;QDotQ3YsHWk0KVNH5AZ4JNWg6/ixVOzX5cKHU7HvwBFs37kPB6Rk7Ttgd1/t2bU3mpp9Nw7s3ou9&#10;O3dFVaw92JOiWCwlutiFHZtSsGU9v6yuW4ttmzYged1GbFq1DptWrmW5FluS1todYclJq1muwaoF&#10;i7Fi/iIsmTUXk0bEY8zg4RjVfwhG8gvx0D4DMbwvvxj3FWwNMEWrX+/eGNibMNWrF8GnA6647Bdo&#10;f/kvCFqXoydhpz+hx1wHY3uiZ7dulvGvd8+e5to3xBJlDCUcjcKU8RMQP0IJNQYT4AY4gCNk9ZYK&#10;1rMXBvbrZ3FdI4YMJagRtNp3Ijx1QIcOHRDDdaWUjRo61EAsrkdPdO2sFPNRNUuwxbILoSymWwy6&#10;xQhmXBzVFQQhAytzAxR8SVlyLoOmPlldfd1NtZJqpBiudroLqxOhRzFOUfc/ZQxsJ0VK2QB960yg&#10;6tKDgEMoMotDe0JQuygktRckdelvlwt36tbP+hR/1UHttHad+uIKlldwbDu2q+0KgpjArIvuxepK&#10;0BI8sV/tSuWui5A7xfRDp+790TlmAK6I6Y8rurLecyjhaohlGuzcYzC6xQ4x60zg6tx9qMFW3IAE&#10;jJuwAKPGJmL4mJkYOmoGxsUTtghZo+MnYcTIBMIUx4yagPFjEpAwbiImjJ+EebPmY/HcRUgYNQ7D&#10;+xGcRo7HQkLV2olzsY7zkwluuyYvwIrJczCXILV05hxMTZiAIUOGoV//QRg+grA9cQpmEMASJkzF&#10;5EkzMXv+EixblYQ1azdic/IObOC/vw1ycyVsHZUKrKQY6SeRm5uP1lO/Ijzca6qR3OSelBJgLnGE&#10;q0eexmO0hx54gkAk8JH686iDJZoUISlA90tVYelMcHM/7hGUsLzrHoIMy7v5xfwefkm/m7AgWBHA&#10;3G6Qwz5+kb6LMCKYuZtfwgVC9xoMqZ3GtrtVEpZ01ttuuxu38gv6HfxifhtLv343599++z2EHY4T&#10;7AhKWL/tlntwO8HmTppKmdpuufVe/OWm/x97/+FexXW2faDzvTZNIJDovTcb03sV6gIhARIChDrq&#10;HfXeu7a01Qu9dzAuOHYSpzpx7FT3HvckTmI7iRPbed/vO+c+971GOO91/oVE1/Vca2bNarOR9syP&#10;53nudRe3bt3F9duP48rNx3D15lB541FeexTXZDcfxdXrj+A6r8musc9N9r92/XHcuElgukFwus7z&#10;azKOxbrrvH7l2mPsy3OOf+XGI7h89TbPVfc457mLy9dpV1U+gUsc48qtJ3GJxxc4xpUbT+KKxrxJ&#10;GGG7K1fZh+VVznlTY96w13H1+mO8D8KboI33pbEvX9O67+IG7+8WP4eH+dldvfUY18H71bpvEnIe&#10;fpLz8j65NrMOtr/Ca1fZRvNf5rxX2O4q1yTwu8L6axzvqozHV9VW8+ve1J9r1Xova+1aJ69d4+dg&#10;2vD82g2NrXt7FJe0Rn4Olzj/pauPfvM5XeXnrM9b5XVev3HrcTzM+W4L0Gg3+W+rUhB5ldcf5u/U&#10;LR7f5u/KLUExfx8fJpApXPE7sqcJ/Qqn5O+0QEsiHK+9+grefedt/I6g9QdJv0v2/ZOPv6B9A1p/&#10;/aM21pUYxgfWV599aOBC0PK58qsEIAYmhkCDdg84TKjgEGwY0BgSpTDgwmvybhkxCXP+joE2gZag&#10;x7QxXiZ5uthGoGXaq9/QOJqX437153etr7VhL88FXwoTNDlZgrHfvW4UAgVqyq167Rfft959+VnW&#10;2ZBlvFi6B1PaoCX7h0IGWSewsqGK92XAS/PZIhrmnNdsr5XOFcZnfxa6dwlyKHxQc5v9wZRDRUhV&#10;TpkBLANZv7VFLdhHyoJG5EJ1OiZ4ffXRW9aXH3Ltb7xqffCrn1lvPvOU9esnbljPXjtv/ezmBeuF&#10;bz1sffzCs9bfCa8CLUnlK29O4ZL/+fk3+emUp6q5yapprjdg0dWtDXhtEOngsfKZnD3K2bL3tOro&#10;7rZaCSTlNfI+tVl1Lc1WLetbJGhBuGpn21bjEdNmx5J1b7HqCVn1zS1sa3u0tE+WvFiNrFOuVXOT&#10;w2ppbjPmdHRYTYSvdmcXIYhjCooId5q3k9DVQlhrJriZvC9CVl1TIyHJ9k6ZcEaBEY+lCtjFdTq7&#10;ecz76O0niPFYANVB8HJ0tBjPlXKyFMoouGtnuw62aeO6BWUKSexs5/okL09rrK+zKsuKrbiYWCs0&#10;KNR8fvW1lZtofYSU9/sIOH3ONvQTcrT/ixT1JFjhJBz1SqrdhOPZCoEtTQ3GI6X8rG5ae7sTTqcU&#10;A51oNd6qdvR1dqG/u5uARACT0h/HsT1YBC3tZ0XwMhAjCfZm5V0J3jg+55E6YXd3B8drM/3lwZLs&#10;upN9lIclb5aO1VbS7M1190Qs7Dwqea6qyysJiIRCwlNDdR2qKip5nVBF4BI4NbG+qqIUNZXlHKfZ&#10;5G3JO+Uw65GHSzLuhK7aWravI1gp7JBwJeGLygrjKRNcSe1Q3i7lYJTkZaG6tAwF2VkEqTwTMlhb&#10;Kk8WYaukyHi5akoLTa6WYCwnNRGRh0IJHeHITE4woYK5KQSvlBRks8yMjzdiGPERBKwjhxEXFoqj&#10;tOjQ/QjdHWDAKsTHm+aFMD8vBHl6Yb+vL9IiI1CSxvUUlKGUYCWZ9vLiatuTVWRvLJydnWvASrlX&#10;KgtMPpak2Y8RrHINaOUpD4vnmYSqjOR0pNNSUgiAErlgXYqELZKykJyYhvj4JMTEJCAi8qjZYPho&#10;bDwBKw7xgqtobTIciajwI8ZieRwrj1a4PFh2aODhkDAj1R4StM9AljxYoYHBvM9g7A+QF2s3Qlge&#10;2BWIAzze6+UH/21e8NmwzYDWEkLW4pnzDWAtnDEfc6bMIFjNMDlZgqU5M6YTughEkyfAVeAzbARG&#10;3n8fRg6/z4hPzJk+FdMnyYslj5Y7JtHc3cZhohuPJ0zANALa1MlTCWPTMHniRJM/5UoIchvjhsnu&#10;k2jjMWX8BOM1mzeHgEebNJ7gYgQ3XGzP1tixmODuxmuzsYiwJUhzGzfOQNhIthshcxllNlF2HyuJ&#10;9HGEIe1bpTA9ARPHIxRJ6U+bBbu6TmU5DcOGvE6CKnmehknxb5zgaKoRmRg5lkBE4FFpe6QmG+Bx&#10;cZ8FF4LNqLEzCGZTDSy5uMtzNNfUjxxHMBpLqHJlG4KTC0FptDxM7nM4HsHI1b4+2s0+HzWObdlP&#10;fV3YxhyPm8d6th3HMdxmmmtjJ84nYM1nP4UEEromzGQdx2XpQthym7KY5wswhpAlsNLGxa4TCVns&#10;5zZpIdwmL8K0OcuxbPU2LCZkzVu8HgsXb8KiJeuxZNlqLHlwFc8fwoIFS7Fg/lIs4fFK1q+VVPv6&#10;Ldi+bhtWL1qBhVPnYjWvrVu5Dj4rN2HPonUIfXAjIlZ7YNfqLdi0dgN2rtuMtStXYvHiJZgxcw7H&#10;XIIHl68gzD2ExQ88hAeXrcLGLV7Y6bMbPsoVDA5BMH9/Q0MPI+xQBGErDtFxCUjJyEJBUSG6+k7g&#10;EUKOPEjf/95P8LTydb7DUvZtHj/5DL71hMLhvj9k3zMmaLr7KIFJHhm+4Otl/xuIIfTIUyOQuf3w&#10;U4QYwg7b3ib03DAv5oIYwhL7PMJr8io9zPpbfNm+c5ugpJdqvkjf5gv5w3zZvnmL7a/dYR2P2eea&#10;+gsSBEHXHmE/Ac9jbEe44Lg3CCO3+VKv8sY1whEh5TqPr/Kl/hrPr9IuXbmDi1ceJgQ8igsEoLOX&#10;b+H85ds4x/LM5Rs8v8nzWzh36SbrbuLStYd5zmOeX7zMvrRLlx/D2YuP4PwFludZXnoCp1meuSC7&#10;zWP1Vb+HcfYSx754nXXX2ecmjl+6gTMXVfcITl68g8FzD+P4hYcxyL4nLzzK/o+Za/+yhzkfywtc&#10;J/udv8i1XeD4F2/wXm4TWO7gAu/nDM/PcPxzl3Q/D+PCkJ3lus0x7/uCxuHxKY5xhus6c4lzn2U/&#10;3tOZC3dwmtePn7/NdTyCE+fZ7hLraecucW2sP0E7zTWc4ZpkJ87eQv+Z6zh+7hbvT2M8jNPn2Ibn&#10;x89cM21OnbvJ++bnbPqpP6+du4rTF/iZ8HM5ef4a13gdl7j2Mxeu8bO8gXPnr3LO61yz/blfvvow&#10;Luo+rz7C+32EMGqD3g3+zl3X7wWPLwjABNgEfXnbHv/203jq6R/YOWvP/AS/eeEF/FaS+tprTPts&#10;EbQ+Uejg7z+8SzOg9dVffmf949MPrS9pX336viX5cG3yq01xZcqbUmnLlvOYpQErtvtCIW0GPmwo&#10;MWBi4GQIcAgbgjYDPYKcP0oggvV/sMsvhsBLMudfsc0/ePzlJwpVtIHGBhWCltZBwDJ7Z338qvXX&#10;P0hAQyF9bM928nwpb+u3L/7UeNOMMIcATlD1JykpCtRoWsPQugRVEsSQYuA/PiFcDSkH2mqFNojJ&#10;TD9j9n0LsuRV+uDV56y3f/MjzvkT692XfmK988IPef5D65O3f0ngetkIg/yDMKiwP+VYffVne8+s&#10;r3nf/815/pvz/ZPj/w/t69/xMyCk/e23L1l/fOXn1se/+on1wbPft97/yXetP/Ke/v4Rx5JHkGY+&#10;J97zf37+TX4cjiYr61i2lZ6ZakLjOuT1IXxJXc/sOSUYkTfLQWtrJZzYmxaXlpdbjfI8EWpa5GUy&#10;3qYus/Fvo/K+CC3apLikstRKzUg3e11JfVAhic0cp5HgIs9WU6vDqmngscNhOeTxItg42tnXhA46&#10;CVrK0yLwsNQapGJoQgU1p0QsuFbliSmfzGkASp61FksS89pkuKtPnro2glan1dNLcOxtsfp724w4&#10;h9msmGOUVZVb1bXVViuPjfer08G2hDTCplQFCwrzrNjYSCvhaKwVdeSIFbL/gLU3cI/5/AhZ/o6G&#10;+jsdjpa/SEGvW+F5ghtaVxsBq1ueJYITIUyKfl0dhKkOQo5k29mmg5DVQQjr7elhfQ+kQigvVk9H&#10;J/t1E4akGkgQIxQJsGQCq+amRkKWwtlK0NJYb7xcLQ21hJ4KE67X3tiAzlZb4EKQ1SNYI8DJgyXV&#10;QiOmwfVIUEOwJShs0wbHLeyna7yXuopyVJUJhmzlwcZaiWEobHDIm0V4kiy74EplVVmZCTeUtHs7&#10;28jT1UywaqlViKC8WNUmmV3evVq2q1Z7zqFww7ICQkpmOiqK81BJmJInra60FLXKydLmykUFqCnO&#10;MaVM3q6MpFgChjw3QUiOCTfQlRQdjZS4GOSmpyD1aCxSoqKRFheN5KgoJBKejh4KQezBvQStIBze&#10;44/9fj7Ys3M7gr12IsR7B4J9tsHPawviDoWhMC0LFYUVKCVYlRSWE7BKUVRYjML8UhTnlqAgt4hw&#10;yJKgJdGL/GMFyM0kYGXmEALz/nWs0KfUdGTQkpNScTQ+BUmJyUjjsTYTVnhgbHQ8kuKSkRGfinjW&#10;RUTE4GhENOGKMBURgShaBAErnEAVzdLY4SOICT+EiAOhOBx6AIf3s6QdCA5GGGErLEiQRaAiVO3x&#10;CUCwrx/2+gZgj6cv79kHAds94Lt1Bzw2bMKKhYuNR2vRzNlYMH0WFsychbnTphqwmj9rDuaynD51&#10;isnB0h5XYwg+w/7rfowYdh9chg8jILlj1rRJmDbJjQAlxT8biFxHu8DddSxGE37GjhlDcyUUjTb1&#10;YwhHCvlzc3UnqE0knE02ghjKBZvHOeXZcidECbRGDh+JkSNtT5XCB5csnIdlfHGfNXWqqdN+XiOH&#10;jyBojeT4BDOejx6jfbEk0a79rsbTJmDsuKmEK4UT2qA1asxkQtc0E8JnwGmc7bkaOZp1BC0XA1b2&#10;ZsAjeH0MIWYU2+p4JIFL4OQyBD8CKIXtjSYs6Vgg5EKAkodpBIFL7cew3nX8HIweT6hivxGuM9mO&#10;gCSgoo3htZHqT3gyUKZ1jSWwjdXYAje1ITCxj2TaXScuxHgClcyN56MJfq4T5hC85hhJdzd5sQhY&#10;YyayH2HLbcpCTJi2BOOnLsaUWcvwwMptWLh0I+YtWIOFS5Zj7uLleGDJaixYsgrzFz6EefOXYdGi&#10;ZVi6cBmWLXkIqwlFG1ZtwKbVW7FswYME8ZlYNHcRYesBrF+yDFsXroIfLWz5VvisWI+VD63AqgdX&#10;YMVyhRnOwdQpUzFz1izMmb8Qcxcswuy5CzCH4LWC69i03RdbPf3h6bcHfrv3wX/3fgQGhWBf6EEc&#10;PhKDI9GxSM9IQ3t7B25dv4MnFXL3LQKUwrOeeBqPE6S+pXyhR79L8JFn6ClC0JM2CNEeNlBEgOLL&#10;7i15Ia48QpC5Q4ihXX+YwCOoeQyX+fJ/kQBzhUB0mXbBAMB1XLlyixDEtoSZKwSYq4KZi3zBvnCV&#10;YEQAYv0lAs9V9r3Kl2y1v6Q2xnR8i2NdI2xc4/iECPa9qJdylpf4kn6ZdZfZ58zZKzh/jvXn+eJO&#10;MDlDIDh77hpOnr2ME6cu4tSZizhx5jIGz17CwOnL6D5xHj0nzqL35Dn00QZOn8fg6QssL2CQbQdP&#10;X8Rx9jt+4iL6T15Cz+AF9B1n35NXadfQN3ARPQMX0HP8InpPXCDInsYg2w+evIDu/lPsc5btz3Ds&#10;S+geOIf+E5fRy/6d/Zz3+GV0DV5hv6s8voLuPvbp5To4Zv/AWQwcP4++wbOc+xxOcq1mDVxr3yDH&#10;Y33/yfNm/d1qx/qBUyw5b2f/WbMerUNr6uWae09cMtbRfw69p66gU8es7x68CAfbd7LsYZ1z4Dy6&#10;jrOe99Q3aN9vD9fdwTZan1kb197H8+au42jpPsk6fn59Z+HsPQNnz2m7fc8p81l0D7Cu7xTXdJrn&#10;J7muM+jicTfvoWvgFHr7T2KA5z29GofHbN8/eBr9x3mfvD/d02n+m5++cMPA2UmC6+DZqwRjAi1/&#10;t07wd0AAfuPOXVynKcTx8W/zd/q7T+M73/8Bnnv+OdurJQXN994haL2PP3z82y9od2kGtL7+6++t&#10;rz7/2Pr6s48IW+/TCBWEGwNc3wCVwt5oPBZsKFdLpjq99N8LH/wGtuQFYqmwOcGUBCNkApfPP3qD&#10;wPA2YeR165N3X7b+wnM7zE+eoTcIW29aX/LYAJe8Phxb53/7SPLwL7L9y9bffidPkt3nKwNlArY3&#10;jFqgcsBMPhj73gsJ/AauaPegSXXyptlApfA+qS6+Z7dh+b9DDtXHVmUUONqhlW/++sfWy889bb36&#10;/Pes137+tPXKc9+xXvnZt603fvE9690Xn7E+fPVZ68/v/YbA9Zr1Nef6iuuRuIWO/ynjmOZYoPV7&#10;AiXn+iftH7/j2gWnhKu/8PP5B8svCaLmM6H9g5+j1vOfn3+Tn9a2equuqdrKL8wl/DSYsDvlL5VX&#10;V1j5eflWbXOdARoBlOCmifBVy3ZNBLFm5XEpnJBg1SAxDB2zjTxDJj+LYFVeVWGVlpZaBAgDREYy&#10;vo3g09dnDQwMWBWVNbwmUYtuAhRBqd32TMkjpnDAjp4+E9Kn8zZer2moN94seboEYQ6BnrxvPfae&#10;WApz1LnWYbxavR1W//EBq7qh3CouLeK9NHA8AprWyevygBWVF1vFFaVWHcfWmPLk9fZ1mhyvToUs&#10;tjRbVeVlVn5ujpWVmWGlpSRbMdER5vMjaO2m3aV90UFI6W6Tsp+9X1UvoWqguwP9XR2EG9Y55Glq&#10;hqO9mRDmMF4uwZbk3Lu7ulgqP6uVx90ErS5zXaAlqXXta1VbUY2y4mLjGRIgyTtWVVoOE77X1AAH&#10;rbykEBXlJaisKkNdXTW0l5aReBfU0eQVk4etj/Cm9enYqA1qjy2O2cF1a9NhKQIaCKqqINDVmpyr&#10;lnqFFDYSuioNWMmrJS9We1MLYcvuI0BrV+4W6xUOqHDBphqJYFSjoa7GiGZU8B7KaRUlZYSqMt5D&#10;KfKOZaM0L88Ia1TyWh2vCbSqywpRXVJi4KpaoFVYaMQv8tMTkBR7BAnRUTgaGYm0xKPITU1mXRSS&#10;CVaCrkzWpR6NRmpMFFJjI5AQEU7QCkXcwWDEhe3FoT2EDy/JuXsjxN8ToX47sU/g5e2JGIJWfnom&#10;KgokclGGkvxyI9VeWFCConypBxZxzQXIzykgaClckMfGo0XYys5HTlauUQzMTs9GelIa0pNTCVbK&#10;uYo3kuwmzyo2wagGStziqDYXjk1mXbJRDowhGErUIvLwYQNZkeHhxsIPHcSRwwcRwfJwaCgiQsII&#10;V/twYG8QAWuPOQ4J1H5YwbQgBAfwfghYwX67CFy+BElClpc3glgG7vRGwA4PeG7cjFUKHZy/BLOn&#10;zMD8mQSraXwZ5kv0rCnTjQDGnOnTCTXTMWXSBIyXB2nkSELWCAy/fxhGDhtGWBpNAHPD1EnjCVhj&#10;CUhjMInn7uNcbRByGUO4GkMgGoORowhOBKKRHEPl6NGj4O7majxTEwlxc2fPwvw5czFT3irXcRh+&#10;bx7lgo11I9ApdHAOQWsRpk+aCFcJc2gs2SjbRmkOzukyeixNsCVxifGEoKkmJ8pVkCSgGsP+8gjR&#10;FAboMnYiwYtg5TbN1LvIq3XPtHmxjJA1wni6phBsBFryUgmC5I2iEcpcJnA8d/bR8XhBlg1sLgQu&#10;hf8Jzoy3S31MnQ1qOh9tBCvYn8c2wM2DizthiX3GcL6x8lIp50pANX6egTPbYzWH87I/y7FTFmDs&#10;5HkEqwUYPUmeLJnqFmHMpPlwJ2jNmr8aK9bsxNKHthKsNmDBorWYL5v/IBYRuBYQsBYQsObyfIlg&#10;i/YAYWvlshVYtvRBLJy3kP8WM/nvNBdL5yzC8vkPYMnsRdg4bRH8F6/H9vkrsJRt5sydi7nz7BBR&#10;oyyp36NpszFx6ixMJtRPmzkXy1asw6bNO7HVyxOe3v7w9gnETq9d8AsIQgB/l/ftC8GBg4dxNDkZ&#10;Dfx+uXD+Mm7ffBQP88VU3inlGN0mTClETR6ha4Qo2RUBEwHnBkHo0sXrBJgruHj+Ki5euIJz5y4T&#10;ai7h9JlLhIDzhBG+EBNyzvL6GbY7Kzt/BSd47aTaEVjOnLqAUwSP02dYsv051p8lzJzlGGcIBScI&#10;C6f5cn3yDGGHx8dpJ3ROABJsDB4/jeMnCTInCTDH+ZLOF/POngGWx3k+iMHBE3xRP8mS7QgfHQSB&#10;jp4T6Ok7DmdXP7p6B9FJ6+g+jvauAbR1DLDsR1tXHzpY39rRS1AYoA2yrh/O7gEzfk/vCXR18Xpb&#10;D5zs09l1Ah2dg3zm9KGppQvNrd1oc/bD4exDq4PPok6Wzh7UNbejvsVpyhbV83ob+zjYtoH9mhyD&#10;aHESVmhNbQNobOnhWD0coxctrV1mvrY2jt2usoeQ3M86XnP0cN5utLC+sc2JZsJzc1sHx+tEbUsb&#10;6lo60MjjJl6v5dxNzl40c711HLumuQflDZ1oaOtHHcdq4LgNXE9dO4+5vrr2bjS0d9G6Uccx6nhc&#10;rfto5Xjs08Q1NHL+Wq6/1uFkfyfr+Dk4B1Dv6OZaeO8dasNjrr2hlWtp471yLQ1tnJdra9b9cM5G&#10;zmE+c/Z1dvLz5nEjx2zp6IGDx509x/nvMIBWXuskkAkmewlggrZ+/i6dIDwf5+/O8QuXcfHaTdy4&#10;SeC/Teh65HHceeQunvzO0/jhj36IX/z8ebz68gt4541X8N47r8n+QrtD89d7yFd/sUHry08VOihB&#10;DIKI8rFY2jYEWwQfgdWXnwqy7HpBlp2vJKgZAhuBF48FWmY/KYLE3+W9Ilz9TVLtHynX6DXrw1d+&#10;br3+qx9Zv33pWeuj139h8o4+J0zJE/Q1IeqfHNM2zqs9vCQE8T7BTNLrbCPIMnPdA0LNKfBj+dW9&#10;dRnIs+2ed+ob6BJscX22yAWPh0DQBjF53FSvMe1zW0lQbd42MKdQxT+9b+8D9qd3XzLiH/J0ffTW&#10;L3lPP7Xe4r198PLPLG00/JXpK++bPHYcUzDJ8muuW14uefK+4vxfcV1faq5PaFqLgSv10boUuqj7&#10;lGftffMO+Z+ff4Ofto4WAkkbS3mvHFZPn9MAV1JaEiGozGrUvlgEphZHowGjhvYWk9sk0FL+lvbW&#10;cnQTjAQ8BC2pC0pEQvldjezT1NJkNTU3GA+WaSMvmEPQ5eRcPVZqRqaVkZXD8W31QsFWh0L+lJtF&#10;+HJ2dvO8y2pqbeP6bFl2RwcBSSGABKJ2AZU2PTZwRcAjzEmuvoNrMvlmBLDuvm6CY6l1NCnWqq2r&#10;JrTJK0Yo5FodnQ6rXvtssZ/2/pKHq93Jz4Rj93F9EtMQsCnEsrebECYQbGq0GhprzOdHSNlNu9vl&#10;aP9CwNLX7iDESHCiFf0EpYHuTvQrjLCdMOPUPlcOdBK+BF3yavV0daLTKSn3LrQ7nejs6DCg1Ufr&#10;7+5Ct+TeHZJbb+LLPiGDYGLCD5uajFpfdaVAq86M19rciIYGQlhzA5oaCUKtkn0X+Gk/riajWKgQ&#10;PwlpdDnbTa5WB9cp8QvBWkdzKwFKSoG1aK4kxBF2pB5oNhQmJElFsKmmAYRNrqMUDoKXPGHK9RKc&#10;2aGCAq5ak+ulkEFtjmzncDUY0BK8VRKcBFsS2tBxnvKp8vNQnCdRC+VfKUyw2IQLluYdM6GDNcUC&#10;LTtXq7IwF0XZaSjITDaiF0XaayclHvkZychKJlwRtDITYpEeH208XSlR4UiKPIwkljGH9uHgPglh&#10;7ELYbj8cDvLHkaAAHAjwxsHdPgj23Uko2Ymow/sJblnmMy8rLEWJEbrQXmKcO1feq3zbY5VFqJJE&#10;e5pysXJN2GCW4Co1A5lpmUaSPSUhBSnxSQSuZCTHExAJWSlHUw1kxccRvAhcsZGEK4laaGNhAtWR&#10;8DDjtYo6fIh1RwhchxBxMAyHQvfjcFgIDoUE40hICKIOHERkaIgBrNCgQITttQUvQgICsNePtisA&#10;/r4EKk/Clq8vggiRfts9zP5Gvtu3wWvLNmxZvQEPLliKhTPnY/bkGZg1WftWTSNszcR0gpbC/abz&#10;BXnGlEkErfEmfM/FhaB1/3AMu/9+k6ulfbQUPjjRnbBkTNLqBC7WjxwxAqOGE6hGuRCAXIxnajih&#10;aRgBbcTwEXAhGMkj5TqGsDXWFbNnTse8WbMxk2uQF0wS8iOGD8do9htP8Jo+2R0L50zH0oVzMW2S&#10;u/GWjRxBEBvJ8UayrWwU27OvuxvhaowboWqSCRnU5sNjxk3+lzfL2BQjKDGa5uIq0JK4xAy4Sq1v&#10;rKDLDhmUep8LjwVKCh8cQ4AaP1mwQ7gZr1C/GaZuNCFrhPKzCFpG8U/Apn68fs9TZcL/JszGWB0T&#10;2kaOEcgRrCRkYbxlBELC1diJC03onx0mKC8ZjVA3lqA1erwAkXNyHDd5qybNNmGD8l6NJWwJroxX&#10;i7DlRtgaK8AifLlPmocJ0xZj6pzlWLnGA8tWbceiBzZi4eJ1WLx0NcuVmL9EoYOyFVi0hDZ/GRYT&#10;uh58YAVBaxUefJAgNm8x5uh3RuGm8xaZPbWWzF+KlQSunQ+shdcD67CMfZYsUvjhQixZsASLFszn&#10;8RLMX7AMcxY+YGBu6YOrsG7tZvgQrLx8fOEbEIhdgfuwJ3g/9u4LRQh/xw8Ssg4fiUTs0XiUlpXy&#10;hb2TwEPQuXAV5y9eMV6hCxfkHbpBILqCM7TTpy/hxPFzpp0AaXDgFE7zRfeM4MfAzEn084VX9T0C&#10;k+4+fjf3E0qOo49g0tt7El0Emg5CR0/fAPoELJ29/M4m1NC6+TLdy/bdvN5JKGnjS30HX/Y7+JLe&#10;1X2C3+X9/E4ndPAlvYUg4eALPZ9vhIkW1rUQNJrR0NxCOGkleLShqbUVNQ2NaGlxwNGkLT8IIhyz&#10;1UEAYV1NQxOqm5pR39TKfu2oqmtjXTvqGtvQQgCoa1SbVl4nqPBYbRr4nV7XwD6NraiubkQVraaK&#10;VtvC73wH6nheW6XtO5rRWMc+DU7Uq76+BbWcr6K2HlX1TajUhu2sq6pr4lgOVLKsqGlEZXULyis5&#10;NvvX1LeivJb12tCdVlXLOp43cE0N9Q40cp3qW8fj6tpWjt9i7qWOVs911reyvqmFxvGaHQa46nlf&#10;Nc1tqG3lPbXyXvlZ1PPzrOfn2MyyhtBT3sS2bFfvJAzJOgiOfH46evpY8vNn2dLVizb++3X1DxJ0&#10;jqN7cJDXVdeNngGCJ/99nf0sBwbRzvadbNfRS4jl70RrJ+HRSaBi2UJ4krXr37fvJOGXvxcD59DN&#10;36M+wrEAubNvEP383Ro8RbA+fQHdBOquE6fQfYrXzxC4aQM8Pn6GIE4gP3PpCk5dvIzzLK9cv45L&#10;smvXcfn6DTz62F089vhdPPHEXfzw+9/FT3/8ffzq58/I3idk9dE26T3k//7jj2YvLeVnfUnAMtAi&#10;UJH3ynit5NGyFQBNqN6QN+seaBnI+saUZ6UcJXmD3jIy6H945wXrj++8aH363qsGsuTJ+tM7L1nv&#10;/Pon1k+/fcfsKfXC47etd37yPesPrz9v/e23L1r//eEb1v/9+G3r/xLO/udjjvk++xLE/srxfk8o&#10;+/j1n5sNkI0a4Z+4pqE134MundsQSOO6ZAobtIHJ9lrdCx38Ru6d1+z6f4UN3vNmfRN+aIz9eI9G&#10;0EP3LC+UgR/15zlNn9WnXO+fCWD6XOxrgk37s5GYh0qT96W1DZnJ6+K6BFxfa162kUdPYhpat1Qh&#10;tbn0P/74nnmH/M/Pv8FPe7dky5sMjDS3NhjwcjibTRhdu4Eoh1XVVGe1NrONPEsEk0ZHk9kTSyqF&#10;LQa2CEiEG21UrM1+db2hpdWqbWy0qhtqrNLqMquKpbxhCvvr7bHhqb2j08rKybNy8woJY4S0dgJb&#10;G8c0RqBR/hbBqqmtzUjDy2NmxDccDquBa9aeXwItqSG2cFwjN6+9sLQfmECrt91ItDsJZYLH8qpy&#10;q7K2imtgX17v6VWoozZh5r2aEEmH1UlrJ0xKJKOvv9vss6U9tBRK2Mf2/b09lpOQKZEM/XS0te3u&#10;am+/y/ILeZ7kierrIsjwQdpHiBrs60F/r/bHUvhgK7q6nCZ3SsdttA4CTwcfGg727ezs5EObUKZc&#10;rc6hfK2mRjTW16HGCEjUGNl25Vhpg2HBUX0VwYoQJhl3CVW0KFywjeM6mo2Xq0WbEbO9PFeCLTtH&#10;i7BH4JMiYVebhDb4oG4kYFVWo6ggF6WFeagiYFVJ6a+i0sCSvFXVVeWoIPSkJMWb3CqTD8Y5pUDo&#10;4Fq075ZRGKytNmGB9VyzcrOU89WgfC6FAhLAFF5YXkRoYlman4+0pCRCVh6K8nJQmpuDal4ry+c6&#10;crKNomB1cb7ZsFjXSrOzCF9ZKMvNQvGxDJTkSGEwlYAVj9y0ZOSkJBKoIpEWF4tMhQ7GRCAllufR&#10;EUiKOIwjBwQogTiyfzcO7/XHoUBvHNrthWCvbdhHwNrv74n9u7wRG3EImSmpKMgWaJWjrEAbDheh&#10;4FiB8WjlZOUhMzXbzsvKKkB2ei7B6piRb09VHhYtOTEZCfJgGS/WUQJWPKErkYAVy/MYHI3VxsK2&#10;amBsVARijhxBhIDqcBgiBFoR4Yg4dADhB0ONuEVUGOsJVVE8jz4QhJgDYYgkYIXvDcKhfUEI2bML&#10;ewL8sX93gPFcBRlPli98dm6Hv8dO+HnugN9OApbHNuzYtB7b1m3Ajg2bsHnNSixfvNR4smYSrGZP&#10;m4GZU2kEHSkITpow3tjUyRMxYfw4jB1L+CHY3H/ff+G++/4PIeg+uLpq3yqC1oRxmEDQumfyVgmm&#10;5G1SWN9wHRO2hhO87r9/GIZrHy5eM3lYrJ/I+WbPmkabZTZAlhfLeLOGD8OYUaPgTniaMWUC5s2e&#10;zpf62ZgyYSxGEaxs0Lqf495P0LqPQHc/XCUL7+qOMWPGY8xYAZZAa7yBKXm2lH91zwRZCg9UHpbg&#10;Sp4sebWM54owZtQCFUbIdjpW6KCAy4CTvF1DYCUP1kj2cyEEjVJJs0uB1kzClTxfvDZOsKXSFr7Q&#10;eII3l7G2KQRRYYIjlds1bg7LmYQxrc02zSsPmMs4ARehcMJMuBK0Rgn4TL6WRC8UokjoImApVNB9&#10;ykIey7M1h8cLMHnWMqxYs31ok2IPrN7ggXUbd2D9xp1Yy3LTJk+sW78dmyTRvmEHNqzfjG1bPLBt&#10;0zZs3bwTm9dvw9rV67FyxRps4O+SzGPLdnhv4e8Y2+zZ7gUvAr3PDi9ClDd8PAPg7eUPb28/ApUf&#10;PHx8eOwPL+8A+O8KwoEDRxB+JAKhYSE4GHYER8Ij+beUjLTUVKSkpLBMQ2ZGBoqKSvnd10I46uNL&#10;7gl09x1HF0FJXpu+gdNo6+gj4PAlmqDilOehlaDDl3eZ2RyeL/DN+o+qRsIOX/ybZXyZrycU1NFq&#10;CRaNetHn91ZtbR0hoRFNhJW6mnrUyKrrUcuymt9pNdX6XqxDRWUt4YLGsrqyDuXl1aiqrDf15Wxf&#10;IauqRnlVJcqqKlBaUYrSyjIUlxWhqKyY52XmWkl5KftUcMxKQlElxytDCa+V8XuzsKQCRRVVKKus&#10;QWl5DftVo7C0GgWlrKuqN1ZaUcP5OH9NHeGI66FV8BlRLquo5pzVKCnl/GVVXGc9x9c8NYQkfn8T&#10;pARjNTUNKOP6K7nmGsEUx62uZX19M8cTQDWgpq4B1fxcqtivms+GWgKiwEyfXY1gjGUrgc9JwOwm&#10;7HR2dPIZ10bYdBAy+bwhMLV1dhBse+Ds5L8Ty47+fjj7+tHRR5DlcRuPu4+fRMfgcULQcXQeJ9yc&#10;OI62wQG09ffBMUCgPXWSdYRiQkvP6TPoIcD0nyXgnDtPO4tBHp88dw4nzvP87BmcvngRZy9fpl2g&#10;XSLgnMfx87x+ke0uncfFq4R22qmLBHOO0X/qDPo5bi/H7eNxz/HT6D2psEFCusIzCUp9BKm+U2dx&#10;6vxFnD530cBUH62HoNVHO3HuEs5evGqun+L8sjOXCFZXruEc13DhiozzXiZoEbCuXL/GknbjOq7f&#10;uoUbN2/i9u2beOTOTXz323fx3E+f/uqFX/7k2Xde/2UqbTb+528W/t/frP/vV3+2/vtvhC3laPHl&#10;XvlPgiYDMAIDvuzbwg/KiyKAEBAkUmG8X8bbonZDYCOgIDT8kcD09m+esd785Q+tt371Y+vDV39h&#10;AOszApfs96/+0nr5h9+2nrtx1Xrm3CnrZ+fPWq89ctP6w0+/Z/3t5eetr9960fqf91+z/vne69bf&#10;FUJH2Pobyw9e/Kn13kvPWn9890Wzxnu5U1qLLcdue3+0LtuTdU/VUGtUO4IW+2jvLpOjpXsUCLH/&#10;vU2MbdhS+yG4Uh+1oUmk4x6gSUHQiHkMrUGfldZjcsGMd4z1HEtmr4fj8zM0n6/WRJMwxj3YkmDG&#10;V0Pt5QUTbJk6QpYJXfyM/z66T177z8+/yY+jgwDTUk+garHKy/KthoZaQkir1UkQaetsJYi1mdwq&#10;h/KzeNxBIJOUem1zvVVDAJPYRQvbNRJ8FNLXQohpalfOVatV01Bn1TfWWdUtjSa0sJWAIil1s0cX&#10;x+CXtVVaXmnVNTVZHZ09dhiipOIlesHr8oAZ+XhClDZIlnqhvFkKLWzkeAIq5ZAZNUQpHUrMo6/T&#10;auZ6uns7rJ4BqSgKxJoJZ7wHgZzTQYBrtXr6ungvHWb8WkKkNl7WJsUdHMOoEHJuEz7IcdsJk0ZQ&#10;g9DV291NEGu2Ongv+iFk7e7ucN5l+YXZ48rIsAuGlJ9lbzrc19uDHoUPdrSBnwEc2uuKMNTQ3ETY&#10;IpRpY2LClhQHW1v5INL+VgQt5WVJel3eJ5UK7zP5VawXcEkYw4hZEKCaW/iSoJwpnjcTgARbygnT&#10;NZVmryyWbcqdaqiz9+5y2rlkHRxLqoW1fBGo5YO+jLBVXEDgqSyF9s2SQqD24SovEWhkEyhSTM5V&#10;HetMjpa8XQ31RphDYhctjSq1UXEJWvkQlpR7TTn7Fxahpkw5WVWmrCzmy0ZBAbLS0k2OlrxaFTTl&#10;ZEmuvZrrqGBZni/p9kyUcO4KwljhsXRClyArg6WAKxO5qYkozEhBdlKigaz4I+GIOXjAbFIsT1Zq&#10;TDgSIg7aOVoH9iCKsHU42BcHd+/EgV0eCNy5BQEeG7HHezv2+nsjgfCTl5aK3OxMFHAN+bnHUJxf&#10;gLxjecjO0mbDOcjJzEU6wSqdwJUmNUHCVVqKDVjyZKlMjI83QHU0JgZJ8UcJWHE8jkQ01xRFsIol&#10;ABrIIgTKkyWwOnLwEI4cIkyFh+JwWDBBax8iCFZhhKnDIXtNXlo4QfFQcBAO7g3GweDdhCt/BPn7&#10;YpePNwK9vbHLy5Og5Ys9vj7w8+LLLuHKm+a7Yzt2bl2P7RvXYsdGvhyvXUdbjiUL5g9tRjwTCxTq&#10;NVV7W7ljgsBp/FhMnkzgmjweE8e7w23caAM0/3X//zGwNXzYfRg7ZhShbByBbBzGjxsLiVFoLyvl&#10;S0kJUOGCw0eMsKGLQCXRCoX36VzQJVPuljvhbPr0yZg2bYqBPBd5p4YpF+x+wthwuI92wZzpUzCf&#10;oDVv5lRM5FpGyZNF2BvO9YwY9l8ELoHfCALWGJbuGDXaHaNdCVvjbCn2kaMnmvBB24NFQCI4SQlQ&#10;UOQylscGjhS6R6Di+XDXyRg2ZhKBy1YfHCY5d3nC2EfqfyrlXVJ7A1UEH+P9kjdLdSZsUGBke7wE&#10;bgo7lNdKoYh2SKINcaMVTmgUCDXuXANXUiI0beTp0poNZOk6YUxApmscfxTHH2HmVY7YLANZoydy&#10;Tnm4jGdrvgkndJ+6kOC1CDPmLcfKDZ5YvdkXW3fugVfAXnj5B8EnYB/8AvcjKCgMQcEHELhrL3ax&#10;3s93N20P/FkG+O9BcGAIAgIC4evrD3+/3Qjk8f5d/H0d2qPtkLYUCDmA/dqvbe9e7Nu7H6GhYQgJ&#10;DcXe/Tzn73JQYJCBLB+OuYdzhuwPQeiBEIQoJPZwBBKOHkVSYiISaSpTkpP4t5aCsuIKA0vNja18&#10;qZfnpIGQ1EAo4vdYXaOBnRpaBYGinEBSTrio4ndQBa2shFDD75+yknIUF5WhlGVZ6dA5v5OKiotZ&#10;FhnL5/eRrpUScooLi9mm1EQVlNMK+X1QwO+v/KJ8FBSxbWEh+5TQilFAKywqQWFxGQr4PVjA79OC&#10;Ul4v53VaQXEhQYlzEbQKSjlXGc9LiglBpYStEoIagYuAVcw2pWVlyOe6cgvUrpL9uZYy24p4XwW8&#10;Vsg1lhDCiriuIt5bgdZXVoIiM5+uVZixy3leSrAr1lzsV8Z5yjlPRWU556skwFUS8qp5zO/vagKV&#10;PFSExQrCXTWhs7ae0FXH73NFU/D7vkoKuw21qFK0gpRm+Rxp0XNJIe/aqkT/qcfnmkLjpazb1s7n&#10;WocTDgKYk+fdfb20PnQPDKCluwuOTrZh2cprDoGXjIDlHBRkySt0ilBF8CE0tR0fRCdBy0kQ6yNM&#10;DVw4j95zhKFzBJ9LZzB48SyOs+4koUlwc4LgdeYyQefaJZy5SvihHSdcnbx8nscXCD7nCF9naedx&#10;7gqBiX1lpy5dwmnC2XGC1wCh6yTB7PSFizh54QIuXbmK84QljXueoHT6AscUcLE8x37nWC+Yunz1&#10;Gi6y7YVrV3D+KuuuXGafSzymXbuIy9cv46rA6uYN3Hz4Fh555A5uEK5u3rmF23du4NFHbuLu3Yfx&#10;9Hcfx/PPfvfvr7347JOErL16B8H/+zvtCwtff2r9919/ZyDknqS68V4RHkw4nkDrY4KWwIb1964b&#10;z5cAwkCMSl0TaL1lQOiD135uffQ67bVfWO+/8rz1+zd/bX0m79THb1p/ee8169PXf2N98NyPrVee&#10;eNx67twJ65n+LuuXp05Yb9+6YX327I+tfxDO/vbar6y/vvEbwtYrxrP1GQHuM4UZcj1fCFgEN0Oe&#10;rH8Bn70O27v2r/VJkEP3aOBoCLBsiLrn3bJB655wh8x4tPS5qF7js+1fOa7aCrTscMmh8QVM5vhf&#10;YYg2ZMlYT3iTOqE8Xn/9+A2CFj9jtTMmjxb7cxx5tb7m2gRZBmS1Tppy6BTW+XeC139+/k1+mp0N&#10;hBcaQau5vd4O8SModXQLiBxW90AHYUUwo/222lln5zYJtNJyMq2MvOwhcOnmGE4TGtjUzvEIYPKM&#10;OThWK4Gonue2R8veZNhp9saStHqHKZW3pXDEzu5eXu8lcCn3SkDlMB6nBgNaNswplFHg1WJAiyAl&#10;WBxoM16q7l7laMk71mzEMKQw2MJ11DbJo6bwRa6LINYz0G3aVdfXWtVNjSbkUJL1XT09Zm3yvBlY&#10;I5D18t56CGHKX5PUvLPD3qNLP4QsA1r9PT1fsEQvHxTaOLino4OA1YmeHj5QCDQ9Xe1oczrQ1NZs&#10;QgdtQQwCE4GnhQDkbGsj7AiiCGk87iZ8KbSvndDVwVI5X4IqSbTL4yUxC8Ke8VI18kHX0kTIaqpF&#10;I011ZsNihTCyfTfb98hzRkBr4cNQLyDK+ZIHTgCnsQVh2seqjg/kgpwcvuDE8oWiiHXaE0vqg2XQ&#10;RsKVyqEq5YsAy9zMLFTwBaOV80uAo5kP3Ua2teXabWXBJrNfVi0BrgL1fJA3VMrbVW68Zwa4+EJQ&#10;zZeXGr4ECMwqJYcvbxfHr+VxTVEB4SuHdgxlhJ2K/HyCFqFLkEX4Ks0haGVnID89ycBWbtJRZCXE&#10;ITHyMGIPhiI5IgKp0TFIkIfowH7Ehe1DdMguglYAwoN9cCjQA8Hem7DXZxv8PdchyHML4csLMUf2&#10;IiMlGhnpHPNYBj+TbJbZBK48ZGZmIyPjGK8dM5sLpyalG+DSfleJCclITkhiXQqS70EWLTYq6hvg&#10;iiFYRUXaoBUdGYHoI4dx6GCIyceSN+vQgYMID9tL6ArFwdC9CN23B4dCgxG6dw/2Eaj27Q5AWFAA&#10;QvYQsIK0L5YP9u3yQWgA4Yqg5eexEwEELV8PT/jv9ITfzm3w2bEZO7ZsgOe2rdi6eQO2b9mE7ZsI&#10;WWtWY+OaVVgyfx7BRXlZtoT7bILO1EkTMHnKJEyc4IYpkycQotwMeBkvFeHmfkLNsPv/i5Bz/xBo&#10;jcUkQtnE8W5DoKUcKRe2JwwpvE+eK4UNDoGVyaMaMXLI42ULWMhbNn3aZMybOwOTJ47nuPJKuWDM&#10;6JFw5RgTx43BzCkTsJjXZ02diAljXTimlA8JWCMIYyYMcQTnHo4xBD2pDipc0ORfSQSD4DRGIDUU&#10;MiiJ9lFSI5TnSsqEbKMwQoHLCMKPNgAWVAlsBEzD2Xa4YM0oEdrCGfKI6XwUz0e6cjzVC64EXe62&#10;ouEojqNQRBd3AZUATpLwrBeICbIIXnb4IueRh4trGT2GwMS2oxXqyLGUR2a8Z6zTuPfyxkZIzVCg&#10;JQ+Z2hC4RvLaMN7LSM05YTpcCVtuU+bB1QDXPEyauRizFqzA+u0B2OSxB1s8dsPLby92+gZhu9du&#10;ePsHY1dQCHYRfvwJWd5eAfDc6YttWz3h6UF49w1A0O5gQhdBy2eX8VT5E7gCfHyxl/C0d08Qdu0K&#10;hI/fLvjt2oMd/F3c4bEdfgG7EBy8l2UAr/lip6c3Nm/einXrNmP7dv7+su9+wlYwoezAgUOIPxpn&#10;PMKRkVE4eOgwoqIjkZAQj7zcfOPxKSopIvwQagg55QSoUoJODr+/igoIO/xbzTuWgzyeFxbkIzf7&#10;GLKzsghqGUYqPic7B7k5ubQcZB07xjFzTd/8PFou+w1ZEWGrpLAApfxe0veetr0o4XwFeXmErXwU&#10;F+ShiN9TRSWFJqyxkOCVW8jvKcKUrKSiFNnFBcjl9XzCVn4J2xJ4CkuLecxxWFfIcYuKyw0oqb6Q&#10;9yXQE3wV8fs2j5CVyXvOKihENufLUUnQy8rL53ERsnILTBsBXxbvO4P3kpHH++E68rm2vEL2yTvG&#10;9XE9+ryKuPaiXILkMQIk749rKtSG72xfzDUVChgJcoX8bi4sIpQJCrmO4nJ52Ah/VfysaeW1BFda&#10;RW0FgauasFXN51EdjGhTSyvBqxnt+s88Phu7+GyUOXncpv88VI6y/gOSENbR04UmPvNa+dx0sM7B&#10;80bWt3R3o7mnB619gwQvgtUJApc8WydPEcCOo+vkCdpJA2D9FwhWBKdTly8QYi5g8Pxp46U6yeNT&#10;BnguG+/RFcLOlVvXcOHGFVy6fpaAcw637lzG9dsEnlvnce3ha7jG6zdvX8eNm1cJOzdxg/Bz7fYt&#10;trlJ8LmNO3cexuOP0x67g0dkj9/Eo3cfZfkYHmf55Lfu4jtPPYEnnryLu7Rv8fhbLJ/8zl089b1v&#10;4QmWj969g299m9eeZv3TT+Cp7z6J7z5N++5T+MH3v4Pv/+BJfP97T+CHLJ/50bfx3LPfxwu//AkI&#10;WH+n/S/QImT9379Z/8+EDypPS4p7NqgIXuS1EmQp1E1w8OcPXja5VPaGwPeATO1tyDBeGpVsL9EI&#10;2wsmtcDXrU+HpM+V+2Sg4+O3rC+1Ie+7bPfyL6wPf/Bt6+WrF6xf9/dZv3R2WW9euGT94elvW5/9&#10;4qfWX175hfWPd162vvzgdetLzi3BCHmF/vbJm4Qgzv8ngZXA0A7Rk+dNXiyt7xvw0Rq1Vt6fEffg&#10;/Qma7oHWPU+VYEqy7wa2ZAQlHdvXbLO9YZxTYysUkfMaEGM/9bXzu+z+944VYvg571eQqc9Cpry1&#10;L3nNNgLW74egi2PpXoxx/q8JWNrHTB5H5dH9g+V/fv5Nftq6mqz2nibLwbKjl3DVJUhpJKAox0mb&#10;99rApXA7bTTcRBhrJ8zUtdRbRRUSkSgxIX1NvK6crVZCTJOD4ELAapeyHwHGBiNbPMOWYHeyXkIW&#10;rQZoJEAhcYtmB/sTnDr7u0xbRzdhbEjcwqgbcjzBljxbdQS9BkEcr7d2t1oNvIfWTolk2LlhlQ3V&#10;VlltFedtYj/bdC9tupcOQqM8X4RHiWBUN7Mvx27rFkxJVp7r47paHZKg571wLQItycZrH65OApnC&#10;H/VzD7Q6nO1f9HR1o0v7YAmI+MBQPlZvL0GLD5YOJyGqsw1tne3oInzxs0E7IaidUNbBeoUQthK0&#10;5H1ysl7eMeVwmdA+7XXV0ozWRnmqWE8z3iqawvnS01NQX1dD0BJsEaKG9tNqlwAHoauboGfk3eUJ&#10;48NPeVra96qpqQH1DfVoqK+3PVO1dUbcQsCTk5lpwgOVbyWAahJwcS4BV2WZlPayERsdjkK+qNQR&#10;wJQvpvXZKoIVJkSwqVawVWmASqZNi+sIW5VFJUZVsIYP8ppStiV4NbJdbZkthFHJlyJJuSsXq5ov&#10;OOV5CiEkbOlFIU8bEaeiIDMdZXwhKj6WjpzUBGQSrrISaQTE7KR4pMdEIj0qHMnRYYg/cgDxhJb4&#10;QyGIP7gXsWGBiAnxRMReTxwOludnEw7470Sw70aEem1FRKAf4SeEEMXxMpL5spbBzyMNORl8QctI&#10;R1pqBlJpkmlPTslEQmIGomMSER2bgMioOMRExyE+ji+IcYKqaCNmIQ9WdNQhwtYRRB45hHCuR7lW&#10;4QSs8LBQHDH5V0EI2x/Mcp/xXh3kscqQPQSrvYHYt8cXQQFe2LvL13iwAv0U5uiLPZ4eBEWClo8X&#10;Ar12IsjLGwE7PeC1bQM2bVyDLRtXY8fm1di+YSVhaw12bFpr6jasXYENK5dh7UMPYOG8OZg3awbm&#10;zpyGWdNpBC7tmzVDaoPTJmHypPGYMnEc3N0JL4QegdZwgs3w4QrTGwa3sQQtXp9I0Jrg7mrEMMaO&#10;JSSNdWV75WUJroZjhLxaJoTQztEadv8wniv0T7A1Am7sN2vGVANa4xV6SLgaz7oJ40bDnVA1wW20&#10;AboZE91pbpjIOrcxyvO6n6A2nGA2HNOmjsa0yS5wdyO8mfwsgpHLeMLWBMLWJMLLVANZKgVcMnmq&#10;bCNISeadsKONgwU1w13s0EEjAU/QGsExZAItY4QkwZWuCXDuecFGEJAUUqi28paZXC/WCcoEWoKs&#10;Ea4TCFk8H4IxrUHQpXwysxmxwM/04TWBIgFOQCY40z5aWqcdaiglRN4PgUvQJbAy4YtsM1z3yXLs&#10;5Dm0uQa0JkxfhJkLVmLjtgDjzdqw1R87vPbAg6C1zSvQQJcvQcrbdw/WrtuOdWu3YdWKDXhg6Sqs&#10;XLYB3p4B8PL0x4YN23l9G1au3Ihlyzdg5eot8PLeBf+A3Vi/cQs2EKBWr1qLpQ+txuIVy7F5+w74&#10;EMg2bdqKtWs3YBWvLV7yIBYsetBsYhwcFIR9+/Zh/779CDtwEHHmPydisT8kFPv278OhsEOIjIhE&#10;cnISoSjLAE5uLgGKx4X8jpD3OScn09RlZfHvVv9BQisknOTlEKYIUtr4OCc7C1nZmaYu51gWwcru&#10;L9hQ+HQhxykhjBQVCLT4PZOfi3JCUykhSmBSxPFKlS9KAKkiGJWXEvhoFWVFKC0VuOQYz5SAqVBe&#10;K363FVWWoaiiBCWVhBbCSiHrCnmeR/AxHip+F8ozlcPxCwg+pfJGcewCAVrhkMeMMFlUJi+ZAIzH&#10;NHmr8vm9mcPPIrs4j/BG2OL6sgV8AirOX1LB79XqclRUKTSxFJU1hKXyIvP8qK5hfWUJqqvLeKwQ&#10;xhJU8XpNXQXKWVdWUcTzEpRW8h5rillyXVUEzlrOzXZ1bQ3oHuRzj880B587jtZGNDfbyrjaE7Kv&#10;rxcnTgzg9MnjOHv6FI4P9mNgcAD9LAePD+Dk6ZM4eeYk+ghLA6dOoPekcqUG0NLbg87BE+ggUDmP&#10;nzRwpRDBrtOnjSdLXq0uth84d44wdRmnFH534zou3ryGS7euG7v52CO4+fgdgtIN3HzkYdx69A4e&#10;ZvnY3Ufw6JPX8cS3b+DuU9cIQgrLu4XvfucRws3j+N7TtO8+xjrad5/Ak98mCH3nW3j6OwQhlj/6&#10;4Xdp38aPCEI//v5d/OgnTxCGnsBzzzxNIPohnv/Zj/CrX/4MP//5s3jmmR/iJz/9EZ792Y95/gye&#10;//mP8exzP8QzP/kefvb8j/DcL36C557/CX5q2jyD537G82dZPv8DtudYLH/5ix/i5RefxWu0D995&#10;8Svaz3icSVus95D/z1efGjEMAcMXBBaTP0SY+FconI6lFviq9c6Lz1jvvPQTQsIrZk8rtbW9R4Ia&#10;wZnARJBi5ynJdO1vRlXQztsy+UwyQsY/PnzD+ucHb1pf/fZV6+tXX7D+9tMfWx89esd6oa/Ler6u&#10;jeWg9e7Nm9afnvme9ZcXf2b9891XrH8SViRxLlD6RoJea+bc98IHJVbxl49f59rkDdKabPubgNEA&#10;mjxSgi07HND2buk61811alPle7ClUp4r1dtAZo8l4DIesT9JEt+Gsc8JUX96/1XrU4KlkbFXO/Y3&#10;Y/FcoPWHt35jPHt/5r18QdhU3ta9HDJ9LgoTNBLzgixCoLxiX38moZIPjEfLwPB/QOvf58fRTcDq&#10;IfB0tVhtnS0EiRbL0d5AYJHUucComRAib5e8QrUmN6qlU2qDTQSVRsISr5kNhFsIYk2EFMEZTTlW&#10;rS2Ws12eqhbCm0IAW8zeV9rguEny7fKOEW60CXJ7FwGHYOXoclr1gjK2F3y193ab0D5b6VCerSar&#10;ZuhYIhxOAlMbQauZIKV7kDiHQKumqZr9anjcYOob2xo4D++xp91y6L4IZFpPNWGshfDmbG+3+jq7&#10;CFS8F54LsrR/VktrM6Gx1c7RIgD2a0NkwlYX16yfrk7n7o6O9ru0L/olaNFCCBIkEY4cBBv9D153&#10;d6cJHXR2t9OcBC4nmtmmmRDU5mxGd48D7G88VcrbUr5WaythiCZok2CF9siS6EVtleTbqwlejQQz&#10;hXWUIzUjBTWEGnm2GhvrWBKaaPZDTxsYO9DpcBg5+E7Ju7e2GAGLTkJXa30jGglY8jwJtHRNmxor&#10;J0u5WQIw5X5J0fBemKBk2sv0EM9KMf/DW3gsBRUlpcb7Ja+Y+jVImbCGa1J+F8cVYBnIKi5BfkYm&#10;slNSTH6WPGJVBLuGcgIXr9XwuKq4yAhgVPKFR9BVxZeGcr74SPiiIDMRhdmCq2TkEzCLtEFxaiLS&#10;CFZpsVHIJnClxUUhLToSqVGHkRRByAoPRdJhgdY+HA0LRsKhYBwJ3o3wYH8cCPTEHp8N2O+7DXu9&#10;NyPYaxP2EroUrpcUH4nMNEJcejItBWmJCUjnvCkpaSaUKSEhxWyoGhmTgKjoWMTExOHQkQi+CEYj&#10;Qh6rqCMErSOIIFgd5vzhJt8qDAcP7MehA3t5HoJQgtT+4GCEKASQYLV/D1805a0K2oUDXOO+3b4E&#10;Kg/4+2xDAMtAPwKhP4HKdyf8vXYQEj3htX0rPHdsoW2D97bN8N26BX4e67BtM1+kNzyATese4ovy&#10;MmxcsxybZKuXYd3KJVhDW/nQYixfusgIS8ybQ9CizZ8zy0irz5o5HTNnTcH0GVMwkVDjSnAa5TKc&#10;QDPSHE+Y6Eqw0sbALLV31pRJmCCvl87Hj4ObGwHJ5Gm5EMwUIjjcmAQxhhO8hul82AiWhLbh9xvQ&#10;Uo7WrBnTMGf2dEwY74YxY0YZwBpPG+sqeXfJwRO+WO82ZiTcdUwbQ9ga5XIf4WoEQXEMphO23NwV&#10;jjie67U3Hh5lgMtWH5Q3Sd4nVzcBjO1RUgjhCJcphJtpBrK0n9YIeYUEXLw+jFAzbLQNUYIkhQrK&#10;sySv1zCOO8IA1zQMN1A2yYQYGg+X2srLxWMDaawfRugbNlrmTrPXI0+ZIE+QpY2TBX0y4wEjgKm9&#10;1iiwsvPFpnMcwRohj9flgZPJq6UwRQN9Ck8U4MnTNWGmkXiXV0uqhDPmrcb6rX7Y7BGAzTt2Y4d3&#10;EHb6BmOHTxC8d+9DQHAI/P2CsHWLL6FoK9as2UJo2kx42gYfL394bPfFxo07sHb9Fqxdsxab1m/D&#10;tu1+2OkdgO2EsC3bdmLrNg+s3biNbbZh46Zt8JCH1Z9tPL2wfTuvb9mGdes2ENJWYvPWbdi1ew8C&#10;dwchKGgfgesA/3aUyxiH8PBwHDhwAAfDwhAVGcW/wSRCVr7xLhXJW0XQyqMJmPLyspF9TBsc6zwb&#10;BbQ8fn/kE5aK8guRnXUMuXkEEUGXrpk+/H4RVBFMFOZXQmApKy003ix5fYoKcwlW+Qa+ykr1vUXI&#10;IgDVEloqCEMlhK5ygpPgq4T18hwV8zyPffLKClBGyCpj2yp+RyrnqqjCDucrUlihPFxsX2i8Xfks&#10;OV55Mb/bBTkyeZDKUV5fhQp+xyvkvKpW+Vd1qOZ3egXHrOX3c3VTHSr5vV/TKAGLWlTwOaHjmqZ6&#10;NLTxO7yd3+v6TzhnC1paG9DqqIOzsxWd3Qpnb2TpQHdvG3r6HOjqaeU1Pn86mtDS3sCSz5uOZh43&#10;GuPzH3z+o4Vt+k9348KVMxg8PYiB4z3o6e1AZ1c7+vt7MDjYg1Osv3T5PC5fuoBLly7iwsXzOE2w&#10;On32FM6dO0M7jVM8P3HqNIFL+U/K0+pHowQtJEgxcBwdJ04Zb5bCBFv6+ghapwyAyZPlPHGSwHWc&#10;EEboOn8Gpy4rLPAqLty8gat3buPaI7dx6SbB68Y1nL52GWeuXsTlK5dw88ZtXJXS342buHrjMm7e&#10;ll3CjZsXcOXGRVy5dQVXbkqg4jLPL+Pazau4du06rhHobil36vYtXHv4Dq7feRyPPXoXj995BLcf&#10;v447T9zCXcLdE996FHfu3jHzX3n4Jm4/yj4sH37kFm6zvHn7DmGQAPiYAPA2QZDj8fwqr11heePO&#10;Hdx6WG0fxm1eu/Mo+z5+G488+bDsY9pNWipts95FPicIfEow+fOHBKg/vD4ELXbYoIBLIKNQwPdf&#10;e8766I2fG8+WQvfssEIChUBH4ELTuYEr41Wy7QuBljxMBBjBz1efvGt9RfD48qM3rP+R6MWHb1n/&#10;993Xra9f+ZX15x9/33r1yiXrmdY266nKGusZviO+cPaM9dG371qfvfSc9ff3Xzchdl99+q71z7/Y&#10;Ah5/5Rxmbq1ZwMT5tZGxkaTnelRnvGxsJ7ND/4Y8UsZs79a9cEADWwJDnqs0uVjGo3UPtOywQgHW&#10;l3/Whs92aKEg671Xf2598PovzbFgTMCkOQRM2lPsQ15/4+fKW3vG+v0bv7b+8iHXyc/FDhkc8mLJ&#10;zLGgyw4bVG6W5rFh6z+g9W/zYwDF2WB7fdoaCVsNxpvV1KE9qhoNOHURLCSMUU94kSdLoYJtgilC&#10;izxD7YQj7XUlD5W8Ri0Es6LiYosPOqu52QadhlaN1W41sq+EN6QG2E5gUxhiu0Cru8eIa7R1Ssrd&#10;ybUQypwOAlebVVlXY44V6ieYq6ivthoJgG0Ctd52k2vV1sU1ERJ1vaaxjhAlzxfLdt4Xj52Esfau&#10;ZhNKqLyrTgJeM9vWNdWZMEcngVHKghL8kEiG9tAy+WRcs85t2XspELZbTq6FYGQ+v3ug1d3V8UU7&#10;IaasqBhNfLjJ29RGuGlv5wNHoCWpdj58OhRK2OU0ClOtrY2oU5hFm8IFtb+Wk/2aCWB8KBLE5Gmq&#10;4sO2oa7W5Fw1c9xGPkAFXPJsdTrbDEQ5Hc1oV7igCUNsRCUf6MqRkhiGpN0lLd/RpiRwPlS5pm4e&#10;azwnzwVcHZzT2cyHaJ320WJbwpbUA+WlcuheTF5XvRHmMKBFiDLiHAoZKStDRnIsygoLjSdLYFVV&#10;WoL66go4uNaG6nLUV1QNKRiWm9wKiVZIGbAw5xiqi4vN9Tr2qeNYlcXlqOQLVFWh7dWq5UtHHWFO&#10;3qySYxkoPpaKnLREFAiystKQl5qEnOQEZCfGGfGL3KR4JEeHI+7wQaSEhxGu9iOBkJN4MASJh0MQ&#10;GxqE6JBAROzdRdgKwKFAhdztRNguT5oH9vttw37/HYg4sAcJMQS0hCgkc+ykJEmxx+IoLS7uqAkD&#10;jIqKQWRkDKIFWVHRiDwcTsgSWB0mWB3AoYOhJtfqcFgo4Wof9u8Pwt7gPQQrhVbtMiGBIcEsg3Yj&#10;NDCAkBWAPbt9CFXbDVQFEKYEWQHefLHduQXenpsR4LkNQd6ELI+t8Nm2ETs3r4fnlo3w2EzbshXb&#10;N2ykbaCtxY71q7Fp7UNYT7BatWIRVq9cinUrVmDFsmVY/uASPLB4IUFrGZYuXoJlSxZh0bw5mDtr&#10;plH9mzFtOsFJuVKTMGXyeANN8mRJ2U+Kg9qMePqMCYSiycbjNUN5VVMnGkEMN0KRK0FoNNspFNCA&#10;lvFkEbaM50rhgwSsYZJsF2jZni7lc8kLNnvmNAN88mi5jBph4EqhgxrPdfQouLqMYEmIGnm/MdfR&#10;hD+XYQSt+wlaIzF18iiaC9zdR9mgRXgZPkp7abkT+MYRpli6jjcQ5CKPlPEiEWpMO4UZyssl6LIh&#10;R+BlhwzKazWUryVgIljJdC7YsU0gNgn3E4qM10tQ9k2dO485n7xiAi3CmVFClDdM8KU+uqa5dE1t&#10;BVCmvcIHp5pcMjtc0D7WPl+afxjXJUGN4awfZtZlQ9YwedfY5hvYGj/LlK6T52H6vIewYu1ObNoe&#10;gI07/LHNMwiePnux0y8Yfrv3wn/PPgQF7oeXZwA2bNyOzVt2Gg/Whg3b4OW1i7+ne+DnswuehKad&#10;Eljx8CRI+XEMf0iW3dMrAN4+fti2Y6eBqi1btrOfH4IJUr7+Adi5g7BFENu4cavxbG3auBm+2ust&#10;OBihISEmXytS3mCCVTj/pg6EHUD44cOI5t9aRkY6yggyJfoPHwKWvFJ5hKacnAxCUxayjqUhNT2R&#10;MJWBzMxUZGWlsz4X+QQshQoqPDCH3z9Z7CfvlgkTzGF/nmeybS7hS32yjqUQtFJ5noYCjltQIDGO&#10;DPMfQCXsk8t5srPTkXEsHZk8zjqWiczsDGSwb1om63IykZ6biSx+f+UQ2BTCl5aThkyuIzk7FynZ&#10;eUhl35TsVKRkpiEpIwVZ2fa6MjhOKsfIlncul/3Yt5DPA4lqFJRV0MpRUF6GPHnOCGLymBWWlxLu&#10;ipFVXIS0glwTspjP71B5uYoIb/KiFVcUo6yqBKUVBMKqbIJaHqprCIGCuSp5siSEUU5QVIhjPufI&#10;Q0l1KYp4vbCcAFlBOCwvIEDmobgqH00tFWgjcNU016GKz6aSaolu8Hu8UsJILWiub+Vzic+ftg4a&#10;n3F8/hiFxcYm1PJ5U97QiOLaRhRW16GwphaFfA5llVcjt4LHNU08b0RBdS0K2KacfcobmlDa2IKS&#10;BvZtajWqg9V8/lU5mlDD511TTw8cPQNwdA/C0TeIlv7jaOzrQkOfEy0DvWzDZ2lfNxq7B1DHNrWE&#10;uZoelmo3cJIgN4jWPgJd73E0dPSik/U9EuUYGCTYnUQroa7u+AAaCHgtpy/AeVp7mV2B49RZdJw5&#10;RzuL1tOn0cay7/x5dJ89g47Tp9Bz7iwcJy+i6fgVOM9eg/MM+wyeRffxy2gfvADHwFm0DZw23jvH&#10;wCm0DZ5Ba/8ZtjmH1sFBAuVxtHPe9hOD6JMH8MzJj3ovXPouy4qTV6+v1vvInz58zfqTlPwET3yp&#10;F3gImhRCKFj65Le/ob1gvFmfffiqCQ38F2gRWoz9y8NlAIvlN8cGJoZyjQgRRs78d29Z//27t61/&#10;ErT++4PXrf/+LeHkxZ9b7z/9hPXD4z3Ww1WV1lMNjdaPnO3W8ycGrNfv3LY+fuGn1l8/et36H0LW&#10;14IsQpy8Vwq3s9ci0LPXI0EJ5TvpHiRLb3uhVAqi7sHTUMgg6z/XWP9/oGVMXinTdgi0BD/yNgmE&#10;BFrGA/Ue4e4t6w/vvGR9+MavrI/e+jXBVXlk6ktg/eN7XNtvrT+/96r1/svPW688933rjV/+yPqY&#10;UPY525l8LrOX1/u20Ij5/G0znjZ9rlyrwFLerf/8/Jv8KBRQuVlNDtuchCt5fgRezq4mq4dA1NPt&#10;IGC0WM2tbOtoMoIT8kbJcySPlgCmtZtA5Wy1nD0Oq665zkrJSLSy8rOt6qYqq6WzyYhMdElYgjDl&#10;JNAQNow3yyGwGejjmL2EoM5vAEubHWuPK0Gc5jT7aCn0z3jTmk1elsQzlHPV2as8MntNyh2rbSIM&#10;sl1FQxX71lttgjKCmGBK3rYWAlYrrcXZaDW0VBjPV5vyrjhGf38X77eDbbWnl/LJnAa0bCNs8byl&#10;jdDX2mI+P0LWbkLWXQLXF4IkgYc2D5bwRQ8Bq7tLcen2flmKVW8nbPG+UENwqSEM1dbWoFWgxC9/&#10;gVKV8puaCFSEpGYCjvbDqqkpN2IXLQQdwZYASvlZyr/qGppH+V4KKZRCYXFRAWqq+PBrbjQ5WJ3K&#10;BWOp633OLvR2dBK4CHbK/+IDT+DV3twEBx94RmCDpcIAZapv48OtgQ/fJj5EpTLYVF/D+yxBC0tt&#10;kKxNhmsrynlej1qe52ZmoKas1Ahh1PDhrzBCea3KCaH5fLmJCw/H4T37kZ6cgkrBVLlCErU5cRmq&#10;CFoVRRyvlPVlhTwvQFlBNgr54lFEyxakKUSQgJWbkoRMHuckxyMnMQFZ8bHISopBcuwRHI04bCwu&#10;PBQJhw4gJmw/ISvYBqy9AZzfh0C1HUE+W7HXxwN7fDYj0Hsjdnlu4PlWhO8LMnle8dGRiI2NQHxc&#10;FI7GRPNF7yAOHzqMcNphvvSFH5KHah8OHNiLAyF7cTBkP8KUV6W9rfbtRQjnCyJE7dkdgMDdvggI&#10;8EZggD9Byhu7/H2wx98b/l6eRsTC13s7fDx3EKq2Gdjy9CBc7SRQEa68eeyxbT22bVoLr+2bebzB&#10;hP9t37iBoLWZYLXOiFtsXb8Wm9evwuZ1K7CVsLV27XJs3rAG69c8xGNB1yoDVysfeIgl61Ysw7IH&#10;HsDSJUswb948zJk5g5AlD9Z4TJ40AdOnTja5Um4EplHySmmDYsLPpPGuBK3xmDN7GubMmo7phLIp&#10;k9wJWgoZdDGeKOVWjR/vZsIHlaPlQkhSCOEwQddwOzdLeVq2YMZQ6CBBa+oUe96xyrFiH40lyJMw&#10;xmi2GTXcFsYYPWq4DV2ErNEuknX/L4xxHcY5h3PtnNt9DM/d4TKGUEXQGukiyKIJuAhaAp8RhBR5&#10;pEYRVJSrJdAaNnI829ihgPfLU2WOBUIEGsLY/Ty+bxT781h1Ku9jO4UWKpTvvtG65m76CLiGuRLe&#10;BHTyMBmIG8r1GsX+nEtQJejSXPdz/vtYN4yl2sibNmI0TaGMxvOmUESZAJAl13bfSM3DtQn6WHcf&#10;AVGlAGu4YEvtBFkKNWQ5goA2YtwsuE2biwVLN2DVRm+Clp8JIZRXy5OgtcNnN3z37IWv3x5sXL8N&#10;q5avx9IH12Dh4ofwwAMrCV0eJjxwE8uVa7dg2Zr1eOAhQvzKtYQub/j57TZwtYHQv2bVaixfvtJ4&#10;rTw9fbGXoLV103aC/zqsXL4WyxVWuIS/kzz39fJF8K7dCNkXgjBtzh0VhfjYWPM3F7J/P/bt249D&#10;PI5XiDABp4DwkpqWgiR+FySlJxNwCFYZaUjhd0JkbBSiJTzD/gnxR5GYmIy4o0cRIwXQxCQkJCQi&#10;Li4O8bwWdzQOUdHRNEJdOGGOZST/3tU2Sv+pEhODyOhYREbFcrwYxHBs/adLBCEwgm2jWHeE7Y9w&#10;jEOREcbCwiNwOILzs1001xsdH4+IowmI4PfUEZ6HcbxDHD88IQ6h0RHYT5jcd/gA9tMOst9B5aVp&#10;LH4G4XHxCE9KQnRqGuIzMxGbnomYtAzEpaezTEdUSjpi0zIRn5GJpMxsJBMmj2ZlIS4jA0f5nZlM&#10;iEsh0CVl8bNKTzVlCsdJzTyGmIRUxCUl8pjnBMR0QmYaP1u1SyToJREW47PSkECg1Xkqv9+TCa/x&#10;aQlIzeF5riwXyQTdVMJnGoE2NTsbGTl5yM4n3PE7Pa+kDLmllcjVf7QVlbMsQw6fB1nKKSsuRTav&#10;ZbI+rbAMaUVlSC2qIGzVIL20Ghkl1cguq0VWWT1hqwUFNa3Iq2hi2Yy8WpZ8PuXxeZpdW4eC+iaU&#10;EOqKGxyobGwnhHWipNGBooYG5PJ5WsVnXmlLI8pYFjs6UEBIK2hqQ2GLE4WOLhS3yjpR5uwhZA2i&#10;2tGLaucAqjsIY85+1BLIyjp7UdzZhxJnN0qdPG7vRTmvVbG+uottO9mP7RoIaG2DgiaFPkrI4xzq&#10;+0+houM4xzmF+t6TBL3jaO4+jTrnSZQ7BjhmH/sTADuPo4qQV8axK9r7UKOxaQ29g6jvOYGm/hPo&#10;PHNGsPUGrZ22Tu8jfyUEyNNj4Ekv+X/+re1N4blA5rcv/cT6+M1fECJ+bn305s+Nh8tW83vbiE4I&#10;puTVMuIN9+BrCLTuebLk2dHGwAIO5SJJbe8rjqG8q68+esP6mhDyJUHlT7/+ifXy47etpy8PWj9/&#10;7Jr14sPXrV+eOWn9/Nxp67Wn71qfvPkrs0bNr3wxiVvIjCdIXp97ZkBLsCh4FCDJBEw2RAlcBE42&#10;UN2rs88FWveg6n+XAisjkmHm0L5jtofpnldL/eTNev/1X/AzkwfwV9bv3vmN8WaZnC8C5mcfvGb9&#10;/u0XrHdeeNZ6/Vc/sN5+8RnrE36eJtRRc3Cd9+TzBYny2H2mvcRYGgDmXP/5+Tf5aW4jlBA4BB6N&#10;LfXGA9RGcJIkOl/+rT7CRzfhSHtLtUnynXUCjlYe55fkW/WSfifINHW0Wl1sa8L/5NlSzhPN3ptK&#10;+VESwJDUegdhSbLsBK/ubqu3v8/q7pWHy/YyGcgiVGkvLIX2GcU/XtO+WE7Ck8IFjSeLpUxhjYIv&#10;edScPU7jbVOelvbYqldoI8foldeL1tcjFUKBnsN4sxwdhMVm3m875+N6+gd6jPBFB4+1/1ezQ3uL&#10;tXOdhDhJzbc2Wk1NDRYhiPdvg1Z7m2M37a6zs/0LxaO3EEw6lfzrbEdvTxd6aN1dTiPz3saypVOb&#10;MTaa5GepPTUpadhBGCKMtTt5jaBUXk4wIShJsELjKZdKce8CMZOfRTBrY2lUAzvaWd9q2knUQsp/&#10;CiesZn9tLqx8LOVmNckjxfG6+XDpaFXuly3t3mlAywlnc6tp30LIcrBdc32DGUtqgpJvr6+tNR4t&#10;hTLW12rj5EITxlhfW4Wa6kq2JzCyvcQwinKPmdCael6XMqHJ0ypTLlYFinPzcHjfPuz13YWUxKMm&#10;H0wQZrxkhDO1K8vPQSVhsVz/a8yHdl5GOgErCemJ2mvqoMmfOhobiQy+sGQnxZkyWUnykYeQEH0Y&#10;KXERJowwNVJKgwcQHRJM0ApCZEgQAcsP4cEErSBvHAr2xIHdHgjz90CI/zbs8tqIIO+t2LVT0LUD&#10;h/buxuH9QQQnW/nvoML9Du7nS2Cg2SA4dH8wgoMCsTdoD2FqN2HKD3sD/U1O1S5/wpOfF4JY5014&#10;8qR5exGivD1YT8jy9YKfjydfLD0IUp4EKy/4e++EL9t57dwCH4/N8Cdg+XoSBP18CGM89tgKX0KY&#10;zI/XfAhfnttZx3o/Xg/gOIHeXmaMvQFehDetwYPzbDehhz7eBDbe25ZNG7B25UqsWbES6whaqx96&#10;EMsffAALF8zH7OnTMWXiZELKREyeMBET3d3gNs7eD0ubFEtCfbSLCyZNGosZ0ycZyJoxfRqmm81o&#10;J5kcLUGRJNcFTVOmTDThhIIp9XMZPZpANMqEDMqbJaEM7cs1ZsxomuBoLGZOn4ppkyezPSGLpk2P&#10;3d3sTZCVr+VOgJP4hrxcbuMEdBLAGE6gGs3rNmRNmKhNkMcRtARXYwlaYzFilCuPXQkzNILQ/YIl&#10;E6JHCJIXiIAyYgTBaYTghxDE8+GjeD5qigEgA16EI9l9PP8v2v3qM2Ya2xNqRim8bxJBi7DkItgS&#10;OLkThDSXG+FI1wVndrvhBCgzFsHqv7iW/2J7qREKxgRYIwlXAiyFLN43ahrhi3O5sp/rdPbXNQIT&#10;y/sFWxqT/dT2ftrwsRLiUE6YoIrrGzvdVh+cPA+j3Gezbqbxas2evxYPrNqBNZt8sH1nELx89xKg&#10;9iFg114E7t4HLwLXhvU7CEHr8eAyQdFarF5NoN/qAS9PH5Y7sH7dZqxdswkrV6/FurUb+fvuy981&#10;X/7O+2DL5m3YsXk7tm3cik3rN2GHwgN9/eCz0w8eW3di06Yt2LJlG/uv5zybEEhA27crCHuC9J8W&#10;CreVlziSFmXA60DYQUQciUAiIakgP994to5ExSD8CMEk4rABoqjoGBwKD0fYoUO0wzhwMByhYbTQ&#10;cISEHsbBg0f4t3sY+w+EI3j/AYQcJOAcCEMQQS6YFrQ/BCFhYQgNP0LoIQAdikDooSMI5lgHj0QR&#10;omIRwvJARDQOEKYOsp0A63BUtLkeFRNHSCNIse9hrjsiKo5wdhSxCQmIiU9AKOEqjMB1JCEJYbyP&#10;MALYYV4LJXiFRh9FCMePiEskvCUhKi6ZfQhScSmISuW9JhKyCFaCrNiMLBylJWQdw1GCVwKhKSqD&#10;x6k8FmAJxlLSEEs4S+DnFJ+RzeNUJKQRklLZn/VxSQS0ZAIn7SjPkwmqiYQytT/KMSKSUhCTnEbo&#10;ykLqsRykEOQSCGQJWZmI4zrij3FM9knLyTaQl0K4SpEHTmGZhcXIKSg2aok6ziupQHZBCbJYl02Y&#10;yiJYCbCySyuQU1qFbEJYFqEqt6wKORWEq/JqlvXILBZkNSCnugnFdW0ooOUStrKrm5FZ1Yzcep7T&#10;CuocKKwnhNW1orCxBUWNrSjieVFDC2qanahu7UFVczeKmjtQ3tZDsOnhcTuKea3M0YlyQlZRk5MA&#10;Rthq60ZhWxdKBFQd/SgiSOW1EqzaBwhUx3m9D0U6b+1HiaOP9d1mzBL2qdBGz539hKIBNPXKC3UG&#10;zsEz6CRstfYTlLp6UdvZg9aBk7RTqOsimHF89S9j/0qCVTnhroLzVmsDZoJXDeGtof8s7QwaB86h&#10;keP1Xrj01cmr159lmXr2xu3Zf/vsI+tvn35gfWHC4OTN4gu+AROCB1/+JWrx7svPWh++/jzBQQDx&#10;E+u9V39mfaZQw9+9buxvv3+dbd8wXq174XsCA9uzJc8XxyVoGIj443vGu2X2uCLgmFBAlb970/ry&#10;o9etf3zwqvX5m7+2Pnn5eetPLz1v/YFA8t4vfmi98+x3rY9/8xPr03dfIgzZ+Vb34MRW+FP4nc51&#10;DzYY2WbDlbxcBqgEhqbOBivbe2WDljFCoOqMx0oQxfLeeIIcEwqo+/j0Xeurz+ycqb+z3nx2NI3x&#10;xw9esV7/9Y+tXz3zlCn/LPEL0+89ji14etv65LcvWe+/+rz18vPfI3Q9Q3h9wXjV7t3P14I5zmvk&#10;9ZXzxjVJFEPKg//5+Tf5aW9vtCpry63SimKrqraCVma1tDYQVAgnhJSeXgIR4aSNgNUheCJUCXrk&#10;ZappJqRJsp3QIS+TaScAYh8pF3YSdpSbVVZZZgQxBEMtat/RxjEIVgQfQZY2HNax4EihioKsjp4O&#10;muq035XU/zqNiIWzq8WE/vX0d1pdffY+WM2sb+lsMV4shTRK8l25WA2sFyQ2N9YYiOzi+ts1Nk0q&#10;iQqJbHbYgh0COkeHgI5rEeQRqhyESUEWIcjq5DxtjharoaHZam7WNRu0HC3Nu2l3CTpfaH8QOyyi&#10;GQ6n1AEd6CZocR6zd5Zys6Q8KA9WU4P2uFIOVSs62ofys3hcUVqGGJPvE4uqyiq0Ep60B5c2JFbO&#10;VXNzA5pb6glarG8XbDmMwqBgSwnIxQSconwpZBWhgXCkvbYkgNHe1IKWOh63NqGXICjQUhhhJ6FL&#10;mx83VlR+A1ICK4FTHYGqobqea+W8vObg3AopbGOp5O/KsmI01FTaYYIKMRRo8by6vNhYWWEeoSnP&#10;eKXKi3K4JoXt8MEsz1BoGDJSko1Hq7q4nG0InoXyYBWjtID9ZMX5BLNjyOWDX56lJP2P8UFJnAci&#10;KTbCgFdGfCTSjkYaz1Vc+EGkRh9CRvQRJEWyPV+2jh4JI2AFI5qwdCR4Dw4E+iFi3y6EBfogPMgP&#10;of47EBqgkMHtCCbU7BKQ7NgAP49NCPInKAX60hTOFEC42k3o4hgErf37A7A/mPVBu2hBbCPbjUCJ&#10;UxByAv130jwJX/rf/e18+dxC6CEIyYtFcApiuwMcU4qB+wO9OJavHT64y8fIy/t7+fClU3th7WDd&#10;NuwL5Bpp+3bvxF6OKfXB4F2e2Edw3Mc1Kq9MKoSBAQHYs8sPYUG7ERJE6Av2J+zx+h5fBO/xwS6C&#10;5eZNK7F65YO0h7By+TKsXPYgHly6FEsXLsLSBYuwYM4czJo5A9OnTie0EJ4mjjMeLIUMjiRAjXF1&#10;xaTJ7pg9YwpmTJ2ImdMm06awvdq6EXC0UbAr+47HVNURtARRAq17GxZL7l3hggItAZHxeo0aafrN&#10;mT0Ds2dOMd6xie6umKDxXAVqCiN0gZtAS0qE8pqNFXCNsI1tJo13wdQprpgylX3c3Ql2hCvayDFS&#10;H3QnrPB4tBvPxxOsxmOYIGgEjbBzz5OkUueCnftdbM/WfSMJMfJmDYGWAOs+492azGO1m2Jg5z6C&#10;0DATJjgR/0eeLl1XCKBUBt0mm3A+wY+gSEBlwhHZ10i6C7KUZ8V5jcw7TVA1wpXl6Bm8xjopGbrN&#10;MjbKbSbnUoigYEqiFwSqcew7cTamzl+GiXMegMvk2RhG0HIZPxMTZyzFlNkPYbSBLYLXlEWY88AG&#10;PLB6B9ZuCiBU7YMvQcvHN4igtY+/N/v5uxuEHTv9YfbS2rgNmzZux1rClHKrAvwDEeC3h2DvDw8P&#10;bwNV27dtx/bt29h3D7y8fVi/E547vLB1k9Qutxovl59fIP9OAo1MvJQGtT/XWoLchrWb4enNv8mg&#10;YP6+7kdo8D4cIiQJsiLDBVqEJQLR4YgjSEhJQgG/6xJTkwk+kQghBIUeOmgAKZigtP/AQYQKoPg9&#10;E3YokrAVQUg7gkNHYhEeEUsgisWBw1EEqUiEEZgOR8XiEOc5cOQIzyMQefQowglH4bHxOBLDkt/H&#10;h2jh8kJFJyI0MgqhbK9rR9hO1wRRcfFJSEhOQTQBKjYpCTGJ8YgiUB0V8CSnGriJTElFdFoWQeUY&#10;z7MRlWyD06H4FAJXKiITUwk+6YiMTcaRuCSuJRnRR1NxmNATkUT4SeT4BKXwpFTCF8dJP4YjyRmI&#10;SslEBM+j0rPNeDGcS5Ak2IrjnDFqz74xHD+apY7jeByVmIRoglYCQS6Oa45NTyWkCbayEJvCOoJb&#10;EmEuOTubIHYMKVnZBu6SsjORRdhNySlAZl4RknNzkVpQgFRCllQRs6SKmE+oyi8yx4KunIJSQlUZ&#10;8soqkVdajfzSGhQRpuShyiuvRy7hKq+KJc/zCVLFhKfcCkJWRQvyattQRMgqbGgjTDnMcWmD05g8&#10;T4XNvNbURnBqJ0CxbRPbDIFUFSGmhnDU2D6Ips6ThJvjxgNV2SGPUQ9K2zoJTJ0cw0nIIeh0DKKU&#10;oFNCyCnrOoEy5yDrTqC66wz7nUJ5O+sIY5XODkJTN4o7CGeEreIOztM9iPb+04Srsyb8r50m0NK+&#10;Wsor0x5gzd19aOpRWOMJ1PcOoqarD7V9fSx53HsaVT0EsL5TqOc4LQM0jtU8eA5NtPrB83CcOYsT&#10;V67+nZD1JEujPviPv/7e+vtnHxK0+GLPl3yzaS5f8PXCLxBSPtbv3vql9af3XjSiGJ8QCP7IYwNZ&#10;BKlvgMoIZPzLk2V7uxQ2J3DQWByXAPFPgpbJ0yKQyKt1D7S+Etz8/i3rax7/8xNCl0ICP3zN+vuH&#10;r1p/Zfk3qRgO7edlwElQZUCEMMWxDLjJ5Dkynh8bjmyA+l+gRUizIcu2ex6se2bLtsurZHur5MHS&#10;sT3WvXl1nfWEHpmg1HjMhubUOL975wXrtV/90Hr7pWetP38oEOU1mq1EyHVwns8/fMP6/dsvWu+9&#10;9Jz1xi9/aH342s+tT3m/xluoeWjfKCUSfr/6zPam/efn3+SnpaXaKi0rtApL8whbRVZVXQXBwkFA&#10;IfAQTLR/lMIHDby0N1tOAZVk3+VVMh6nVqtbYNLZPCT/3kb4UW5Vk1VHIKlrrDdeLXmJGpsarZLy&#10;Uqu+pdEijJi9tIyKH621jSBjPF3tBB3OrTkkrW7mdnBNraZOXjKFFCrvSl6pekedURZU+KBgSSGH&#10;fX0KJewy+38VFudZcXFxVklZKeeXWAf7tzus/j7JuLdbdU0NVjuhSeDUbNbk4H3Lw0XAY5vunh7e&#10;P4HPAFqHWbftabNztARazc3Nd4vLSr9QuF8noUl7UhmvVgdhq5MQRevu6zY5Wq2dbWZj4o42AlJH&#10;G1oJPgIulfJmSZ44iw+yHFptdY2Rfpd6YGtLo8m/amyWhHs9WtoJc0NeLcm/K2zRQeBqqm8w+2HV&#10;VFUZL1YzoamuqhZ5x3IJO6XoaLbzspwErI5WhQy2oIPA1VxdZ/KwZAIvCW3Ic+VsamZ7W/7d5GnJ&#10;48XrVRWlqCgrtT1bleUGtiTpLgEMycFLOKOckJWdnkJYykalBC0If1Luys3O4P2lmQ2KyyQnnJNr&#10;VAjLi4t4XmAUvnKVm5DGvnnHWCYgfEihL4ggsmPbepZ+iI06gtjIA0iIO4K42EOIjgzDkcgQ1ocZ&#10;EIuXxPuhA4hUWB+hapfXDuzz3YmDQd4Erp04xPLgbtb5baVtQYDnZvjRdmxaRdhaR6DxIrR48sXQ&#10;w3iogvd44cD+XQQtHxw8sAuHQnfzmIC0zxOhodsQun8b9u8VkO3CwRBC0u7tCCOUhSr3itCzj3AV&#10;YmTZ/REqFUGClkAphFAURkg6uCeQ1wIRHMg1ca69AqkAzrtL69hJGCRMaU0B3gjeHYC9ArQgL76Q&#10;+hvvWYDv0DWC154AglWgN3x8drDew4QoKgTRY/smrF31ENasehBrVz+E5ctXYNmDCh1cigcWLcZi&#10;gta82fMwjZAlT9XkiRMxddJEjB9H8CBkjRx+P6FmjAnvmztzMmZNm2QgS7A1WSqA4+V5Gm3C9qYS&#10;wubPm2mk4d3GuRKKxhLWbNAaPkJiGLb6oDYtvpejJVGNeewzc8ZUA2xjxow04YO65kIQs/O0RhrI&#10;0rGLy3BeF7Dx2pjhnGMYwc4FU6aMhZv7aLi6E/Lcle/kTtCyNyse6z4NEybNxBi3qQSocfgvFzea&#10;O8HJzeRLKfdprBuhRh6jMQQcgs6wUcrTIjTRbLELeY8IRq5TeazcqBmEKRt2FCI4XPAjxUGZQvYU&#10;xjcEQrou2XU7Z2qmKaVUaPbe4rzaH2uM9sEyGw7Pxhia6/g5QxsQz2D9DCNoMWbCbDPnKAKYy7iZ&#10;BLOZcJ04FxOmzceih9ZjwdI1mDh9MaFK+2nNxZS5yzBr0WoC1yLTzn3ag1jw0Fas2OSDNVv8sd0z&#10;mPAUDC+vQOwK2Mff91ADXBs278Cy5euxfOkKLFnyEJY+uNwoBPr47sL2rTsJYIKv9Vi5ajVWrlxN&#10;4NqKAALTxs2bjYdr7eqVWPXQQ1i1fCW2bdzI30c/bN26ncC/CWtWr8aiB5bxd4/A/xCve3hiT2AQ&#10;QrT3VvD+b/bTigiPwN59BxAUHIp9YQdNOF1amvKw0hEbF4eDkUdwmBYeFcFSnqRIA06hhyIIVTEI&#10;C4+mxSIiOgHRxlOUhAgBksCJkGVgisfRCbxOYIohHEUlJiLiKEGL7Y7ExeNwbAKBKp5t0hBBkIpM&#10;TEZ4XIKpP0LAiiUcHaUlJqUTZAQzNljFEaZi0jJxhNASk56JaFokoSaCAHSIYBPJe5C3SmGBMQSi&#10;8IQUWjIi4hMRRciKjE/G4aNJCI3hXHHJOMg5D/H6IYLSYa4lLvkYwglD4QQ5meaKIyRFJBPUeB9H&#10;OJ6Ay4BVciYSOX9sor3GJAKb7kUQmJyZjaQM9uV6jNeKYyRmHKPlErRyCFdZiM/OQdKxbJbHDFBl&#10;8ru6QM8s7YdI6MoqLGZ9HsErH7lFJcgtLEVWHr/zWZ9VUGQ8WvnyWBWVI72gHNkllTSel9URqOqR&#10;qVBBebkq65Bf04QieasIXDk1zchvIEARqooaOlDa1EnrQBmtolWw04OKNidqnd2EKnms5G3qQCUB&#10;SmV1ey/B5gRaCS8NLGsIWjWdBCrCUZU8RoSj6u4BglcfYWqQdTxXG1pr/zk4+s6hofs06rtOooll&#10;Y/cJ1PYMoJpj1XUNoLmTY3edgqPrNNr7zqDjhNQRz6H7zHk4T5zi+Ul00rpPnkbbwAAcvf1o7FVO&#10;2CnUam6OUa+19Z00cNVAaz15AU0n2P/0JXScvoyOs1fhOH0FLacuouP8FZy8ev2Lszdu32W5W+8i&#10;X3/xifXlXz62/m6ggfDz53esrz4VSPBY3i2+5EtBUFLtghxbTVDeJAGJPFe2V8vAlYCAMGJMMKQ6&#10;QoUBrd8TVD56y/rHHwhBBBntHaWwxL99rD2l3uT5W4QyApfG4HjGy8U2AjIbymzT2AoVvLeHlUIT&#10;BS+Sj1fOlrxBxvNECPuM48skgnHPa2Wk3rUegpHKfwGUDWWCJPX9xx/lpaINebaUx3UP4ARaJg9M&#10;Hi2eG8gyQPSvMT/jfcmTdc+b9WcC1CfvvWL94bcvEqZeI8Aq7PEtYxIYeeeFH1uv/+L71lu/+bGl&#10;DZ8FYxpTwh/yninP7J+fS4XwP2IY/zY/jc1VVn1DDeGnxohCSCyis6vF6u9pt473d1sDhIweQoZR&#10;F5RXipDRTQjp7XJaXQIigskA2yqsUB4vXW/VXlqCIAKVhDFa2a69vdXKPpZtFRQXmv2slIul8EET&#10;Smg8XPJgKaywzerqoXW1GuDqUlig8rAIW/398mx1WBU1FVZuQQ4hqcaAXhNNe3VJ+VBes3blY3U3&#10;WQ28p4KiY1ZlVaVFiOGYTsISrxOSugyYdVoOhyCr1WogBOr+jHeL1kmQ7O3t5VoIWWrPtUm8Q9Ao&#10;UBN06oeQtJuAdbeyofoLApfZR0ueKSchytHeaqTcu3o60TvQC8IfeN+2AAbBSFZNIKqqrES59pGS&#10;JHp9vRG/EOgIsuoaalFbW2nyrqoqys0eJSZPi2DWRPBSCKFCCuX5anW0mn23WglHjbWELEJRPaEr&#10;PzfXhNuU5OYbUBJIKTxQJgGMjhYH2holisF18x4cDU1oqKlDnUCvyVY7vBeW2NRI0FNZR5AqLUZZ&#10;SZGBrlqJXlTZsFVfWWHys1pq5akqMHBVVVaC6tISNPIe1E9qhaWELF0rkqpXXp7ZvFj1GSl8OTh8&#10;ELER4cjJSER68lFEHQ5DJKFJOUxbt6xBoJ+f2fg3TlAVH4nEONkRJMQeRurRKCQSwhKibFGMQ3v3&#10;IHz/HoQF7sKRIMIMYSXYbweCfbbhgP9WhOwiJAVuJmyx3nc7/L23wM97E2HHhxDjxxdOb76AbicY&#10;+RG0/AlS3jgSGkD4242IsABCFdsRtA6F8loIQe6ALw6HSOzCG+H7gtk2yHivwgRh++Rp8sNeAtYB&#10;wpbZCyuQtmsXwSoQewN2IyhgBwHKg4C1HXu8ZB5cz2be+wZ4e2yEl4cUBrfAY+sG+Hhsgs/2zdi+&#10;eT08tm3hS+8Gfj4bsGnzOh5vxPq1q7FuzXKsX7kMq5c/SLCS0uASrF7xEAFrGZYtW47lDzyA5csE&#10;W4sxQ16sCZMwZcJkTJ88mYClzYfHYizhauSwYRh+/30EndGYOnk8Zk2faqTYpxOophO8psmbRQCS&#10;EIa8S5NZt3TJAsyePR1ubmMJQmO+yclS2OB99w/H/fcPw3333Y9hw2zVwalTJmLRwjmYOXO67cki&#10;tAnSxit00E2y8a7mXMfyaikfzHWsNj/W3lkjMXnSKEwjZE0ab/ebMoWwOG06gWuigS2XcZPgPkXe&#10;nbkY7jYZ/zVakDXeeJi0IfFoeX8EL67yMul4lvE22V4ngpLC+VhKRt2WVOc12khtHuw2EyNYKixv&#10;pNtsghNLwtMolqMISfI66VxhfMO1lxcBa8wQaGlzYQHVGPc5hC3WqS3HcXHnOIKsiQvgRhs7YT6P&#10;55gxzfimnfKv5O2agbGT5mHitEVY8MBaLHxwHSYQtDSG66QFmL5gJWYsXAW3KQsIaXMxftoDWLBs&#10;M5at98L6zQHYtlP7YgXDY+cu+PkGITBwP3Z4BBjxixUrN2DZQ2sJWsv5e7MK69dvxhbBksL+CFPr&#10;18n4e7dhI383PeC1cyc2EqTWrVtvfifXr1vL38X12LpxE39/PU2/HfJ+bdmBLZKBX72e8L+edTv5&#10;d7ePv/8hpty7NxShBw4jLPQggoP2Yxfha++Bg4SmSKQQTjKPZSEuhdBzNNbYIYLWkdgYRMbxnHCk&#10;ML8wglboYYJWRJwBrYiYFJa0mCSClkAq0cBSlOCJkBUeG8dSnqQEAlwsDsfEEbQSECbvVVwiElOz&#10;jEcomnByiOcCmchEQhIBS96fmJQMgpftbTJARfgKJ1QdJtREprOOIBTJuii2i2JdjLxb8h7RBFyR&#10;SamEn2QcZdtowlkkx41h/WHWHSYghdOOaMzkLBxJy2H/PERl5iOc/Y9wnui0bM4r8Epj2xREJcmz&#10;lYE41sdxzoTUHLNOHcfzWpzacGx5veJSCYjJKQay4jhWAteQmH4MKZkErUy2zUhCEiEsKSuP4JRP&#10;0CJUyauVnY203Byk5xYgkTCWnsNrPM4kZKXn5BrwSs8pMNezCwlm+UVIzS0yYJbB7/3MojJkFFcg&#10;rbQMqbRMPkMySqtQUNOCwpo2lNY5UVLbjsJ6B4GqC2WEp/LWThNaV+3soXURrtpQ2d6B+u4+1Pf0&#10;ooplhfFa9RCQJBevfKkzqOrqJdQQomiVvYQrAk8TwaZW8NRN0DH5U6fRPHAO7ScvobnvLFp57Bg8&#10;j5a+0xznDFqPn0HT4Ck0HZdQxXm0c9y2wbNo77etl2A0cP4a+s5eRvfp0+g7c8FAVh/Bq//cBXSe&#10;ksjFCc5xCi0nOS7HcZyUkMZlA1itJy8bsYyOs9fQc+Emei7eQhet7cw1dPO8/+INnLt+84szN+78&#10;C7T+/on1FUHrq8/ft/77L+/xZV6QRciRKb/JwJO8VLbnyoAWzwU8/1D5BwIDYUbKgnae1lCul+kn&#10;IOLxH941kPXpu6/YeVWEIkGWvGW2h8f23Bg4+0TzvGGPLc+WYI9jCNg0h9agMQz8cRyZIOuzDzWe&#10;nQslQBI8ffjmr6zfvvIz64/vv/K/IOhfoGV7vXQ+FDZoQEzXCDZ/ssMGTfgggcpIqwuy5Pm7Bz9/&#10;HhrvG9AiqHFeecXuCWsYIOR4yt2SIuFvX3ne+vit3xjY0nxmHbzHP3/wivX2C89Yv/rxXevl579j&#10;/f6dX1l/+d1rHJefA/8dBFzGuJb//Pyb/JSXF1pVteVWU1Od1Utg6lKoHk0Q1dvntPp6eU5Y0l5S&#10;nYQogVRXR6sBrR4TVse2bC+PUKc8VDxvJYQoL6ueQCVVwGbJr/O4qq7aatZGw5JmJ5R19ipnSh4r&#10;ApA8Wyx7jReJQEUQ6lPIoFkToYcA2N3fSfjptDJzj1nh0YetotI8q9VpKyAqZLGb4NbWoTwwAqCT&#10;ayJESWK+WXlVjfVmfe1DQhu9fZ1Wh7PHane0WhW1FVZ+Ub5VW1NtS70Pea+0Fnniujo55pD3ramV&#10;UNfyL9VBgpfxaFU21H5RTyiR+IX2y2olZLW1t6G7twtdxrrR09eDOgJIDh882mSzidBTWVGJQj5o&#10;pIalzSmbBUGtLWgmaDU01KOmthrl2iSypBBlFSVm7xPJDefn5XKsWjQozI9tpXLYpf262tsJYk2o&#10;Jyg11DegurIa6XxIx0XFor6kGh2NknRvQFlBsdnbSntZKaRQuVw9UoYSfNU3ooLgJ9n3Rsm8E6zq&#10;jbS7nafVwOPqCq6JoFRdXmrDVVUlAasctayvrSxDY00VmqorUFdegpohqyorRjVNmxJLmVBtq3jP&#10;hcrD4sM7XxsRF+SYPaviovmydOgQ0pLjuP5EJPElKiEuGlHhoSaM7wjBKyUpFimJkUiVMmB8FJIE&#10;W7EErGiJWBwmiB3CkbD9CAveQ/AJMgIXh/cH4qDgyXcH9vhsx4FAApffVtpmAzbBuwk2AdsJQN44&#10;MARae4MIWoSfwN0efPHzJiTttD1J+3h9rydC9vogZL8fQvf7Yh8Bac9ueaEU1ueNkEA/45Uy6oG+&#10;AqZt8DJS7AQnApPvTluWfSfhaNuGddiwdhU8Nq2G9rqSgMW6FUuwZdWDWEdb8cACPLhkHpYunkNY&#10;WopVDy3DA4SjJYvm8wV4AesXY/68BQSVeZgzbzZmzZ6FuXPnYM78WZg5V1LtkzFvwUysXLGY/Zdj&#10;xbIVWL1yNZY/uBQrTJ7WMixS6ODceVg4dwHmzp5D8JpKaBkPV5fRGCnxihHD4e46GrOmTbD32po6&#10;BVOnTjCANGnCOJNDpZC/CePHGsBau3o55s+fg7EENoUJjhwKHZQQxvBhIwlc8mxp82N7s+GpUyZx&#10;DXMwbZo8WjZQybOl/bUEWa4SyCCoycs1mkBnhymOMZA13m0U1zCGfcdxfoLepCm851mYOpMQRFgc&#10;MXos4cgdk2bMxvS5SzBq/ETcP2YcJGYxcrRU/ARQLBWux3PlQMmrJaAaOUZCFvIezeJY8h7NwjBB&#10;1tgZGCZwIuwIshTON8ptlu3hYhsDVwKqCbMJR6pTOCBtHMHOjfBmIIv95M0ibAmqTB+2cyF0KVxw&#10;GOfWWPJuuU5Q2KAAjlA2ca4Bq9E8N+GE8mpxDtfJ8zF1/grMIWy5TSWYTWK7KYToBasxd8kqTJq+&#10;BOMnL8L4qUuxbJXk2X2xeVsQPLz2wc9vPzw8dsHLew8CA4II9/7w2u6NTRu3Yc0aeag2EYg2Yuvm&#10;7di5wxM7t++Ez05v+Hr58Hfbh3WCLA8T+urt5U2o4vmOnfAgWG0ijHkQzvw9fRDgrXE94b3Di3Ue&#10;Jodr1Yp18PZQKK32jzvAv9lDCJH3iqAVHhqOsP2HEBSyH/sPhSM2IR4FBYVmM96E1CTEJh5FdAJB&#10;6mg0YpOOIio+jpZA2CJYEaLCCVSHo+W1UkkwiiXoHCVsxSaxTzJBw/ZAyXskqJJoRRRhS16lGAJV&#10;fGoagSeZx4SQdMKUPEcEmVjCSqRAKzkTUQSmyKwsAg/rMnMRmZ3H82OIziT4ZGQigt9xURnZiMlk&#10;nQGrbCQTRFJosWxzlG0FW4KqBF5LPHYMqfkSmcjj+TEkZuUiJisHhzmnPFgRCjtMz+W8OQSrYwSu&#10;YzzOQKwATZ4qwtgRAlSkQIr3Js9aHIErmlCYwHbxBKkY3q/uM9rkYukzSCbk8fPktXg9N1gfm0zo&#10;S01mXQLi05KQzLUkc94Mfl+n5x0jPOUijc80s4Fybj4yCFnpOdo0mbDF47RjNHm/8gRepQSzEmQX&#10;EKxyC43XSwqK+aWVLKtYViO/ohb51XUoqGxAUS1Bi5ZX1YwSebIaO1DR0omSZidKWdZ09Jt8qFrC&#10;U4XTybILjX39hKN+QtUgWvsH0NjTRxAiZPWfNKp+rQSklkGCUv8ZtBCwmvtOEXgIUwQlheipvrn/&#10;HNpOXETXmatwHL9AKLoA56nLBrYcxy8Sji6i+cR5tJ26iE5CVdepC4Sr8waoBs5dwZnLBKGrt3Dq&#10;0nVcvHYTJy9exanLV3Hy0mWcvnyFx5cxePEy+s5fwuCFKyyvoOscoYx9nWcvoYOQ1n/pJgYv38HA&#10;pYfRz7L7wi10nruBwauP4cTVOzh747YBLZYGtL6SR+vzD80L/NefvkP7rfWVvFo0CUloY2DjeVEe&#10;ljxUgh7BE6FCIPSX371KaHjJeLb+ThgzIYTsZ3u3CB8EKYlf/P13b1ufEzYkaf63j20hi7/SJMWu&#10;fCuzx5Wg7RN5euSBGjLNzbH+ojaEqz+//7L1MQHqj+++ZH3+kdraoGZyqwhcNrTZuVLyJn2jADgE&#10;V3aYnw1FAiQbtGwIs8FH8HUPqP4ldmH6CDwlVCEIlfePdk9cw0Da0PGnXNdnNI0pWJOZ9XAdv+e6&#10;VSpPy4CcEdVQm3cNfL35mx9Yv/nJE9bLz32H4PUj671XfkpAe96WrNf8XMd/fv5NfvLyMqyy8nyr&#10;qbHacrbVW872RuNF6mh3WN2EoW5CUl+PLXuuPKVuQow8XD3G4yMAYVvCizxWstq6WkIKYaWjzWrk&#10;eWu3w2ru4nVnu/F0GWELCVIQdgRZMmdnuw1yHLe7W+GC3UZ0o7fbabxlA31tZg0dXIu8Zg1NtQTE&#10;Yqu+ttKEKErAo1OgpfG4ToUHSqWwu5ug1N5ulZUWW0XFhDJBXkuTVUeg0lq7nYS81jarrq3Bqqqq&#10;sFoaG4fytbgeASQBy4CWc0gQhHDV3Mz7aW7hPdugRYDczXu529zW8gVLdPV0obPHCa4DbZ2t6OhV&#10;bla7sRblWhmhiTo01duS7ZKEb2xsRI2k0OvrDWR1Kl+L1yR6Ia+WvFjVdVWoras0VlVVRkArMxLw&#10;BEm0SkyDkNXZ0QFnu9OoHio/q5YAVFVVjYqycoJOJeGoHHU1NWigleUXoqGiynjSGghUbU0taKvj&#10;2ghdjVxHtfbBIui1S4WQptBB7aclT5s8W9q0uLxEeVoEKMKWASeW2tC4rorzyCo4dlUFGrmOGl5T&#10;XUO1DWQ6ryguMABWLDWrmFgTTqj8rIJjWUa5UPBVlJuOwpwM5Ggfq5REgheBK+Ywko/GICM5AenJ&#10;UUhLjEIGoSs1PsbUax+txNgIHI08iLgjYUZxUOGD8iwdDtmNUEGQzzbs8d6CYJ9N2LVzPQI81hB8&#10;1mP75pXYsXUlXw7XwXPrevgThrZtWYdtOt+xHn6+G7BzJ8+3rIfHztXYvmMNtrB+2/a12LzxAWxY&#10;vxjr1i3Hlg0rsGn9CmxduxobVi/jy6ntUVqzYpnxIK0Q3BCclj+0EIuXLzOg9MCSRVi8eAEWLJyO&#10;ZYvnE5zm8XwuFhM8FhOcFs8lOM2ZgTlzp2Hholk2XBG0Fsxnn0ULsYB9FixcgPmEpJmErJmzphK8&#10;5hB05hO+lmD2HF6bPw+rVq3AyjUrsWIFS8794AOEtcWLsIRtFs1fiHmz5mD2TM41ayZBaxomuI/H&#10;aALSiGEjMGbUKEwk9MydMQWzZ0w1Xq0ZkoCfNIGQ446xY2yhCvdxLlgwZzphUPPOgqsbr7kRxDjW&#10;qFGjjbz78BHK01LYoPbXkmz8KMyeNcOA4jQCnPu4cTTbk2VCBQlXIxS+SNOGyZKad3XlXO5joM2K&#10;jfrgmOGYSMiaOnk0Jk4kBE6fjhlzZhNC3AhNboSSiZg6ay4mz5zPOsLO6PEEH1uKXfAk8DFCFKMJ&#10;TmOmmnK4QGc0QUseLcEVgWsY6+93IYwRsu4XmLnZwCUYEmgZyFJOFcHHxcCRjmditDvBiJA0yl1i&#10;FTZo2blXus5+hCs7L0teqjmsn83r7Dd+rjF5osZOtAUtBGUmXJFr0ZwKNZTny33qIsxevBpzlq4l&#10;VC41OVvuU5Zixvw1mLVoJSZMZ92E+XAjbD24Yht/h4P4+xsEL4KWr08wPD33wNNrN3b57yE0+WEj&#10;AetBKQMuXsbfnwewYN5S/j6vI4T5YDsBSvlXm9ZvxEbaBnmtNm9BoK8fPLfvwPo1a/j7vw5rV6zG&#10;sgeWYf2qtQgghPl6eGE74WrjWvZbTXgjZK1evR67vBRiG4zgXUEErr0I2rMXB/YdxIH9B+ETFIxd&#10;2tA4NMQIYKSmpyGb3xUpGalITE1EYpoEHeIRkxRHQEgw+UZHCQrRRxNxJJrgFRNPsFI4XhJBS+VR&#10;xBMu4ghMcSyPpmTaIGKgI5lgkoEkAU46yzTBSSZSspWrpHC6LCQTfJIIVEmZOYhnu4RjOUggcMRk&#10;5yKO8BRPuIgjaCTlEgZZxhM+4o8RmghOSQSozMISZBYUI4Pfxan5RYSWAkJVPo5m5yCF52kF+cgq&#10;LkZmUTFSWZ+sMXhNwBXLOROz8nA0nYBGKEtQnxzlRylnypaOjydwxSl0MT0d0bwfWxgjhfVpSOH3&#10;awrLRJ7HyeNFGEsmICampCNZ9y1vl0IfCZGqSyC0KYdLn4W8V7n5gijCVr4AKs+EDRYXlyCPaxVw&#10;ZRKC5c3K5JqyeY/5RYUoKCllWYGComoeF6GwvAjFFZWoqG1AeXU9SitreF6L4qp6WiPKalpRWusw&#10;oFVS347CunZUtvSguq0XVe19qO0cQH23QIrW28fjbtQRtBo6u1Ct3CkeN/f2oq2nF90DJ9BDwBo4&#10;dRaDJ89h8NQ5HD91nscX0C9P0gltgnyW0CTAOoP24+fQffaqsQ4ClvPUFXScvkqwuoyGwXNwnL5k&#10;PE8dpy+i9+w1wtIlnL18Deeu3cLl67dx5cbDuHRdxzdw4/YdXLulupssb7G8gas3b9vX2f4q25+/&#10;egNnrlwjiF1B95lzGCB8DRLOBi7fpN0ibN1C74Wb6Lt4E8evE7SuPQpC1t8JWU+evnp7KEfrE+sf&#10;n31AeFBYmkLVbJNHS7Bk4Md4sgRaCs0TYNmwpXp5peR5MaD1xzeNCUQEBAaAhkDr8/dfs/749ovf&#10;bNYr0PrTuy8b2fjPPpJkvEQ17oUkKg+LUGfA5V+m0EBJzP/h7d+wfNV4sf4qTxrBSJ4szSczIX8G&#10;jt61vUoCHnMuoOI4nONfcKTShqx74YhGhn4oR+ue3QOtvxNA7x3fyxWTuMZfhtZoi4Hw+N46CFNa&#10;hwE4ziN1Rzu3jW3NmuzrJqSR6/rT+y8aJcJfPfOE9aMnb1jPff8R650Xf2zERwwkcs7//Pyb/FRX&#10;F1n1zRVWA62urtJqqK+22hwNtCbCBGGnx0HgkdfKSdggYHURkggpgiOp+PWwdLKd9pZqJcQUFBHa&#10;HDWW5NAdvNYpYQyBG/sLvuTFchLQFCbYKVGLvm4DVmrfT+ujySvW3j4Uokgok/dJgOeUJ0weJ6e8&#10;Z608brSamusIb/I2Ka+Ka9XY3S1Wm8QrCGWtLY0EslqrpbnBhEY6WghbPO7kers7nHbIY5/2zLLz&#10;riQ7L89alxQS2UbCFw0N9QbEcnNzreraGiMM0kkA08890GpsbfqC85nwwI4uJwhlcHY6jTnaHcbD&#10;RfA0oYXyPJl6glejQgkbCV6EGIdyp7T3FuGpzUHQam22IaymEo1NtSZsT2IYTbSGofBDiWkIztqM&#10;cmEX2glaGkf1DYQmebUETo5mG5jkRasnaLU1NKGdVinwIeS1NNYTAJWjJVn3RhMqaANWiwkfFGjJ&#10;o6Wwxkaa4KpC+7Mcy7ZzrYoLjXdLniwpDypXq6a8jGBVjSaaPFdVZaVG/r1acEYwqyklMBYVoYQP&#10;6dTEeGTwZSlPmxLnHKNl07JQnJtJy0IWQUubB2dnpSA7IxEZKUcJWHFIS4pBVkosUoxHK4JlJFJj&#10;wxEddQCxR2gHQwxoxYTtRURwIML3SNrdF2G7dxK4PAhaW+FHUPInMO3YSEBauww7Ni0nZK2Gz85N&#10;8PfcYvav8mE7L4+N8PXbBE/vdQSubfDxXcWXzWXw8FyBbZ4rscVjJbbuWIWtWwlfm1Zj2+Y12Ll5&#10;A3ZskST7RmzbtA47JM2+hbZpIzYRyDZtXIU1mzZg45Y1WLd2BdasW4HV6x7Exo0rsX7tQ9igcuMK&#10;rOW1tSuXYe0ahW1pz6F12CjZ9rWrWLeadet5vI6gtx6r2cbA1MrlWLliucmDWb+G19dtweqH1vKl&#10;l3OpD+se1H5aDz7A8iEsnL8Is2bMJqRMx+TxkzFj8hRMGj8B7mPHGW/WsPsINi6jMWXiWFsIY/oM&#10;E2ooEYwpE90wicAjGXiFDmqT4YVz52A1559FeJJy4Uh5olzszYpHyJM1bJjxbMmrJfAaNXIU5sya&#10;TdBawLGnQntwTXAfa5QIx44bbcIRR9NcJHyh8ETj0RrNawpVHEnAG4GJ7qMxe7o7ZkxhvwkTMWka&#10;QWs2AcV9AlzGjifwTcK0mfMwc94DGDuBUOUqMQuB1kQDPdqMWCqC8g4JrlxcZ/E660ZLBVChgxKl&#10;mGlgyxiByHicCEoK9VNYoPE+uc21S0GVIMqE9800oYLaaFihhW6TFsFtotoRmtzmmBA/wd5Ijm/n&#10;by1kaV+Xp0zXdaxxbSgkiKn9uBmEqTmEJ7YhbI0hiM1etAqzl67GlJnLMJL1bpMfwJxFm1i/Gm5T&#10;FhmIc5uyEEsJWpu37caW7buxbUegyc/y8d4Db5/dLAOwbctO/p5s5u/RWix7cAUeWLKcv4fyvG6E&#10;n7cvvHd6wYNApVBBz+0exoMVtGsXDhCI/Dy94LljO3xZ77l5K/++thjP1h7/Xdjj58+/LW/4+/pg&#10;l59yCgOwnyB1cP8B7Cdcaa+t4D3aby4YYaEHcIBw5bd/P/aGhBK6DmAv68KjYo20ezItITkeyelJ&#10;PE5CYjKhK4VAkZiI+IQkxMUnGouVlyqOAJaQzGOCVEICQYt9U1IJHZk4SuBSiFwiwSReYxIsMo/l&#10;ss4OnUvJImBlZiFByntsk6RjAks8y3hJqrNtGiEq0eyNlY/sogKk5PG7TV4ewpQAKInXUnieSEgR&#10;FKlPAsEtiaUEJTILi5BKwEogpCXl5iKdwJJB03ESQS6R86SwrXKiMgg46axLJWSZ0DzOLehRKJ88&#10;TAKidLZNzs4kXKWaMvVYJtJoGVnZyMwiLKalIo3glspxs9g2W6F+XI8+jxSCmjx2UQRPIxtPEEsT&#10;2GZnEabyDFTlFRchu7AQRWVlKCsvRwm/1/N5XsbvdqnnFhWXIb+ghPXFqKiq5POmhmUFiivzUVZV&#10;itKKKpRWEbDKK1HE9sUVNSiva0JpdTOqGtpQ2eBEXlULCqodyK9zoKSxHVWOLtQ4e1Hf1Y/G7n6C&#10;VY+BK+2hVcrnYhmfa8X1fLa1ONDs7ELPwCCOnzyJE6fP4NTZszhz4SIuXLqMy5dv4OKl6zhHO3Xx&#10;CvrOXSA0nUfP6QvoPHkeXYSojpMX4Tx5ifB1CU0D59F0/CJajxOwzl9FO2Gr+yzB6NwVgtIVPPr4&#10;43jyO0/hyW8/hW899S3cffIuj5/EEzxWqTqVT5nrT+Gp73wHTz71JB5/4gk8+q0ncOeJu3jk7l1c&#10;v3ELZwhcJy5ewgBhq//CNfRwvs4zV9B78Rb6rtzG4NU7IGB9RdB6lmUqoWv2P//xJ+vLzz8yoYNf&#10;f2bnAQm0DDAJqlgKgEw4H1/y74GW6uThkpfJhPHpfCjcT54wEwZowv3Y5/cEEYLWH978tfXZ+6+Y&#10;XCsB0adG6lx7dP3GSJjLe2VC5WgaS8IVnxPwjDdLXi5C1efKu/rwNWPKc7oHWvdMG/3egxsbkGzI&#10;sTf9fdd4xz7jeqXwJwgzin5au4DJAJJgye5jvFGEIRu2NIYNWBrDeMMIPuZ4yBumMdTWzK/1sBSw&#10;aQxBlj3ue/Y8Otc1nguy/sL16P7/ys9ZOVvvvvqs9YsfPW797OmHrdd/9X3r048EWgrn/K15h/zP&#10;z7/BT3NjlcnTaqgvt2pqyq36ep43EkwaKi1nWyNhiyDS1mR1dUp1r8l4uQQpUu/r6eqyBghJ8mq1&#10;OZoJJ05brU/eIgJW70CPUQiUQIYgSDlOaqt9qqRIaPbSUjgfAUyhfgrt09gKRezuYjtaX287x+Bc&#10;BDMDW11NBJ0mq3UIuAwQclx5tKSI2Ez4quP6m1rqreqGKquotNDKzsm2KsoKrXbej5QGFZZoNicm&#10;yPUQmJSH1tfZQajr5D1wPkJWF+u72ValQhDLykqtuKR4q7S63IRFdrKNfhQ6SLtL4PqCsIbWjla0&#10;8wufn4WRdm9ztqG1TTvud6NL+2rR2Be8fyNmIe+Vo7GFsEPQamu1IYxgJk+WTJ6vuppqk4PV3FTP&#10;UqIYytMiaBHE2ji28X5JeVDerJY2ghEBjMBWX0vIIlg1EraUryWTWIaASnlancrpkigHYUpqgy0K&#10;QyRoCbAk8y7gkhdLni3JuzcOhQ/W8UEpAQzBVnZGGnKy0o2QRSUfpsrPauZ6mwRwBC1BVlMVoYsP&#10;YIUOqp9ytWq0ZxbbVxYXozD3GCEqEUnxscabVZSbg2LCm7xbOZnpyOMLgkQ1cjKTOV8yoUtAlozM&#10;VMJZchwyk2ONRystIcooESZGReBoxEHEELRiCFpRocGIDglClGz/HrNR8cHd3gjx34EDATsQtJMv&#10;jQQrT3mz1i/nC+JGBO/aiTB5v2gh+3dhf2ggAoP5YrhnJ3bt2YF9QX4mTFB5WAf278DhUC8cDAng&#10;y+EO7A3ciQN7/bE3wJsvlTuN7fLhPP4Sr/A3gh5SJAzw2wE/1gfypdPHezt2KqzQjy+mvgpT9ESw&#10;VAt9PQh52+DPtl4emxHgux0eHpuwfRtfXGnbtm7Gtu2bsHMH2/Cl1cfXG9vYbvMWgh1fbnfu2IEd&#10;HtvYRzkxO7B98zYbulavweb1W7B21VqseOghPPiANi5+0IQeLqDNnqnwPYLUtGlG4n30qFEYfv8w&#10;uIwUzIwjaE3D3OnTTTlLohkT3DCFNmHcOB6Pw8zpk7B80Xxoz64ZMwkNYxQyKNVC2ijC1ohRGDZi&#10;OGHLNoGXq6sr559rwiE17709tKRYqI2MFSroonPClsBKQhlubrzmpjBCKRKOxIwJYzF/+gRTunM9&#10;47W2GRK+mMA2boQtQuGMBZg5h6A1XpAkRUGJZRCkXO29qlxcbTCS6IVRA1QYIaHLyK0b0QuCkAEq&#10;HQu2JHTBkiYVQMHPaPe5BDJ5tdiONoaQJDGLMYItQdN4W+jCdeIQiBmQEkDNNl4riWS4uC+kzTdQ&#10;JlMel7xe97xcLpzDdcI8tuU88oZxfBcB16R5mLVoDeYv34Qpcx4y3ivXiQsxfc4KzFmyGu7TFxlx&#10;jPFTF2HhQ1sI+n7Y7LEHHt774Ou/D/4BwdhF0AnwI2x5EYh8d8Nrhzehir//3v7w9fTjuReCAnbz&#10;93wfQghV+wODDFwdCObf2uGDiDhwACEEpUN79yJ09x6EBO7B/t2B2L8rkOdsx/oQglXYvmBEhB1E&#10;1OFIxEfHIJ0v9clxiYg+EoNISaVHRBgV1jjWRRCswmOizf5WETGRSExMQrFyOgkOKWnJSElNRHp6&#10;MtJTk5GWmoKMDEIEYSklJe0b2DqaoDIJR+MFYkkEsXjCWhqBQ56cVKQSKHR8lACWTNhIJZAY0Mqw&#10;hSIS5NGRzHnOMUJLtjFBTSbBSBCSyu8qraewMB9F8toUF6KA4JEjzxUBK41wlX6MsEU4SsstMBCW&#10;SHBJJIRlyqtFyEolKClcMDWfMCURCcJXJkEtjRCVQeDK4LUcjqktQvIKC5DPOXLYJ09eI34P56tO&#10;6rMlJZy/BKWlpSjj921pWTnBR2sqQi7HKiQI5hKY8qUMyPvJ43ry5F3j+pIJWamEy1SpCxImJQmf&#10;xvvWveYUF6CIY5ZWccxKfofXVKGS3/H1fCZp78c2Pk+kqquQ9qbGZj7bGlCv3GKeN/J5Uqf/LHTw&#10;moSg+Fxr5HOnge3LKipQUV2PytomQlgDKmqbCWS0WglitCJLmxfXtqJC8uzN7ahoaUelo4Pw1YJs&#10;AltUZhrCUxL4b5eJvDw+X2ob0dM7iLPnL+DS5cu4cfMG7j52F98l4Hz/u0/jB9/9Pn70ve/h+997&#10;Gk8ReO4++QSu3b6Nc5evYeDsRfSdJUiduUzQuoj2U5fRdOICaglbzbQuQk8XAazz5AWcuHoD3/ru&#10;Xbz55iv4w+/fx/vvvoU3XnsJr7z8a7z26kt49RXayy/axyxfffkFvPLSb/DaKy+yzW/M8auvqO7X&#10;+PUvnsNPfvwDPPLoY1zHJfSeOYfec5cweFFes2twnruGtgvX4bx4Aye4zhPXHn2fZR9tk95HvhoC&#10;rf/+ywfW1yylqKeNc+WdETQJqO7t7WTCAQla98IIVRrhBh0b0LLrbRizQ/m+JFT8ncClfCqJYHw5&#10;JIiha59/JHB61c7Bkqk/x1T44Oe/e42A8arxAsl7JFENe0xb/ELHghaTlzXk1TLHgiR5k4zHyIYm&#10;Y+rPcYx3THPwXj4nZBnBDIKODXeCSzuU0PaE2YD25TfCF0N5WMbeIgTa0GT68fOypd5tgLq3BpkJ&#10;DzT9//c5jevSPQgabeizc+BUat+yl372lPWbn3zLeLU+ff8l3vtb5h3yPz//Bj/tLbWW01FvNRNK&#10;6usrLAchorqiwmqoqyFoEWIITe2CmfZmq1PCES1NRhBCQNLX3Wn1E7R6WSrUT+qBgqdmCV0QkuSx&#10;EmQZmXdCkZQLpQbYJw8WoUaS7fJG9RgBDoUnCrSGwhMJQX3s18+xBUKDbCsvVhfHcXD+BgJiO0vV&#10;SY5eaoh1tRVWTm6GFXM02oqNjrRiDoVbYUFBVqC3h3XkYIhVWVpiPFhtrYJCrpdz9RGkTg/0W8e7&#10;5DXrsPp7uzmnBECUgya4U54a18l29QQ4QZeT0CmRDP0ItGoaqu9WVld+0UAIamojwHTKm+VAB0sd&#10;9xKqJN/e2elEhzxdNB0TLNHb22XyrJqUZ+VogdnYmODUQnDSQ6iBoKXQQaNOyPFbWwk/jmY42bZJ&#10;Hi2WTvZRCGG7o50wJhXBNj7g1Feqg2qvB5/20eIx59HeWGa/rAZbcbCLYCfoMuDFOQ1cyXNFsJL3&#10;SmqDqlOuliCrTg9VAhR/T1DGh7Vk2Kv5IDdS76yrqyg3ZX11FRoJXQ3akJgPfYULCrbqCGBVbF/B&#10;l4ASPvCN5ecQshQqmImC7AyzQXFxXjbys1OQfyyNYJWKXFoOQSuDgJWZepQvUUeRmRKLrBTCVlIc&#10;slWXEIuUmCikRAu2wnA06iDiJf1+cB8iBVkEoMNBPgjbTejx3YYg703w3b4K3tvWGNDavu5B7GLd&#10;oQO7EXc4CNHhwXwJ3Iuog0F8edyFQ/t9EX4gEAdCdtH8aP44yLYRbBsu6fmDu8zxIbYxEvBsF8Jy&#10;b7A/QiQrH8IXzf27ee7LvgS5fVIu3EU48+GLqS9C9vqxlOgGr5ljXwQHebOPLeceHMAXXLNHlydf&#10;dAlWXjvh5bUdfn5efEH2YZ28A6r3Mt4GLx+CmrcHPNjGeychjUC2bt1GsxeSPFyr1qzFqlUrsUwe&#10;rQWLMXfOfMybOx9zZ8/F7FmzMH3KFIwf54oRw4fj/vvuwxgXF0ybNBGzpk3FXELWbALRrKlTMH3y&#10;RExwG2vEKdzcRhtZ9lXLlmDj2nWYOXs6XMcqvE+g5IIRo0aavbRcRhO+XKRASOgaPsKEFT649AGT&#10;OzZt6gyC01jjCVNelqTl73myFCao/bxcXBRuyONR93G8++DK44mEsJnyuE1yI2iNxXiucfqcOXAb&#10;PwmjXQlaru6YMGU265YaqNJ+WMNGTcZowpARuRgzDSNcCFyCKu1HpXNjgiyFDvKY4DVcRgizgUse&#10;qhlwIQC5GO+TbcOM98uGsTECK4X3Ebhc2G+02zQDX8bjJY8UQUltRo3ldSNsoVyvOZxTHi7les0y&#10;IDaGYDWCcwjiBF2jCWXK1XIhtI2ZoHPC3KS5mDZvGeYtXY8JM5aa0EUJYMxYsBILHtyAKbOWwXXK&#10;fLhPXoClKwjqnnuwZ+8hhIVFIvzIUURExCGGUBMZHkGLRGxkLGIiohFD8Ik+RPA5FE5A2oeoQ/zb&#10;ipInORZJhKQUApD2tMsj6OTS0o/GIoOWzL/H1Dhej2Pb6ChkHiUIEXpSjyYgOzkBOYSi7NRMVBA6&#10;GssrUVVUhAp+J5TyvJggIA+3CSnOzUE2LS+PL/v8bijid49EeAoKCETpHC81AVmZKcjN5vcFv0Ny&#10;s9ORm5nF8hjS0zJ4PR2ZhKYM1iUmCbISkEaASKUlJycRtAhXCrUjiMXIA5aQhCTClnKVknQtg5BF&#10;8Mrg/BKCyB4yAzsEq1x+hxWVFKC0JB/l5QSQylJUKA+1qhLl8txU1qCktIJtylBE6JFaX4ZCDAVw&#10;XFMWIUoy6MbzRaBJkzeLY6dz7EzevwArW0BVXIxi9q/m97NyfgUv1XU8HoIZqdgqCkGb5utYzxM9&#10;a9r5HOhy6lnUZqyDprzi8ooarpnf5QWlBDDOz/tMTk8xmxen8TiWIHo0JdV4z3IKClBYWoya2lp0&#10;dLXj3MVTuHb9Cm5cv4abN67h9s2buHXjJssbePj2LTxy6yYevfMwHnvkDh65cxuPPXoHTzz+GL7z&#10;xF089cTjBB/VX8f588cJRV2oqSNgVSmMsIHWiqLKJuSWNSKnqhmZlSy1UXG1PFtdhK1O5Fc1Gm9g&#10;eMxRBO4Nw54QQntMLPL5+bU2t+Ds2bO4fv06bj/8MH5AqHrxhd/g3bffxnvvvI33fyt7h+dv4q03&#10;XsFrL72AXzz/HB55/C5OXbiM/lMXCFPn4Dhu523V9p5GTe851Pcqh+ssOk9cxPHz13D329/BJ5/+&#10;Dl999Td8+cXn+OyPH+OPH7+PP/3+Q3zyuw/x+48/wMcfvoffffQefv/R+/jkY9Z/9AH++LsP8AfV&#10;ffAe/sDrn9A+fOctvE4A+z7XepGg1T14HF0Dx9F/9gKOX7hqcrcc56+j89J1tHFtBKy/0O7Q/PU+&#10;ohytLz//wJLgg1TtjOiCAEMeGsLDvWNjgi9zbHutbKgagi7j+bI9XQozlHiFCeW753H6RGZDljn+&#10;I0FDY5kxCCrsZ8YTeHz0mvX7d35tfSK4MPMSUjiW2glM7o1rQu5MvQ1Z5phtBTEqBUv3QOuep8qA&#10;lLxRnOtTgt4f33/Z9nARbmzPlCDLLr/67AN+HgQjfi72OL+1/sprn2uNvL/PjDfMnsOA06f8/NjW&#10;eLZ4/s38Zkwe63NgvRnXhGz+a7Pjz7gWIzZiPgd5C1+3Pn7rl9Yrz33X+vkPHrXefuHHbPOKeYf8&#10;z8+/wU8rgaW5vtxqIWi1af+stlarpqrQykhPtkqL863WFuVtEUwUitfSSLhpNF6rzg4HQYhgQuDo&#10;JzTd81gpz0pg1dvfZbxHOlbYoFT+JK6hjYm1gXCXQhJ7JR1P4OkhyHU3EWoIMAoXJHD1E9AEWn0K&#10;UWS7/p4OQlargb/mpjqrqqLQqqsq5drYt6OZINjC9RES6yqs3OwMK+rQAetwSIgV4OVpbd2wzgoN&#10;2m3lZaRZzY11JhfLSXjs7ZBXrt0a7O+1Bgh0Ji9NwMU5BVjycPX12VDYSwCTSEZvXxeBsMsApX4U&#10;OijQqqgq+YIl2jpa0eZsITzVgvCJnq4OdBO6FErYKs9Te+vQg87eT8s8DOWtogmWJAsvYQvBkXKv&#10;mpsajNmApYeoNi+W3HorKhoajEy7U2GGUgtU2daGro5OQlGjCR1sYV9tiCzhDOVXKSyxo02A1YrW&#10;pjrCURXa+LDtauM4BDftn9VAOJLHq4WgJpl2WwTDHquO8CQPW3WlVAarUDIEWrUEqxpaLaFKoFUr&#10;03F5hfFoKXSwsrQU5VymqJoAAP/0SURBVAQuebTKCosIabacuyTeS/nCUpJ7jNCVg1JaUQ5fpHII&#10;XjmErtwMQlgGIYuglZ6MbL5UybIIXSrTk2KRnhiNzMRYvtBFIz0uHGlxkUiKDEM8YSs2bC9Bay+i&#10;9wcigsBzKMgLhwK9EOLrgX0+WwhbaxDouYWgtRpbVi81OVxRobv5QhmIqHD2O7yP0LUXMYcFXUGI&#10;JXyFhPojPCwQ4Yf2EKz2IPoIrx1hW5YxEXtYv8/s+RURRlg7tJ9wtheHQoMJYAKyvYQzQllYMA6G&#10;7qHt5lj2/mAHQzhWWCjnDzJ7a0miPXQvASyYZTABMcgPB1m/zwhyeBr5ebPf125v+Pttw/49uwhb&#10;XgjwWQd/f29oU+Rd/r7wlby7lwe2SHJ79TqsWbmOcGXLca9asZKA8xBmz5iLKZOnY8IkSbVPxqSJ&#10;yruaQJgZjeH334+RhK3xY8dhxpSpmD19GmZOmUTI4rGRdh+HiWPd4EbQkidKin/KS9uxdT3mzp8L&#10;d3eCj0IA3VwJNaMNYAm2RshTNlyeLgLc1OlGnU5hjdMJcAIvScK7uY3DaAKaO+HNbZz23aKNE7hp&#10;76wRJi9r9OhhGDtmGKZPGIfZk8dhwXR3jJ00HpNmKHRwFucdT1gaR7hyx8RpczFz3oOEnelmb6xh&#10;o2xFQW1arPwsbVI80kV5WoKq6bZXy3itpuF+synwFOPhMrlbQx4recDkvZJXS/lSZu8rCWmYcEK2&#10;k7gF4Ui5WoK6MW7zMIbANFICGxxf4YSjlItlYM0W2xBYaTxbxZAQJVgjWLlNXoixExcYr5g8XRLP&#10;kDCHAbqJszF+GoF58TosXrYF7lMXYPSkOQSrRQStVZizeDXGT19iNi52n7oQi5ath9/uAyZnKSU1&#10;ixCSTyg5hqz0bP5tZSAtOQWZBI3ctExaBvLS0vn3loC46AhkEZJyCSlZSfx7JKhkJyciNyURJYQc&#10;5V3mZ6Qgj5aTmsQ2R5HBv8+0uKPISUlCIfvl8QU+Pz2N1/h3nJqK6uIitAkc9J80/I5QWLEJM6ZJ&#10;QKeC3yEKUS7TXnvFBagsL+F3Ui1KCTUFBTkoEHwVHENFcS5KC7VvXy6qzH5+hSji90xpUQkKCRJF&#10;/K7JPZZN6MpAFteamp6KFK4/NuEojsrLFZ+M2Ph4sy9WLO1IfBwSeG9pbJ9NyJIHqayK33/6PuR3&#10;sKIH9J2sPQ27+H3e16Pw8Fbw+YWuznaW2rS+E8cH+nFycAB9vX3o6+tn+3aCRT1yiooJMceQSCBM&#10;FmQRLmOys3CUUJnM+eKOZSKRx1l58pKVGu/QieN9+Nbdx/DUXQILweXJu4/iO08+ju9/5wl851uP&#10;4emn7tKewPeeehI/+O63aU/hh09/Gz/+3nfx4x9+D8/Qfvz0d9jvMVy+dNHk+NYQAhUqKbhUKGFq&#10;ZibSs6VUqA2LCZkZ6Qb0qmqr0dvfjRd+83NCxHt477dv4rVXfoO3Xn/F2Nuvv4o3X32J5Wt4783X&#10;8Q7Pf/vGa6Z8583X8O5brxt77+3X2e5FvPbyb/D8T3+ExwldvX29vMdyA5LlhKuiyhaklzUho7Qe&#10;WeUNyCJoFVU7UVTrRH51C1Lzy7An7Ag8dwfDJ3APAveH/P/Y+wv3PK5r7R9/ThPbkgURWLItMzOD&#10;bFmyyCKLmZnZYmZmlu0kDqfcc857im97Sikn5aRt0oaZkyZtTs9L9+++90hJf99/odV1rWvP7Nmz&#10;Z89IzzP7o7X2vZBJ6Krj+Mf5brx+55144KEHjIfo+99/BE888Thee+VlvPXGa7RX8dbrrxh7nTD0&#10;0nN/MuP7wSOP4MFPfx6zS3di6vrdGFq8E4Pzd6Jv4R50zN6Fvvm7uS/J9ofx2f/xVTz70ov4y18J&#10;WR++h/ffeR3vvP4yYesVvM1+33yN0PXaS3h9Bbpkb776krG3XnsRb736At5k3VsyAdgLz+MFgt+v&#10;fv4Yvvw//gdGp2YwMjmLxbvvx9L9D2OWADhx32cwce9DmLp1P+79zKc/uOuhh75CM4IYfyZIfECY&#10;ElD8FyFLUuKrHiyZYEullPWsOoGSBVmfKAwKqv5o+7O8MiuwYHm6LACSffQmAUNqfvI+CZRUx+tK&#10;WdAAlEBNfRjoIGg9I9D6jQEi46ViG13bKAPSDGixn1VbBS2Bi4EemsDGQA7PXQUea63W00YZ8LXn&#10;fmN75ZlfreTPsrxdFtipnRV+uOrV0hjkzVLo4Rsc35sEI3m0TDsdV4gh4cnk1xJE8X5XgUttNK5V&#10;8FL9R2+z7VsWwKn+vVcUGimBDz0Dmbx6hK2nfm7CCB/97n/Ynv7VI2YO+c+ff4CfhmuVtvbmWttQ&#10;X7ttYXyEYCNhi35ba2ulrZ91Apu5mTHbPG1koNs2Naa8UyO2WULJMqFkaW6BYKTEw1qDRXgilMxx&#10;f3ZlvZNCDAUo0wuThLAJ2wwBS2GI8/MENSN0MW27uUyoWbQUDY1HSx4j5esiPC0qjHB21DbNsU2P&#10;EvAmR20To4O2gd4OAmIvgU/eKUsJcZrHRsYGbJ0dTbbs9FRbelKiLTz0su3siTO2yLAIW2dznW1y&#10;dIBAOWy7LpASOLHU2jAJbyzyfmZNCOPkSqjitO3G9UXbzRtLtgV5tVRH4Fqcn+d9Wx6tkYmxq7Sv&#10;0D4wIYPz/GIkDA3zBSzZ9bERhd31GJiaImSpNJLsbDtG0FK4oOqU5Hh4kqXgii9t/ZdS9eY/kvJg&#10;KW8WYWuGfSjpsEQqRpQLi4A0S7iaGhVksS8BF+tHh61SwCaPmPJsrYLWNE3/8ewlNGnSsuqxkgdK&#10;wDRGsFIC4tGBPkwM9RsQ0zXHhi0wG2Hd4ADPJWSVFBSgkpMrJR7uIUgNEK4GDWBZwKWQQXm0BFtD&#10;3d3okzAHJwt9nFz0ELZ6OXnqauHEhZOLDk4qOvgib2/kRImmtVnNBKzGa5Vmu5Xg1VhdgYbqcpNb&#10;q76qhFbKiVwhJ3n5qCwkcBXlmgTGJTnpKM1JJWyloCAtAfmp0ciOvWrWZ6VcDUBciB+Sw/yReOUy&#10;4kMuIybQD5H+FxEdeAEpkYFIi72CrMRIwhIBKpWQRbjKy4gjZMWjJDsRaelRyCJYZaVHsyRQqWSb&#10;/Ox4ZBDQ0ghSuekJ5twcnpPJMkViHASw9BRCmEqBFuEqNYH1hLDk+KtI0jUJhmksBWHxBMPEuDAr&#10;XxeBK5aQGBcbjBiWMZFXEHVV0KUkxQKqAAJXCCJpYWE+CCdcRUVEIDw8DKFhYQgJDsZF7wsGtLxP&#10;n8eZ42dw5sRpAhFh69hJ7N59EJu8tmDr1m3Yu30Xdm3fTqjygJPDeqy7fQ3s19nBxcnJqA3uJMDs&#10;JGzp+JaNntiyyROb3DbA3U25tFxNOKH32RNGXfHQwb2EJSc4E44kiGHAzagNShBD67XsYU/QElz5&#10;+V7EmVMnsYkw5+bqamBPfXpscDUJkF2kaOjujA00R8d1cDIhg2sJeOuwxdMJ+7dsxOHtnjjg5U4Y&#10;ccbGLRuwcavk3QlG9i6EJ8Ljxl3YtJWgJal1B4GWB9at9+SxTSw3w8Fpm6U2KCNo2cnDRZAxoOWw&#10;kaAljxZhS6IZrFtdg2WAy5VgxW3ltHJ03WWgyygSyhvGvgRRAi55zJx4zNllJ5zddsPZleDkTAgj&#10;fDm77TSeLbs7pDq4g9eVWaAl+JI5e+w1ku2WMqFATOGF8mjtgtumw9i19zwOHfXFxm2HCF87YE9A&#10;27z7BHYTrDx3HIWrp0IH92D/UW9ERCUb4YPqWk7maxvRWNeMBk76G2vqUFdVg4Yafu440W5jnYEj&#10;AkdJXh5qivJQR9iqKS5AXkoKMuJiUZiZxuNlaCUctMozzc9qXkoy0mOjUJKagsrcbNSyfVMFP7s8&#10;t1ChgalpyE9JRyOBbry/CyPdHRjg90Y/AUvKpIKtvo52888apYPoFoRxWyI7c9P8Ppsdx/WlGUIN&#10;y+VZ3H1jFvfevYz777kTD91/Cw/eeyfuvbWMTz94N+0uU3/z+gLbT6CDsFbG75SSijLjtSqQzLlU&#10;+PILjWckryCfdfyOIxDW8ftpgN+LX/ri5/H9b38TP37ku3j0R4/g0R9+Dz/74Xfxi5/8gNvfxy9+&#10;+kP88mc/xK9/+mP86mc/ws9//CP85tGf4TePPYrf0n79s5/glz/5MX76yPfwzS9/GXfeuIE2fi8W&#10;8XkVVFcir6YGmbxeKgEwQzm2KjkuhU/zO3J4dJgT8C/gvTdfxtuEgzdeeA4vPfNHvPj0k4SXJ/Ds&#10;U0/g+T8ScP70ezxPkHlBxmNmm+0EN7JnCRQv/PFJ/OHxX+MXP/sxvvIfX8Qc30sNDXUGqkoJ1aUV&#10;NWZtmtZsVV0j9BG0FJI4NTuNXxAE/vLhO/jg/bfwzpuvEiBewKsvPYNXXpSH5lm89uKzeOUF7j//&#10;DF59/lm8+pxKGute03HVcfvl55/Gi88+haeffNyEzf3rv34RPb29aGgiPLcPoalzBLUCrbZBVHcO&#10;o6lvCv0Dc+iduIHOkRnkVV9DeEIqAiKiERodjdjkRAIy/zb5d9vTN4j+oRH+ru/Gj374Y7z44ot4&#10;5y2C0NtvmPK9d7n91qt4+w2CF0HojZc5Zo7nd7/5Df7t37+CwfEpDE7NYZTANbx0N3oIWi3TN9E9&#10;S+iavhMT1+/Hl7/zCN764D2C1gd8Fm+zLwIWAUreLIHUG688jzcIU/Jevf4yt1m+ybo3Wb5Fe9tA&#10;1kv8XbKUl+v55/DK03/C73/7G3zr6/+Tc4Ep1De3YXr5TiOOMf/AQ5i+/9MYvus+zN13PwhYHyw9&#10;cO/HoPUBJ/0GtFbsv94RdH0CWMYEKgKRFY+V9v/K+o8EZAQlwZa8WPLCvGtk2y2p9VUg+ohA8V80&#10;ldr/66rxGqvXWV3nJdAR8Lz1ojxNv/sYcqxEypaZtVgr2xLcEKSsqg6a9VArcLMKOwKsVW+Vts36&#10;LF5PoPXmC4+b/VXQMlLzAi31QbPgSH0S1GjyZr3Be3z71SctEQzTltdaAS1dexWwzBqtlXDBVcAy&#10;JfdVt9pWdRLQ0LVWQUvr0d58/nEjGPLsEz+y/eZHX7P9/LtfMXPIf/78A/wEB/nb4iIjbFVVxbah&#10;gQ7bPCFqnpAzOTFs1mbNE2Dmp0ZtiwQwgYk8TVrbNC8gmp6wLUxM25YIHoIqKQreuL5gu768bJtZ&#10;WXdlRDSW5ozHS2u4lNR4hiAlkQvJt2sN1nWC1rxgiaClkMHRsX6C3IiRlb+p5MNT4xyLrmlde6iv&#10;ywDfHMe1tLQCcPJsaT0Zwau7u9WWS9BKjIy0RYYH2pJio21VZSWErEHbDcLSsjxmvJcbhKfrHMd1&#10;jmNuRqGQMwa8lngfUhmUMIe8XUvL8ya0cWlp1gh66N4WeUw/vK+rs/MzX6F9oHDBxeUFzM5OgtBp&#10;wEprq0bkDSJEjRJYWjVR4ERC9dM8Lg+XFAkljDE2STiamsCkWaNFQBLY0MYUIkgQU3uCKKYJXlpH&#10;ZUnBj5h1XgoXnCJY6bzpySnaNEFvCmOCLbaxPGNW6KDCEDs5edE6huryUqMC2C21QHmpurswMdhL&#10;wBrANNuODfZhmPvydI0qjLGf2wStvt5uQloLijnhKi8pMl4pwdZwV7eBrCEC20BHBydLHRjt7cNg&#10;O/vmZKK/vRujbDPY0YWupmbCVjNLwpXCB+uvme3mmiq0mLVaCh9UWY366lLWVaCJ0NWs0CBO4GoE&#10;W5WlaOSkrbqEL9diWS5Kc9OMJ6soky/dZAJQQgwnelcIWhHIjApD2tVgpCl5cNg5wpYPUsMCkRhC&#10;SPG/gNiAS0gI9UHSVT9kEMwyCUxZKdEoIGTlZxKcCFeFOXEoyCJ8ZcXTYpDD7az0WBM6mMPjapOa&#10;GoVsts/NTDKS9NlphC15rdJWvFlsm6J9QVVKFNLTriI1STAmwIpEgvJ1JV5FYnwEEmLDEE+Yio0M&#10;R3RkGMFJgBVKsLqCOO4r7DAi4grCQ68QqPxxhfeidV1XrgSaEEKtAYsMi0SAXxB8zl+CJLqVSPbs&#10;iXMmz9Hp06fhfZ77p8/hJMHrjLxcR47hyMED2OLlCUeB1tq1Zp2WYGrvjq3G9mzfaq3RIiDt2Oxl&#10;EhtvcLvDrOHyIoB5nz0Gf7+LOLj3INwJSu4bnAwo2Tk4YJ39etwuEQwDWuzfzomgtRX+vpdx5vRZ&#10;sz7M5Q4Xo3joJrVCN3m21sPdwwlu7kqILJO6oZ0p3ZztsNFtPcfkbkDrGMftbNZpbcSW7btNae/g&#10;AkdnT2z02o/NW48Qbgg8Dh6sF1BtMbbekdDktMUAl/JpCbaUO8us2+K+EhULqEwooZIQy9NlbLPx&#10;LJk1VFIaFBAZbxP7dZHaoCBKoYTsc6UvN7ddcDUhhRLr2A0nnu9A2FpPyHISpDlth6PLbpbKrbUb&#10;jmwvsHKgrSdQSfTC0V1ruARzvC6Pr5MnzGMHtu47hb0nfOG29RDs3AhhHM/WvSdw4NhFbGCdq8d2&#10;uBC29hw+g/AYC7TMGp0GQla9PD4NhCz9Y6MWTebzWIk2wVNNJWGrFBX5eajmhLY8LwdxYaEI8fVF&#10;ICE+lL+/otR0dBIaejVpz0xBmJ8f/M+dxpWLFxBz5QrKc7LQIAVR9pEaGwP/i5fgd/4iQS0ZvS2E&#10;ia5249XSd4f+adPX3m684IKrfgKX2W5tw2hfPx6+7y78+PvfxG9+/iM88auf4g+/fYwT5UdNKXvy&#10;cdpvH8Uzf/g1nqM9/btf4o9P/AKPs/2PH/lPfOkLn8HA2AAqeW9an1VQIqW9YmQrSXF2NrJyc5FP&#10;oCwtL+EEvx8//eF38MG7r+KdN17E6y8+jVeeewqvPPskQYKwQ7h5gZAj6HnpT0/htWefxqvPsCTg&#10;vML9l//0JCfRLAk4r9Ce+93jhK+f4utf+womZyZRzO+0rNISghXLmgpkEgBzqgiBWvtVV4eWznZc&#10;v/Mm3n3zBfzXB2/gr++8jvdffxlvvkh44fVfJbC8QnuNsPDaC7w27RXW/729/DztuT8Rzix7/o9/&#10;4DP6DX7yg0cIoHejpu4aiiQwIuELQkw5rbCsklaFcv5OmwhaWu/03jtvErTexYd/tkDrTcLEawSt&#10;VwlYrxGo3nzpeY6B4+L266x7g/tvvKTwOAIW6zTGNzju12mvclsg+OQTv8H3vvNNo6xbW9+C5vZh&#10;EzpYS9iq6xhDfdcoWgdm0DY4h/ahBQzPLCG3vAZRBK3QqDhExSchLScPFXUNxqo51pq2ZizffRee&#10;e+5Z/N///Vfg/36E//2//sJxv4P3CVqCrLdfJ+i8TgASaPHZPPXE4/jGN/4n/y4m0DXCd7S8Wgt3&#10;YmT5AfTP34/+uXswMHc3pm4+gO899ku8K8gibL3L38fbb7xkoFNw9forz/GZ8N5ffs48n9dZCq7e&#10;1D6fxZsEr7cFZASsNwmobxKyXieQvvzHp/i3+xt846tfR0//EMG3FqMzc1i6/37M3P8QJmmj99yL&#10;edqtz3zmA9Z/hWZA68N3XjKgtQo8lrQ7S7Nv2SpkGXXAVySMQdAiZFkeKes8gZZC/rTm6s+vCLQE&#10;YDr+CRzJLM8TgYZgYfWvcsUEbTSjDqjwQ3nM/j/nr5oBLZaCNwGWWa+1ClqsF7SsAo/xRgmmdC/c&#10;trxaz9jeIRi+zTErqbFAywAWr288VGab7Vbr5PkTEHH/XYKQIOt91kt1UKCla8nkqVoNH9Q1Vq+5&#10;ur0KXTILtlahTNuq1z38yfY2n+Obzz1uxDGUZ+vFJx+zPfHj/zRzyH/+/AP8HDly0Hbm+BFbXFy0&#10;rae/w3irFuRZIgzJWzQ/o/VZY4ScMQMhChmcnWI5MWWbnpCni5BD+BnmeRK2UIjgzAyha3aaJQFJ&#10;gEVwEVzNEJxMImACi/JjLSxK3Y/10yO20aFOW2f7NVt7S4MtNzvD1tfTzusQnMZGbBOjgr5xA0IT&#10;o0O2xtoq2/QYx0bwkifKeMjYz5Rgi9vDI4O2utIiW3zUVVtmWpKtt63JNjkyYFuYHDMeuzmCksIM&#10;r88v8F4JfQYiCVxL8wau5nnfs6wTbClsUGOWKqGk6BUOKRCT504/hKtY2tcXFmc/XLgxh+UlgtbM&#10;jFmbNSFhDEEXAWxk0hKZaGytRxcnDwKnCYKVAS4JWpgFxAQbwpOp05qrsXFzjvYlfCHv1sjooFlE&#10;LFiSKWxFiZLlBVM5Nkq4YynvlTxa8nBNsi/1oZxcaifw6u/rQklZESf3CSjKzzVrp8YJV8OsnySU&#10;jQ8PEcok705IHCTsaY0XTaGERjmwq9MkF25rakAnYamvnZMgToj65bFqbUUvbYjbA6zrI5DJezXQ&#10;RvBqbceIQoMEXfJsNbWgs7GREzkrbLCptprwlosaAmBjVTla+eIXdDVoWy96TkYaCFcCrFqVCkuq&#10;KGD7Qm4XoKpI60DSUJqVSktGQWo88hIJSYnRyJW3KCoU6YSSLIJKZjQBK9QbiYSS6MsXEBXgg7iA&#10;AIKWNxIiLnHiF46cJIJWUiRyCU4F2QnGY2W8VulXkZXKY5kxhK045BGoMrWey3i/EpBHsNJ2FiEq&#10;MymckBWLzMR4EyKo9V+ZHE9GkkIJBVZXkaZ1X0qqLNBSCGHcVSQruXEMISs6ArFRktsWTAUhmOON&#10;NLBFgCIwhoYEISTECg8MvRqAUB6TNyswJBghV6zwwcjQq7gSEI6Ay1dwiZNh34v+uHThMi5c8DXJ&#10;Yy/5sO6CH7wvXMSpM2dx+tQ5nDhyElsJPw52zkZ1cL2dHbZ6euLAnh3Yt3Mndm3bgu0SxCBoyeTd&#10;2kSg2uTuSvjygvfpk/C/fBGHDx2Dx0Z3I9PudIcgyx5r7ewJWva4bY0dzR52652xY8ceji8Ap06e&#10;wUbPLXB2djOwpWTH8oi5EuIEXG4ELhcXe6M2qNxZ7q7cd7bHBhcHbN3kjt1bPLBvkxs2uHvCfZPE&#10;MLYRqghIjgStOzbAa9shbN9xjHU7sMZ+E6+9GWtpdg5bYe+41UCV8WbRFDoob5STq6BHObA24vb1&#10;HtYaLR5fIxATZAm+BGgyybXfYa3Ruk2hh0ZRcKcBL0cCjwP7cZQnS2IWCv9jO8GVQgft5NViO4lp&#10;rHfZxevuIaBpW4BF6LpDku7KtbXTCGA4bGCdxy4jC+9A8FrPfQfPHdi09zB2HfWB65aDWEcQsyOY&#10;aY3W3iMX4MY6F4+dcNm0H4cIY+HRacgt4uetsRVNdU2o4yRVuf6artWbtZJNtZXms9dC4Oqsr0Vr&#10;dSXKCSBVBZYn6/JZb5w/fBJnDh7F6YMnkRIdSdAqQ31ZCaKCQ3D+4CEc2bsHR/btRwBhrDw7A5X8&#10;zkmOjERYQCBOHj6Cw3v2ISY4gt8RbRjp5ncDgUqApX/aGODid47gqncFunrYbpTfZ59/6D78/leP&#10;Gsh56Zk/ECLkvfkdXnyG+wQgY9p+5nd4WeXTvyMMPW7A6/e/eYyA8R3c/+BdqG+8hlKCTWllFUrK&#10;K5FZWIgM5fLjxD2HQFhFwLzvwYfw/tuv4sP338B7b7+Gt14jXAgcCDQCGwMyBJ2XZE//kfDzNF4X&#10;9HDy/gr3BV+vEr5ek3fnmafx4lNP4snf/BqP/fhHuPvWTV6/HJklJcgsJ2RVVSKH18wqJ/SVlaOw&#10;qhbN/M78ty9/GR/99W389b038eHbr+MdTtQNWNEELa+98CcDLqv2yvN/4pgEV5ZpX/DzsrxgzxK0&#10;CIVP//73+MVjP8bnPvMwqmprUVRShrKKalQqz1dVDQorKlFUJA9XsVEV/OrXvob3338bf+YY3uVz&#10;kPdGICVPlWBKHq1XeI8yQZVVEsBe4DGWr8ujZTxbFmRpXPKyKYTw29/6GgYHB1FSUYeOnhF09k2g&#10;uW8c9dxu5nZj97hZozU8fSd6x5eQV1mPyKQ0xCalIzU7z8juywMkhUStp+vs7sfyrbvxFO/1//0f&#10;gZYFW//nvz/k+N8yHqg3X1Mo34sc95/wgsIgCTn//u//gZ7hEbQP8H25eDdh6z6MLt2HAYLWwPx9&#10;GOb2GAHsqz/4EV55l8/hvbfxloCToKX+XhNkEagEV29w+/VXafJu0RSmKO/W6rqs17VGi5Clvw15&#10;s5598g949Ec/NsqITXxfVte1YHh2HnP3PYC5Bz9DyHoAgzcJenfdiaUH7v1g7r5PQOuv771sJv2r&#10;IXxaKyV4+oj7HxF0/irY4cRfnqxVhUFB2KoH7BPQInzwuDwxVvigwgotSFr1bqnuvZe1lss6Zp2r&#10;Y5YnyXjI5B174482qQ4KtAz8CFDUXkAiQDHnyOtm9f3XN+S1Ur0FMasw8/feJNkq6PyF0KR9QZJE&#10;KARaCtVbBS0LrHS+9tmO4zPKg9z/M4+9y7G9x+u/Ly8Zn4EA7K8ErL+ojcZBeFqFvFXQUr3lOeNz&#10;WIFB1a8CmgVpAi4dY9/ymL38e5NvTOqKeq6vPPkrM4f8588/wM/uwwdtp4+ftMUHXbG1NdbbxocH&#10;bMvy6kjoYnbGtkCQmp8jQMmLQ8gQVC1ME5amCRyzCr1TKB3hZJrwJbhS+J1pRxCbnjCeLCN0obA7&#10;eZIIWVrnZAQwlidsy4sEn+lhW2dbg60wL9OWm5tmS0lJsPUQtOamCHvjE7aJ4RHb8ECfbbi319bX&#10;2W4b6O2yjY8OWjC0oDVTAjaC4AKvZdaBTdlGCI1lxXmEsmrb/Pio7TrHP0tYmpkgjNF0X8tziwbg&#10;5KmT2uGExD7GBZbyuAmm5mzXr7MN74VQZMnTz/GZ8NkIuObnJvfMz89Uzc1N/4T7Hy0sTmF2YZIA&#10;NWIEMOYXpkDwNCEqc3OTYHtMT61KsU+ybop1UybEcFLgNDyMgR7CkEQrCEcCJMHVJIFsYEjJiQk7&#10;Bq5GjCS7PFRGMZAQJql3E5Y4rvBBQhuPCa60ENrIwHNba6uUA0vrrHo4cdHi76qyUvR1d2BsoA89&#10;vR2c2HRgnNvjvJbgSiZBDEtxsA+DfRLC0DqtHqMgqPBAS3FQoT7KlcW+WwhWrBvs7DaTpF6pCxLG&#10;eghfWpPV19pM4OJkifDV09hiPFutDdfQyklcU00FygryUM1JWhvrlEOrXuGCnOw1VJeiubYczTWC&#10;rRLul6BRsMUJQF1ZIRoIXNVFOYStHFTkZqAkW8Al2EpEDgEmO4HwcvUKMiKCkRTmj1QCV1LoZcKV&#10;N2ICfRETcAlRfoGErItIj7+MjPgwZCSEE45CkZbM7bSrKMiMR26Gwv+ikUnLIlTlZyciPysRmYSr&#10;DMJVZmocjyUgNT4WyQm8XlKYCQVMNuIZ4cZDpdBCCWEobFBglUzIklhGXGyoCReUlyo+OhQxHG+c&#10;tuW1Cg82oBVDSAwNvUKI8kMg4TAsmHBFkycrMkLHAhETcgWBQYEIk4x2KOtCwghc4VBC2ABaYGAY&#10;/ANC4HPJD+cIWhe9lbj2AoGLsHXeB+dOXcDJo1ortQ32doSj2+xgRzDy3LABe7Zvw+6thCzClRIW&#10;b93sCS8C2BbPTdi8wQMb3d1NouPzJ08S5i5i37698NjgZkIBJWyxjsAmAYzb1wq07PEvK6C1Z/d+&#10;jjEEZwh5nh5ecHBwhqOEMOylMGgpD3p6KIzwDjgRrJxp7q4OcJbku/1auDraY4uHG7Z53oHtHlrP&#10;tQGeG7dgy/a9cHHbZPJoObt4wXPzXmzZcQQurgSU9YKqrVhHW7Nea7YIU2b9laDJCvMTACmvlZ0B&#10;KgGWTOu1NhvQkhCGvFoK3xNgWXLtErWwhC7MeiuC0cfHDGwJstTOWpclsLJyZSnPFsGK15VXS6Al&#10;b5bCCJ3c9hDUpEQosGIbhQ3Ku7VhHxwVSui5n+U+OHjsMWuxtEbLbfMB4/1a77EbHtuPYLfEMFi6&#10;EMrcWHdMoBWViryCYlTWXEN1dR2a5Nm61sjPXB1arjXwM1mJFoJWax0hq1ZerSrjjarMy0V2Yjwu&#10;njyFgzt2Y8+W7YStEyhIS0N3Qy3qSwoQdNEHx3fvw97t23F41y5EBgWjIi8bNUW5iA0Nx/EDx7Fv&#10;xy4c2nuAn89UzAwOYYrfN/0dXfy+6DBhxVqfZXm0rBDCwa5ubrdjYrgPnyVoPfHLn+HFp/9AuCJo&#10;CawID/LsyMuk/ZfldZI9r20LvARjf/z9b/Grx36C//jSF43keO013r/WSREyCkrl1cpHnuTgCV0C&#10;kG9+61v4SF6c99/Cu2+9aibSAi0BxiuaJNNefoZgQ9OE+dVn5WmyoOoV1bNO+y8TumQK3fvjE7/F&#10;Yz/5IT7/2U+jrqEOeSVFKOD186osb1aOEgtLVp7W1tOHH/zkR3j/w7fx/jtv4j2tMXpFnjVO5l/i&#10;5N2MRYAl2OJ1CBcvrZhC4mQvcYzyZOn4C3xGz/O5/YnP4ec/e8Ss1Som1GXl5hF0CFaEluLKauQo&#10;gXFBKUrLitDE7+Qv/euX8ebrr+EdXV/rjwgOrxG0TJgg4Unj0bVfJWga0BJcshRgva6QQY2N8Pky&#10;j79CU2ij1nb96pePsm/+Lrp7UFBSgbauAbR3j6KtfxLNhKu6zmGjOthC4OofW8Tw5DJqm9qQQsBK&#10;TM9CYlomcrTW0DyvatQ1Nph/OH7nW98gUL2O/yvQ+n8fGdD6f//rr/jg/XdYTzh67WVC0Asc/7Nm&#10;XdkPf/AIlgkxTYT83skZTCzfwsjiXRhevAd9C/cStO4x1jt7Ezce/jx+8Yc/4KVXX8Mrr7yClwlQ&#10;Er14gb+Dlwi+Lwkk+Uxe0P2yfJHl84S55wW6/Ft49umn8Kcnef+/13q13+GJX/0aP/3xo/jXL/wb&#10;hscmUNPYhtbuQSzcfR8maCaZ8X2fwdQ9DxO07pOX64P5e+79GLQ+ev8Va9JvYEdAI4jSei1O+gki&#10;fxM86JiMMKVSYLVa/v16LrNOawXIrH7kbRJcae3WH23KffXW878zyYYt+FKiYcsTJpl1I7CxkkNL&#10;/RqPkumbMPMar8lS560CnMzsG3EN2QrYqF5wQ1v1JK3uS4RC0LTqtRLQGRVCedAIOMaLxmtbwGON&#10;wfI4ad2VBVXvs+49XvfPugeBlvoyQGeZPFpmX+OgmTHwHK3x+jiE0YzHAsFVMJMYyceqj3rGepav&#10;ElwNCP7J9u4LvzNz8H/+/AP8nDp3yhbg7WML8/e1NdVV2oaGRmyjU/0ECq2XUj6rCUtKnfCxpLVX&#10;rBNQzc5obdMC6xYIT4u269yeI4AIQhTeNzclj9akUfkTZM0ZZUEpDFqerHmzZkueo1H2YakMjo0M&#10;2Xq6umy9ve2EniEb4YN1g7YRgtVgb6ttuL/HrBmTV01S7kvLEqmQd4z9C+bmJmwjC+yT8CZYHJ8Y&#10;to3LQ8f+bywRjDhmeeEW2e7G/ARhcco2NTHI+knb4FC/ra21yagtSvJ9ec7K6bW8tMB+CY68/2me&#10;J8n3JQljzE54EbBSCU+fob3MegNSS4uzmJobx9LCDG4sz4MQiJmZMUxPjxJ6RsCxc1uCGBOYV94t&#10;Atck4UtKglNTo4QwlgSpcQKUQGmYwCMIk5z7yNAACIkYHhk0aoQjktIltI2PjRPMpllOEMC0rkvw&#10;NY4RgRqvOTFGcKONsq9hntfa2mgSDbdyEqPF4v293QaQuglFklLvbG0yCoKW+uAARmnKhzVEwBrj&#10;9piAzUBXL/oIWiYnFl9K3e1NnBg1GbDqp6kcIowJupTMuH1lDVZnUx3hqp5lIzoIWV0tjYSzZkJY&#10;Axo5oWskVFXxpS5vVgcnH20SxVDYEq2F0CXrqK9GI0GrtrKQoFWI5qpSNJYVo7YkD2V5BKycVBRn&#10;E7LSY5AbH4fchChkCWyiwpBCaEkKleeKkBVMwPK/gEi/cwi9dAYhfhcQH+rLCeQV5CaHE4QCCUj+&#10;BK9Q45XKS082oYRSB0yKiyRARSM3LQHJSRGEsasEsEgCVxhSWZ+uxKqphKjYAKSofXQIEmNCCGAR&#10;SIoNR0q8db7WYMVEhhCy5KEKRFRUMCIIWJFaY0V4igr1Jyz5ISjIB34cn5+PN/wvnYe391mcPnPK&#10;mPf58/DxOY9LF8/Dz9cH/n7ehCZvXFQeL78Q+PoEIoBlSFA4ASsUl/1DcMk3EL6+QTweDO8Lvjgn&#10;6XfaWe+LOHPmIo4dPwePzVux1m49brvdDrevWYsN7q7YsckKF9y1dStBa5NRHNzk5mq2BWIuzk7w&#10;4vbp48c5jkvYu28PPDw2mPVZDo7OWLPW6mstQWvN2vW4/XZ7QtUd2LNrPwICruDcWV/j0ZIqoSTf&#10;5QFbt96O50pkw9GYcnW5uTgY75aDw1rYr10DdxdH7CT07dgs2HLFBrcN8FLi5b37CVqevA9nrHf0&#10;hLvnDmzetp/wI4/VRsKVEhfLU0WAEmQ5eBjBC7s7pDyodVhacyXIknS7gEuerE1Y48RzCVjyYAm8&#10;5NmS+IUASKVCBtcK4hQSKCVBV4UWCrR0fMuKd0trubTuSmGBAi7W8biT+25TOgrA7iB8EbYEYEbO&#10;XW3dCWAKH2Sp9Vr2ar9hD5wIWs6ee428+4ETftiw9QgcNxDCeNxr9ykcOO5rINPJfRvcN+/HgSN+&#10;uBKRaKTTq6sbUFdTi4a6On4PsOSEtaG6hp/HarTV1/Gz2ICu+nq08Vh5fj7qS8tQx0l4umDr7Blc&#10;OH0akcFXjPhFX1s9Wvk5LUhLRog8qOe8ER4YjKKsLNTyc1qndA65OYi/Gs3P3GUkRkUT4KqxwO+u&#10;8f5BDBC0FG7c19KOIUGX1nS2tmGgvYvfLVYePn0vfe6B+/Hbx36K55+St8ryJr1AeJDnRmFgxouz&#10;4skRZL3y/FMEsieNB+UpTu5/w8n9//j3f0VPdy8qCBbllZWc5BcbIYzcAlpOHrLyighgjfjGt76J&#10;dwk4b7/5uhE30MT5ZUKDQEYCBi/SVMqbpW2Vq/D1CmFLcPXSnyzIepGQ9cJTT+JPnFz/9Ac/wJ3X&#10;bxIQlDy5FAXllQSFOhQQ/Er4zMsbmlDJ597Y2YMvf/2reI4T+Tdeecko2L0iyDOeIstbJIjRmi1B&#10;zIvPEub0TPgcXmSdBV2sJ/Cthg3+6fdP4Inf/Bzf/NpX+H6aN2vSsgnQRRyHyTuWW4BMPoP03CwU&#10;yINZXIrxqWk8+uhP8IxCJF8USDxrgOEF9i8Pma75/Mqz0HVf+JO1RsxaS/YUnuN1JY7xHOuffUqA&#10;IdD7Kb7+9a9jlu/Rav6tVfH+G9u60dwxgObOETR2Ebh6x2ljBC+B1gL6Rud4fBDZ+WUIj01CYFgk&#10;YuOTkV3M9wLfLd39fbj3vvsIxa8D/8cCLIHW/2P50V//jDcIi88Thp975hmC3u/wu9/+Gj985Hsm&#10;NLJ3eAjtfMeNzi9haGEZg4t3Eq7uxsDi/eiaukm7gY7JRfTPLuH+L/47vvPDH+Fnv/g5fv6Lx/BL&#10;2i9+/jM8xr/Lxx79Ke/tUfyC9vOf/Qw//uEjtB/gRz/6Ib7/yA/wne9+jwD/bXz9m/+J//zWd83a&#10;sHvufRBjUzNGpbK9fxhTN+7C7N0PYPbWw5i4k8fufMDk8FJy5esPPfABy6/M3bcKWq9ygv8SwUpr&#10;qCzA+i/CyN8EWgINAZWBKsurZdZocXt1vZagYBXEDListLG8TU8bD5Zk3C1JdikKyitmSbQrNO6l&#10;Jx+zvf7MbwycGW+S+ta1BFjqm1BiIIow9aFRLiTE0D58jYDyOsHK1AtqBIsWaMlWvUmrUGPB0qr3&#10;SJ4kAZBCDgkxhC0DXPKi8T5Woc94tQRCKx4wtf+QdX/WNk0KhKZf9mna6Z5XrvX3trpWy4xHcCb4&#10;4rOxoEzKhisiGjR5tSzjGPU8ORbBqNa/vc/n+M+ff5Cf5PRYW0LsVVtpUa6td7DbhAsaOXflqyKk&#10;yOMzRci4TuBYXliwTU1OmDxZYwIWSaETsCSJPi/vF0FMHi8lM54ixAisxqfHDGQphHCK2/JwSR59&#10;eob13FbY4IKRWh8hxMh7NslrEpamhwk8PGdsyDY2PGhUArVmzFqHNU6wklqgIE9qhjO2KfY5Qzic&#10;WlC44piBK113mtvKw7V83VonpnuS98ooCirMkSA5TVMo4dSE1AuVCJn3rrxg8tipHU1iG4vLvE9C&#10;nX4mZ0Z8aUuErT8pZ9ayoIqQJS/W7NwE5malOCUFQCkPKoRPAhm9GBshLBGsCKMmhE8eLpUcM9tP&#10;Ge8V4RDDbE/ANcIZIwSrVRsdladqGEP9/cbbZbxWhC2FIioXiRIcTwi0CGoKQxyWl4sgxvvk/hBh&#10;S0mMe9Dbw8mLvE19HcY7JWUvya8r+XALX+raVxhgf3cHBpU3q6uDE5t+Y5Jsl1CGwGugpxvjWsfV&#10;22XCB7sJaVq8rtBBAVQX9w1osU4Q1sEXoKTcBVr6b3UnrY3g1VxXg3a+YKU0KAGMipJC1FWVoatZ&#10;whjXONFT8uIadNfXop3A1VZDIKssN5O2mrJCWhHqSkpRmZ+NWuXTKkxHYUYyMhOikRF/FflJhK34&#10;aKReDUbKVSkOBiDemB+iLnsjwu+MURwM9D6B2JBLSIsNRBbhKSXGH8nxQYQhnpdwBdmpSqoaifiY&#10;CMRFRSAh2lo/FRVxBRFhQazjfqQ/EliXHBdhwCo6jLDE60TyeESYP2I5BlMXEYDYqBBaKGIJWtpO&#10;iLlqSqkIhl4JQhBBMND3Ai6eP42zp07g+JEjOH3qGC4TtC4TYgIuXUCgEiuzP0HY/v37sGfPPuzd&#10;exD7Dx3BvoNHcPjoWRw4fAanzlwiYF2B32V5soLZ/gp8ado+R9C6cMkfp719ceS0N46fPo/Dx05j&#10;8+adBB5HQtF6A0abPDyxZ+t27NyyA1u9vLCVwCXo2uq5EV7uHvB0c6e5YccWL5w5dpSAdw57OKYN&#10;Hh4EJFcCk5OBrDVr7LB2DQGKpn7Xs37b9h1sfwWnT/pi0+ZNBDNHI6Dh4GSJZ6xdK1l3Sbyvh529&#10;RDAIWQQuu3US6rgNLuvXYau7C3Z7bcAWgp+bk5tJqrx37wG4uROCHN1g70jgc/MiZOw1+afWSNSC&#10;gCUVQQGTPFfr5KUSXDnJk7UaDqgQQQliyHv1iSl5sLxU2pYHbC1NECX5deXUun1VBp51gi+1kfS7&#10;PFcqrUTFlgnC7AlRDrS1ztuxTsfk4XKT6IWSDKvcQ4DjuRt28/hOltwmgNmzjYOAynM/XDcdxOYd&#10;x7Hn6EVskJQ7Qcxl435s3nUU+46dx6adRwhnu/kMDmHvYV+Ex6VwMs3PEEGrRgIYtZzUS8qbkNXE&#10;7eZrhKY61il0l5+9+qpKVJUWoqmiCi2ErtqyMpQVZqA0OxfVxYX8HFeit6XehBm2VPEzWlpkFAcV&#10;0luVl4n6iiK0VJejmf3UcUJfyQl9dVER29djjMBjAKud30sErP62Dgx1WmV3Y7NZpyW1UoGWkqJ/&#10;mqD1m8d+hmc5cdck3kzqCVovETJkLz7Dyf7fbSuU8PmnpXz3pAkR09qkO++6idraa8arJ0l3qdZl&#10;5eUhI4uQlZ2PNJZao3TzvgfxOM/R5Px5eWJoAoznZAQGjeF59iuAeU4gwbrnCVPPPcl9iU8IPrj/&#10;zB9+T8Cy5MQf/cmP8G+f/yK6e3qRXZCDAn6fFUtshM+7pLHJJDYuJviWsqxsasP00nV8+7vfNuP4&#10;I/v9E+0ZXlNKf8/wes9of0Xh7xle809P/g5PEmSe/B3b/+5xXvf3+MNvf4s/PP4bPPGLX+DRn/4I&#10;X/vyV3HnjeuorWtANqGqsLgIyjeWlcd7z8xFYmYqYlOSkJiabqCrpq4Wi0sL+MbXv4Kf/fgRPMY+&#10;fv6zH+MXBItfEsBkP/+pSsIG7+/RH1v22E/YhvU/5TP/8SPfN9Dxnf/8T3ztq1/Fww8THObm0Njc&#10;aglw1DUZb05daw/aekbQ1jeGVkJWE7dbuN03Mo2+sVlT1jd2ICE9E5HxiYiMS0RyRjaa5fEkEH7t&#10;a1/Df//tLx9D1v/67w/x2qsv4/HHH8djBJ/vf49j+PZ38Z//85v493//d9xz/32Ymp/D0OQExllO&#10;XL8To0s3LeXBJXm0aHN3oW/2TnSNL2FgdhkjCzeweN8D+MyX/g1f+Ld/xee/+EV86Uv/is999vPG&#10;Pv+5L+Lzn/8SPvu5L+Czn/ksPv3pz+L+hx42iZNv8b7vod3P+vse/AyW7r4HUwvXMTw5i8n5Zcze&#10;eQ9mbj2I2XsfxjRBa/ruT2NCxu2ZW/fj+sMPGtCav+deC7Q+eM320bsvGrEKwdZ/cdIvk/jEXwUs&#10;gglCwWr4oDGp9LG01mGtHl9pw2PW2ivChNZOEapMuJxZk2XVvU/4eu3p39ieffwntt8/9l3bM7/9&#10;se31p39tPFurAGfCA1fAZRWYzDom7b/GY68RdF4RFAmWPgEYC2IIO1I4lIdJdSt9WKAl+BGI0Vgv&#10;qHv/DXmOJPH+R6P0957C9miWN0tQZgGTlS/rk/Fo24QnrkDU37e3gE7hgNZaLQGjwiONJP1KWyPA&#10;QeC08ozxvlkKdv/2zvM0Au+KZ8vyEhII2fafP/8gP0MD3bbe7k7b6EgfAWrItijYmRw0kKOQv8kJ&#10;ggdhS0l+FVo3NqH6Gdvk9CQBZtZIuiuMbkqeLgLJxOSYtV5LcuvTBLKpUdskoWiMYDVBCJsya7qm&#10;DCgJtKYJWPJqSaZ9itvDQz0mp9cc9yVyYWTlxy3v2gxBTWIXNwh2gh+ZIGpuSUBFWJJXa0kJjpVs&#10;WP0TyFivdVsavwQ4VD8/L8ias+pMO3noJm3XCW4KQ5wVLPL6JmmyRDF4f9cJkUuErOtLc4KsPbRy&#10;QuEjLD9cmJ/B9aVZLC3MYX5m0oDV3LxyZM1glqBFMDTeLEIeeI88xuNGbXDYgNbMtNQBR3netIEr&#10;7StpsYBKSY2n5J0aIVwNKS+WtY5rSNDDOkHauIG4AYKXRDIsb9b42AAmBFpa88X6GcKYQgsVkjg+&#10;Noj+/m6jHCgbkdiFlAQ5cRkSQBGkhgd6jZyykgkrj00Ly35OeIYJeIIrwdZIv+XZGu1nH71SFGwn&#10;YDWhW4DVrBw4BKSmBgNYPW0KAbK8V12tlrJgi+SYGziZI2TV0wRbzfXVaKgtN0qDDdWVBC/V1RgA&#10;0ySvUWFMNdW0SjRJ7r1c0tKFJmlxbWku6ovzUZOfj9KcZOSmRJpkxXlJscilZRGQMuRZImglhgYg&#10;OsAXkQEXEUuYiZN4hM8phF8+h/gwX2TGBSEzUaAUjDjCVGjYZcQSvpISwxEfG0mgikRUWDhiIyIQ&#10;ExZDkIpGWBCBKzQckVdCEBMaiujQK4gMJjD5ByPM3x8RVwIRFhyI4EBObuVJI2iZxMTRwSaRsa6T&#10;yL6jI4IJZQEI9ic8XTyD8yePGGGKQ/v3EqJ24fihg7h0/gIByRvBQb5IjI9CUkocAeoStmzdgk2b&#10;vAgtu7F772HsO8xzj50jbBG0zl6Ejy8Bi6B1wSfAAJbv5TD4+IXiHAHrzMXLOHGeoHXGB4dOnsWh&#10;wyfhsYFwsY6gQyBac7s93FzdsdNrK3Zu3o2NHgoR3IgtGzca0NpEwHLn8Y3ubmb/FEHv/NnjBB2F&#10;DkplT6DjRMhaZ0Dr9tvtDGjdTrOzd4KX1zYEXQ7HqeMXzD24urqY0EEnZyfY28v7tQbr1q3jtp2R&#10;kBdwKa+Wvf1aju9TWC/5+fUO2OTkiC0urnC9ww0bN2/F9h1W6KCdgyvNDa4e2+DB8cujZTxZ9h7W&#10;eiyC0RoHCV4QipyUq0qhfloPtZ3QJIjaYsp1Ep4g5Ng57TBgJcELgZiVdFjAZIUAyqMlb5YAbo3z&#10;VtwmUOP+GgNnMrYXLClfltZREbSMmbBDQpb7yrorgpeT+z44bdhP8NoHO/btuGEP7N0JWdx3dGO9&#10;624487izxwG224dNBK1dhy5g4/bjcHDfa7xem3cex/7jPvDcfphAtodGKD/ig5DIaE7yCTyc4NbV&#10;NvKz2ISGukbUcr+hpp6w1WBgS+snm64pnPca2vm5bKxiWc/P8rVaNFWWozgrDbkZKUb2vamiAh2s&#10;b6khiJUUIis5CWmxsciMjkdJZo5RCK0tKkdFbjFSY+KRFSfxmlxUEnQUStyrNBCcLHc3tRKw2tDT&#10;wn1OwpXgXMI78qBrPen9t+7EL3/yEwM5zxAuBDcqn33qdwZ4nid4PUcQeYbAIU+KPDjyoPzu17/E&#10;T77/fU6AP4+BviFUVtQSMEqRl1+C9OwCZBAoMrI57pwipGXnIS2nAO09/fjMZz6DH37/e/jVzx/F&#10;b3/zS+MF+e0vJcDxKzz+q58b++0vHsUT2v7FY0Zt8Lc//wXt5/j1z35qYENrsn7yCCf43/wmPvPw&#10;pzHE7/TiUiVQLuPv4BqK+YwL+OyKGxpQwudbSivnMylm2dTZg4m5BTzIifm3v/YNfP8/v43v/ee3&#10;8J1v/U98/9vf4vY38V3ad775P419k6Dx7f/5DXz1P/4DX/nyl/HVr3yFQPE/8K9f+BLh5tO4dc9d&#10;4DvdJC7O5bMvKC1HGX93uUUFSM3NRVJqLhLSEpCSkYEUE56XitTMDFRVV5u8iktLc7jzzht44IFb&#10;uJ+Q8tCD9+LhBwkdDz6Ie+++mxB7J+67dS8euO8+3HvPLba9adrfuEG7voyFpWUM8/qSuW9pbUO9&#10;Ejtfa0J1QwtBS8qDfWjtHjKw1dQ7go6BEXQNjmFgjKA1PoP+UZZDk6hsbkMRoT+vpNQkm25oacfC&#10;4jK+wWf82huv4b8++hB//fDP+CNh97vf/h6++K//js/yd/+5z38Bn/ns5/DAQw/h3vvvx9LNG1i+&#10;6y4s3HULExzb2PW7CFl3YeT6vRi9cT+Grt+H/oVb6BdszdxE7+x1DM7fwNjynZi/814s338Ld/Ne&#10;77n/AdxFQLr3PoIU+70lhcC7b/F534u7770PN1neZLl06x4s33cPbjzwAK95D8HqFiav32R/d2Ga&#10;kDV1S+qCDxGyHsT4XYSru7h992cweedDmLjxAJYftjxaC/c+bK3R+vPrtr/Iq8IJvgEtwQjBQR4t&#10;TfRX12JZ66Isz5XWaH2yNkshhQQQrT8ya5AsoDLeHYXXER5Ww/2sUnV/tL3x7G9tr/zxl7aXn/qF&#10;Manrvf3CE4SKp8y5GoPafwxPNANa2ub1tC5L21LrE2y9R+j6e8iyvEjyNNFWYceAkcCL4xUg8r4+&#10;fPNPtndfW0kUTBNgSYhDZrWx4MlquwJsK+ClfcGUytUQw4/r2d46Zglm6LmYhMuCNZrATh6955/4&#10;qe2pXz5ie/o3PyZ8/prHrTVwUn+Ud9F4DM35ljfwnz//ID/jk8MmRE9gMUsY0nolJS2emZ4i1Ezb&#10;Rgk544Qmox5IwDKS7QSTOcLOLGFlfFphfAQo2iQBanxyknXjJtRwivAyRWiZFLQZIFPoICGN1xiZ&#10;HuJ5BKg5QpCk3hXKNz9uwhTHx4ctAQ6B3uQQoW3UAJLWdc3NW2vFzJov47Hitdj3gtZ9KYyQ4DVP&#10;8Fq8MWNbWJ6xzfBafBkYAQ6FGUotcIn111e8U/JYKZyRcGO7eX3RhCAKyBZ4PYKSbZnnao2axr2o&#10;a06P7yRcZYz2936W9rLEJbTOisCG5YVZLM/OYMmsy5rE7Ow4FhYIXgSrJZbzc6OsHzXl5NiQybU1&#10;TfiRydukdVQCLUv8QpLqQ4SmIUyNTmBkaNiCrcFBwpEga8h4tMw6rpFRA2DDbKP1WErUqG0ls9Sa&#10;rNGRfp7bC4K0BVoEvqGRPiOsYa47OsxSYYWELIKTQgaVN0truZrqlJPG+k9yV1sLBrp7aF0GtrRA&#10;XcIYA12SYG41a6qkTqawoMqifFTqv97XqjhJskIKu1sFXXXoaKpHGyGsTLLQWemoKisxQGUlJVWS&#10;4iq2aTIeLIUsNdVVGY9Wc22lkY6WKqHWi7QRxBQy2FBeYsIGG0ryUJVfYCZymYlRSCbAZMXHIDsh&#10;BmnR4UbaPSOWZXQIYq/4IVZepqALiAryIWhxm9AVTUsKD+Y50UiLiUREiD+h5wphKAJx3E9JjCdo&#10;SX49CRnJySxTkRSXgmROFDNYlxKXgKSYWCRFxSArgcdjE5DGuoSr0UjihDYmPALhym0VqhxYBLGI&#10;QCTEhSKO44olaMVKTTA8EOEhAbjs44sTh/fj+NH9OHPyBE4dOYDDhK1D+/fh9IkDuOx7HFcIWvKs&#10;RYUFEqiOEFakZrcBO7bvJODsx5HjR3Dy1HmcJjydP+9HuLqCS4QZH98QWhjO+14hdIXC+2IQzl8I&#10;wKnTl3Dm7CWcOHkRBw6dgbP7NqxZ52TC+9atccBGAsuubbuwY8sObNskmfftBry2bdwMDxcXuN3h&#10;gg2ubtjO/RP7D+Ps6ZPYf2A/NmzwhLOzK9Y7OBjIWkPIuu22dcZTJtBaY+cAL/Z1mbB35pQ3NhGQ&#10;nJzvgDP7dHVz/TjhsfJpKUeXAEvm4uwAR9bbrbsddmvWwJlA5sm2G9nGydkZGzyVR2svnDjutQSt&#10;tQQtN89t8Nq+H44CrfWWuIU8WFpvdbsRv7C8U2tUErJkAisnl90Enj0mf5WRcHeRbSHIbCP4bGVp&#10;gZW9qxQAdxiQWe9OkKLZcV918ogpL5a9gEx1BCzlwFqnMEMBGyHLzm03j+9hf3vg6MFreuwxXipH&#10;A1KH4LrxANw2WZ4rF0KVBDEcWEp10J5QZc9t1y1HsYOgtXnnSY5hL/sifO08hr3HfOC+9ZC5ByfC&#10;2q4D3giJiEduYTkq5c26RsAiXNVV16O6ooaf4SrUVlyjVaFJMu9VknuvMt6oaoJJaw0/85U1SCdA&#10;XTp5HmeOnEYIAb4gPZufy0pUFhTgip8fTh48ggO7D5icbbFXI5Cblo6c1DT4XwrCsUPHcPzwCVzk&#10;311WSoZROmyurTNljdTuikpRUliIkvxi1JSXs66c3xd1GO7uxgOcyH/vG9/AL370I2OP/uD7BC9u&#10;/+SHeOyH36f9gFDzPfzou9/BD77zbTzy7f8keHwT//rFf+WE/260d/UScCqQT9AsLq1kWY6MvGJk&#10;5RcZ+MwieKXl5Jt1QMot1dndi/nFJSNUIO/El77wRXzhc58z9rlPfxqfffghYw89dD8h6gFCx4OE&#10;jofw8P0PEjjuw1037sYtAohyak1NTaGtowtl7FeCExU1TahtaENlfTPK+b1bxe/A6uYWlq0oa2hC&#10;uRIWc7u2qR0dhI+BEb5bFq9jbmERs/K+TI5jUuk++A6aVXL8uRmMT41bYkl8V0iRtn9gGN29QyaB&#10;cldXF7ra21FDqFMy51JCVnFZGUr4fZxfWIz0nFykZeUYyEpNzyRoZRK8UpGWnoHcnBwUFxfxPH4f&#10;NzWiU9EMXZ0mUmKE76ienk709Xagq6MZHZ3tZn1wT1c3WttU14FWtu/g76+1tRNNfLc0tLQQslpQ&#10;p/sjWFc1tph7beLz6eobQXf/EBr57ukgFPcQtgbGJjEwMY/hyXlMzi5hem4JI1OzhC62JbR18P03&#10;OjmD+x/8NL76jW/ikR/8FD/8wU/wla9+DZ/73JfwwMOfMeIm9/L3c4sgdP/DD+News71W7cwd+Mu&#10;LN59H6HnXswScMZu3IPxO+8jaN2HvmXl1bqF0ev3YHjpToLYnZhcvoHJpbtZ3sLUjSXcuHU3+7kL&#10;d93zIG7eTYgiYN645x7jLbv73ntwk9dYJnyu2jxha+rOuzDDv8dZwtY0QXSS15rk9hSPz9z7IMsH&#10;uP8gZuTJImgph9cUYWvp4c9+MHPr/k9A64PXbR+98xIn9Kuhg6ueLUHXcwao/t6MB4tmbVsmIBKA&#10;fOJV+qR+1VYBydq31ma9/eLvCUgKi5NHSaGFn6wBszw5BDdeRxDzZ/VvgMPqYzUnl7xZ776s81c9&#10;W4IcraeSN+lFgo9gy/JGSYzC8kp9AlCWwqEVOqjraGyq075Zq6UQQ9Zb47CAaxW0jDdrFaxW6j72&#10;ZGmdFkvrHB7T2OUFZCl7/2XlyHrU9qsff8323S8/aPv+Vz5re/pX32f979mW9yfQpVlrtgRczxto&#10;/efPP8iPoGpycsw2Rtiakkqg1j9NjhqP1JSBqAkDTDMK6SNwzBBypglPswSusSnWzc/xuNZfzZq2&#10;I5PjhCqtz5pi/YRtmtAyybbTc2xHeFtamDd1wxODtrHRQeN1Ut4shfpJ6VBQZZQNCWFaO2XGMjFk&#10;xilxDQHRBNsoDHFcgCgYUx8EqeXr88ZLZUIGea5ASuGLRj1wpV4wZvJmsZRnbWFhzqgKTvOa8nIZ&#10;eXfei44LLuV5m5aUvbxlhKyluan0pbmZhwlYzzZwsj9JKJrjy2yBL7aFWcLW3CwWuc17InxN4voy&#10;wWthAgtzI1ikTU32Y7C3Hd0ddejvauYLqpkvvFb0drea9VKtLY1ob29Bb1+3kVVXXXsbX1btbejg&#10;C0mJNhvrr/G8NvRKva+vD4P9/Ty/B/0s5b0aI3T19/TxxWepA7a3NfGl10l4s6Ti+wldA+x7yHi0&#10;+ghig8YrpjVgQwKzYYEXoa6P/fLlqHVYSkCsdV2DPdZaLXm9Rvt6TC6bPtZ38RptjZyYFecinZCS&#10;mRTLyVEOKsvyOeZy3led8XBJqr2tUTBVgZzMdBTm5rCuFh2NdcbD1Ugwk2erVXLGBrAEbzXoIMR1&#10;as2WIKtG67QqOcEjaJUXo6m8FHUlRWjkdk1hHoozU5AafRXx4SGEqgikXg0j5IQgXdLuZo1WIOKC&#10;/ZBA2JEnKzrYl+B12cBXNAEnieCSHBuN6IhwhAUHISkxBjnZqSjK4+RCC+TTc5GbkUfLRXZqLnLS&#10;8jlpLOB2Ni0HuUk5yIhPRXZyOrIT0whjArF4Whz7jUF85FUCV5gRsQgPCURMVDBio64gPCwEYZJk&#10;59giWH/Zxxunjx6A9+lTuHTuHC6cPmbC8Y4dOoy9O3fh+L4DOHviOE5x8nr86FHs2r0L7grRc3E3&#10;yX93796Pw0cJaKe9cfbMJVy6yD79IuAXcBW+tIsCLULW2QtXcOr8ZYJWIE6d8cWRExdw+MR57CVo&#10;eWzaDTt7F8KRA0HGAe7OHthGCNrhtQ17d+zGzk1bCVWEGY9N2OzuSchyxwYXN2z12IgTu/fhwtlz&#10;2LVvL5zd3OB8hyvs7OyNd+z22+zwqU+tNQBnIM7OCdu27oIvYVAerY0bt8HJyR2u7M/ljjsIVQ7G&#10;i+Xk5Gg8WevX2xlhDYGWs4QyBF08vtndFVvd3bDJRQmUPeHisQ0bCYaOBK3beR/rHNzhvnE7tu04&#10;ABe3rbjdzh2fstuA2+wJXI4KHyR8EXwEXLcTtBSa50hwUZJgmYEdJQzevJ/90LjtpDxYHgS3DTzu&#10;tsfksVJYnutGAg0hxwDXhp2Em52EKYGUjNvyXrnvgKMnr0GgMubJ83nupu3HCUYn4b7lCIGKfW0+&#10;YjxanltPYNOOo9i8h8fZxs2LwMVxONPsCWZ27oQ0lp7bT2D/MV+C1in2exBrnHcTsI4QtC4ZUQx5&#10;ziTKsefweVyJSEBiah6yCTJ5tHT+bWfxbzw9OQuJMUlIik1GelIaLRmZycnISk1BVlIqCjNzUVtc&#10;xr/3DPid9cGRvYewb8c+nOXfXEJkNPI1OY+KwSnuHyF0H9y1F0cIXJEhoeYfFckxCQQt/s0dP41D&#10;+4/ixJEziImIQUEWP8M5hUiOT0aQfxAuefsSwi6y9Dfy//5+Abx+Mrqam7FIWLlraRF3LS/Rlk15&#10;Y2Ee12WEj8W5OaMCOz2taAGtZR3H8PAoujr70EB4KSLI5RWWmiTF+YUVBE5+L9HyCsqQVyToKkI6&#10;P/PpeYUoIojJ41RHEOokoHURVvr4HdlN+OogEHR0dBprb+9Ae2s72gkULc2taGtrR0NTM0GiCZV8&#10;Z9TVN6GpuQ0NhIlKAm1pdQ0qqutQVlWPEkJteW2Dseq6ZrZvRCkBuLy+EZUNrahubCWENaOO5za1&#10;dBEU+9DW2Utw6TQQ09zahhbCUwev3cb3RXsHQaqhEdV8b9TX8/u5qgqVhGaVFRUVKCNgFZWWGcGP&#10;ElMWGDGMdIJUWga/x+TNy8hEMqE4IYnfq6npSCEkJyanIJP1hXl5KNK5tJpKQnBlNaoqylFbXcL+&#10;iwntFaiSYBG/4xVyKAn9hmt1hDuOhWUJwb2SUK37r7zWhArebyWfj+5bXq3Glm608P5a+KzbugfR&#10;1jNgYKpP/1ycXsLk3HXMzBM2F29ijuAzt3QTs4TP6fklTMwsYvnGLcLOA4SpzxCuvoBbBK/7Hvos&#10;7rz3Adx17324h6B1twDogfuNLd9zH+YIODM3aQSt6bseIkzJm3WvAa7hOwlZN63t0eU7MX79FsaX&#10;CElLtzC5cNN4waZu3MTCzVtYIDwtE6pu3Hcfy3tw/e5buH7XLSyxj0UC2AyPz7Kc4P40rzlBwJsm&#10;bI0vXMf4IiHr7nsJeLw2ryfIGl2+j9ejLT/AaxC8bt6H+fs+/QEh6yssV0IHCVrvao2W1gpZcLXq&#10;SRFM/dc7Fmx9DFfGLFgQlKyCk/FsGY+SBVWCrb+XYZeZXFemPcGF7QVbq+Chfj8OVVypk7fqz2rL&#10;epP76uUnbe+ac9in1mSZ66ys01rZtkIG5dFSQmDltbJgR4Clc1dzZpl74DWNx8lAlgVfxtu1YhZo&#10;8Tp8FoIlI9tuyhd4nNdbsU/g65N2amMAi3W6tiDSrEMzz+xPtvde+oPthSd+Yvvpt79k+8pnF2xf&#10;/8I9tt/+6Ou2N5593IzN5DPjubLVsE6te/vnzz/Ij+BF65bkbVII3biga4KwQ6CaUNJgI1wxY2BL&#10;iYcn5aEiME1OE6BYN2E8WdMGtoYJP5MKvTNgJSgjbGmtFCFFCYun5iZsi0vcXhqzdfU02jraG433&#10;ak4hgmwnIJL3SGutJqYJUQQ/hStKeGOKUCfwE2iNE+ZGJ0bMeip5y6Z4HZUCQYU7WjZlk/T7/OKk&#10;bWFJ6oTybnFfohjLvFfBGMc9yT4UCilQFATqGczxnm4uL3IshMmxYVtff7dtdmJkJ0GLkDX18M3F&#10;uWeX56eNvPDCxBiWp6cMbJm1VzMSuRjH0vwYbiyOsRzH3AxhbGYY05MDGB6V4EQFKioLCFwdGOjv&#10;5Iu/F20EkcYGAkZzowGqfkEMwadH+aoIMm2tLQSmFjTzeCdfnt1dHejr6UY/Qae3s5NA1oEeglVP&#10;J1/4fNnqv4ZdbKOXbd21a2gk3HS0NpgExVoT1dLCbUJeX28XAU2QJuiywhGVbHmwf4CwJoAjaCks&#10;sKfTeLOGetiO11VS4zGeM6xxErqUQ6u9qQYFOelIuBrOyVi8SSbcWFeJ2ooSNBOM2psIWU3Wequ6&#10;6nLk5WSgrCjXhAsqLFAKg3XVZXw+VVBS1GZTlvFcJUsVbNWjg3VtNeyLL2it02ouL0EL+28oV7hS&#10;MaoJd4VpCUaWPS3mKjJjrxJuQpEefxXZcZFIvhqCxMhgJIQHITkiyCQujiFohV6+iJggP04CA5FI&#10;OEuMjkRsJEsCV1F+HsdZxMlEAcsSlBeVEbjKUJZfjrLcEpTlFKE4qwRFnBwWZuajPLsEuWm5yE/J&#10;RG5CKtITEzkxTDA5gzISEjiWGMRGhCHQ/xLCFMIYKY9ZiJVcmPAXHhaIkKDLuHDuNM6dOIILp44T&#10;tE7D1/uMER04S/DatXMHNhNwdu/Zjt3c3r1rJ7Zu3UIwIdC4bIDbhk3YsUOgdYrtfXDmtC+8OVG9&#10;cDGEE9UIXvsqAgIiTdjgWe8AnDnvj3MsTxC0zpzzxfHjPth38CxBawcBxx32ds6wX+sI9zvcsY2Q&#10;tXXTNmyRot9mL2zduNlAlofrBgNanm4e2LJhM07s2oczBMCdewkpGzbAwfEOsx5LkHXbv6zDp2i3&#10;fcqO+xZobd0i0PLHiaMX4e6+hVDmQnMyaocWYDmY0ME1a26Hvf0649lyJ1BJfGODqws2EbC2eXpg&#10;10YPbHfnONmHQHHzVuWl8oA9wc3OaQNcPTl2gZa7lAYJWQQtCWEItNYStAxwEYgUXnfmfBDO+4bj&#10;tE84jnsH4cTFUJwJiIZPWBLO+lzlM9Jz8sGlwDgcOHEZe4764tKVGHj7hWPL7pM4q+d7KRwbCUcO&#10;hCCFA7pu2QenTXuNFLvzpj3YsPUg4ecwXL0OwWPbMWzfexbBEckoKKvH6QsR8Npx2oQAem47jv1H&#10;A5CSSSgoa8DJ8yHYtvcUdu73JnSdNIqD9pKAJ2h57TyNgyf8sXXPaQLeHqzjtd23CbR84bnzuIG+&#10;9a6E5L3H4XclGmHRyYiMTUJwaDR8/UJw+pQPDu4/gYMHjhOCDuPAvkM4REg6d+o8QgJC4HvpEqLD&#10;I/i3nYz4qFhcOn8RF06fwcmDh3HswCG2CUBqTBxSr8YgIjDMyLrr2JEDxxDsF4iUuHjEX41CEMFJ&#10;ud1OHDllYCs0SAqdqcZDHMh2B9h+B39XEkrZu/sw9u7aY8YRzD5rKiswOmgptbY1NvG7po6TeAIF&#10;vytqa2haP6YkzNW1qOZ3iKzSJOOtRmGJYKqEUFGAzNxCZOWVIjOv2AgrZOWXIje3GDk8LtAya7by&#10;i8y2EhoX8dxSQldhSTlKyqstEQ0ChLxC5eUVKCmrQHF5GQGmBKVl5Sgn0EhcoqRY5xLqSspQSiCR&#10;sl8R2+aXl6OovIrnVPN3zrKyFvml1SiuukZjyfFXETyqGtpQTvgouUYIa2xGU1MHQaQTDYS5VoJe&#10;U1sX6ppbUMtnUd/YSLATkDWhtv6asWKOrbi0HPlFBOoCrUMrQHZBPnJZaj+/sAg5+QXIIWhl52ea&#10;9Vh6Plm52QStFKSkZiAtLQNJBK0ElampyMrMQnZuDvvINedJ9S8/P5+WZb43SxTKV8DvR35/6tkU&#10;sCwqK0MOx5CrZ1HGZ0aQLOSzKKzmM+F2GSGzQuGDhEmt06pv7kJzey+aOwcMaHX1D6GPsDw0MYOJ&#10;2QXMLCxh/rrg5m5ML97A1MIypgkrsnnC0KwA7PrdBJ97DPDcedcDWCZIXb91L24QrJYINNfvI2Td&#10;e68JGZwlJE0SoCTpPnX9fgIQYef6PRjnOZN33Y/h5XswQrgaXyYULVugNXmdxuuML980oX9zBKap&#10;6zcwze15gtTSXXdjdnmZkHU3lglY8/Ja3byOibsFa1oHdh2Di0voXphH58wcegiQQ+xv9MbdBrRG&#10;lgl3HMvowgMYXriffRO+OCZC1ge3PvPFryw9/FkDWv/14Ru2//7zK7a/vfMiJ/c0AZdggRBigOtt&#10;TvYNRKyAhOCEELTqWTJQZeBJgGRtG7iimZxXhITVMEAlFl71alml4E1tda6UBq3+BRofe8rUN7fl&#10;3ZL3y0rsK0+WvE6q11h4rRUvlvFgrcDW6r5gSP28r7VQhBwDdwakBEaCJe5rDMbLtQpbhKyVfakR&#10;CqTkqZJQiMrVUMRVU51gUverNgbG9MzYj1EcNKBFSBTk8b4/ePVJgtZjtp9/9+u2b//b/bbvfvXT&#10;tt8/9i3bm8/9zjwTrdOS3L1k9xXCqTVbAuF//vyD/MhTNE6wGJ0YMnAiKFK4n9ZbyXMlIJklsGgt&#10;luBJ3p/J2TGeM2K2BTdakyVAm1mcMSF8NyX3Lo/Qoo4rLJAANzNKMBu3LRJ8Znl+V2ezrVcy7QSm&#10;WXmz5tn/DPuYHrcNj/Xaxk0o46htZnbUeL4mJlbCCgmBZny89oK8aywnOLaJWakCysPGftj/FLfn&#10;FwhwvP7svEIfdV2JYCgkcNbcq641TWibn5sz3qtl9ifFwesEL4GnPHxKljw+PLSTlk7Yepiw9ezS&#10;3AwIW1icnTKiFlOTo5ibnsDi3BQWuD8/PYqluTEszElJcASjY4SRkS50ddYTnBrQ0lqDnp5WjI32&#10;8dxhA2iT4wOYGFc4oOVZUvy7ZN+tNVWjGFmRdlf44AAhR9ujIwMYlzjGyCi0bsuIXwwMGo+WzlG7&#10;MR5XOGBvbyfhqRctnc1oaW8ggDUR1towNNRvgK6fx/oJTJKKHxkaNJ6yoZ5B49Hqam9Dc0OdyV1j&#10;QgYJV1qIPtzXjSGJYKhNazMnO9UoK87jJCoWpQWZ6Grh/fI6Wp9lPFbXytHTTpBsuIZq5YfJSEFx&#10;QS5qqorN+g+JX1QTmEqL8tBQWYZWQlpTbbmRl27mcVmLwKuqAs18QTdzAlNXWoTa0nzUl+ehsbwQ&#10;VXzBF2dqfVY0spOikJscg+zEaGQmXEVGDCdxMaFIiQ41Mu8CraTwQMSHCrb8EEbYCg/0RZxgjJCW&#10;GBOF7PQUVJYUoZKTpOLCfJRw8lDEyUchJ2dFtBJaXmYBirIJYga4OGEhZGUTsnJS0jiGFE5Gk5CR&#10;lGwmpZnJKYStRMRFKq+VH4HKD6EhBL0Qf0SEXEFYyGXCly8CA7xx4cwxnDy0D+dOHsL508c5QfXh&#10;BPe88WDt2OqFTRs3YYuXF6GLE+Zt27CBMOPk4mo8Wu6En53b95uwrJMnT+PEqUvwvhAAX98w+Mku&#10;heDSJYlhSBjjCs6fD8C5Fdg6f8EXh49z4nvsBCFlB+zXu2AdIWvdmvUEG3cLrjZvoXEMnpuxyWMz&#10;tnh6wcPN06yLcnVygae7h8mNdOnkGRw4dAgubhsIRm4mObEgaxW0ZLd/SkIbjti2bScuGo/WJXh6&#10;bMF6+zvMujB5wOQJs7O3TGu0nJ0dCV/Kn+UENxcXAqALXJ3vgJdRRfTAJjdn1t1hFAZ37DkEJ3cl&#10;HSYwEhqd2PfG7YQdV4UOWqC1zqgGeuE2B0+apNp3Y+8RH9S3dmFgZA5j49fR0T6C+roufvaWMDK6&#10;gJ7+aaSklyIhsQDt3WOISylAQXkTGlp64BcSg5N8xvXtfYhNyTUJhF02HcDOg+dxmqB73jcUu08Q&#10;0s4F4qJfFC4FR+NCYBQCQhMQGsnPRWUTBjmRzC6ug09wPA6cCkB4dDoKuN8/NIuG1gHEJuUjPacS&#10;8elFOHI2hP0fJCBqXdc+3t9J7DrkA69dp3i/B2HvsRcbth3lOM7Cc8cJ1u2Gg9s27DxwCt7+YfAn&#10;bF2+EolT531x4rg39u45jq1ee+DhrlBUL2xwI0xv8sKenQcJW2dx4dxZ/v0GGs/Vlcu8BwLYxZNn&#10;cfLAYezbvZe/R2+zZjH8YgC8z3rj4J4D2LZlO8/fC59zPogODceFs+dxgn+fOrZ7xx7s33MYAZcC&#10;CVlJ/HzE8u/Un7B3lOftxHav3dixbTf/9rby73o3fC768nuiiN87baiqrEQJt3Nzc5HHyX4+P6OF&#10;BAcJO+TlFyKfgJSXV4jCIoIP4aiguNzAlZISCyRy2V5eLQNTuYKpcvZTQggpQlaBQujykEl4yC0q&#10;5LES5BUXI4PnZPB8rWtSguOcAvbHa8sblEV4yeN4Mk2yYx4nwGSwvqCwhEAizxiBg7CWX8JrFAni&#10;Sgg4HBcBLLeQoELYyi0mhFVeQwGhq7S2HrUK6axvJnR0orK+0Xi26glalQSpymv1rG8lZLURsppR&#10;fo2wQmhRsuFSwQufj8CuQNLtBCl5q7J5P4kKC8zJ5vdwLp8d7ydH98Pvr5J8/t3lI1PPkO1TszIR&#10;n5JqQgdT0tORkpGOTNal81yTayyPfeRlcuz5yOC9J6Tn8JxcpLP/jGz+TrLyUMr7KjKAV8L7LOG5&#10;PI/PN1fr4rhfQPiSZ89Ylbx8BMv6JsIlYZH32dTWg7q2TtTTOgVaI2MYnpzC6NQMJmdnMTE3h+ml&#10;RUzML2FsdhGjBLDR2XmMzi1ielnwpfp5Hl8kEC0ToghihKBZwtkC4Wf65p2YJPyME5hGCU6jknNf&#10;uIVhloOEtcGFm4QtQg/hZnTplrUua5EgtHgTI4SiUQLemEQzeJ3xxesYJ+yN8NozN+7CHK+xyP5n&#10;WbfAa06znY6PLS1g+gahkOMb4bi6Z6bRMTWFlslpNI5OonVmBt28l56ZZfTN3cTA/C30Svlw9m6M&#10;Cehu3oebD37BgBZLA1r//de3bH97/xXbf7/3ku1vEsUQTBAWJIbxcejairfGhPBpLZNZw2StNzJe&#10;K0KMsRU4+ntbhS95s4xH6iXlhxJw6LiASsCldVzyMrG9gR5r3/KSsd0K1FjrqyxP1sfeLuPNEtBY&#10;YLW6v1pakutWDqs3X/id7R0lXV7xYOl+DGyt3J9lVp1CFc09r9hq6KAlqGGZ4HO1/HtbrTMQZgBO&#10;49G6rNWwSD2Xp23vvfgH28tP/sr2wu8etT3/+5/b3nrBChvU70CwqzYfe7VWQO+fP/8gP1PTo7YJ&#10;Qs3MjFT/FCY3ZRsfH7NNTg3bxgzYsF7enzmBzIQJwdOaKMGRYETeIykLmtBDqQWyTvCl9Uzylk2M&#10;DbPNuAGhqXmWAjQen+Q1BUEGriQlPyc1wRHbxPggz+M1ZwVCgi2pCE4Yz5PGonxWEt+QRLxZk7VE&#10;ICQ8jQnkeA3l0JJAhgBsemaIbcdtCwsEMB5bWNQ6MMm+W3L1IxMCOALmjNZkzdiuE8wWZmdsdy0t&#10;2ZaW5s3z6Wxt3TM+OpSxClk0LM9NE6SUA2vSCF2MjQ1ZebO0JmuGwCWPliTe5yYwP0k46m9HZztf&#10;mrlpnOxHoLY8iwA0gMnRQUKWPF1a5zVucm1NTQh0BjBA8FGuK6kEKheWJOGnCGQmjxZhyOxPW4qF&#10;C1OCvXHCmNZosZ/pGUKX1AqHCHhD5hwJa4wO92OAcKf1V0ODvRge7kNffxd6ezoJY9wf7DOhkGO8&#10;5giBbah3EN3d3Rx7O5qu1aK1od54r4YJbkYMg7Alr15fFyejknHvaDZeqaqyYratQndLA/ram019&#10;B0FM67WkIFhXU45CAlFuehonSwUErVI010vRTKGC+o90GRqrCVFVgqxq4xFTguIGntdKaxFolVeg&#10;lhOeGk5oGkrLzLYUBwtSE/iMCVXRkUiNuoocQlZ2YhTSYsOQSshKvCq4CkJCWAASwwKREOqPaMJV&#10;RIAPwgMuGXn32LAgpMZGIi0hGjnpyYTGXJRyYlLGsZZzsqXwQU0cyjlxKNAkLC2HsJVvwCs3PRuZ&#10;KRksM5CXkUHgSkEWTWFXGQStjOQ4KH9WVNgVhAZprVYwggN8ERJ6Gf6BgQgMCoC/vx98LhCoTh7F&#10;PoLWwcMHcerEMYRe9kGwvw+OH5XAxUHs338AmwlUW7dshoenIMvRSKgLtDwJQfv2H8QRtj198iQu&#10;nPbDeU5wL10Kgv/lcALbFU5Wg3DRW3mz/HD67EWcOHGBxsnvSU6MDx/H3oOH4LF5M+FEXiVLedDF&#10;ydVAlJfHRitnlqs7Accdbkou7MRrr5gHwUrhjedOnuI4rDVarndwjI4uWEt4uu1Tn3i0brvdgRB3&#10;BzZ6bsWF85dx9pQvIXI77O0s0FqjNVxr1xnIcnN14T1v4D1vIuRtgBthykEAtobHaQ7r7M06LSc7&#10;CWY4wsODMMGJ/HoXT6xb7wpHp41w37Qdmzmxd96wxci7Swxj7Xoed96M21hqrZa9215sJaRcIfj0&#10;9k2g6lo3Igg6nW1DaGrpQ1p6MZpbBtHVN46qum4MErz6hmc52e0jcOXBNzwRgVeT0dw5iMiEDGwh&#10;aG3cdQRpOcXo7h1DT88o0oqUK0giN7MYnVhkH3MYHJ9FZ98o+oensXj9Fj/XnIAR4uoa+zAxzYng&#10;1DKWbz6Ets4RtHeNYXCEk0fWR8TnwX37UUjmfb3nXrhuPYEtB85j8/YTVggj4ctjxzHslEDGTtXt&#10;JZBth9eeIzjPvwkfwtbl4EicuxiIk/wbOLTvKJ/zdsLxJjg585kJttw3YPvWPTh78hy8z5yDv68f&#10;woJDcOrwSezcvANbNvB3wjb7d+7GpTMX+DfsgwM79xnlR0+BtrMzf69eOH/6LC5fuEC42ocNrpv5&#10;9+RFUN+GAwQtv4v+/ExEIiQgFCcOn8LOHQd4/k5CPSHLaxs2eugfDFv5N+zP74RK871SVUlwKSxA&#10;Tp4FWjnZBCd+RvMJWcY7w8+oBV0FrJdkuSCIxwg92fpHCSHLGKEoNbsQSYSv5FyCBsErndsKHcwi&#10;ROSUEKgIYckErJSCPKQIqlYgKl2gkpeHVK1rouWwfWp2FlIzMs06J3mPMtlnGgEkh4CRbbxnLDnG&#10;tGyOh38XBYXyphEKS0qRTxjMKa5AbkkV8sorUVxVy79BC7YEU9UNraiUd6uGMFXTaDxAZfIMVdYg&#10;mzCZL29ReZXxFOWXVRAO2XdhIVKyCUHZ2UjjeNN4X/FZGYShHDP+JD43lek5BCY+K4GQ1BdTM7KQ&#10;kJJmSq3Vysy0EjmnZmUTprJ4fjZSWZfO+80kcGWonn1I/S85k+fyuzBN/eTnsg8+H7bXsxKoZvD5&#10;6zln8TlkFxE0+ZnILaom5MrLV4OiCoHiNVTVELrqW1DX0o6G1i4jkNHRP2g8W72DIyacsIfbfcP8&#10;bA2NoVsl34U94xMY5vtwgFDWMz6D3vFplpPom5pD/9Q8hghkQzPz3J9G9/Qk+qfnjZJg9wSPTV1H&#10;1yhBZ2wJ3dzunV5E38wCeifn0DXJdjNL6JqYRc/0LM+fQT/76R6dwiCPj5l+ZzFGgBqZncM4oWty&#10;/jrnC/N8zy9iam6BY+JYeN1eQmInoapjYhotY2NonRhnOYGWiUl0sK+WUfY/d8MoHfbN30Uo01qu&#10;+zF394MgZBnQuvPTnzGg9b8/etv2tz+/avvbKmi9y0m+pMUFNx/DjwDrTyuy69b6JYXfrYYH/lUw&#10;Jc8SzcAWy7+HLNULrl5+6pe2F//wc9ubz//O1FttrJBEAxS6rkCHdQa0CCcfe88ILfJOyZu1GqKo&#10;bQGV5Ul6wYCVBVyCsZXtFeB579U/2t568fc2JSi2EiELgNSn4Ijl38GW1mXpHEtinuNhnQQtdL+C&#10;Pcmxm2tw++9tFcCsXF2EK1PP++R5Zr0Zn8NqnixL/l51K2vTTN/P2ZRLS6Cl52h5+/Scnrbgi/3+&#10;8+cf5GeY0DE5NWEbGe+3jRNihodHbT0D/bbBkSHu8xghynh+CDLT8wQUAZNCBAlK0wSkGQLSHEFq&#10;cHyAANNv6iRuofVW42ODRtVwlm0X2McMoWqStixIExStmuTdCV06LhBTfzMSqJAHTDLxMwS2yTHb&#10;0HCfWbOlkEL1I6hSLq1ZgaA8b8b7xmsrR5c8ZwQneb8EalqPpWtMs58+JT8e5P2ODNhGRgcM0EnS&#10;flawyfaLbNve3OxF8yVolY8PD32WoPUsx41FwZNganYKM5PDBq7mCEAKF1yet+oXFT44LZGLIQNR&#10;Pd0tKKvMRGpaLCL8/JEWGYne3jYjdrEgWJsaxey0TGGGEwa2tFZK+a2U+0qKhARDk6hY2xLLMLm3&#10;JrlNiJrlC2JyaoogxpLHpiYnMGo8XAQmechGBo2nbGKcsDU+iOGhQQwQrAb6eziJa0MvIUkhiAO9&#10;feYc3i8Ge/sJUP0Y7OnHMOuH+zq5387S8mSN9FtJRUf6LOjqZx99nR1ob5bQRa1RFpQ6WI8EMFqb&#10;0NFiybpXlnFykZmG+NgoAkoKqiX1XFdrlAUlpiFrb7qG1jrlzqoyKoMN1WWoryg1nq/GyjITPlhf&#10;WoRqTmZqaFqfVVtMYCvMQ0lGGgpTkpCflIhcWn5yItLio5FB6EqJIWxFByM5/IoRv5DFXPFFfNAl&#10;hF2+AP+LpxFy2du0y1SOKwJRdloCCnMzUV1WSLAqQIUBLV6Hk5YiloWccBTkFKAgPQ9FnKjkchKR&#10;q8lIaroRy0jnGFITEpAcF8MyBikJcUa8IiQ4ACGB/ia5cCTBLz46BOERYQgJuYygIH9cIGh5nz+N&#10;w8cOYd+JQzhy+BDOHj1oFAgvnT+LUI5dku97d3GyvNkT7hvc4HSHI9xcXAksm7BNCWIPHMHxY8dx&#10;/MhxwtZZnOYE1/vcBZw56YPDh87g4MGTOLD/KHZs308w24kt2/Zjy9a92Oy1Gxs3bYPHpq1wcnWD&#10;3XpH2Nk54PY1dlgnKXZuOzs4E3Jc4eLoTAhbb9QDdcyOZs99J8c7sH3bdgLiCRw4cIiT480c2wY4&#10;OrgYeFL4oEIGBVrat1/nik2bdnKi7UvAvEiI2o719oSyNZas/DoClCPBaYObO7y8NmObl5cxV07e&#10;7dbaEd7WGVtz21qORdBlx/Md4e7Oyb/XDtgRBG+3d8Za9um6YRe27zpuhD7WOihXllQGt7LNVu4r&#10;WbGXCSF089yHi37R6OwaREJqCfyCYtDW1s/JejX8AmNQUd2Cnn5O4AamMDlzE2MTy5zg1nHSWMHP&#10;eyMnn2VobO9HMIFr237+Ls/6cvJcjbZufo4JUA1dEjSYQ21LN4YIWe29I6hr7cMIj41NL6O5dQgl&#10;VZ2Y48RqceEWwWqEUNdprtU7MI0BAtrswj24ftdDiE3MMyGHLp4HjPS7x7bj2H3YB1t2noQk39e5&#10;WWu0dhC+Nu3kvW/cZ9aObSV0eftEwDcgEt6+V4xHc9/+E9hMsNnA5+R8x0b+LiVk4gnPDZv593YY&#10;J4+dwanj53DxnC/8LwUYr5Or60a4OrpiAyF/z/bdBGxvnD9znmB20ECWB/+OXOTp3LARJ48c47Fz&#10;2LNzPza6E7TcNhG0tmDn1t1GCCU0OAxXAghwx85iB/8ed23bgY2EYgHW5s3bsf/gccRFx/K7pAxt&#10;zc2oqagksBB6+FnM4OQ+PS0TWZk5yOFkP0deK9YnpxMuCAMZ2YSILEIUj2VmFxjp9kx+frMVJshJ&#10;fxqPJbFNHPuJZ/t4QlIy26YR4jKLi5DE/SSCSUIegYXXTMnNRSJhKonAIfnzOFoCgSSF0JGSmYkE&#10;jkXJdJPYl6AjmW3lIUvmfmJaDlJ4/RTupxPw8vPLTfhiBsEjU9BF8MgsLEcWISmnhABSWo2iyloU&#10;Vdcjv5wwQqDKLCpFjkQ8Sst5vBwZhMV0AlImSwFhIu8llRCTymskEIASMnlfqZmI53dUAscVyzI2&#10;LRtxHKe8WwKgNJ6TksH75PE0PsdUPrsUPo9UmqBRwJianouYpGTelyAsg5+PdERzPzY5ydQnpKUh&#10;jnAWo/2UZF6Pz4Z1iWl6FuzH3DP7ydLvoJDPhPetUM583k9hJeFL4YXy7NUgv6IOuQTI0rpGlBM0&#10;yyT93tKJ2uZ2NLV3E7w60dDShabubtR3dKKxsxcN7T1o7uxDKz9jTT2DaOwdRH13Pz9zfWjuHUDb&#10;AOtZthLW2gaHebwfrYMS0ZhAa98oavqGed4I202a420Et/YRgs/IGI0gRJjrHJtGJ8FK9Z2jbMe6&#10;toERwtYkgY7fCxMT6DU2jj4CXx9hr4/7QwS/HgJfN62L2/XDI2hknx3sT4DVREBs0fbINNpGptA2&#10;RggjJA7N34n+uZuErRsmjHH27vtBwDKgRbM8Wh+8YfvovZdt//UeIYv2kdZkvUXAEIgQSExJ2BCY&#10;WOBjTfwNGJhteZ9Wjq2YPFECEqO8JyB5jaDxsvJmPWG8NkZ9z4CZda7luRHoCGosGDHXoQnwVnNq&#10;WaAlL5bGY4GO2Vdb7gtULHCyjq16nxTCZ8QwXpUcvAWJGq/O05or3ZsVGshtjVklz9c5pn9uC5is&#10;Z6Nx8DwDVdxXndmm/Z23S6Y+LOizQOuTZ2IBm8nLRbPWwj1vQFcwtQpaBjh1byz/9q7CEV80c/B/&#10;/vwD/Mi7w0m7bWhswDagEL3hftvYWL9taHSYUCMP1LhtjMAlr9f0rML/Rrk/zPPYdmqI24OEpRHb&#10;6HQ/2/YTwoYISFbI38zkkMmPtUgwWiIYLSqnFWFHCYpnlxTCp/VcAjeCDvsX5MzymgK54fEh2xSh&#10;bU65rSTQwXFIoEPiFJJv1zmT6nthznis5LmSd8yoEAraaJaa4LhthPfU39tl62httpVUFNuSMxJs&#10;BXlZtsryYltVVZWttane1tbcYBvu5z3yedSWFXrREmmLhK1HCB4vSyxiYXYCSwSjRdosgWd2YhjL&#10;s6PgvWGOYCVv14KAaZQARnhaJITNz4yipb0ehXnJiJMIw5UQpEZFoam5lqA2Yjxjs5MENZ6rfgVd&#10;koKfIKRZyoOjK4AlJUKCFSFqcmpmZZ/HCWDyWsl7peTFBElMsS/l3xoe6seoQGtsAKNjw0bRcHSs&#10;34QLGrGNoQEMDhKkZAozlAiGvFk83t9DoOofwhBBaqCnA6ODKjkhVNgg20uRcIDg1dfdQdjqNZAl&#10;SWYlO+5qazZ5bno72wxkKSdO47Ua1BKYSjlBib0aieDAIISHh6KkIBut12oNiHU2NxCwatDRKNCq&#10;Mfm06qpLjXBGk3LulJWYZKh1laWoLi1EvRKflrAkaNUTgOoJQpWcLFRkZ6KMVpKZjoLkBGQlhCOT&#10;0JQZR4CKZUnQSQwPpgXSApAQ4ovowIsI8T2P8ABfJEZeQXpchAGtlNhIwlIUShQak5FBqCJIcZKU&#10;w8lUVmoWMtLSkZySYqAqJTEBsTExnARG8ncdiZiIq0iIjkZ8pIQ1QhFzNQwx4SGIDFOerHC2u4rY&#10;yDCTMytcSoN8HsqbFRx4GYGXfeHrc4p2npPf4zh37hQnqEdw7OB+eJ86Cn+fszh/6jj27lTSYA9O&#10;Qj05Cd1kZNV37NyC3fs5aT122qybOcN2Z86cZR8ELe8ThLYj2LljFwFtCzZv3AJXF08TIubq4gF7&#10;Bzc4OG0gXN2B9Y6SV78D9gQWgc5thKM1t60zUCW4ElA52jsYuDKgIxVBgo49wUf1O7Zs5xhP49ih&#10;I/CSXDsn4faENrNG61PrTLkaGrjezgVbvXbh/FlvnD5lgZbjeldey5KWF2w5OchbxjE5Ohmvmauz&#10;Cxx4HYHV7Z9awzGs/Ri2NE71qcTHO3cfNGIYa9mfvaMbt+XROgJHgtY6J0/czntes97DQNaa9Rth&#10;LxVApy3w3HIIQSFJ6OocMGumLgfHoq9vjJPEcgREpRCEOFFrl4rbBBqaelBR04xWwlJwdDLOXArj&#10;pLUa/cNTCItNJ8SEITYlG90DnMixzQwnS70Epc7+UeRzEtnP+tKaRvT0jmNoUGkhbqKjYwj1LUOY&#10;JnRNTi0RrGbQ2cvP+OydGCSgTc3eIHTdjZm5uxAdnw2vXWfguvGgkXffsOUY9hK0tu87DUcCk+Tl&#10;pVK4cz9Ba8cxOG8SaO0xSoTnfILgzfGevRCMC97+Jh3Api374eq+A+5uPO+OTXBxVmLqHfxdniI8&#10;n8VZgvvZ4+cR5BuMk0dPY4PHVmx03YwtBKKtBPTjh47x7/Q8du08zPM2YtMGreFj6bEFRw4eJeyf&#10;woG9+7Fr+07ClFQsd2Enf/+nDp/GpTOXEHiJY2J5/OgpHDpwGLt27MPuXfs5tpPw8fFHYmwSCgsL&#10;0CDRiPIq43lJSkm31hEREBTmlkYwyCJMpaYLDAqQnmmBVSohIp1lUjpN+4Kt3CIkc9KfSKiIWwGP&#10;8PQURGYQDggbiVkZhBZCQnYu4SQN0YSoOEJTNCEiOjmF8ED4ErykZbAulXCh3FNpCE9IRnhiEsLZ&#10;LiolyQBOYgb7IHREJKVzDIQfjjOB4JLKsaYI9Pj9ksQyndCVWShwKud2ESGqAqksUwhiybkFyCgs&#10;RZIBKJ7LMiO/2IBVFMevcSYQihJ4bxHJhKD0DMTw+0tgFZPK+yNsRfA7Kyg2jmMiJGoMWXxmeYQg&#10;9hHPcUWnpfA5ZplnJY+cQg4VDikvXCbbJBKe4vkMYpJTEZWQhLikVEQn0pJSDGBFJSTy2fD58Fgs&#10;fzcJBEuztovnpGYIfnmftAQ+j+QcQm5OKTJ1r/xdpPHeswhbuYTIdN53enEF8qpqkS0vlxEQqUdJ&#10;VR3KrzWhUikJ6ttRWFePonpCWLPyb3WgprUL1S3tLFtR29JmJOBrWjpQRwirbetEDa22qweVre3m&#10;WF1HFxoIaXX8vFf1DPG8PjR1DqKa77havvtaekcJaqNo7B5Fc98I6nvZpmsAzfwMN/OYrJX1HUMs&#10;B1n2j6BdkEaoa1+x+t4+1PezfwJeNa/R3k844zk1XdxnWcXvhmp+xusIe7XcbhkcRyshrJ1A1zUx&#10;he7JaQIZQW56gdC1gKV77/2QkPV1Wqzmc6ug9VetK+JkftWjJa+PvC1aIyQvk+BEkuTK6WQ8XfIK&#10;GchasRUoEEAYSBBU0Ax4EXAEVsqfJZOnaxW0LKCwoMp4fwR07MsCKgtEVG9gh1D0CVhZELMKVaum&#10;Y6tCFKvgY+TdV47JjHeJ5ao3S9ezQIvt5VEi8JjzzHELrkySYyNyoXbWOea46nmuabdyjkrLq/UJ&#10;cBkBDwOD8mhZghmrecHMs1Ld2xLw4Pkr0Gj1Kw/acxzTC7a/vf+ymYP/8+cf4GdkdMgYJ+Q2Tsxt&#10;/YP9RmhidIxwpfVQU6O2CUKPQvoWCDOzcyO2uQWFCBKADFTx2LwAZ8Q2O9VnGxsfsI0RwKYm+m1z&#10;BKtZwtby7ITtJmHoBgHpxtKsURmckddKxwlECiEUnAm6lL9LMDY+MUyYYh33Fa6o0D55uCSGIYXA&#10;ebad1zXnFEYoI1SZtV7TtptLc2Zd2IJEMWZGbOMj/bae9hZbf3eHrbutxdbSWGfr6Wi1DXR3EbKa&#10;bB1tzbauzlZbV1ubeSYErLO0MdqvaEbevJNf1vL0zAp6hrow3NOFOXmPCDLToyOYlfLg1BhBawRz&#10;bDNHWJLJa9XW0YDSolxL/KGiGOWVxZywdWKKoDZHsJomBC0Qjma5La/TaohgXz/Bpr/PAJE8UsqD&#10;Ncht/m44+Zow4DU5NUGQGkEv2ynPluqU1FhrrloJPM2El8FBwpHk2wljWhc2NDyAvoFeozY4ybGO&#10;cH98RKGFg0ZiXvLuJkTQQJaSEvfw3tmW9WNDvbz/bgz2yosl68JgdzcGaP2S7VXerHYCmIGsZgNd&#10;2m5vqkd9TQUqCEjZGelIJZRkpMZzklRi5Nvbm+vQQWupq0QzTdsSyWisLSdYlaG2tMSszWpjH1Id&#10;bKooRUNpEVqrytFAAKstyEUtJ15V+bmozM1GdUEeyjlxKEpLRXZ8jAGs9JggxEf4E3SvII0myJJX&#10;Kz6UoBXkTdC6gLDLZ5Ec5Y+8pAjkKNlxXAxSokKRGk8oig5HfAzhKSYK0eHhhKZohIWFI/jKFURF&#10;hiOMEB0aGoHwsFAEBvgbmAwOCkZoSAhiCVFG6CI0mMDFfuKiEBXDthGELNaHhlrereArlxES5G/C&#10;BwMCLyHg8gXC1lnaGXifJVydOYeTJ44YO0zo2rdnBw7s24njBzlJPXkAPuePwvfSKXhfPIJLF4/C&#10;z+8ULvicxumzx+HnexGXLp3lJPc49uzaYzxfWlOlZMFurh5wvsMD6wgzt611wBo7iU9o3ZM7AcfF&#10;hA1Kjl0AI5ixJ3itJ2gJsiTVfrsAbMWrtM54kwha2whaBLzDB4+YPFryaAnQVj1ZRgRD8u6CrbWO&#10;8NzghXNnfXhv3vDauJ3XdSVkEeTWORrvlLOTK6/JsRGkbv/U7R+PQyGDqhPk6doGtAhy9rwPT/fN&#10;2LptjxHDsHNwxzpHSwxj++4jcN6gXFabcJvdRgLWFtxur/BCC7Tsnbdhk9dB/o7SOYlrg+/lKLN2&#10;qouTn76+SXRyslVV28GJeylqm7qRklmMoNB4tLQPICktF/uP+SGXE+EehQEOTKOhsQvpnDi2dfaj&#10;d2KacDaA2roulFY1IjkjHxVV9ZzQF6K4osF4w5o5yevvH0dX1zCycsuRU8DPSOcweglipTyeWVjD&#10;z/cgOjuUg+kaTpwLgtumA1BOLsm2e2w9gt2HLsJr92kClbV2a8PWo9h5gM9210k4eyoH11YC51Gc&#10;OhuEM2cDceKkL07SDhG09u07iW3b92OL115s2UwI2rYfB/cdxQnC+6kTp3D6JMujUgL0xdkTZ7B3&#10;9wHC/jaC+1Zs37QdRwjX3qe8sX/vQWzforV8gvkNhK6t7OcQAUprs/Zh74492LF5G7wIaNs27sLJ&#10;Q2dx6Zw3/C76wfv0RQN1ft6XCF3eOHvaGxcv+sLXV8m+o43qXVV5JSrKCFrZnLgnE4o46U8k4MQT&#10;fmIIOFpbJE9LDCEgkRAWT+DQpD8xNQuxhKM4goQ8PQKl5Mw8xBI4YtKyCEgpCE9KQiSBKJZwkECw&#10;iuF3SSzBK9JAE7cJY/Gsi+J1IxNZJ8DgdQRYMbx+RBxhQ30kJRgYE5Qkc5xxhIwY9hdGKIlIFPzk&#10;EoJy2Hcux6cxcZt/Q0k5+YgjdMUQnOIJU/L4pOYVGniSty2ZsCPQMsflgTJ95xCQckz7GN5rBLcj&#10;CVhRmek8lmXqY1nqHqMIQwmZhKxsee8IX2yfYCBI2zyemoRUPpd09pvJ6xrvG+E0lfspHLMAVOAm&#10;j56eaXxqOmGVwCbPnp47ISuOMJbIa6ToGryu2smDl5pTYMYfJ8jKLSRMViAll1BZXEqgLEMqATO7&#10;sMJ49VKLSpBJ0MoprUZ2WTXyKuXlqkZh5TUjHCIvX1l1I4quNaO4ppHw1YjKxmZUNLYin3BWUl+P&#10;sobGlXxkTShubEKFZPQJXSWNLSjWWjCpOdY3s64NxU2sb2tDbXsvqtr7UdbWg7JWAli74GsY1e2D&#10;bNfLkvXN7azXfh8qWjtR3tKJqrY+VLF9bQehiqBW1dyHSkJdQ1sXatmmTvnC+I6s4rn1bb2o52e9&#10;roN9NTaiimOqaOxEKcdQzu3y1m5U8Lz6nn5UdfbQuti2E9WEwrrefnSNTXxE2PoJQavq4Ycf2POR&#10;8mi9+7KVtFheE03uBTwECYHWhwoTXIEqeaKUUFjbH4cOCgyMl2bFAyZokcfGnEOokRfplT/a3n7h&#10;97bXn/kN7Ve2d178veVZImxZIYS8Fk2hiQpLNGGK3F+FIOP5UZ+8lkIALUEMXdsCm7+HLJm2V4Fn&#10;tY3xaOkautZKf9bYBTMr4GNAygIk9bEKSnom8igpvNCCH42FAMT2KnX/q+D29+d9PAbaasij6lYF&#10;NWTW2C2A/MvbGpPaWH1Y3jVrTIK//3r3JTPf/OfPP8CPRCeMIAZtdLTfNjI2TMAasY2teLS0TouT&#10;fNvE2KBtcmLQNiPPE4FranqAUDNIkydryLYwpUTDbbaBvhbb9ESfbXKM9YSt8bE+sw5qgVC0vCA4&#10;IpRNDhtQUkihIE7eKQHRBAFqjH2Ncl8eqjkDWgr9mzSgNacQwilrPZhCDgVkyqklGFPIofJsKQ/Y&#10;dYKXhC2W5yXlzuOEs3kC4yLPv866WfaxMDXJugnb1PiwbcB47AiV7Fc/hKtTtO7q4oLv0F6vKysC&#10;S9SXF6OhsgRl+VkoyEpDV1MdOlsaMU7ImSbkzIz1G0/XwvQkZicFUH2YmR4mzPQRUroxOtBOkOrH&#10;xMQgpicGMMdjswSzSQHXjCTgZ9jeCh8cYJ+VVZUoLSlCC18Ogi4lOB5QrisC3zivo7VaWpulbSsZ&#10;sfJqEbQIVJ1dHWhpbTE2ONSPgQErZFBeLoHbwKAUBi2BjSFuS+p9jMA1wWvIqyUZd6l5Sdp9fGAA&#10;0yPsWyIbg0MEMh4jaA0SwPoIWkoe2i8p+fYuA6RGBbG9A318efR19nJfYhktBrzaGwhclRWELkIU&#10;AatJIYON10wi4w6FHUp5kdZcX4vma/JqVaNVioQELq3TauEzaausRHVJHn8POaguyidU5aIsKwPF&#10;Gaks01Gdz2OErGJOgnKTE5BDWMqOu4pcQlLK1UCCViAyokOQFHEF8cH+iCXQxF/xRWzwZUQH+iEj&#10;KhhZSUEEs0i2i0Y6ASslXomKw5AUE4bk+CgkxkVzPxpRPB4VHYGEhFjEsC5a3iyWMTHRiNMxAliU&#10;PGhsGx91FTHRBDUCnCTjlZcrMjIUwSGEqzCCWcBlbgea3Fj+l88jMPAige0SJ5YXcMnnHAL9fBF4&#10;WfLWlwhgPrh04Qx8Lp7ExQsncYWAGBzsjUj2ExHqg6CAswgLPI0w39Pwv0DgunAYlwlsl86fxJkj&#10;Bwlau7B502Y4O95hhf7ZOcDewRnr7J2wltvr11ug5UDIcnZ2M6GDJsnwv6wxto5wZSdPk/EgyTul&#10;pMGW52nN7WuhBMObN3vhxPFjBK3DBrQ2eWyEw/o7rHBAtl0NIbyNwCX5eCVH9j5zAYcPn8QmTryd&#10;7HldQpau7UAYlNkb7xlBiibIM9409cXr3/YvtxvPlmDLXuGDdk5wcfXExi27sN5Fa7FcsMbeFY5u&#10;Xtiy6xDrvEwOrU/ZuUP5tOwcvIyttbdgy3PjfsKHH38XUTh8zBdHuB0bn4m09CL+fjNw1icCp84F&#10;4+zFUBw7GYid+87h4Ak/nDwXgl0Hz+IIQcM3KBbnL0fjgn8ojpz2J9SE46TPVZ4ThoPHvbHv2EXs&#10;PnAJO/ZewKHjfth3yAeHTgSw3hdnvK/gxBl/HCb8HDnhy2uwb9btI8TtP34Jx3ktjWnnvrNG1dDF&#10;U7m3dsLBYxfcCIm7lUdrt9QI9xKqdhO+jmGHFAp3HIeTh3J7bcWmbcdw4nQQTnJsx0744Dj7PXbE&#10;m7+D8zh0+DQOHTphwkyPHRVgnSVgnWcpQZazOEcQ8vHxw4XzPjhx9BR279iLHTt2YRsBe//+3Th1&#10;7AxOHj2LgwcPmETbUsXcsXU79hGwDh84jAN7DmD/zr3Yt20f4WwbgWsLjh04giuBIYiNVFLwaCRE&#10;xyIxJgEJsfH8bHE7LgEpnMRnEQbyOfmvq65DbXU9cjhpTxDkxCchLp5lbCriE9IQl5hmvC1RifGI&#10;jBMAWVAQSfAJTZQlIzKVoMRzw5PSEE5QiyCQRaWlE8Ro6TyfbWNTUwkuhKpUtk9ONN6pSIJEBKEr&#10;JCEBIfHsn32FE+qCY2MQzLoY4z0icHC8gqxEQlA8wSecYBSZSgBKyUYYxxPJuoiULFPGsoxifWQy&#10;AYzgl0SLNtBDICRcpeYWmP1IjtGCQrZNYh88L5YAJzCLJgAKpCLkxcomcBGMogh2UVlZiOO2QgUj&#10;CHkav7xyBs5SWcdrCsaSuB/Be47is4hPIRyyfSrP1TqsZMJVIkEwPlnwlEdII3ARwORVixbI8vwU&#10;1sXz/mLYRv9E0D0USGykqNhAbQJBSxAp2ErMK0JibjFSCghYWpdGmMoorkRWSRVSC8qRzf2s8mrk&#10;cD+3rJZg1WgUN3Mq6ghR9UaRsbDqmoGrsmt1KGioQym3KxpaUVrXjJJr9agk0NTQiglbBYSxwmtN&#10;KKrvQH5tM3Jq6lBUJ1n5FpTTChqaUVDXijyCWhYtu7kN+c0dPLcFZU08v7EaRbUtPKeT8NaNsro+&#10;WjuyK+uQo79D/j0qybTalNV3o6iasFfZjPzyJo6nFbkExDzej7zY+TXXzHY2x5BcXIbs8ipaLXJ4&#10;j1mCyopryCirRGYZIZPvvdyqKo69HoXVPJfv0MLaGl7jGjra21++cdf1zxK0Mmg7/8IJ/F9XQesd&#10;CySsUEFLktzADwFLuZ/+rDVO8myt2F8FVjR5pVY9YKvAZYEZjaD16lO/sj3+0+/YHv/Jt2wvPvET&#10;25vPPm5756U/2N57+UlzDSkKKlmwJbZhmRXiJ++TBVYGll6zIEz7BlZWQOrj+r87pvpV2FFpYExr&#10;u9hm1dtlQIfHPhDscFvtVq/z8TVkfC4GxgxoCa60r76tc6wQQQv4TN8rtgpuCnv8q9Z2qS3NAB77&#10;lzfLqCjyPo3XjG11jrxb8jCabYGWCev8Z+jgP8zPKEFDoCPQGiFMCVgUTjg8wm1C1xhhZ2pi2DYj&#10;4JrsJ4z02BZnec5UN0Goz7Y41WXr6aq1NTWV2kqLsmxtLZW2idEO2wzbzkwM2KbHB0wI4eLcsG2J&#10;8LQ8SxhaGLO8XdNjtoH+Tlt3bxtBZ5hwpRDBEds0r6mQPyUOFtiZkMFZSxFRiYSvL80ZgFqYmyag&#10;EZgIV/KELfHYIuFrXuvJeN6d1+cJd4KvSduN+UnbEuHuzuU52wLPWZSnTPdm7nnchCZO8zoTo4Pm&#10;uRC0/NqbmzsmB3senZ8Y+oglJvo6MNTZgpLsDGQkxaMkJxOVhXlm/VB9WakJeRsb6CBUDWKSQDM9&#10;2ovp8SEszowSvEaMMMYcoWh+coz1w5gYHcDIUC9BpwfjI/3GJKyh0LyOthbkESQSE+OQwhd8Z6ek&#10;4PvQP9BnIGlsYgyjhCp5sYZHCUDcX12zpXVZSkqsvoYJTyMEp04CkRIUS9nQHOc5o/KU8bhKywhe&#10;wxyX1nQJvnq6TVigvFkj8pj19qC/p8sIZwxqm30awFoBKymAtbfIg8V61nV2cMxdPQSwTnS3t7NN&#10;K7qlQEjg6mxuMqGCHU21LBuN5LxCBRuvVZg1Wm0NSlpagcbqUjRJ0p1Q1nytkqBbgYaKKpTmZ6Ao&#10;M9V4ruq0doq/k5zEBJTzd1LL30lVHmGLE6Xi1CQUJCUgIzYC2UpYHBlk5N3TCFmJoZcJWBcRF3wO&#10;kX7nERngjcSwy0hlm/zkqwS0SAJaNPIIRlnJ0UhOikR6SjQyUglftNQUTvqSEpGeloS01BQkJccj&#10;iX8XCfydCbqiCFIq4+I5YSSIJcRzosgyjv3GcjwxkSG4Eh6IkHCpDQqw5NEiTAX7IPRKAEKDg0wI&#10;ob+fDyf7Fw2AhfJ4SIgvwkL9CVO+tEuEsYsICfZFJOviOPYo3ldY4Hlc8T+NyxePIcj3JPx9jsP/&#10;0nH4XDiE0yf2ErS2w4ug5XKHK6FK4XnrrDVWgq518iJZAhgud7jDiaC1ntByO+FmNURPa6AUtrfe&#10;XtAk7xQBjKZ+ZAI1JU0+c+okjh0+Ak+ClrurB8/Rmi7HlZBBebfs8Kl/seO2PcezFb5nCRScoG90&#10;I2itdzNCGFaYIse0AlYyebIceG1HXkfbCh8UfEkMY+1ahQ0StBxc4eK+BVu2HzChg2sc3HEbocrJ&#10;ZQu27jwCB9etBrDW2nnC3nGzgSx7mcQwWDo4b4Wj8za4uu+Gq4dsLzZuPoTtO0/Cy+sIXDZa+bWU&#10;V8tlo3Js7YTThl1w9dxP20fo2QaXTXvMeijXTWy7cQ/r98Ldaz82eO2F2yaZ1YcSEFt9KUExQYnb&#10;HkpMvGEvXGnal6kfZ47FY/MBKH+WhC50bWeag9tO2LvuZJv9vMZB7DpwDlt2Hzd5upSzy23LIew8&#10;qLoTvI6k4HcY0DpzPgR+l8MR4H8VQYHR/Fu7SmiPQciVCMJ+KIKCohB+JQpRYfw7juTffHwyASjO&#10;CFb4XvQ3a7V8zvvi5PEzOHTgIPYToA7vl/eLfRPIpHy5d89e2h7s2b3dhAvu2rkHO5X42msrdnpt&#10;w+4trOfv//TRY8jPzEKNxG4qKwlS8mrXoqGmBvWcVNdVV6GGdTWcpCoPVltTKxobGpBLAImKS0JE&#10;dALhSt6kRFyJSiD8ZOAK4exKXAwCY5MIRBkEDIEWASqFgMXtMAKFwEugdYVQFmm8VYQUAo08NsYj&#10;lZLIfUIWP/OCrZg0azta3iu2F4yFyXPG7bg0wlUqIU3rlgxoEfhMuF4WQSuXIEfYSpEHK599cl+A&#10;QzBKULgexyPoimEbAVcC2ycQoAxorYwn2sARwU3QYyDH8mQJrmIIMlEEoQgCXHhaGsL4LMMIP+GE&#10;r2iWkSaEUFBG6MoikGVk8Hz1x/HS0vLzkZwtEExDSkYu0glJUiqUkqLWb0mJMLOw0IhppOblmzVq&#10;Kbk5SJYEvOpoEvtQWx2TOEiyRDLYR1qu+tC52i5Adl4pUvLLkEygSiVopRDEknhuamEZMooIGCUV&#10;PK51aBXIJmgpVDK/jCDGMo3t0/IJaIS1jAJJxZcht7jErGfLLC4llFWguKYBVQSuqqZ2Akkj0vk3&#10;lVZagWS+H9JLa4ynLIVtU4s4htwSpHIsSbxWCq+flK17LkU24S+b58jLlpLLtrmFhEFei3+bqTw3&#10;rYTnFeUjnvcteIyXuAnrk/kcEyT+oZBWiX4UFvD+ChCrdmwjgZVklokKAy3kPfO+E3kvqXy+qWyX&#10;kq/z8syxzIJCQmohry81SIWQFiCPVsi6CkV71NXon6PPErYeImil0Lw+NCAgANBk34IJE8pHyLG8&#10;WU/Z3n3p9xZ4cVvy5B+8RtCSZ2jFg/UXtlN7AYTqFDL4F4UHvvq07aXfP2b72bf/w/bLR75qe+Zx&#10;C7Teev4J4916lwD3Hk2hiQKs9175g+2tF54wwhXvrdSterreF8AJaAwMWp4kA0ss5bFaBaSP4WcF&#10;nmRGPGPFqyR4Wa1f3VZbeczeFgCyNOea82kGqNSvwgx5f+/wOa2YPF2CNWMGmvTcdK5AjH3/f8ah&#10;fXOMz1z1q8IegjELrKy1WgawtK0+9LshhP3z5x/kRyIXCuGTV2t0TN4lQoo8WQSeofE+29TskG15&#10;foSAo7A9Qs8020z1mzDBydF2W2Ntni0nO86WnBBoiwkPsKWnRNo6mmts4wPdtunRPtssQW6BfS/M&#10;rKzNIjDJEzVNsBod6bcND/faBoa7bX00KQMuar0VgccCLHm8hjmeUUt8Y2qU5xK2CFZSDxR0zRGY&#10;JBc/w3HLm7U0P8p6whbrrmsd2NwYAYvG/ZtLkwQvmc6nzYzZJseHjOy8PGWz3J8hVE6veLbGensS&#10;5oaHv7E4OfLhwvgA5sf6MDXUg7KCHFSX5mGgtw2Tg70YHewiQPClzy+8zrY6a10SgWy4t51w0oGR&#10;gS7CF4GHENbbpfVLjWzTSPggbLQ1oIVg0dLM85TXijDX28f+uluRX5CFvIJsVCtcrq3RZN3vkdof&#10;gUjhgUMEogEC3RjhSh6tEcLTEMsxQpzWYY1J/n1smLCl8EB50bSOSx60EULeCKZYjo9pXASpIR4b&#10;IXwNEs4G+jFscmQRtAb7MCpPF0FMKoNSF5S8uwkt7O81IYNan9Xd1orOlhZOfDhOApYk37vb2s06&#10;rR5Co0whhL0dbbznZnS31tN4zy0sjWhGvfFotch71VCNljqWBKtWwlaLFA/rKtAkxcFrZagrL0RZ&#10;YS7ys1NQmpuFcr7oy3OyjRerIjcTdXyRVhgPF4+npSA/JQ7ZUhDU+iwCTlJEIJLCAghZfiwl7X4R&#10;sYSV4IsnERFwwYBWdmwIz4vmeRHITYlEQWYcCtLikZ+RgOxMWlYycrKTCFyEuMxkpKYnISUtAQlJ&#10;MZzoxSCGcBUnzxWvbdXFIpYWHn0VETFXCWAhiOE1BFlR0eEIDwtCaEgAwsIDcCXMH+HB3A7ldshl&#10;+PtfhC9BMCDQBwEBPggOJHApqXFYIMGLUBXix8mwL4ID/AljlxHK8y/7X8DZi+dwXmu5vI/C+/xR&#10;+Hgfw4XzR3D48D7s3LHNyHW7uXmY0EGtw5LnSJ6t2wkya2guUhOUgMUdblhL2LmNkCXQWqOQPTvB&#10;D2GHkGYv2FpL2DJeJEu4QnAkOe+zp08b0NrsuRkODhZkKVxwNXTQWq8lMQt5tDbh4qlLOHnSG54b&#10;txLiLO+X2tvRBHSroYmrwLV+ZRwCLa0N0/UV0igIdHJ0gLO7FzZtP0yw8MI63s8awdeG7dix+xic&#10;3LZhzXpPozq4Tp6s9VJYlFdL0GWB1zrWrVuvNVteWO9M+LtDAiHb4eiyDeu4be9KKCO4reMxiWnY&#10;u3DfzbJ1LuyDx+3u2Ga8R2u0T7Mn/K133471bju4z2Mu27FOyYu1TfhRjitHlx1wITQ58lx7J16X&#10;dc7uOzl2ghhLRx5TO2fCnyNB0IEwZs/9dezLkdDlyXuW8IUlK7/fJCjesOUw9h29hK27TxPMdvH8&#10;7QSto7jocxWRMclGJCJH+aNySlBeVoMiSXJzIljGCXAVJ7DlpSWopFVwcllRUor4q9HwPXcJF85c&#10;xHl5ughVB/cfwcF9BwlVB3Ds6FGcOXHSJNM+uP+AgbCD+xXqupcwts+EDu7csR17d7Fu9w7sJYBd&#10;PnMZpdlF/C5tQFdzK7qaWtDR2IQWwlQ799v5HdPT0Y4uft/o+0WKqK1NTUbCPT4hlZ+rZETFEoBi&#10;4hEYFY3gqwkIj0tDUEwcgmNiEBavtUMEqUTCFoExMiHFrCWKTExAGD+f0YSqWFqMPD4EtND4OIJW&#10;EhIFOCkZiEhMJjylEaLiEJMcZ4UO8ng0wStOXi/ClcIGYwlysQS3GFqUSsJUFAEw2uwrnFGhdQod&#10;ZH8pBDLWh8UkIiyWY4ojrBGUouWR4zUV8hih8RLkotmvYExepnh5tTgueZ4EevJQGc9cIiErPh1B&#10;8WkITc4idClMMAOhvE/jfUtMRBDL4MQ4hMXFmxC/KFq4PH8pycZ7F8E2obx/hQAq/DKRoCaAjU+i&#10;8Z5jkgiebBNjnhfHxfo4jkN9xfCZ6pieaQSvGRwbxXskBMdb+xGJSXxWBD7dE+8xnOeGctwRhE+F&#10;TcYYj6NANZvPjUCaSlgjSGrtmkIcYwi9sexPYwvl71leQwlvxKVoDMlsm0kwKTDJkJWjq7yuzniB&#10;ckoJTYSxnOJigh+hkKawRYUyphFwBD8ZK5ZNeJPHTqqS6YTEZLZJyM5HemEJQUdr5wqRTXjKZbvM&#10;gjxklBUjv7wM+VWVKKiRx6mKoFeFklqtKatB2bVrqLrGsdTXo4DzhGKOq6quCZX11YTBGtQqtLFO&#10;3rcmVNQ3oIaAWMxzi+sqUVpbieoGHuPxmoYqlNKamprlyeL7tMVEoMzOTICg9SQha4p2VvMXhQyu&#10;elUsTw33BV6CJnmZCD4GtGiCLMuDxXYGxqy1WzLtG7VCwpfWYf355adsbzz9a9sLv/+Z7bU//tL2&#10;9vO/M54s04/am3MEJ5b4heTjP3yTfdHMWrEVWw0ptNQPNT7am9q3YEvHV8FrFWq0/fH+yrblYfrk&#10;mDku+GGdQO0dedlYftyWZtroechjR/voXdbxGckMaKkNz5f37T0DhnwmK1C32vfqtTRGA4Os//8f&#10;r+X1Mt6sFdASdK16wtTfP3/+QX5GxgdpA7b5hXHbpNZFCTimpqyQwukxggrBh5BkQvkIMVOTfbb5&#10;6UHb1FiPbai/xdbWVGWrqSy0ZWTE2QIDz9n8fU/YcjLSbQN9TWzTZxQGry+MEHSGbEuL/carNK9c&#10;V5O8FoFmcnKIkDdoG2PbmUmJXUwSqqy1YfJsjQz1EcgGTFLlG8vztqWlWQNXUi1cYN/zNAGZ8l1J&#10;rXBJSoTGpi2gImAtzY1yDOMciyBMQDZmu0EIE/jpGjpvakbhi9ye4JiGh82zmRzsCSNo/RvtPUIX&#10;WGJxYhS9BKLezlajKrhs1mQNY5zQMdTTgqE+gkVnM6GkkyZVPkFHMwZ4bKCnDX3d7RhYBRjC0Li8&#10;TGODBB6F5BFwhrstcQoCXF19FaqvVaCNYNJJQOnt7UK7QIfndnG/uroctbVV5lgPIUwhgwoPVG4t&#10;ebLUt2xSYYySiJ8aI2SNY4owNjfOfUIYoZKg1YcxjYXXl+T8GMtxgpVAS94seb2m+GWudWlKVjzY&#10;K1EMlj2dxqs1wnsfFAQSpPppAx2cILV2oKNFLwJ5u9oJlQKtVgOZSpzcQ8hUji3BZj+htLedEyvC&#10;Z7uZUNWigZClJMb1dWVoqK4wIYQt9TVolVerqgyVJQUozckyCoM5fPGW5mWgIj8LFXmZKM1MRzlB&#10;qyg1GXnJichNiEJGTDhSrl5BWkQoUiOuIIPbCQSUuGAfxBO0ogMvIML/PCL9vQ1o5SZFII+AVZge&#10;g6L0eIJWIrIIWFnpcbREZBOycrJoLDNZpmYkIiU1EalpSYSreANbySmxSCRkJSQRtjgpE3xF00Ij&#10;IwhZhK2YCIQS+sIjghAWIe9WEEKuBiM4xB/BBK2g4MsICvTD5cs+uEzA8uP4/AO8CVwXDViFELYC&#10;/CXZfg5+ft7w8/GG70VvXGJ5weciznqfg/cF5Tw6TcA6AT+C1rkzx3Dw4EFs3cZJNkFr06YtcHP3&#10;hKOzmzE7BxfChiscHF3h5uoJZ0KWk5ObAbE1hBnjtSLYyAvm5OQMZ5rDekcLuAxk2ZnSjgC0ZfMW&#10;nDx2DCc40fZw9zChiEp8LG/Wqrz7p/5lLT4lYQzWebht5vgu4dzpC/DaJNXBOwhTuq4Vkqg+5XUT&#10;aAm45FUza7RW6pTYWF4u1WmNmLujE1w9thjhCxeCm90dnljryHG4bsXWnYcNaK11ZJ3DRoKWxDIU&#10;PkgYctyEdQofdBR4bcYaO0+s0fotwpYAyM5xi8m5tYYAZO8sCOM5BC2t67InLNnfsZ3bUjoUjBG6&#10;eL11NEeP3WatlKNAyZ1ARVgSZNkZYCP4uKsUrPF8ApYDSweCl7btDYhtNfvr2dbBbbcBq/VqQ9By&#10;8tgDR0KYzIHmvvmA8Wht3XcaTgQvnS9v2L6jF+G18xS395iExZ5bjxghjMSkTBQVV6Ks/BqBip+7&#10;a4KbZtRV1aLxWj1aOUGUV8lYVTVqy8oQR9AK8CXU+/jC/wJL38vwv8S/Wd8A/h1eQkhQEIIv+yHI&#10;38+EvV4J4t+1vxX+GsD9IL/L/Lv1Q2RwCBIiohEfHons5CQ0cYLaobWezc3oamnld0M7OjgB7Wpp&#10;M//M6SJgaR2okrIrSXsbASxTIXEJhASCSkR0HD9LSsIcgxBuh16NI2zFIDjyKmGG9bTIOB2PQnis&#10;YCwKYZHcZxkRFUXojEBQGOsjriI0mp/RaJXsi22CwsKttqsWHcl2YbzOVYRERfKzHYmQiChcCY2E&#10;z+UQBCg/WYjyo0WwHduGX+WxCISEsn14FPyuhCKIz9E/NAq+IZHwY9vLLP35TAKvhCAsLIrnROJy&#10;aDQuhoQhiOcEhPE6BMfIGOVci4U/x+zPsfiGXIU/n+MlnhMSS5iKSqDFmzpdIzgqBgFXYwk+fD58&#10;BrKAqxwPxxxEKA2JjUFoLI9H8nxBKvsMZ5to1sUTpqIIZRF8jpEEtKgEfqcRLmOS4pGUnoaUzDQk&#10;06Q2GJNBOEtPRVpWJgGNZU4GkrPTYfJxZaQgUZ6z7NwVSfwCk3ssnd/faTkprGfbrHQksn1WAdvk&#10;5xCKsgk+ecbkWcvKzyXg5BmPjs5V/rHC0iLklxRZnh79Q4AwU9/ShDatG+7sRAPhvL6xFQ2N7Wgk&#10;nNQ1X0MjYaWpRZL5tahrrEMtra6xEQ16/7C+uoEwxL/7ahlBp47ta+ubjLx+Y2sbmlsJ/l2daOE7&#10;rrGNf4t8B3b39aCT78c2vhfbezvRPTCIzv5+tHC7a3AAfYOD6Of7fYDv1P6RQfTwPdvNd33fcB/6&#10;h3pZ14O+0R4MjPSivZ9/48qBOdjN9jw2yjnC+BBLqQfzvc33uISz5mYmsbQwK9B6hpA1+/Wv/Ps5&#10;zV8ULijTei2FxUkJb9Vj9SHhQWC1GjKobUGSJVX+CWip/mPoeo1Qom15mV6Wp4rnvGrVq05rs4wH&#10;TFAmmDOgZJmBGkGfgSlBmNZXrcKW2jxtM7mtzLbOF8RYALNqghPLa2RtW6BjeYYENQIXtVsFHdVr&#10;exWSLOAUQLGd2rwtbxafj/FkEZI4RpnJtcV2q+qE75sxanwroGYgyupf41ndN+PX/a0c0xqsv733&#10;8gpcWdc2a7NWPFw6958//yA/kwSLacm1E3imCD9akyUp9ckJ1Y0ZL5JC/KZ5fHJ62DZOwBJsTdNG&#10;Btpt/b1Ntq72a7ai/AxbTGSALSk+3NZYXWWbHOm0TY/32xYJL4KrJcHQXA9BZ8R4rvgFYRsfHzI5&#10;sxbmxwhMhByz1mrMwJ48VjPcHicIKr/W9AQBSeutCGICNZ0vGLOga9o2PzdtzpEIhuBwkRC1ODvJ&#10;/QmeY60BW2S5QOCS58paL8ZjgqtZK9RQz2KCUDczZoEW4eoCbWluavj5bkLAQFcbZvlFNzcxhMWp&#10;ESxOj2KZ5fLUOJYmhzE3yWMSwBjrxwzha2ZiABP8wpwYVX4q5a8axCzbLcyNYW52DPNzE+A9cnvc&#10;yMRL4l1qg/I0cVwYlBjGYA9NuavkyRpAD/d7WF9ffw252ZmcrEchLiYGaWkpaOaLQl4m48nitaaM&#10;auEIIWsUk0p8PDrC/scMYEnlUCZxD4U6KlxwdKjPnDPGL/2RgR4j8qEQwgkC3LS+3PsljqGcWYLJ&#10;VgzxhTJA6+e+YG2QLxOpEPb3SI2wGz18AWmSpP9Am/pughYhtJXQ1d1OKGtt4XGZPFyNZp2WCSls&#10;5QuvtgxNBM3mRoJVrRIXc3sllLChqoQTvULk86WdkRCL/PQk1BTloaY4j6AlD5dgKxXFfNkXEHJy&#10;OBmK9L2IKL8LSLjii6Qwf8Qq1I6QorVZcVdYhlxCbJAP7RIyY8MIWpGEtGhkx0chPzkBuZkpyMtN&#10;NmGDWemxyCB8JSRfJWDFIpXwlZAkDxahKpH1SbE8pslJNLejDHjFC7LiIhEezYlaVDh/Z1cRHRVm&#10;vFchYQEIlBhGOOHqih98L1/EJd8LRrzC//IlXLhwDhcuEqZYr/VavpdOwpv7PpcuwNv7DLzPn8L5&#10;C6dw5uwJnD93BufO086epZ3EmTMncObccXifVbuzOHnyOPYfOICt23dgk9dWbNzMyfZGL7i6bYKz&#10;6yY4OG+Ei6sX3Fw84e6+0Qob1Notwsvtt9sZT5eRWifEODg4GdhypAlsjK14uLSeaue2nYQsrdE6&#10;BE/CnJOTC6HIwYCWFTJIyFIurdusdVabPLbhwllfswZoy0bCyHolOLZk5bU+TNdd9WYZb5q5Dq8p&#10;L5Ygj+bu5GQSFbu6OmODsyucPbbCY9tBuGyQx8mTAMR74v0ZL9eGnbjdQV4ughQha429hwVXAq31&#10;nlhPgHIgSK0VZBHE1G4tj0udUHB0u7xgThtxO01AJa/WOicpGRKKZM7bDVA5EKDkvbJ332Vgy4nA&#10;48DSntd33LyXILQbLgQlBzcCFuFHEGV3x07jyXIkTNnJm0aAE6DJe+ZA2HN022Ugbb3Ai/2aknWC&#10;NEePndiw5YCBqu37zsDRcy/sCJXOm/dg+0EfozTozGs6ckyeXgfh6x+J5LRclJVxcnqtGdWVnIQS&#10;tNoaW9BS34iWa3X87NUQthTeW4Om6ipUapKbnIyi7BwUZGQiNy0dBZmZKORkuq6wEFXlJagpK0VF&#10;YT5KOSku54Q5NyuNn6NMFPB7K5+f0fzcLBTxmNZZlufnoaowD+111Rjs0HdDqwGtjqZG9Om7opPf&#10;Ox2cyKq+TZ5x7vf08XulD63NLUhMTuHnJxoXlCfOPxQXLwfAxz8Al4JC4BsYjIDgQPgFBnI7CL4E&#10;QF+z7Q+/gABc5vFL/gRFlkGsv0wg9AsMwyUe86X5BQXCJyiAoBWOK1fDDFjpnyXaFoRF8TsiMj6S&#10;ABfBkpZg/UMllpCSmJDE74UExPM7JJrfDzHxBBWt7eR3doyghbAXyW0DcRERK2s+oxAVS7iLDCFk&#10;EfSiCENX+d3BdrHsK854tggzhJq0tAyEsO8rafEISU9BbFaWCeVLzclGBoFE0JLM556em44M1mfl&#10;5SMnX7L3Slqs/FmSW2c/BJv0nCwCTK6VjyxHiYa5r39m8feST8vj70rnCWpy+H2rxMal1YQafleX&#10;sSyqLOR+IWrqS1BVW4zqukpU81h9fSlq6qoIKtdQdi2fwFNpPDO1jTWEGEJ7Qy2amhtYz7+7ZgJN&#10;Yz3PqUM96yv599DI/fbWZu7X8XfdyHdCA9rbWtDGujaWrYSeNr6bO3s60dFJOGHZw/dSL6FHSfgH&#10;BTeKKBnVWuYxAztmvfIwwYXwMkjA6Rvge4zv1n6+6wYJRArT1z8uFekxNjqG4ZER9PcPGjGq4ZFh&#10;DLEv9devffYzoffrxDjGJhXCP47RiVFMz05jcmYKozPjmJ6fwvj0BOtmMMFycm4aE7OTmGI5PS+b&#10;wtzSLOYXZzGzMIXpRc4pbixgaXkBs6xbWJ7F8vVFXL+xhDtv3SBULWN+eQ5Ldy4JsEDA+oiA9WNa&#10;+Te//pXt//3nlzmxJ4wInEzI2nNGBMIKC1Q4IMHh70Dr/Vf+YOr+HrQsuXZ5p2jyRrHOhBEKWtjm&#10;A4Xj8bhpQxAxfetc04/lLTLnsLQEISyzAErwwvNV8jraXm1jeZpWgGcFlOSRMjLwK14lAyq8n1Wo&#10;0b7aWpBmrcvStspV0Fr1LClM0QohfIbgYykACrRMOKFKmq79Z477/df5bHg/yrtlQMuIbHzioTIA&#10;tVJqLPKCqbTG9YLJZybgEmBZAiWCLIIXz/kLj//z5x/kR6F5ChscGOzm9qBtdFReJksAQ2uWBGHy&#10;GE1NELRG+22jI122CZXDg7bergZbYWGSLTM90hYZcZmgFWirKs+zjQ302mbHe23L0/22OakPTgza&#10;bhCo5gg4oyN9tomxAdsYyxGaoOn69Tnb4sKUCQE0oYkEtPlpKRsSoiTZLk+XASqa1mUJDAlFM1OC&#10;JcIVz1VI4fLiNE2l5dVamFMC4gnjKVMfs7yvpYVZ4xlbXCBkmXBDgZf6IcCx34mhPttwb6dtsLvd&#10;NtjXsZ0AUM7yx7SPpsYGMDM+SIAiUE1JKVDy7iNYmNG+EgcTskZ7eZxARcAxbQlffG7mOGHOlEpk&#10;bPJxzY4StEZYanscywvTmOFxgiD4zE0OLiUxHhrqQVdHK7/wlaCxB90DXWjgSygrPR2hIWE4deoc&#10;Tpw8xwl9Gtr5IhL8aB2V5OPnJsY4HuXaInTJe8YXyxRfIJOjA2aMc4QwwiXGCVfjwwMYI2wNE+RG&#10;+NIZlfElNMK6oX5uE750TJ64EcnDG08YX1j9hChClmCrp4sQ1dGM3u52dLQoWXGbgapevgAHu1oJ&#10;ac18EbKuiwDGiVRvW5OBrU6+YLta+UI1AiN16CBsabu9+Rra+LLVGq1WiWfUlKKOL/SaMk3gMlGc&#10;m4qyvHTUlHDCVpiNsuw0VNAEWvmJsSgkaGUTapJCApAcEojYQD9ClR+SQv2MrHtiuB+iCVdRhJjI&#10;gIuIVt3VQCRFBCFRnq+4COSmxiKHYJWbmYA8WmZaFNKTE5GcGIdkQpTCBpOTCVsKDSQ8hUfLYxWJ&#10;CP03/GoI7QonS1cQGRWKkKgQBCnkLyyIk7/LnNxdMt6pAJofwS+AY/HjOC75nscln/O4ePE8znuf&#10;JVRJce2cgagz50/j1LnT8CZcnT17nIB1FCdOHcKx44dMkuOTJ4/h9Mkj8D5z0mwfO36Ubc7y74Tt&#10;z53D6dNncOwEgevQYdoR7KPt3nMYO3ez3HsUO3Yf5v5B7NyxB54KubNzXFlPtc7AjOsdrvD02GQS&#10;2Lq7usPNVV4vZ9bfAWcnRzg7a9sVOwlzZ06eNKqDWp+lZMV27OvvPVoKG5TJa7XBbbNJhnvqzDl4&#10;eW1hX/KkKazRwXiz5LEyIYMqOQ779et5XSeTCNeJ4OfEa2/39MS2TRuwhebuupHw4UXQ2kuo2koA&#10;8iBQuWM9oWjzdkm+b8dt9q4EmU20zQStDbBz3MhtgZXWbW2yPFYOG02+LXm+JJ6h7TU8drujF2GL&#10;57Fcx3a3E8LW0LTtRMDyJOzsOnAGe496Y9veEwSco9h56CwOnvDFrsPe8Np3AscuhOCETyj2nvSF&#10;G9trfZa8T+vukHkRpghzLJXXy9GdIEbIcnAlpBGo7NhGYYkOBC3L46XjBDK3PfDwOowDx3idg+fh&#10;ukkera0Euh0GtLYRvhQ2KE/ZJrbzvRyB+MQMlJfXErQa0VjbhPqqejRda0BLXb2Bq9b6WrQLtAhc&#10;zbXVBK0C5BOwqksIVEWcVBdw8p2YiIyERBRxcq7Q33Z5oWsIZZzYp8REISIkCCmEkAJO6iuL81Fb&#10;VoIK9iMvVioBIy02Fm011Zjo4XdLZ4fxavW1txrQGpKyaWcnBgVcLHvbJLaj3H7d6OTxAl0jKR2R&#10;V2MRF5/Iz188EgglsfHc52czNiWGZSySaIlJkUiQcSzJSazj5zaGEBR2VV7mKJ5DoOFYIiReQyjS&#10;2svk9DhkZqVYnuv0WGTnJiEtI5Z1icjj901BThry+F1UmMvnyO+h4sJ05JakoLg0HcVlhMvSLIJJ&#10;FkpKMlFalsPy/8feX0bXdV1fHOhtYpAty5bFZkaZUbZsmZmZbYHFZDHrilkyN0nbFNOmjGmTtmmT&#10;hhpsmDlxEjvcpPR/740335xr3yO7fe/D+55ojDX2PpvOvtfWveenudbaAhe20VKSjyMpkdCZehzp&#10;hJcUzk9K5hqEmVTCzcmThOD0RJrcOtnH9rRsvne52cjJyUZaRiqyWc9nPScnE1k5Wcjne1/C74hi&#10;/jvk5WUg+1Qm8gvZzzIjN51wQ8Ah6OQVEq6L81HAf18BTRFhp0Cfs0UEan0W8/O5suIUAaeAYFPI&#10;z2UCOL9jyvgZXViaj4rqYjsT0q8/otWVoKa2GDU1/ByvyWNfPj/r+XnPz/xqfi8o067fXwZ/dQma&#10;Gvh9YN8blXZeZE1NlVm9n7BTpz/0EWAIO63KeEvYaeL3jzwr9J3TpYRNbOtoFzDVEZ5a0MrvOJ0R&#10;qcRSnd1t6CbMnD7dhTOEGZWnz3Tj3LnzLHsIM+fxtRsu4rxUIILMhQtn+T3bQ6g5hwuEnTOEnk5+&#10;B58hAJ2/cA4XbzhjpnkCn5u/cRNuItx84xtfw9e+fhO++c1v4Bs3fx03074VqH+NY775rZvxjW9+&#10;HV//1tdw0zdu4Jyv4hvfugk3f5ft3+aYb92Im799M275/nfx/VtvYfk9fPf738F3bvkWvkv7Duvf&#10;vuXbrH8bPwj0y3704x/g1h/dgh+z/NGPvo9bf3gLCFifErB+Tduq5zr85wM+0DtFR6UdICyACQCQ&#10;3Pvk6vf3QGzWh28+Y3FVAiyBkbkSEjI+vyK4IkwZbAnSBCkqBWuCn5d9/+QcW9Nru1YFM8hRsopX&#10;DfQEN3/nmgKrz8ydUEDEeSwFYHbAMfeqcYIdT6HyshOqLoj5jyWTIDSp38Y7tz3P3VBgZoCmVPS8&#10;tkQWBBunLAmCPHPvj9Lg2xlapm5xPfZ5apsUrU+5xme8j+DJmdZxcGdqWsCdUPdRn9pV/4+narE0&#10;0OK+HWS9wfVet2fwL3++AD/thJ6WlgZfUwNBS25zXW2Emy5LhNHNug7y1cHD5lZICOtoa/LxA8/X&#10;3FjjK8xP9h3ct8O3Y8tKX8KKeb5tm1f7TiYd8TXXVfq6Wmt957safRd6mnw9bX6CV73BWreyDBK8&#10;pDCdlZp0rs1gS7FZitvq7m4ysJNLn1z7Lp5xilp3j7IMKiFGj537peQdyh548cwZznexWjdcPO37&#10;2o3nWJ7xXbxwmmNdGniVF8+d9l3Qfc71+G64wDmK2+I9pbbZQcoEwTNS77g/f2UxIbLY3h+C1g7a&#10;7W3N/s8FV7JufqBfONOO82eaXTr307wmbHW1CG7qCTN+g5hzgiZ+Adh4gtXZHqVj17k4Lj5KIHSO&#10;63R1cU1dW4ZC/ZVNf31rMNg6zy8IuRkqfquJ8FTXVMMvuDwkpp7Arr3bsXjxYkydMhWTJk7EmtUr&#10;+MBxFKUlhagjyAicpESdlarVUovTBK0eQpalpFe8WSu/mDimi19YnS0N5kbYQphqbSJc0aRsSeVq&#10;b21AG+vtBL4Ovka5OGqe0sJrjkCtlXvrYNnglzsPH478BCnFZBGwnNtgBZr4pVpXXYqqKoJVGQGr&#10;vALVxfwyF1CVnEIlv8iVybGSD1hKB69Yt4riXFTRKotyLD6rPC8TpVkZKOUDRXFOGnLSjiEr5Qgy&#10;5TqYeAQ5tEw+9KTywSiZD1XHd27D4a0bCVubcIzgc4Dgs3eDkmAsw47VS7BnPcFq3QrssoyDOk9r&#10;OXbqEOGVy7CV8KPEGYd2b8YhPpgdUyIMrrlv93ocVNKLnTuwdZtUqs3YtGsjNu0kVG1bg1WbFCe1&#10;Ehs2rceaDWuwYm0CVhLuEtYQplYvZ9tqQhWBasUyJFi5BEviCVXL47B0+WIsXjIPcfHzsDBuNubM&#10;n4WZhKaZ82Zi+nzC0vx5hKt5mD07FvMXEqQIULMJVLqWzSJYLZiv9NuxWDh3DmbNmoUFM+di0cI4&#10;LCTAxC+Jx7L45bRlWBC3FIsWLcXSONYXxhO+FiJ21iLMnRdnNnPGbIwcMRYDBw0lCCnroA4NDsGw&#10;6BhLDa9DiKOjhtkhwhGErXBaVEQkISsU4WFhmDB+nKWSnzJpOsdI0VKGw4Ci1SfImWUd7G9rh4dG&#10;Y+7MOfw/vQAjR47i+KGmpoUODiN0hRq8SUkzI2AFByvl+2Bey3VxIMcNQkxYKMbHxGDc8ChEhY/E&#10;YIJWzOhJCCVoBclNkDAVHDoC0SMmIyRijHMdVEKM4Ej0GRBusNU3OMKuBVv9CVR91TeQbVK6BssI&#10;U0N0sDHBSxBG0BJsXcd1+sj9kFA0NGo84hI24mhiJnYfTMKu/SewZuNeO4T1MNt2HkzG1n3HkZJT&#10;hJ1HT2LDvmMYPmU2+ofJxXGUrdcnhAAnyKINHEqgMrfCMRgYOpZ1qVtj0S9Eahn/jYaOcdAVNsaS&#10;ckSOnI4JhLkJk+MwYtQsvtaJCI0ZS8hagBET5prSNmjIGAwbFYsFi9dgx+6DfODPQEE+AaugFBWF&#10;pYQlQRcfsu0wcT5UFxTwd5AP4lnpBKwUpB47hpyTJ5FC4Nq+bj1WLV6KhEXx2L5hI/LYX8bfVR0s&#10;vmn1SiyaNxcL+X9h2eJFdtRBFgFCB43v3bwVq/h/csmc+UhYuATJRw6jpaoKTZV8KC8rQ2MlH8Sl&#10;iBtw8bOEbXXl/GypUJtiteSOXYsiAlpWegbBJI2Qwz0RvJITTyCNUJIuN+PURH42EngINmknj3IM&#10;gUfwwvbUlONITtEh5MeRoWymAcvKTOGYZIJKGrJzUpCRTaDMz0B+XgoBhp892ceRn3sSRWwTzBTz&#10;80nHURTl6siKVBQWpqDoVDrr2Sg2dZ7gWZJDoCHI0AoL+P4UZqFA89hXzM/A0hKCLD/ryvUHprJC&#10;gi/HFnIeAaiUIJSXm8U5ucgt4b8HgUfJh3Skhj4vq2jl/DwtL9URGwQarqEYWH3WlrCvorKIVozy&#10;cleWVvHztZqfxfxMruR1Jb9jzCqK+JldjOoqvue1VQQpvucEqeqqYoJSBcHJXTc21ti5jB0djWhu&#10;qubnfy2/o6rQ0lTJ749yNNWXcy7HNdWivc15drS3+NFMyGpr5txm/dGOUN1AiDbPDXli6I+A/L7q&#10;aMNp2hmVXSy73TmTZ0934DztDOFJh/1fJBhdON+Ds189jTPnu3DDDWdx09cuEIJuNLvppq/SLrJ+&#10;AwHpZsLP1w1+bvnOtwhIN+Hb3/oGvvOdm/H1m7+Gb978Ddz8tRvwtZs49ps34JbvEXi+TeBh//cI&#10;R99lecst38GtPyDwEH5uvfX7UpLwfbb96Me34ic//qH1/fCHP3BwxL5bCEu3fP/b+PGPfoAf//D7&#10;+OlPbsXPfvJDjvm+QdLPf/5j2k/xs5/+ED//6Y/ws5/9iAD1ffzyF2z7Oa/Z/5tf/xy/+dXP8dvb&#10;foXf/fbX+PWvfsbyVyx/KsAC4Ur2Bu3iC08/FqfnFoHW/wlGCAymvrD8t8BCsBAAKalYSlThFC1C&#10;l8VpeeneCUIELe/aVC0CkcDJ1DBrc6qX3AmdUubULcHbx28/6/MULx2YbIcmG0QRWALqmJUCswBo&#10;CeA80HJuj07BErQImAy2eH8Bkktd/wbnXKN6yQKAJfVL4OP1mesgwccpTQImAZJM91SfazPIMtBy&#10;kCcl6xPa33UfvX+6p63hgMqDN69UX6+pXWqW4IqQ9Y8AYFmMGPciePvy5wvyIzVHMCXIUKa/Hl4r&#10;HXp3JyFIadHZJqA5TUg629lhSlY7wYwfqr725gpfQVGqLzs10ZeRdsKXn5tKyKrw1VeX+6qLT/kq&#10;8rN9BZlJvprSfF9bc6Wvs62OVk+gavR91aBHihXhhkB3/ozu22oJNxSndZZwdZYwJqBq72hx1wQw&#10;QZHcAc/KHfBMM+uELLYpzkoZBs8SnqSOCd6UdEOgJYXrxq/qLC6uS4g8TRPoXeR9BHNKytFcX2Nu&#10;ii3Nfl9ZUY6vobrU3h+BVlN91e3tzTWf93QSTMwNUApVCyGqARcITYRBA66G6iJ+MRUTVqrsTCy5&#10;CQqyBFRSqvQloXTufM2EK7W5w4k7Ohx8CcIEVwItqVjt/AIThDUTutoVx0WQaSIICbRSM5Kwb/9O&#10;LI1fyAfiKZgzczISEubwIWcNtm/ahOOHD6GaX6jt/JJrqNGZVsV8QClGAx9YGviQor8Mt/j1V+IK&#10;ywQo9z994Sn2qpllS2Mtvxib0N3eTLiSulXNL8U6fnlyHPu6CF/drXUsm9HZ3EBz7o31dTWoqSol&#10;bAmyKrguH5TMbbASLfU1lgxD8Vn11SWmXNWWcV8Vir8otLO0KgryUWoKVj4hjA94fDCpLiFoFWfz&#10;gY8PMXknUZCdiNzMRORnHkdBxjFknzyM9BMHkUHLImTJBFkpe3cgec8OHCFoHdy0Dgc3riVorbWz&#10;s3YStJRpcNfqOFO0pGbJNq1cav07dLYWwWi76htX4tCeLThI4Nq/ayt271iP7dtXY+f2rdi4RUkt&#10;lOBiPTYQ4tby/U9Yn+DiUdatxipC29pNhC+2JUjBImglEOBWrFmO5YS55QmypYhfJtiKw+KlCxC3&#10;bKG5Dy7mv+2CJXMJUzMQS2iaNm8B5i2dj/lL5yKW4DVn0TwsWhLHB+UFrM8mhM0gSC3A/HkEtHlz&#10;sGTRQixcsJB19c3Fkjilile68hWIX7oMs5cswfxFywh0y/j/aBXilq6060WLl2Pu3EWYQ/AaPnw0&#10;ggaEGBwpKcWgQUMwYthwjBg+3A48jiZsRUaGIzqSYEPIkotgxNAI1qMwddIk20PstFmIiRrOuXIx&#10;DLF4K0HWddf3s/L6vkqkEYTBg8Mxm3C3ePESTBgzDiGDh/LeUsh0SDGBipA3mLDmoG6oKVlhKocM&#10;QUhwMIYOCkZEaChGRUbQwhAyJJyANZwwMRlDFY81cCj6BIVj0FAdRjzZVJ0+A6NwfVCEU6qUGIP1&#10;6wlb/aRohUjFiiRoCcSirLyeZR9aEGGrX8gwXC/YMgAjFAmMZINHYGj0RMSv3IytO49g4dL12H84&#10;BUdOZCEp/RSOp+YRtJJwJCUbydmllllt26FEjJ+1BEEEqH4EJsVjWSnVytwDJ3C/E1h3CTPMbZCA&#10;1d/GSslypqyHAq1wvr4xOjNr/BwMHTaFYDUOoYS/URPnYvhYghdBSy6UETFTMHtuAnbt3o+TJzP5&#10;IJ9PMOCDe2ExYUtG8MrL5rXiI5UJNA/FOZn8vUs3N8H048exc9MWxBHiFwrqZ83Emvh4cwUs4rik&#10;gwewVArq5KmInTIZs6ZNx7oVy5F2/CiOH9iPpfPnYxHnzZsWizlTYnFk/y6CVgUaK/g5xbK5htBl&#10;h6GXG3jV0CoJHDUEjFrLcMqHdn7u6OiIskJCIPean5tNGFQc50lkEfh0Vl92hkpCEyEoL5egmJWC&#10;vOwUftboUHS+brm46QiJvHRCVBYBia+R45QFtYjXxfzsKQsAUkXZKRQXCXiyUFqYwfYsAlQ++L1h&#10;c/Pz01BUxD1wjVJ+hlXxc06fbWVK8sPrEn2ucQ2nEhF6yorsD1C1/Ews5+egYKuiogBVSpZE8Kkw&#10;hd+5z5XztZcRmgr02cnPcmVw1Wetn5+xAqNKfpZXlkuFKnF/0KopRQ3X1jrVBKsqxciyXqM+fk5X&#10;Ep4qKghpvFedv8rK2upi1GqtSq7LcbWcV0NIU6nvibqaMjTUVdkf4swlnt+JTfx+aK53CpX7rqhk&#10;f40dY9LWXGWmP9J18rukhaCl78h2Xrfyu0TeFE2CsRZ+/+n7prXJvDea+H3HZw9+Z7bjXE+nHe4v&#10;r4+bLp7GOdUvELLOdeOmG8/hxpvO4Rtfu4iv33gBN998IwHq6/jOd79OCPombvnut/C9732zF4p+&#10;QPj5KaFI5a1s+9EPaLd+Dz/50S342Y9/gJ8Qgn5863fxC8LPL3/2Y/z0h7fi1z//IW4j7AhybvvN&#10;L/CbX/6MAPQL1n+O2379M/z2t7/EHb/7NX57O2Ho9t/gdtodd/wat9Pu+P1v8Mc/3oY7Wd79p9/h&#10;L2Z34K47f4t77rqD9nu2344H7v0zHrjvz3b91/v+hIf++hc8THvwgbvxt0fux+OP/hWPPXw/Hn7o&#10;L3jskft4fT+efvxBEK7+RXuAlkkbjf/HRz78+32CFh/ypWYJtGhefJSpRwQgS8N+6XlToGQCJadM&#10;OQXLQIvmAZiBlsxgSgDmAOvfAimtqzmBta72u75/EqrkfmhJMQRotrZUKtXVJ4Ai3AjAeA8PhARK&#10;MqdWCaTkYkh4lLufgZJeE2EqAFgaaxkABTOqc6zmenWZQM0gTvsK3McDLZ19JciSSiYl60NlUNQ5&#10;XwLAjxWHxTF6L/m+eubBkxQrAdXnalddLoLWRsAKgJYl2TB70+Dty58vyI8gS/FOpz31qq3ZXO26&#10;21t95wlaF0/3BNzvCDaCnmZCVluTKVNSg1qaCVyNfkuLfoag0tXi99VXFfpSjhzw7dm0yrc2Pt63&#10;Z+s6X3Zaoq+tXrDV4OvqqCc4OaiS+14P76v1DbLOtAVip9oJSdyTQJDt3dyTXBoFZnITVDKMG77a&#10;TYg649QqwpTc/7oFZNzXeWUvJGhJ6RKcKZmHXCSV2OM8xwnqlCyjq6fZ10WI7Glv8nW0N/rKqot9&#10;qSeO+RIPHRRkmetgc2P1A11tdf8iKPILo5rwVIdzBK1zPXIZbMLZLgGJH2UF+jLO4pdNGb88CCKE&#10;oy6CFiHSvlSUzl2ug4IupV+XK2F3lxJi8AtHMNNaS9BqNuBqba2387a6OlrQJheJdkIWgauZ9YIi&#10;glZaIg4d2Y/1fIhfzYf3LXzIP7RLAeVrsJgP4PFxi+1BoaFOsVRV/GLll6/Sp2ekoSA9GTmpx1DC&#10;B4zinAwkK019xkl+2ZcZDEndkutgK2FPLoZyhexud1+KLQ3uL5HtTXXoEAwGkmY0+fUXTIJbvZ9f&#10;2OV2P31ZK2lIFQGvnl/QUrsaalympFpLfsEvb1odv9wbOc7B1ik+vOTwgUJwlceHp2xUl+azzve2&#10;kA8+ealmeYKtrOPITD6CnJOErWTC1vH9yDx2AGkHd2M/weowoecg349961dj7/qVOLBe52YlWFr3&#10;rQmLsHjGZMybNBpxMyditc6iWrqQD4nzsXvjcmxdtxQbEuKwaRVha90K7Nu+wQBr59Y12L1lPXZs&#10;XUvAWo8t29dgI+Ftw+Y1WLdpNVbwPkvXrsAKwtSaDQQYQlw86wnrlmMpwWolAWvRssVYKiVrZbzF&#10;Xi1ZqgQXCSwJVgSmZSsccM1dOIc2EzPnxmLKzFjEztaZRzMxbdZUzJLKxbbps6RizcCU6VMwadJY&#10;TJs2GZOnTKRNwOSpYzFh4gRMnDwek/iQGzsjlkAXj4RlKwloS7CQ9UVLCVjLV2PJstUGWrN1SOwC&#10;nae0ELNmLMCY0RMQHOyy/ylOahBBR26Dgi3BVXRUNMLDwxEpyCJchYc5V0KpXdOmTiX4xWH2rBmE&#10;sWgDIqV9V5yX4Oq663XAseKzgk3VUlzXlKnTMWfufIwaNQIDCVZStAR3QYrHGjSIkBVuClrokMEE&#10;sEGEscEWEzZwYBCG8joyLAwREUMRHUHQIqAp6+CIURMRpsOJBxGoCFEDCVrDLEZrPKGK8MS26weE&#10;W5+UK11L/QoaRMgKCnPKFdsFWA60IglAw9CXIHa9zuEaQEgz9WmEuRMOHDoakSOmYknCRjvwOC5+&#10;E/YcSMKBo6nYfTAFuw4l43haHhLT85FE6Fq/eS+mzV6GyFGxln3wekJcH4Jb39BR6MO99uFrCCIU&#10;KhZrAAFJGQQFXAIt1V2pRBpjLMV7SOR4hA2fgvFKhjFhDsKGESrZp/TxYyfPx9iJ8wiCigkbSdCa&#10;Bh1UvHPXPpxMTieonOLvGh/I5TJYIBUrn4DF38WCPH5+EABYluYROHKycJKglXiIn0GrVmPONP6/&#10;HD+ZNhEr+NmTduwIirPScXT/XiwiaE3h/8NJ48dh9vRY7NqyEScVM0SoSohbhNhJnDdxImZPnYaj&#10;B7ahqawETaZilfGzoZyfEYQAgpbqOgpCf5ypKeUeS4rsD0adjfUW21km97d8fsbl51oCnfzsTJTw&#10;M68gj9BEkCpSYh3Cj4EU64UEogp+xpQTgCpKCUEsS/l5o8+eGsuIegrVNH+1QKiQn1kF/OwqRH2N&#10;PAYIJ6zXVubBTyhSXKmskuPLCEqV/CyrYr3SIKqEn3/6LCQY1rCkVfPzz0+IVL2+luDCz0a54Al2&#10;auV+rfZ6JU4SvBA4Gwic+vwkUMljQGCiP4q1yqWbn8OKqTUvBLl+83Nafyxr8BN++Hnd0lhtCYvU&#10;39RQbTG0TfxOaKivduvTmhp1bAfHcS1z62N/I++n7456gRX338nvpHZ+9isWWX9EPHdaXhkNOH+u&#10;lXXnJaE/Qtr34ukmXGT7jRfaCUaduPEiywvd+PoNPfjaxR6WZwhF5/C1G06zfho3f42AdONFfINt&#10;3/z6RXzz5hvwrW/dhO9952sEpW/g+98lKH3nm/jJD27Bz3/8ffz0R98nFKl+C4HoBwSfn+C3BJ7f&#10;/PLHBKKf4o7fEnAIPXfc/kv8+Q+/xZ9/fxvuvvMOsz/9/rcGOvfd/Qc88Jc78SAB5+H77sJDhBzZ&#10;w/ffZfbYQ/fgbw8TaB55AI89eA/L+/HEYw/gyb/9FU88+gCeevwhPP3EQ2z7K5596lE88+SjeJrl&#10;c88+zvIRPP/s3/DSC0/g5ecfp/3N7LWXnsRrbHvlucfx2otP4o2Xn8brLzl785Xn8Oarz+HS6y/i&#10;7deep71g5VuvP4933noZb7/J9jdewFtv6PpFvPf2y7hy6RXZ57TbaTv0TPf//udl3//js3ct6YJT&#10;XgIKTAAo/iXIMCiSAiV4cpAkKPqXQIKg42Ar4ALIuut/NQBHgi8BlRuj9Tx40zj1m0LFdZXF0IGW&#10;FCvX9/cAZOn6H4Q0re9cC7W/a+K3tC732wtbUqq0V4GWANJel+BJqpUDLYOqwBgHVQLNq9ClsZZ4&#10;Q69JexJA2f4D96Up8+BntE+5v4+5308DbX/n2L9rnPak97MXnpRIg2uz3gtTuqcHXAEzJYsmJeuj&#10;d14ygPvy5wvy00Hw0eHE5h7Y3mxugYKm9lbClODHAKzF4qn81aW+TrYLjGRSuggCvm7CWU9nk+9s&#10;V4uvs6nW11Rd5ivOzfId2LXGt3zRXN/yxfN8e3fu9DVyfne7UsPLfVAqFdfmHClSlozjTKtz77Oz&#10;sdp8N5xTKvYewlK7r7Ozzc7NEjT19ARUOIFZN8Hp3BmDMWUavHiGYzj+DGHLzuoikBmgEeAuELYu&#10;Kn7rotZp4bwO18a5SpTRfbrZl1WSY+6Q+iFQrCRg3cTyDX25yEXiDE1gpXOw5NLQY7BFOGolaBXp&#10;DKhcfulV8gtJ52nV4zQBSV9Iba11/FKrtrgrQiRN7g+dhK4mAhW/wKSUEcq6eR+L5ZLCxXpLa4O5&#10;E7awvzUAXQ38UizjF3kWQSqTwJV07BDSkk9YsPmeHZuwZPFcbFyzmg8euTjdROBr48MIv0DPEqDa&#10;66rRQtiprShCm78CTTWlyCZ4FfLBpIX76ybMneF927lfnevVYi4eittyWRKV3ONMaxMhi9DJL3RT&#10;wpRdkV/gbTpMmV/8SntfU+HcF2sqFKclsCph3WUZrK0otr/sVsjHX2VRPqpKC/iAk297rpDrTC9o&#10;5aJc4FXAB6GCHD78paGEoFWQnYSczOPITTuOLEJWRpJitQ4g8zhB69AeHNq5GdvXr8DaZQuxkuAp&#10;t0AlwNhBKN3NcgOBajbBZOKoYZjJcsX8mVi1YAHWLZuLTSvmY/WSOZg3fRIWEWgS+H6uWLLYsqet&#10;Xr4Iy5fOx0pC2LLlSlAxH/EJCwgqiwgt87FwsWBoFuZzvdmcO50QNGv+bELSdMTyOnZ2LKYS8KbP&#10;mIrpsdMwfto4TImdgAmTx2E8bdxkPpBOnYQxE0ZixLjRtFGIHkGgGRmF4WNGsIxG1IhojBg9ggAx&#10;AjHDhyFqWAyihw9HzLBhiI7h2Bhex0QjInKYJbwYMZLrjByJiXzYXbo0jntfjaUJK7Bw6TKCVwKh&#10;bjnilq3AorhlmL8gHgsWLiMcSdFajPGjp1lads/dTypTdPRwi6GKCIBWZEQEhg4dirCwUEJOuMGW&#10;XAonTZyEpXzonj9vLqKiYzgmFAMIWn0sFbxbT6CljIPX9yFo8T7T+CA+f4Hc3QhaUsAIecEErf4D&#10;BiBYiS4EUlx/aOhQQl8w+wciKCgI/YP6Ebb6Y+iQYESED0V46BAMHhSMkFC+V6MmGWgNtFisaALJ&#10;cHOtCyWQSNGSmiW4ui6IZsClA4zD0D/EAZf1C8AEWeYuGGXug/0Gxxh0qU0xVEFy8yNwDQofhaiR&#10;U/j/YR0OHUvDwaMnsXPvEaxYsw2Hj2UgOTMfh5KysHXfEcSt3obhUxciZARhKIrAFEGQ4vz+Sj1v&#10;NpJto+0sLCXPEIgNCFca91HoJ7UrlBY2huNd9kG5Ew4kQIYNn4YJ05by/9diRPC16nyt0MhxGD1x&#10;Dv+PzScITnb7HD4V8xaswM7dB5CVlk34KODvn0BL8VmnUJ4v0MpDVeEp1PD31ICL8KWzA08SpjKU&#10;IOHAfqxbvhILZ83BkvkLsW/7FnPtLSKM6VDxA/xdXBO/CMsWzMPuTRuQnngURZlpyEpJxIFd27A2&#10;IR6r45dg54aNKMvPJjxVooGQ1cDPDkGWX58hhC+VtQKsUv1xpgL+8lI0cGx3SyMaqwgqigktL+bn&#10;htyPdcxGMfxSb1jW8PNOIKSyhsDkr2FJUGogRDQSdOqrCHNVRbwuQbP+aOSXu7MSIBXzuhQtdfoj&#10;VBnbi1kvsT+m1bCvsa6I7RX8vJeHQAU/4ytNsWnT56HAhZ+FcilXnK6SJPXwM76D3wv83uXnfbP9&#10;8a2rs9H9ga2r0dzrevidcJrfK+fOKVlSK/idhfPnpeB0EVy6ceFMB25gefON5/Gtr1/At79xEbd8&#10;8ybcovIbX8V3CCrf+fpXccu3vk44kRFWWL/1e9/Ad791I275Nq/V9u0b8aPvfxu33nKz9f34B9/G&#10;L35EePnR9/CzH30XvybA/JJQ87Nbv4Pf/OxW/PYXP8Jvf/lD3PGbn+L2X/8Ev/v1j3H7b36MP/7u&#10;5/jjb3+CP/zmJ9Z+5x0/x11/+CXu/dNt+Mudv8IDd/8W98vu+i3B5nbWnT14zx8JOX/EI/f/yUDm&#10;kfvvxqMP3IXHWX/q4ftp9+EpAs0zfyPQPEagIfA888TDeI4w8wIh5jnCzHNP6ZpQ8/SjeOm5x/Ai&#10;7QXaSwSZV198Gq8QZl576SmCzDO0Z3vtjZefI8S8aOVbr77gIEf1l5/Hu6+/hEtse4flO2+8hPfe&#10;esVK2btvso/lW4KhN14m7LyGS2++gnfffhXvXnoN76h853W8ozbOu/Lua+x7BZffeY32Oq7IOO7K&#10;pVdxhWM/YPsH776OD997o9c+eO91tr2G92kqdf3h5TfwPsv3BFZsu/LOq67Njfnsw/dev422Wc8t&#10;gqz/+1TZ7q6e26QEDP/hw/6/BB+EBSlT5qpnkOGBlUCJfYQWr9/6ApBkhxmzfm0M1j+uSOniuMB8&#10;p1S9YHNsba0lqNLaXMMAi3ClTH8qvbTvsqv3ElhxLoHGA6arxjbBG+vmOijo4VinZnHvAqr3lWGR&#10;YBOYYzBmY1+31+Xiwtx+PXdGa+e1kl8oCUavsV3QJWiyrIQGVYQu7ZFrCqBU/l0xWv+lWPF+vJaq&#10;ZUpXL4S9SXh7xXflred9H737kj1nfvnzBfjpJGDx4Z+w1WD1rg5Cx2nCSUuz7xxh5sLpTt+ZLkJL&#10;V6evo7WFMEYwImCdJYCZS6FAifPPEVZOdzQTxPy+5tpqX2F2pu/o/nW+NcsX+JbFLfEdP3TI19JY&#10;xf4GglWLuSia2yBhS4ktlIHw7FmCUU+PnWN1prvJd4FAJfc+ZRAUQJ1TCvce3lPp5glO5wlWcjk8&#10;e6bLDl6Wy+DFs90Wz9Wq9QhaalNCD6WB/+o51hUbpvvw3lLQzhPudHCx3BTP9DT6Ck9l2vtCuFpG&#10;K29urL6f9nkP4eo0TUpWd0c9znQ38guvDefPtoKv3doaa8sJEoUEC34ZEzgU+6QDiRWbJRdCuU6o&#10;ri9PuQxKrVL9zBmCFU3qVqf+Wiily5Qtzje3wTqClh+trYKvFrPWlnrU11Wivkbuec7FJD+HDz+J&#10;h3Fg3zaknzxi2QE7mupwWnDI9eTmeKGzBed175Za+0vwWe5Rbn8Cp06CUo+5CzrTQ4F86S0Oi+1K&#10;+26JPcy9g+DXVGPp7BvrquwvqK1yUyTI1SkZRnUZ/HxAMXcTv9LAV6G6rIh7TEO+XHWy0+2vy3LV&#10;yc1MMdjLSj9p9cLskwSqbFqOxR5UK/agKBfFp/ggmJeC0ryTHJOKrNREZKeeQCZBK+3EPmQmHXTx&#10;WYeV1n0Htq1NwKq4+YibNRWrF83BdqlTqwlbK5diy5IFWDptEqaNGYZF0yZjPcFL8JWwaBYWz56C&#10;+bGTMH38SEyfMAKzpo7DXMLQolmxWEhgmjRpBKZOHY1psRMJBuMJTFxn+mRMJLBNmjQGY8ePwrjx&#10;IzBh0mhMmjIW4yaMxqhxIzBu4giMnjCc9WEYw7XHjBuLqLExGMu2sRw/knsZPXY420ciZvQwDGd9&#10;1LjhhKoYjGLfqNGjWB/Dh/jhiCKIjBw7CmPGjuacURg5eixGEaZGjeJ6o0djzBj2jSa8jRmHCWPH&#10;YsL48Zg7ezaWLCForVyFFavWYumylbQVZgvj4jFn3iI+dC/FogXLzKZNn0tA44P7wMGWFdDO1hpC&#10;0Irh/QlYw2JGmLtgGKEnggAUTciKiYzAMFp0RAwmjud7tmA+FswVaEUbgCnWSuqU3AcVl2Wmer+B&#10;dqbXvDlSY5djLN+b4JDB6E8w6z9A53sNwIDgYEsTL/Vs8OAQsxBa/36K8epD4OqDkOABvAdtkCwY&#10;g8NiMJxQEUqo6DcwnPAUDUtrPmI6QWNsL2D1VYKLAYQoXvcXPA0YSiNsEcTkPtjPFK1Izld8ViBO&#10;i+CmWK0BiqEarGyAyg44HCGEIx08PHxsLGbqfZy3DOOnzyP4zMe0GcswZZaulZRiBoZNmIXw0bEI&#10;0+HDMRMxWAccEwCDCVbBMcpMOAaDIscgOJoQFj4SwYSuYMGYklkMHUNTCnmnboVETHCuhkNGInzY&#10;VEyMXYrJMxdDByRrzODICRgzeYGlfZdr4+CIcQStKZg5Zzm2bN2N9FS5zRWitLDIXAariotRXVyE&#10;kvxcXuejuugUKpT9My8bJQSpnNQkS4qRm3YSKUeP4ti+A0g6fJi/jycse2BZXhaKs12G0MwTR5F6&#10;9KAd8J6fmcT5GSjl50ARgS2Ha2SeOIHC9DQDqra6GnTWKSFGBeoIV1K2mmr4WSfVW9BVwTFKmOGv&#10;QndzPc53t9M6LB71dDs/H1sJL/ysUnzs+Z52XDjdbp4E/Ky3z+oLZ9tw0w1ddn3hTCfhpQtf/+pZ&#10;fO1iNwHlPL5501l866Zz+OaNZ/C9b16gnSeU3IDv3nwO3//WBfzwezfi1u/c4MpbbsIPv/91wsl3&#10;8AsCyQ+//03azfjFT36An/3wO/gJQebXP70Ft/38VvzuVwSTXxNSfvMzQspPccdtP7f6HbfRCCp3&#10;sO1Pd/wSd995G/78+18TVn6D++6+A/fddTv++pc78MA9f8BD9xJK5FJ2/5/x6F/vwd8evBdPPHQf&#10;npDiQnuCcPKkIOUR2QMElb8aqHjl04+x7bH78fTfHsBzTzyIpx//K5598iE8+wT7WX9RigyvX3yG&#10;0EJ4efW5J618mWDzynN/w0vPPmb1Fwk4rzzPtucfw6svqO8x1h/Fa88/gddefJzw8jShRYDzON54&#10;6Qnak2Zvv/oMoeYZ1p82e/tVAQ9NSs5rL9Cex9uEnnek5BjsvMg2As7rBBfBC+FGAHTpdfa9+WKv&#10;vfsWgYgQIqXnEuuCnHcJRJfZdplAY+oPoej9S6/32hWaQEmlBz8fvPMGx7/Ckm3s0/UH775h/So/&#10;IAh9dPlt2lu85jqCHra9L0C68jauXHkTl+2aJdd4X3NYaqzsI/Z9fPlNlg6uPmLdrq1N14E2rmNt&#10;ulad9iGvBVsfWNtb1k+4wqfvv/n5J1feuJ2l/YX4//nZe5btzjMDLiVloBk8BSBKIOSM1wIPQpGd&#10;o6Xr918izKh0SpZzGxScsDQVTOMdcDm3Q7XJnFugU7yc+iW4Up+Lv3LmXPYIMQIsu4/6pVrxfoQZ&#10;JadQhj7BkXN7JOiYUqX9cT7La0HLpVb3lDua9clFUPeROeiSmuWATLDF+2q+AIqvRyraJ9pvYIyV&#10;vKdS45uLoFQqjv34PZccQ7DlqVoCLUGUZR3k/t1eBFoOcj3YEnhprtb45PKXMVpfmB87EJjA0dUZ&#10;AC6ClEBHSpYAS9DV06OU7u2+doJWa3OjO/+KJlXrPPsFW6dZl1p1vrPZ195Q5yvKTvGlHN3iO7p3&#10;J4Frm68w96Svs6XO4qwuXmgy18GeHgEX79nZwHu2GFR91Q4ZFlA5N0GBlO5xrkfxVOwjVFlMFufJ&#10;xVBuhIrHOt3dYuPOn3exWYK3Th0+3O1ArpOvT+6ObW1NvtY2P4Gx3ua0y92R/VZvq7H3hGC1pKO9&#10;qYXlPQSsK3KVk8oj8NBfIAmT6OlqJDw1E2IIRYIVtvfQmuqrTKkRXLS3NluKWJ2TJXWqR+dXEdD4&#10;utHZ2WBg1UMAOne+HacFVgQiuRA21pfbXzzPSAlrq0Mz79fGvp6eLoOsjs56c/VQggqdk9VCQJKb&#10;XrPO6qjgQxLvX1tVaIqTMiVa2vkOAhLX0IHLZ+Xewb2fM+hqw0U+qAjC9DCis8F6OEdAJZiSgiWg&#10;6mDJf2e+D3ytrbW8rrY+uZK0tWovNQQx+d9X8/6nCH7FqKkuQVX5KXMXVDbCnMyTOLx/N5JPHENm&#10;egof4NJRqexWypCVn43c3FRkph4nTMlNkO0ELbn5CLKqi5X1LBdF+Vkokvsg52akHEMyoSr1yH6k&#10;HNlnlqzsgHu2IYmglbhjGw6uX4n1yxZi+8p47Fu3ErvXrTDbtSYeaxbPxqr5M7Embh7WL5+HhAUz&#10;sXjWLCycMRPzCF8LCFELZkzB3BkTsHDWJMLWJMybPg1zpkzCrMkTEBs7DnNmjsP0aRPtEOCZsZNZ&#10;n4TJU8YRsMZj4uRxBLLxmEoIm8L+SWyfyrWmzeYYzpsQOx5jp07AlNipmDxjPCZzvWlagzaV7VOn&#10;EuQIeLEzdD0es6ZPxxyuFTtpHGazb+GMWCyKnYFFs7nfmVNZxmLe7Knc50xCleqzWc7ALI6bHTsL&#10;8+fMx9KlS7EsYQWWJ6zC6mXrWa5B3BKC1dKVmDd/BWbNi8f0uYsxc64SY8wlME7CIEuG4c6yChk0&#10;hCA1HCMJW8MioxEdFWExWoqVipQLYcDkOjhu7EhC1jy+J7EIJyBprhSt/v2UJt7FZSn7oEvfPgCD&#10;Bodizmwl7liCCRPGQ+ngBwwabMAlyAoaqGyDAzGQoKYEGIMGDTT3wYFB/bm3PoTB6zCg3/W8JnAN&#10;7IdBhK6hYRGE0kkEn9GEqQh8pb+yDHL/Y2ZgaOQ4cwm8LigMfYIIUwKtIKlZyiwYgaDgkbzvSFzP&#10;vr4c13dQNAErxmKzpF4NJvQMJvSEEaoiCTNhMZMRTPAR1Cl7YNjwSbz3DAwfN5/ldAzjPaMIX4M5&#10;LnI0ryfGYvikBYiaOBvDJ8zFSELQ8Mnz2D4bY6fPx6gpcwzWosfPwIhJCxE2cjoBjMAVNgLXcx/a&#10;g9K29yXkDQobb0kylFI+aMgYvt7JGD81DhOnLEZYJPdGqAyPmYqxXGf85PmsC7TYFs3/y3OXY+fO&#10;g0gjMBXnF6CEcFVTUoJaglZlgbJ+niJ0FaCKZaXSvBO2ivi7nJ50nKCVhILMTOSlZyCflpt6ktep&#10;pnrVlSnmMhOlOWmmcJXlZ6AyLwMFhC8d1VBRmMM6f5dzM1CkNoJZK+HqqwSknpYmwlQNWusq7eD3&#10;Fv0xx8/POGWwK8snkBVx/SK2VeN737gBd93xazz4lz/S/oQH7/49HvrLnXj0vrvwMNsevffPeIxg&#10;8sh9bBOgPHAn/vbXu/C3B/6Mxx/4E0HlbgLKXXjyoXsIKc6eeoTlQ3/Bs4/ci2cek92DZ/92D55+&#10;9G489/i9eJb2zGP3sf4Ann+C0PL4/Xie9ecIKy8QYF588mE8T2B5XjE0TzxEOCGQEEZeJay8/Nzj&#10;BBaWAXh52RSYRw1cVH9VLmbPP86S0PLCE3j9xadYOjezN158Gm++9Azh5gm8+TKhhdfvEEjefuVZ&#10;go3sObz1kpQZmZSa551awzbBzFusv0WweYOwIxe1twQ6BjkqnyXEyF3N1dX+nlQcjlP7JZv/jNXf&#10;e+MFgs/zXONZ2jOsP4fLBJ7Lb7Gdfe+88RzL59nmxsreee1Z67tM6Hn3jRfxHoHo8lsvE3qcunOZ&#10;cKS+KyrZ/u6bLxskyT4IwNBlwtZ7BCGZQc47nEtT/f13WaddVvmO65MidIVjtf6H775p0PMRIUj1&#10;D997i3PYZhZQlP5nzEcc8zHBysbT3hc0GXy5+ZpzRSAmkBJ80QReplwFxjqgEhhpLZnWlXnQ5eBK&#10;4z4mQEmpEmgJrDzQ+pAmJUvlBxrL0sZyDiHrX4SsB2iZtNH/r88vu2x3SsSgB3xChzu7iXUChKdA&#10;CVgMgFgKghw8XQWoq3DllCiXGCOgTgm2bCzrvfO0psZfHWvQ9e4Ltpbd2wMrmh1gLLP13X5UCqjM&#10;NZB7/6+zqwQzAXASCHnltXVzkzSgEih5Spf6nLlYLAddisGy+QIt7kOg5Z3p5bXbmgZaDqBcFkKO&#10;41pyF/TcAlU3FUv3Z+ng1r3neu8Fuqaqsd2AjPZlevcv0E9Ha5OLXZIqRVA520246iG4ED4UsyTg&#10;6eyoJ1g1+jraVBKSBF+aw74zBDAd8nuGANXSQSBT6nYlzGj2++qrT/n85YW+Rj/ntTZwrFKq8z6B&#10;c62kLJ0nJHUTcnSOlYEVQcnisAhYHe3NBCyXov1MT4fvhvNnfBdoUsE6u5t4zw7fmTPdXItwJRjj&#10;OO3r/Lkee01dgeQZpzle9+tq5764/3buRYcWK+mGEn8I2qSy6TUSqkYTsFJZ/pn2kVLIKnvgeUKP&#10;3PnkTidfdWVYku+8svQp615PJ6GLDwg6mFhqTT5hoZUPBx1yFzE1rIXz251fu1wDVfYQwrobcJr1&#10;To4hBFr6Wx3Yq4OLewhC3YSjToKP+uVyqGQZzQQsBTo31iuAuMEAp7WlDmcIa4oFU8KK1qYqi6nq&#10;4d6kWp3pZEm46iYYXSR4XeTa9tddneMld8aOepxjebqjhaAl9YqvsckFL3cQpPSauw0y600ha2fZ&#10;Y+4vfD84Vy4vSpqh90KvQUHgxYp3KMm3jINyGywlVDmVSumiFRuRh0oCVFFBtqUTrlQmLc6TW6OU&#10;rAplIizNIXRlsz0H+acyLc6sisClh7P0xGM4uGsbjuzdjpTDB3Bi3x4k7t9poHVk11Yc3a1zsLZg&#10;98YVlq59H23b2mXYs2Eldq1PwKaEpdhC27Y6DuuWzMOyedOQMG86lsyZhsWEofhZMxE/dy4WE8ZW&#10;Lp6LhMXzELeQYDNXFot4AprcCJcT5FYsX8ByPpYtnYuVy1SPw/L4xYhbzLb4hWxfhIRlS7ByeRxW&#10;09atWIqVK5YQehZhccJcLElYSJvPtjisWslxyxZhzXKWHJMQvwhL4xZgiWLvuIflcQuxcukSrI1f&#10;htXx8Rbnsm7lMqxNWIaVtDXLCZErE7B6xSqs5fylixchbn48VsSvRELCSsTTVqxayb2sRXz8Kixe&#10;shSLlqzGnPnLLfvgrLnxmDlnAcExFuPGTcDgEMJJf6Vl72eZ/mKiYjBKMVpRwwyqoiIJW+ERCBsi&#10;2GI9IpLwFYkxY0dh/txZmDZlirkXKgX7gCBlL+zvDh6meedpXd+HoBUyBDNn8L1dHIex48YTsBTT&#10;JdUqFKGhoZa+fRCBa5CUqiEhbJNrIeFrANfr35frXW+gNZSQFRE6ANHsD4+MQsTo8QiNHm2KlKCq&#10;f8hIDB9F+IuaYFDlsg0qy2AMBgzQ+VkxltI9aCDBauAIAhfhKijCxkoRk5IVGjUOcxcr7m4LoXQZ&#10;4hK2YPXGPZg2aymihk1H5IgpmDlvBdZv2Y+lK7aZirR4+XqO2YvRU/h/Yc12bN1zFAcTM7Bk805s&#10;2H4QR5KycOB4JrbsPowjyRmsp2H2wlVYs2Uv9h1NxpipC9zhw2FjCVcjTaWy5BmEq+CwcZbm3YCL&#10;9aHRUw20JsfGITSSoBk20YBr1Pi5GD1hHqJHTCUQjuVep2L67GXYukOpyJP4O3sKZUWF8MtFr7DA&#10;kmDY7+WpXOSmJROmTtp5dSePHuLv3g5kJh9HQVaqAyXCk1x8y/k7qkPLOxpqUa0kNqf4+8vf+4p8&#10;/f5m2e9wbfEp1Mulr6gA1YSyailmvHd7dRUu6o89zfwsqa82k4tzJz/LOhqrUV+h5BwZppQVEuh0&#10;9t6Pv/8tvEZ4eecVPsTL3etVwsULT+FtgsclAQZLA5QXn2H5FKHjSae2vPA4r5+gPU6YYZviZNj/&#10;1ktP4Q0BDoHnrZc1llDzksCGsMNxUmY0/1pT25uBNQQ9UmYMfLQm13ubgPIWwUh2iRAjaBEovcWx&#10;Unhkqss0X5BjcMN1ZO8IVgg8Mr0+2buv6ZqwQhhS+7uvvYArAiOW7xK+VEoR8kwKj1zf3jNVyPW9&#10;y1LQc1nQwz5BidazNbQeweZ9gQ+h5z3NJUy9R3j64B22X5JKpDnOBFbqk11+60UC01VzEOZKgZVb&#10;y5mBFsHKAyKBlupqlwrklCYpToImQlXgWqa6TMrOFe5J9r7AS+0CLY75UMqT5lx6g6WMAEQTNH1I&#10;4DHIElQJhngtsFKbQVbAVHewxXaVBCiDIwM0D9Z47Y2lXXvt1nWlwMq5DAYgLGBq88DrE0KUQMqu&#10;r7DvstQx7lv30fqBcQZazt4gZF2kWdZBgyyDK5ed798qlXVPoCKQIXAoC6GVhASLsxJACXoISXL5&#10;8+KqBEkuaYUgy4GWAzApVWr3MhYKsAKQRsDRPJkpW+9K2RJkCYoEQS/5Pn2P8wxuOEf34l7MBDma&#10;y7qgx+DJ4Mj1O5CRauWAyctMaHUBEF+fSmUplJkSJtc+9tuYQKnEGjZe9+P9TeUKgN8/lRTD7sWx&#10;is/S67j8Ktd7MbCuAzJ7f2ne2p6ZCsd9epD770/e9v1TyUkC5gHXlz9fkB8ltuhsd5n9LL15p5Ss&#10;Nt9pHQbcRRDpPu3rae8mTHWZkqXYLSlTPRzTxbFdUoxYN+giDEnpsjO4Opp93V1NBKVm39mONlOv&#10;dDaWoOb0GZfG3RQtwpBlB9QZWoQjKVA6qFgZDwkvVldMltz/zisxB+10N9s47jxBSVB1Rmdgne3h&#10;mtxjtxQttRGgznX5LlxQjJcOSHaxYErrrgQZgje5Ep4npJ3u5Gvn/u39aG+K6+ppvcjrN1gShOTe&#10;R/iQImUwpdgsmhSpjiaDL52rZUkjCEECDiV/KOWDRHNjlSlZZzqbDLa8Nc5KQTrX5dwF2ddJGJNp&#10;Pb5nhJwaO2NLUKY2d6CwVCatwXsQhnSmSEebDkpsNmVLKdh14LHgTLAlpUuByd3t9YQoxQYQtDSf&#10;+/sq9/xVW5ugRKjq1uvq9nNMHU5zjlxvBGltDVUWa6BEGJ3NDrSUBON0Wwu6WnSGiQt+lmomRc9S&#10;vxPkGvhgVEh4ys9PRTnBqam2Gi2WjVDZrYpQxYel8lI+kPHhSwpVcWEWSkpyA2dpKbXwKVRXcZz+&#10;Ik7YKlYcF62ID2xKdSy3pJIsxX8kIkVnZiUeRNKRvTi4cxOUgj3xwC4kH9yFpAN7cGj3JuzbvgYH&#10;tq2jrcf+rWsIWqsIWoStdcuxY008tq+KxwZC06r5sVi5YBrWx8+iEcBWrsautauxZdUKbFq9HFsJ&#10;ZxtWL8MGjt9EYNu6YQW20bZvTcCOLVxv61rs4j12bF3HtjXYu2sFtm5ZgS2bV2ELIW/D1lXYumsD&#10;tm/ajB3bNmDbNrlscb3NCdiynWM4d+uWVdi4ebkl11jPPW7dxPYNq7FudYKB1JrltDXLsZbXqwlX&#10;a1YkYD2BahP3ujZhBdYsI0QtX4nVBMiVhLDliwRaCwlacwlpS5GwVP2rsHR5AuYvSUDcstWEvVWE&#10;mwQsWLwCcxYuw/SZcZg1Z6El3Bg3drKBVv/+AzGgfzAiCFOjhw/H2FGjCFzRGKY07zExGBY9HFGE&#10;LsVGDR1CwAkbau6LC+fNJLBNJYCFYXAgDfsAHS4syOqj9O79cd11/QlxQaaczZwxC3GLFmHihIkW&#10;D6b4LIFWBNdW5kElv9A5XWG8j9K5BysOK4TwNbA/Iaw/wgYPwLCIEIyOHoqYSO4nIhojx0xGRMx4&#10;O5S4z4BoBIeOQsSwKRgaM9ncAq8LCsf1BKy+A4c56BoYTihT2vdIQtYw9DVFK9KSYvSnhQwZgahR&#10;UzF/Kf/9dxGWjpzEnsMnsXLTXmzafABTpi3B6EmE8uWbsHq9zldLxJr1e3DwWDp2HkjEstXbsXHH&#10;EaxbvwvbdxzGtr3HsGTlNuw7lILVm/Zh+rwErNu2H1t2HcKSVfw/fTILaWklWLlhNyJHTcbAiHHo&#10;T9jqr+yDSoxBuOofOtYgKyRiLKFrAkIIV6PGzcXkGUsJXfw3HMy+yImErPmYPF0wKNByatys2fH8&#10;v3gQySdPoohwVU74qSouRF1xCZpryk1RziFkpR49jMRDB7BvG///btyMvTu2sZ1wlpdurrxFOamW&#10;kVDqlX5Hm6vLCVqnzD1QyTPy01KRS0grTE1CVX4OmirKXIKNPIIYrSw3y+LAOvyVBCxlGyxFm/5Y&#10;Rdg63eJHd5MfDVWlqOZ+KvlZUFmSg1Z/Oe741c/wFgHpQz6sf6CH9Df5kE1AuEyg8KDBIIVAYYBD&#10;8BEcSWER9Lz7OqFG5WtyWSOACIRekVL0DK89c+PeZfmexnPsJfbL3uZYucSp/g7XvyQQEhwpiQHH&#10;e23ah9ziLtHeE8iw7T2BjsFUQFmiCX60DwGQV5qqxHEeUGmM6oIgvVZrpwm0LrPUtQGYrvk+CMjU&#10;JmAzyGIp6BJcaYzatKa7dnNt7bf4XtIEQuoTkF0LV++/zXYClAddBliB0rP3CGBXCFgfaEwA6ARY&#10;Uq0MrlSy/X1L7CB4cgDVC1NWEopUCqAMtq4BKGt39iHHCYQ0xuZes85HBkmCKs3jeiy9a+sjsHhj&#10;PhYYmTnA6gUu1j96922Opak9oFIZUAmkpH4F5vRCl+YIsGyu4EyAF3AdvMZsHyy1V9UFWQ60OOcy&#10;27nGh++6+3gQ9jHHf0wII2h9QvsFQWuDnmMUo2WugwQuD7ak9JiiQ7iQuuTO1nKm66vqlLIFBqDL&#10;2gRcsgBsse/zK84lUJBlcKVYLalHAjHN5XruHlrXwZcpY1pfQMNxzq3QgzanImmeAMerXwUwAYwD&#10;n//7lNDSC19XDydWLJp3bWne3yMgBvo8lUmlxqhNgOXWloKmezrYuuraSNP7JpdBAziuS8D6mLD1&#10;7qtP+D56W7FoDl4FU3JZ1D08wPVAS/sy8P3kLfs3EWj965NLBl5f/nxBflqaq3xthKcWwpJSup9u&#10;d1kAFcN0jlCj+Ce5FQqylAijs50QpcN/BVUcJ8jqZJ/itaQwmZueJcxotBgowoLFb3V16rDjRt6D&#10;1+ecqiXoEgARZMyUXr2LcHZGroGEo9OKo+J4zTktcGJbJ2FNyS56pFTJbfBst6VoP619ai32SQ0z&#10;QOOe5PooxUwgpcQXOq/rolSzswS1c7wP99BD6NM+9UNg2ED7xVcv9nxCM+VJMCVAUuyUgEeloElg&#10;xfeK1+3ge2QugkrzLtghaLrMTLyWKqU5Uo7kcsj3guvK7ZDjuK5ULzOO6+pQMDShjeuf7VGAdAua&#10;CS8trXVoMajhuj0dhCut42K8+P645Bo97XaIo5dMQ25+OjT5jNQr3tsOXCY0netstJT0Z9gnsBII&#10;dqhdroHsU5ZBqVn+qhI01lXauDNSwzhfIKXsi61K36s9Ea6kbqmtpanKMlxpjsxfUwJ/bSkaa6t4&#10;rSxWyhpWiEI+ZCnFsdyGThw7ZOfIVFXko7JMSTFO2X3Lq3JQUKRUyYEzaKRslWQTYHPsvJrSnByL&#10;0UrXOTlJx3D04G4c3rcdiYf3ELR24uierQZaAq+Du9Zir8BnCyFr4yrsJhztVknQUmr3dcsXYf2y&#10;BdiwNA67Vq/GtlUrsXMdIWv9KuzdvA4Ht23EPkLUPoHa9o04sGMD19yMA7s28Z7bsH/PJuwn0B3a&#10;uxUHed99Ozdj/94tOLBvE3YS8HYpY+HujdixayP2H9iObbu3YOuONbzehC1ca9P2tYQwAtmWddi4&#10;cTkfvpdh/doVWLfKQdVq2gqC39L4RYhTbFn8AixcOIs2B3PmKnX7HCwiSMUtWoD5vJ4zeybmzJiN&#10;2dNZTpuDWbEzWJ+ERbPnYemiBCyMX0FIUBKMFVhCMFsSv5L1lS69O0FrzrxliJ25CFNnzMS4cRMR&#10;OiQM/foFWZxWMGFHgDVqxHAMiyFwjRgZOLg4zDL+DVY2QFpkRBjGjx2NuXNmYfq0qYiKjCZoDbH0&#10;7jpwWGtJzeorU0IMXivL4FSOXbJkKSZPiSUchHH8YIsRUyKMQQSs4EEhvHYugwKtkEEDMGiAMhb2&#10;RSjrIyJDMX54hFl0TCjCIqIwbARfgxJGKA4rKIbANAyRI2IxNGqCKVdK734dYUqHDysGS3DVP3g4&#10;bRgGDhqO4MEjDLSu669EGdEYoPawURjD93YPISmJILSPsLVq0x7s2nPCoGopwWnh4rX8907Cpm2H&#10;cOR4Fk6mFSEpJRe79yYhfsU2xK/ZZskyFixZhziOF4TF8r2fPJOQv+coFsRvwNrt+5CaU4TMvBIc&#10;TszgPRdgUIQOIB7rEmEQsAaEEbx0vtbQcbRRCBqsFO8TMGbiAkyZsQyRw2dg0BCCWPg4wtc8jJ+8&#10;AOHREzCY78nQiPEE6yXYtfMAUlKSkZuXg6Jc/q7l55rKVF9VZElpCuQqeIK/Z4f28//6ZmzbtBJ7&#10;dxG0MpNRUZiJilNZKA0oTQUZyShh6S+RMlaA2pJcU6HLcglkHF9IaKsmiLVUlaGG96g6lYM6jq05&#10;lY86/v63VJbSytBQXozGQNKe0/yc6eJni86GKshKQkbyUeSmJ6KurBC/++VP8MYLTxpwmPpCsPiA&#10;cCB1ywOOy4IVgspVQCIACYIEWwQlQZYgSnD03iuEKQGP4MvsGYKRgOkZN0ZtBltSnxxkeSAmqHKK&#10;U8AVT+28r1Q1B1wOtDTGwZGgSgkYvNLZZVOwXJsrtT8HQx5kXXmTgCKlqfd1umuBltensW/rXoIu&#10;jWUpxUjKlMBMEGdwp/eHpn69XwY/Wkv1wFoeEHnKlQdYHlD1ApZKmgdjzjjXFCvnFuiVAiGnXqlP&#10;a2lvV9sFHV7iCO1boOWBiPXZXPYZpLH/XUKV3AgD4zyTuuWBjVQo5wIo+CLQCGBYl+n6aikYEyQF&#10;YInzDJCsdMD0iSCL1xqjNd83pettwo9gzIGW7JMrl9gmSNJ6mu/MgyyZp2bJpGh54OXASiqbVDOt&#10;wbUJX24tQeJr3MebnxGybqNZQoz/0yG5fMD3wELmFK1X3XlaggyCgwdcqjv3P5eSXcqVKVOCLI2T&#10;CiXFyoMxU6ncgcd/f+952gsBoHrRQRfHaB2nirk1VEq9cvFQiuPSWLe2AFAp1Q2wuFevLsBxUOVU&#10;LDs/S26Fgkea99qkNvUqVwEXQ0HWta6DGufeD3f9d47XPUw14x4MsAKQJVdBOwhZsGTqGecZfDn3&#10;wQ/eetb38TvP22vR/pyLpvbk3AU9t03bJ9tVVzISgZYlKmH/P2lf/nxBfvhg7mtvaSHAEEwIWorP&#10;amtqtJimzo52i+Hq7vD7WpoaCGX1vrYAaMlFr6Od81jqoOPTmtstcFJiC/U1+9pa6nwdbY1cVxkG&#10;nWqmMacJNQQDgyG5CQqglBlQYy25Bq8Vm3XhXDfBR/cXJHVxrFK1d/YeRizVS2d/nTnXaS6ESoJx&#10;8eIZ340XT/suKE6rmyDG+2ovOnBZypmyDp4/y7XPEsKU8l2vh1B4geP009zk30zQuu1MT9tnUogI&#10;aFeBiteESIvXMkVK/co8SIhpI3ToIN8eAVOri286d7qdfYQZZZGSakSAOU2Q4es0kBKQae0zgUOQ&#10;LRMVIeycgrZPtxh8SXFq8utcEsKMwKxDCloLwcZvmQoV28V/D/a5s7mkTkklE+QJsno6CGcc12nu&#10;f36ClWK2GglVTTgnMOSYCxx/nu3nuK8zvKfGtDXUWEaujia5AxKu+KAjRUvniHW01HJvtazrHC2p&#10;ZQI7AmNbDeobytCoVMQN1airLSNslVq690a/EneUob60GMW5mSgpkluhYjTSUFKYB7/OkNH5MXyQ&#10;KinPc4oXr/OVFEOZBzm2lA9lJafyUJRHAMtSMP5JPnRl8qErGYlHDuP4wb04QdA6fkjQxYdY2lHC&#10;z5Fd63Fg+3oc2rmRgJVAiFqG3esTsGP1MgOt7WviCVdx2LlmBfZtXIuDWzbgwNYNBDM+KKu+ewOO&#10;7t+OIwSoIwSqo4S34wd24MQBlduQeJD3oR0hWB3dT9jiPffvIWix3Ld7G3bv2II9u7awvhk7dqzj&#10;g/dabN2+Apu2JLBcg5XrlmDF2sV8QCdYrV2KtesWY0XCIqxYthTxhL8EWvzi+YSWWCyYN9NMMVhz&#10;lNo9dhpip0/D3FkzMW3qZEynTZ06EZMnT8c0wsrkCRMxfcp0zJo+FbOmzMLi+Ysxb+ECLIhbgoVL&#10;lmH+onjMmh+HafMWIZZl7NwFmD5rAaZOn4OJk6Zi5MgxCAkJt+yAUp2C+g9EdHgkYghO4UPDERMR&#10;YWdXhYYMtrOthoYqHXswQkOHGGjNmz3LXBCleilToM7EkvuhwE3xWb3AFTija9LEyYjnviZNJhyE&#10;hKIfoaz/gIEIsoQYAy0pRt9+/TBg4AAMEGAFB9H6E7b6EuT6IyY8GKMiB2FExEDebwChbwhGDJ+M&#10;cIJHv4CLoOKYIocTtAgbSobxlX7hFoels7L6sL//AKdmCbb6BkVz3jBeR5sL4fX95To4HDGjpmPe&#10;Ep2Pxn//lEzsO5xMOErkv+dhxC/fillzE3DoaCqOnsjCth1HsXrdbgJWMpKSc7Bt5xEkrOL/J8LX&#10;0cQcLFuzA8tWbMGazbsxevJcS/W+fNVmTJgVR9Daj+UEMrkobtp9BBNnLEFozGSDK7kQ9idsKdvg&#10;IJqleR8yBgMIVUqMMXL8PELUCkQOm4GBHCeoGj1+ISZOWYQYgmYI50QNm4xpM+OwY+dBJCalICub&#10;v2/5BSg9lYua4lOoKy9EWbEUrSSc2L8POzdvxIa1Av+F2E/Qys9ORQl/H/My0pCRlIzUE0eQfOyA&#10;xW9VFeUSwBS/lYjc1CRkJh5DyuH9OHnwIEpy0tFQWoTS7HRkK9Yr6QSyEo+jKCMFFfx8kFthU1WJ&#10;uQo211aYy3OPspwqlXpxOtdNIwymoYWfKXcQtN566Rl8oAdzPYybEbYECoIJU5OcGbAQiKSyeKD0&#10;zstPE6QENIKgp3GZY2SCLLUZaAmuXiFoCUpUDwCXqVisv/eGW1Ptnmug+p1S5oDLXWsNjuf6VwQr&#10;UpZsP4Qn1QNg9Z7UMIEb5wm8bB9qN2B0oCXrVbPYdkUqkQdKghW+D6o7CHNtDpbkBujASnUpTIIu&#10;T93SWraO1qNp3fcFRQIhm8fXSRN0yYXQgynBl0qDr164cvO8uuKyZAIkmQddplQFgErQ5eDJtUnR&#10;cuNZ96x3vFtHpmsPtAyueO0BWW890G/JKHhtkBUYo1Jw5QGP3As9FUuugh+/9zaBhhDFNmtXKXji&#10;Gg6iCEdskwm0Pja4ugpdnvql8XZvKVI01T1lzbu3QMtLnmEqlq0rtcwBl0Eax5qL4eU38OmVt/4L&#10;tP4fn75DaHBqSy9ssa6sg84cXHn2uRSgdx0gubYAUAVKU5oCKpeg6mq/i8X6+7s6j4uwZUrXCzQv&#10;nstby4GWpxqZsqX2XrghBEk50j61N5qBE68dZBFYDLKuNfe61C/3QdVNqVI94CroqVn/bc61z4Mo&#10;T9VyCTkcaLkYMYKqICswxsEZ981SqeY/fU+vyWU4NKiiKRbLmYvN8mBXpSlbBGCBlsVsccyXP1+Q&#10;n3YCSHtbq0FUO6FLbnlyISQsEFTafafb232tDX5fSUmBz19TwbEEs3bCEsHowulu38UzXYQzpYdv&#10;sYQSZ9guZaybQCXQklom9zwBVmtHE2GIsGUxUwQkws7p04SgnibfRZ17RejqbG/kvHpLeiEwOt2l&#10;2CvCkbIOstRhw0qAIbVL4GVxWVz7zJl2O5RYZ2MJ1JTWXUqYEmAQZixNvEueQYgTcCmxxjm91hZf&#10;Y0MtxzXY++GBFu0zvh47XPj8mU5cPNNNmOggYLQQjNoIQ112qCJBzUBLqo4SVLTogUDqFwFNroEG&#10;RTofizCj9L5dBKSudj/XauA6Dr7MtbCj0WCkquoUmhsqOKbOEmYoNkvuiII7Jd/g+8t15Bbo4sK6&#10;u+pwhlBGGIXSw8tVUcqYkmhoXqcOlCQYdRG0uriPs7zXuU5CoFSzjnpc0GvkPeRiqNir0wSziz18&#10;jdyrxWfx9ajttJQ4KW7cf2eTzlLh/Xltr4n70XynalUTMpXKvgoNBCzFsfkJXC06E6au0jIHZvLB&#10;qyg/3dItV1WcMpfCmio+dOnBjKClTIX+6jLC1ikUSc0iaJUUZts5N0UFOcjLzbA4uJzMVEJXNnLT&#10;U5By/DCSjhzEyRPHcPzIfku6cfjATgLXFhzfuwkHCFkHtm/A/u1rsXfzauwgbO1csxzbVvAhk7Cl&#10;1O/b1xK0tqzBsW2bcGjbBuzbug5JW7cTmLYTnLbjMKHp6L7thKodOLJ/B46xPHqI9yBsHSJg7SVM&#10;7d8ldWsj9m3fjD3bN1m6/Z3bNmPrFtZ3bsGWrSuxfmM8bRXWb1iFdRsSsGHjSiQQslZyT6vXEbBW&#10;zidoLcbyJUvsPLSVtIVzZmHRvLlYMHcOYWm+S3QxcxbmzZiB+TNnYMHsmYidOg0zp8Vi7oxZmB87&#10;E7NYnzltCqZOIowRuuZNm4P5s+dj5swFmDknHlMJVJOnz8a0GXMRGzsPkwhiY8ZPwcixEzGMgDVy&#10;9ASMGDHKXPgsOyBBa0C/AYgOCzcFa+gQghVBJjRkEAYTtAYRoAYMGICBNMVSjR01wuLD5hK2BFqD&#10;hyjOagjHDuG4YIu/GkB46nO9Em3oLKwQjBk9hkBJ2Jgaa1kILSOhYIvjggYStLh23/79rewfxP0Q&#10;sARawSyVAGPooD6IHNKH+7ue9wtGZFg0xoyciijCSd+BYYSmCAwYrFTnsQgfNoFtUbiOMNV3gLIO&#10;RtqBxX0tHiuK95CyJYVruFm/gTHoQ1MK9wjFNs1bjlWEoLks5yxIQNzyjZgau5Tv3Qy+j3yvF60m&#10;MG3DgkXr+J7OwrgJCzBtVjzGTWVJmFq4ZAMWJ2zGJLaNnDgPEaNiERo90TIiho+chrCRUxAxejqi&#10;R8di+NgZGDaWex6hw4cnoD+BSlClRBj9aFKzQsInWnzWwFDWI8dbgo3JU5cjethcwtdIDBo6AaPH&#10;zcWEKQsJirwXYSwyZgLGT52HtRt34sjRE8jN0qHgOkZBxyu4Yxd0EG9hVioyCURJhw/hyN692Ltt&#10;K44d2GtugyWEKR0zkZOejMyURNoJFBCYdOB4TUk+inPSUMz5helJyD95DHm0WrZLsfLraAclw8ki&#10;POVmW72+pACNFewrK0BbTTE66ooJWpU4w8+xWp13RcjKz0pCYU4S2uorcPftvyAsPYP3CQdSsj4g&#10;fAiy5EZ3RTBiRjjxIEmKlbnvOXNtLANtAjOB1nuEossCH/a7ayldrv6OVDADr4Ai9rqgTMqT3AcF&#10;R1KHeP1qAJoCoGWAJWPb+wITAosgTwBoIMbyEtfVHJm5K7IUkMn9zqAoAFoeVFmsFu1/FSiBlsBM&#10;qpjX5rlTOlC7OlaQKqBSuwdfNp73fF9gRFPdxVuxrjFvcV+EJ7V7kOWZ4Op91TnP1bm+zXFrmzJF&#10;M1jiPj3YEvAYOKnd4Mz1Wb9gSO6BvS6CDpY8kFLpwMS5FJpKFah7faqrtHGELbXbulKG2GbXBDED&#10;IKlTgpx3VCcUvSvQumRtgqdPDLw8mGLblatwZWAkBUqAprFsd6qWB10OwMx0TfgydUrJLwIAZpkK&#10;uR/1Cag+4vpSs5T5UCnfNUbtn7z/ljIP/hdo6SH/8yuv+95/8xnf+288a8qOxWcJmC5LbWJJ+PHi&#10;qmQGToIjc+dzLoCfvUeAkvpE+4wQJciSy6DUr96EFxaf5ZJeWP2yp3A5wPJcCFUKYgy2eC8DGqlE&#10;phQ52DL1KQA1nhlMBYBHMOOBloOmq6rd1VitAJj1jnGuf17dgZbGXFXIBFguOYfirq4Zw7050HJ7&#10;cyCnsQK5N64qV1rnExpLcw9U24fX2AfsYynA+r+/v2uug/+mffnzBflp62rytTQ2+JrqK31tzTUG&#10;R1J/LElGa6slutAhxbX+Sl9tTZWleFeK9japT3LNO3vG18qxmnO6g2BDCFOCDMGPXAEbCWlSuAQ9&#10;ismSG6Lc+ARqHYQcuQx2n9YZWF0+QoW7t1Kzc76SbiiVfI+yH54lQCluSyqYYqwIWxfO9ZiCZmdy&#10;cexXL5xmuwDKQRXByO4jV0JTyTjHDkQ+1+nr5B6sTuhrI2Q2N1Xb++GBFsvPLpxpx/mzHbhwtotA&#10;1EboaUUr4UVnXdXUlCEvT4dg5hAopODU2oGT5QQG1ds4rlnKT7Pc9xTDJCBRLJZAi6DSU09Ak9LE&#10;MS0EFAV6E0iqKgpYrzR3Q0FSeythR0pZAN4sZXwrQaq1hXUlr1DK4k6njnF/BmIGd9wnx1qmRIJP&#10;B9eRoiUl64azzQQtuQzW46uEQbkLSvlS6awJ7U01aNPp/TqgWRCmNoKUXouyFcqdUOqdA0CBH++h&#10;OArW2/i6W5u811RugNVYV20HbFZVFaOMD1B6gKsuKyRsFRKq3Dk3ZXywU+C9MhT6q0oJWvnIzU4j&#10;UKXY+1xanGsJNbL5UKYDlrNSk5DLMptlGh8CU44dQRpB65gUrYM7cYggdJwgdEJgtE/JMTbh4I6N&#10;2K8YqnUJ2LduBbYr1fvyxQSupdiaEI8tBK69G9dj14a1OMCHyaO799mD5dHDB3Fw3x6C1V4cP7yP&#10;cLUXBwVzh/dgH4Fu776dOLB/D3bvUn03duzagR07d/F6B/Zz/u7dO2m7sGv3Duzes4t92wlda7B1&#10;+1asWbcWazZtwuoNGwhgG7F+9RpsZH3D2rVYvWoFVi5bjrgFS7B88VIsXrgQC+YJtOZgycLFiJs3&#10;D4sIXXELFiJu4SLMm8kH/FlzLU36/FlzMDtWsBWL2VPlRjjb1KWpM+cTCORWNgeTp83A7JkcHzsX&#10;4ydOd3A1ciKio0YjJnokhseMILQQTgREfXXAcBBCCFSDBw9ByCC5CRKclGY9JITAE8xxcuNzoBU1&#10;LBqzF8zi+rGWQMPUrEEaN8igyqV5V5xWkClXahtF0Jo1azYmTpqCoaHhDvD6cxzNQZcbK2Wr/4Ag&#10;BAXp/Kx+COp3Pe/bD4MGXE/Yuh5RoX3NhTFi6HCMIrREEWAsRTtBS9AUSVBS5j25EfYJijJ3wX6K&#10;05IFEfAIXv0Gqi3GxvcldCmGq+8guR4OJ7iMQv/QkQgOG2PncYVFTURo1ARLmT6UADOYwBMeNYl9&#10;EzA0arI7SJiAFBwx1tz7BEKKnQrjvkLY5qVp7z94JNcew7VZDxuJfkMJUkNGsJ/tuuY9lfyib4gr&#10;dUByP85xde3HJcMIJnSNm7KI/8YJ3Md0U7R0QPGYCbMxJTbenSMWMYZ9YzFxehzWbdyLw0cO8/eJ&#10;n2kELR38W1VyClVlOli8ELnpJ+3crMN7d2Dnlk3Yun499u/chjLFZ9HycghSmanITUsx2CpMTyEU&#10;5aO8IJvQlUS4Oo6sJP5+Hj2AHJaVBZnw8/e9Ii8LZTmEuwzOTU5EQSoB7ZTit3RocTHa/SVorS5C&#10;Nz+LTrdUE9CyUJKTjDyuWcDf/bb6Ktz5m5/izeefdFBFsBBwvS+IYP0y4ecywUSgJbgR6Dho8sBX&#10;MFzZAAD/9ElEQVRJgEVg8kCL15fk5kdw0zgPsFReeukpjnGw5alS73Du2y8/TThy6pbFb5maJUiS&#10;wuVAR3VzA9R6tCsEp8ts8/Zkc1g69Ut1N0cqmSBL2fsc8LxioGXxXZYMw5m5DZrrIKEkAE+maAXg&#10;Set5YGYwJYgKQJfMgzeBmddvRjAyRYqlW1N1QZeAiXMEX71gRTNXQnetcaZ6EZIEWpqreXoNBljW&#10;/mpvmwMrD7bURgAMuPgZLAmseK19mFufTG0CEsVoCZgCcCKTS50HWR7E6bp3TmCcXRNcvHYPuLzE&#10;F84IQzTB1cfvyBXQgZZULus3UJI59ckDLalcn7zvIEtmfVK+2CcTaH1qfYIxAZhTx7zSg0JnmivQ&#10;4lz2OyATyElte/2zT6+8dRvNQEsgcIWA9fRDf/Y98/BdBlufvPOi79N35O4nMHrJ6h+/zfZLz/s+&#10;eutZ2jNse97aP333eY5/zvo/fPNpzn/Cd+X1x30fvPkUyyd8l199wvchx3/EftnHXEPzPnqbczjP&#10;7qN7BO4l6PKSXrg4KAKNQEsZ/Vi6Nucm6AGNcx2UquVBkgc/BChCTi84EYKuqllOwbL4NMVCCbau&#10;GWvKkoEULVB6e/BKpZbvHSO1K7Cn3tgvllLeBE29qdtp7tws5yao5COCwH9/FIiTI2T9k7D1T5U2&#10;520rv/z5gvwotboOKW6lNdTX+Brra915WoSXzo5GHx/mrb9ZMNJc52ttqvW1Nyr7oEud3iGAIhQJ&#10;oAgh5oposV4Enw7Ob2ys8bW0CLaafZ2dzexvYB/hinNaeY8uuRASeNwahCyu0UKQa+dYrW9JOdgn&#10;VUxKm8DqjLkcBtwNpVqx3bUpwUWPA6rT7eZ+qPmnWZ5T4gtC2Fcv9Phu4JgbL3SZmqcxPdxbV7vf&#10;3g+BFu22tpaGz6RGSbnqIWQo3XlTc6OlbRfUEEQtWUNhXi5OZiQjkw8K+TlZKM5Ns4x7lWWnUJCf&#10;iZzcDDQSOBTP1M4HBQGPFB+t2dGm0/yrUKdYKL8yBdagpaHCwKZbcU8sWxrYX11uWQAVF0YINFc9&#10;AZbOiWnjnhSj1W3xXmprtvTshGGOURwYwaeJAMT7ne2RS2ETvnqar6u7Eee72cZ7mMrV5ZQtJcvQ&#10;HIFWB017OS/Vi+sq3kwZCRWvJbWM/x9MxbIYNM5tI2jpdcqtsaWhBk1Ss6rL0FRfQ9Cq4OtwhxfX&#10;lJcaaOkg0eoyQRatUmnpC1FeXIhKPthVKSkG35eKkjwU86GsuEiqluo5yMk6iYKcDBTSpGblpidb&#10;BsKjB/Yg+dhBpB7XeT47zYUw8cg+1ncTlrbiwM6t2LttPXZuXIkdG5dj19oV2LY6AdtXEbYIWhuX&#10;L8CmhDhsXbkMm9avxc7tm5F44gBOJh7HST4EpiSdQJLOA1ISjsQknFTJtqNHj+PI8cM4zAfRA3xY&#10;3XvoIPbR9tOOHOW+jhwjlLFt30Hs3rsfe/cfIojtx5ade7Fu2xas2roFG3fswvot27Bu825s27gd&#10;27dtws6tG7Fu9SqsXbUKqxJWYvXKBCTExyNu0WIsInBJLVJs1qJ5C8zmz57rbO5c6MyshXPnY8Gc&#10;uVgwaz7mErJmTY1F7PRYTJg6i4A1x87JmjJtJiZNnYHJbBs7KRbDR01E5PBxiIoag4iIGIQRsgYP&#10;CcOAAYMscYWgSIkspEhJwRqs2ClCVfBAwdPAgEvfAEt6MW7sWCxZtIhwNx1RkVEGZ4N0Nhb7g6RI&#10;0ezwYsKbgRbXixk+HPPmEwSnTrN7BwUFWyIOQZZKuRBqTr/+/e0+AwbKdZA2sD8GDuiLoP5fIWxd&#10;h4jBfeDSvw/DMALVMILVgEFRuK5/mLkERsRMsfOqrhsYg6/0DUef/pHoz7opVwZZ0ehL+BJw9dE1&#10;2+VeeP0AxXQRxBTvRci5XhkJQ4YTkDiP15pjgDZQMV4jMHCwYqZooWPQR2uwX1kP+9F05pUgqS/n&#10;a63ruLbqfQYJrpS2ne20/gSt/oNphC93dpbAzGUaDAodx/o4O7xYsCW3QV0Hh0/B6EnzETtnBcIi&#10;J7F9BAYNnYTR4xYjduYy/jvPMFdCpaifGrsEazfswtFjh/kZlo2SfGUHPYUKpXQv4+9kSQFyMtNw&#10;8kQiko8fwZEDu7Bzs2ISdxG0MlDC308pWlkpSUg7fszU5axkqVb8HCzKRlF2Cor4O5qbegK5KccJ&#10;VEcJWGmo5e+6JcHIziRscZ2sdBQQ1KpP5aKBv//1FUVorlZCjmKcbq5GZ0Ml4S0HpQQ7ncFVnpuF&#10;jsZa/Om3PzfQElAJtjyTUqS2y4ISgswVqVoCHYMrB0sGTCoJWTbH2twYjZei5cGW5giMdK15AiWV&#10;ziWQIKX7EIoc+DiXQAMuruFKKVhyD3Sw5YGciw9z4y5LwWJpcVMsBVouOQXnKg6KYPOB1CbFZRG0&#10;BEkCD8s+GIjV8kDp2tLFcbmxAizbY2C8B2PXmsY5yBIgOXhz7oOCowAECajUpjrbPfPGam/vax0Z&#10;76k2AZUDK63lFC2pXL1xWR4YBaBIcKXEFx9YBkEa2yzRBUsXV0U4uhbGAnNlUoi89g8DmQi9Pg+q&#10;FLvlgUwvaAXc+HrBKQBZHxGwVAq01GfgRfAxlYvj7JwtgyunVHkgJdCS2qUxpmARrLy+jzlXAOYl&#10;0zCFSspYAKRsbwZ8ThnTXKdsqd+pck6Ne+2/FC091H/49gu+5x69x/fIPbf73njuEYKPFCsCjalR&#10;TokSEH0iOBIwEZw+eONps/dff4r2pMHVpRcf8b3y1L1c607f84/92ffC3+72Pf/oXb4XH/+L79Wn&#10;7vO99fxDZm9z3KWXHvW9++pjvndfedz33quPE/aeJJxI5eL9Aq6Cnil9usVvsRTkOBc+ZwZYnhFq&#10;PMhyYPSmgY+5RhpkuXYpdu7cK6ccOUVLSpLKq3OvNad06Z6cx/IqcDl4+5fd900DOA+0LJOh4O9j&#10;ghRhTqXcAAVaZrYv3otQ9Z+PL/n+Q9j6dy9o0bi/fwRg68ufL8iPYKizo8nX4K/x1dfVEKQaLf6q&#10;ra3O10746GxpNsWnqa7W11Jf7ysuyfOVFub5OluVVVBw5Ky1pYGQUu9ra633CbSUOr2rs9GuBW6d&#10;rCvxRXd3IBuhEmq06lBiluc6CULNvuYGv6+mosjSsEuJMrc/jiVE+C4QiOROaBkN2acshRfO97Au&#10;GHPZDpX8gmBkLodyD1TMlsqzPW0WmyVVS26EgjTFZ50h4CmWq9tSvjvQImBt7mhtuK2ro+kzi7WS&#10;KkSwalcmPmXZI+BwTRd/xfZWglNDfTnKKwqQnZuKE0n7cezQNhw+uB17dm3GUSVnOHEIudmpdrCw&#10;4ri62poNkhTz1NxQjYJsnSd1qhe0pEbp7CspUO1NtXbwsClUBBopWl0tirHiPrrbuUazZSW0jIQE&#10;JBebRdgieLlU7OxvqYViw850NeDGc60421GHCz1yQ2zEDWeUKINmKlWLAV4Xoa7b0rsrDksJOAht&#10;hDFTrwhx3XxfdDhxNV+zIKmdwCVwlDl3xQZ7XVKzGuoIitx/bWUpKgimNRVlBKoilBQVoFIPWgKr&#10;EgIXoUuKVnlJIUqLcri2U7uqK0pRWar4rYJexUvglSvYyk5DfmaK/XU76eghgtU+pCYeQRrtxJH9&#10;OHpI8Vo7cWz/Tuzfsw27t6/D/h1KbKHsg+uxe+MabF+9wtK8r164AOvj45AQtxgr4hdj27rVOLhv&#10;N7LSE/kQeRIZaWnIyky3s4bSUlORcjKNbelIZ3tKSjqSklNxjPB1jA+jx5OSkJhM43VSYgpO0I4d&#10;TcS+g0ew5+BhHDqeiIO8PnDkBHYTvnbu3YdDh45h17792Ecg27p1GzZu2YIt27Zh6+Yt2LZpq9n6&#10;9euwepWyBi7HimXLsHxpPBYvXIz4uKVYumgJ4hbEEbLmYeG8eZgvwCJ0LSBsxc2NI3DNxmwCz/w5&#10;czB95nxMnDITEyfNwISJsRhPwBpDGz1hCkFnLIaNGE04GYnw8GiEDiUgEbSUlKJf34EWUyVTPJUS&#10;Y0jVMhNs0XTWVT+pWoMGYczoUQSthZg1KxYx0TGErBBrHzCQ4wRbQRxLeOrfTyAVxLnBBLJhmDOb&#10;EDh1OiJ5f4GWzu+yA47NHJRpvsAuKCiIpYvXGhjU11St0JAgDB5I0Aruj5CQKMTETLJYpP7BUQQl&#10;xWiNNLc5qVFKgHF9/yhClrILCqgIQgE1S26CAipLlGEHF/OaACWI6hesM7VGEJyUiZDQFCKViTBE&#10;YApW2nXW+xKsBhhUsR5CcCJAXa/Mh2zvSwjrx3mao3aNtXYDLQKZlLZBBD8pWAZaIwPqFecJuAhZ&#10;fTm/H9cVbMmVUCY1SyAmRWvUhHmYPjsB0SNjMTh8PMFqMsZNXIiZbBsxapZdCzbHT1mITdv24ij/&#10;X2akpdofj4poOt+ugr935UWF/D3j//+TiYStozh+eD/27NiKQ/v2IE8HjOek2R89CglMeRkn7Q8f&#10;xTnpBKk8gy2BUVlOKso5riAjkWCVDD9/x+uKSlBIuKoSaLEsTE8lkKURtLLhJ+Q1VRUStIrRVFOE&#10;zsZKtPnL4S87hRJ+luZwL4WZJy3t+19+/2u8+cKTDoTkQidYEKQIbgIqlZmpUVevpWSZC6FdOyhT&#10;3cGUAyqv1FgPslxboK62wPirSpNg6sVe+LJ2mtK2q+8dQR7Hm8ugAZvgjFAnNY4gJahysVgcL9B6&#10;U328B81zN7wWqjxVyilT/33tWW/mQNYdbKl0UHRtm8yt6dYxSLpmjClPgiSWHwiULCsh4SuQiMTG&#10;CgS99QJ1maBL4zXPTNAkY/2qiyCvAzCkWC2DIrtWXWM1husJ6gyc3Doaoz7nVkhj2QtWhCYpXgZc&#10;AZgydSxg14KWB2JurFORzLVPoOWZuRQqjkqAJUXLAZTBFvtcTJUDrd7EGIHSmfoD0BUw6zdVS3XF&#10;Y2muxkmtcsDlQZzFgJn6xX4Cl/b98eXXP/vkMkEroGjpIV4ueO++8pTv2Uf/4nv7pb9ZXJEyDnox&#10;Wp59RnjwwEtJLlyiCwdhH19yita7Lz/me+uFhwy63iFMvf7sXw2uXn/mr763X3jY2t/k9RvPPUjg&#10;etjKN58jfHHsR1xDqdyVabAXsgLKlgc3VwHLtfeqWTRBjwGQlQQgmiWqkAWASxCl2CxTkQg9UpEM&#10;vgx4rgGtQN2UsQC42TpcX+BnQGeHJQvQeL8AdCkBhgMt7Y1jtd4nhCfavwRbLD8XkMmlUBBFuBJY&#10;mdugqVoELpog8B9s15j/fPqOPXN++fMF+Kmtq/K1NPt9LQ0CqWpfC8Govb3B16TEF4SPtuYmXzPL&#10;1lb2N9b42hubfNU1Nb4mARnBpqW1kbDW4mtpqfc1cA0dCOygp42g02prCeSamvxsF2RxTlurr4Nl&#10;G6FH2QPl4nfhdLOvtbHeV1dTQYhrNBVL2Q+7uhot7stzN5RypbWVpv3cuS7f+dNdNs7GWqIOjiFI&#10;SSHrJPDpfK8zPS2+8+cJYAQtqWACQ53XpWQbyjaos8Hq/WX2ftQ31m4mDN3W3dn8maVuJ4QYHAlw&#10;2gk/LC2Bxek2U3ikMLWzrbPbj/rGKpRXlfJBPMUe7LdsWo2tm9bgwL6dBgZywamlyaXuNOdYcglC&#10;i5JOKLtXPR8qmusrDHBcEgs/WvyVFmPVw3ECmobaSjuYWAB0vqeN4NPE9npTvNo7pTQpXqoJHQTD&#10;DrbJDVBqlJXdhKS2Ol6rXfFWXLfdbwpWN8d7YCbo0vlbnZyvNO9OHXMukN28b3tzDapKs3Ay6TAy&#10;05PQ1lRtcKUEIHIZFIS1ca9NDdwrX2st35OqcsJSGaGqogRlfHiTeuWvKkctwau2soIwRdAqymdf&#10;PkrZX1VRZIceVxK4pA7WlJ8ibOVbuneljC8pyEJxXgbKTmVaJjMBVvIxglbSET4MHkayVK2j+5Eo&#10;N0L+WyTu34XEfdtxhPX92zZix3qdqbUK21Yuw5blSwhZi7Fm6UKsImzpTKo9m9ZyvSPIJlwVnDqF&#10;grw85ORkITUjDZmZOUhPl2UiNT0DaRmZOJmqdr4nhDABV1JyMv8fEMROZiGZfcePJ+NYUgoOHEvE&#10;YdYPHkvCIcLWUQHYoaPYf+AI9u07jP0HD2HP/v3YvmsnttJ27drDh9rd2L6ZsLV1KzZu3Ih1a9di&#10;zarVWLNyNWFrOVbpAOIlyywt+uKFSwg3i7FItkBuhrMxi3A1O3YG5s2eT/haiGnTZmNa7GxMV3zW&#10;tDmYPHkWJk2IxYTx0/kAPgGjRk7AsOHjER01EhFh0QgbEkGwCSEQBVuGwF7QCh5ikCU1S0qVzrmS&#10;O59ipwYSqEaMGI65s2diyjQdmDsUAwliFlslJUpugwQmD6Ku76OzsAYgPCwMU6dMxaSJU3jvKAwI&#10;4ppStPoGDjiW+kXYkutgv/5KoqEzufqxrQ/H9SUQKk4ryGzwYB2wPBTDhgkglcpdMVaEN4JL9Mjp&#10;iBo+1VQogdb1/QhSQUr/rpisERggqAmAVh/FcLGuuYIbB0WqE9IIYMpEKMVL4CV1S26Fti7n9JYc&#10;L1AS5Jm7IscHmVrFkjAlkJLKJSjTOAFXv4CaJRCTW6G19YIbxwWgzJ2p5WK2goaMxECuNyhiLOF5&#10;DhYuXo/R4+cimPAVMlRZB+cidvZyjBwzGxEx0zE0chImTI3Dmk27CPsnCFpZyM3ORWFuDoqUer20&#10;COWFp5CZlYrjxw7iIH+P9u3ejl3btpiilas/dPCzLTM1GZmWAfQETh47hPyMZNToDC7+npawv4if&#10;E4XpichPPY5SQltjaQFay4vdmVgZKSji3PzkROSmJBPE0tFYUmwZBXXocXN1Gbr0hxsp3QS0GmUw&#10;JLzVFOfjND+b/nLHb/DqM4/hnZcFLc518LLc6gQ4BCkHRYSXa6FLYGWw5dQszVGbIO0y4cfcBWnv&#10;S7UiZFnCDF678Q7YNP8K1xaAKQ7M0qoLnl4RXLkEFTJTugRe2oPGmKnPcxF0kOXc9jiG7S7eS+sI&#10;sKQwCYAcbF1VzTwwurquuw4oUgHzxnnmtWtv3trXJtIwC6zh1C+teXXetWsYZJkRlgJ9muNBl+Zd&#10;HePG9cIZgU0xddcqWwZeNIGUrq8FH8VOCb4+9FwCNY/mYrE4zqtfM8epX4Hxve0cE4ArB1yu7pnG&#10;qLTsgoQbB0+EHAGVgdeb+CQASl4K92vNgyfFdZlJvTKVSuaNuTrOm+PAinWO1b6szn0os6Hth9cO&#10;tjReipjq3IvsSgC0PEUroOgoxfnl15/xffTOiwYlyjz4L8LAvwQoKqW+eHFUghrVab1JLAQ9LD99&#10;9wXfJ55bobkGPmfXH196zuzTS3JDfC7ggig4U2zYU4Ss5wgoTs1SDJQ7BNitqWx/Bji89ko3zsGW&#10;gEyAZfATcOuzM68EZDR3/pUDLS+GSuBkySloXvtV0AooSr2gJfVJ8wh0dh8HXK5PKduvgpanlhm4&#10;cZ65ClpcFt9nU7WcSvUZ+91770DLpX9/g5D1jsGfKW00p2h9GaP1hfnxt8i1j7DVUOfjg7xl/hM0&#10;+VtrfD0ddQYvHW0NvlbCWGsTAatOCpgO91UCDJdJUJkI22lNzQ2+7tMBN0ACTavmmXEdAQ8BSRDW&#10;0dJiWQrbdLgx56lNLn4CoJZGP/t1uDHXILR1dzaYIqWkFQItjVMWQgMptp/r7vR1t7v9CLYEVlK7&#10;nClpRospc+3ch87L0t5bW1knuJ3nmK5u59LYVFdp70dNVdnmZoJWW3vDZ52EHcVHKUugAEaZ/1qa&#10;/OC+CVatlqK9m8DS3l6HltYa9leirqYYtdVFKJC6dfQgsjKS4K8oQDshjCBr1s71BCxKNuGSUHBt&#10;Akmrzo7xl6PZX2Hw0lpXQQgr4bpV6Ba4KNaJfXLLU/p4y3Bo8V1yQayz5Bw97YrjknuhVK1myyCo&#10;9O5yKTxvroECK2ULrEF7UxUBrwD+ykK0NlTRaghxVWznWk06kJjARtgS1F3saTdlS9dyfazn6xQM&#10;1VaXgu+njWnjXnSel1LAC7bqGhSfVUHQKjNlqqKsGEWEpaL8HHOz9BOw6qt0mHE5qsoIYqZuCcKc&#10;lfNBTHFaUs4qy/Is9XuZztAqyOYaGSjISUV+VjJK+F7n8CEuNfEgTiYeQsrxgzh2eC8OEayOHZTb&#10;oDICbsPB3VtweNdW7N2yDlvXJmDbmpXmJrglId7UrA3Lllo2tXUrCFpbN3CtE8jKzCD4laCwoBh5&#10;+YUooKVn5fLBMx85eQXIyi1EVg4fRGlZ2XlWT03PpmVxTB5S03JwmIB1Ion/H1LSaOk4HjApW/uP&#10;HMfhE4Qv2lEC2KGjx0312rP/AHbu2489e/bjwN6D2Lt7D3Yp5mvrLgL8RqxZvYawpRiuVVi5YiWW&#10;S+FattzAa8WyBCxaGEfwWmIxXTNnzMGc2LmYNWMeQWsRy7mYOo0ANGUGYUvZBWMxZuxUjBo1GSNH&#10;TUFU9FiEhQ1HeITOxhqGGMJWcHAoASsY132lP/pe7wBG52sFB4eYQjVwkFQqB1n9aFK2IqMieZ/J&#10;mEXYCg8PN7c/JbZQrJegSfFXffr2ow1wdUJUcPBgjBs3HqNHjcbQ0DAEBSmOy/ULuCw+S4BmkMa5&#10;fQRZ/djfh239CWb9EErICidkBQcP4L5CETNsKiKilfgiBtcbNEVhaNR4hEdPsrgrxWhd11/naalP&#10;Ln9y/VO8Fq8FUUqKQahxahQBh2N0ztZ1A6SQRRCiOF6q1IBIgyDVr+Oa18vtUFDGeUojr8QVAxR7&#10;JTdDrufAibA2iOMU++WBk5VckxAm18F+g0dxnhQruRuOIjSNw8Cw0egjpSugeGmM3BODuL5cEgdG&#10;TMSoSfP53i/H8JEzMIigFcq24WNnYeL0xRg5nqA1YgoGR43G6AmzsHLDdhw+lozklGxk8f9tLmGn&#10;IDcLxfx9Ky7II0ylIVUQlXQciQSp40cOIenYUQJZlv0+W5mXaYcTFxK+Kvg7WldyCo0VJZa6veqU&#10;XP3S4C/MImAVGWS1lpagvqgA9QS56rxclOdkoDI/GzW8n7/olGUlbKgoRkNlqZ3JpeQZdWWnLLZL&#10;ANbZWINbv30jHvnLH/HaM3/DpZeeceqQwEZJKKz07KpqJfAy5UvgE+gXbL1DE2gJpARt5h5I6HHX&#10;yjx4Fdo8pcwDL10LiuR26BJgOPDxQEulp1q59OzOvHY7/4qwY0qXAZVLu/427+tcCAU+AilaQPXy&#10;oMjua2s7IJLa5YHQtSa48eZ4bR6c2bpmzt3Pa5PLn3sd3jg3V2t5c921QMutr2uVGmPK1TVmgMXS&#10;4rQEVmoLgJBlGQzAkMVvXQtHbwu6dE0jhNhYm+vgSmO8RBl2L83RmMAanorlrgPJMtQW6Ptf0FKb&#10;QMvc+gQ3Bj3OPOBSmyDMSm/MNeDkmZeFUO3/a96Y3vitXtN6NNtDIH6LpYGdVC/r572laLH8+Mob&#10;BlqfeMkwApntTO2hfRKILRJcGWAFIEv2TwFEAK68JBmuztIzgZGASXFWllHQJcDQOMViuaQYLhbr&#10;M7nWSSFjm5JoeODkzKVTvwpahKUrHGtnb7n075+rPzDegy2BllSlT5Rwg3OldJnroSlbzs3PM+81&#10;G1xdUzf4YmnZBglcn7PdQMvAzVtL8MZ78n7/luLF0ilogbUFWQK0gHmQ5YGWklyo/EfAVdAUrQ/f&#10;9v3no0u+/yNY6d/k3yz/SRATjH358wX5qaov9zU1Vfvq66p9jU11rNf6GhqrfHUEq+6WJjucuKNF&#10;ilaTr4V9cg9s13lYBJYW1pVtsKtbZ1V1+NraCF2Ku6IpdbtcC5VBsJEQ02bz6tknVYvjCHRNgrB2&#10;xXYRuDi2vs0pWq2NtQZ4ciEUaJ0jPJ3ubDLw6mgjGBHQOjnHzssSoHGswOys7sl92cHLvDb1i/ci&#10;MBG2OId7VcbEVo7p4jqtbX4726uRAFlbVWrvh0CrvrH2NsLWZ3UEhjodnklgUeIJJXOor61GM0Gj&#10;zdp0QG8NmhoJRw0VqKvnQ0UDwYgAo2u/HiiaCEUGU62mYsnF73SnYMgd9CvIOsu1upv9FhPV3lhL&#10;2KpEQ20pmqrLCGmFBjYdljSD9yJoNRPIlLK9q1VKVgNaOLfZ0rArNbtcCQlyvFcb1xI8WTp22hnu&#10;t666AE01hWir54NLTRGy0o7jxOH9yE5LRm5WKqoJM5bWndCkQ5illsk18QxfvxQ4l2CD++Z9dK34&#10;K53ppdT03hlbpvIRyBSbplTv9f4qAmglqqvKUVpaiBw+xOXxwayScFVXXWXApVgtqVU1BDKpWmXF&#10;eWwr4n6kgJ0yF6bKojyUFebwgS4N+bknkZedjJyMRHNdSk9W7NQhcxtMPXGYgBVIWLFvpwHXPkLW&#10;7u0bsXUd4WpNAnZvWoMd69dgy+oEbFq1HJsIV+uXxGHtksVYvTQee7dt45onUXyqGJWV1SguLUVh&#10;UQmhqwIFBSXIzitE3qki5BWUIfdUCTJyCGC0tKwCglg+MrMFXLlIJmilpufg5MksZGTkI40AlkjI&#10;OpacjiMnUnCUtv/4CeyjHUpMxhHC14Ejx3Dg0BHsP3jUXAn3EbR27zpA0NqPXTsOYPvW3di9Yy+2&#10;bNmKDRs2YcP6LVi7Zj1tLZYnrET80mWIX7Ic8fHLsCRuKebMXYC5s+ZhjrkTLsTs2fMxYUosxo2P&#10;xcQJMzB+7HRC1iSMHDERMTHjCCZjERE5AmGhwxBO4AoZItCKQP9+IQZZUrTk0jdQZ1opucVgwpag&#10;JpggFNSfkMJ+1iMiIzBh4gRMjZ3GdYfZWLkHmjugB1wEJXMJJHj1o0kdGz5sOPczGpERUQZa5i7I&#10;MRrvjXVxWqz3V4yXQKsv+/qaqhU8oD+GhnAPuhdBa2iMElIolbtgKsKAS9cRw6eYwtSXgKW07ddJ&#10;2RJcSX0igKn+lSAXl2VuhIIgcymUC6ASa0QZKFm7ARjrUrYIWhov2BK4qU3K1nUEL0GU3A3NBTAA&#10;W9cR1BxgSaWSgqVrmQMwqV0yKVfq7zdUyTLGcg2XAKMv4au/4MoAzMVohUZNwYix8zB++gJEjpqG&#10;weGTEBI2DcPHzMX4aUssg+GgSJcgY8K0+VizaS92HDiOY0n8XUrPRHpGBjJSU/iZkIHs7GxkZqYj&#10;h7CVyc+JrPQU1tNRV8XPqRp+HtbxM6ChFi111WjTURT+GnTxc+mrPR24obvNDki/2N2Er51uxo1d&#10;LfjuV0/jG2c7cfOZLnzjdCevz+Lms9242MbPxTp+VlXzM7e6Al20ttpKtPMzt1Mqvj73pPbzXmf5&#10;+ffj730dj937J7z81CN4+yWlaX/G3PIMkgQ+UpasdKZYLQdJBJcALHljPXiSGZQJbrxSIBOoG2gJ&#10;kgJwpjaDM8KVHS5s4OQgywMsKVxXYcuDL95T61wDN9ZOsHOJMlzdUr5LVXud4znOlDLNe1P3EpS5&#10;9dTngY/MA6n/vb7a/rLtySCvtz2gPqmfa7ny/3uup27pvq5N0CR7tfdeuvbKD9528OPGuHGWvEJg&#10;dE1SC3MdFAhdA0ACIrW7GCv1cz77vFTvnvuhYMs7A8tcCq0tsE7gHr3AZXUHUg6oaIQVlaYceW29&#10;ipZTpbw06x48fSJICihVvcoWx7ixV8HLrtWn8Zev7Q/EcBGyrjVrFzyx1L6lXDnQYl/gnr1ncLHP&#10;KVuvf0bIugpaBACd22RZ+viwL1BQfJGpWgSN/xAG/q2YIYHXFcEXIUOAQ5hRaeqWIEfgEWjTIcYC&#10;KoMstgmIes/KEjjJ5VDxWAIuwZBBi6dQudJUI4GNwZT6XZ/SpgugTP3S2jaW+/JMc2ws21mXW5/W&#10;N1gLQJC59BEadaZWr9LF1+fFcEnZUt0BluuTq5/eG7kC/oNgJUVLYKW4K4OqjzWX43gv9euQYSlZ&#10;giy5ChpwBUDLQZdTqwy0DLKkrhGuAmZKVwDI/vPJl66DX5ifZsFTSy1Bq9LXWF/la20hdDVV+Wqb&#10;q3z1vG6qK/M11Jf56hr9vqbmOoJTrSWr8NdzToNARQkuWkxlkguhUsRLIVJcVktDo6+yotCXlZXi&#10;KynOJcTVELAcbPUQxnoISPU1lby/nxDWZKnjBVpNDdwTYauFwNfKfXR3EKp6CGdNfl9DXQX34Of6&#10;DRZv1c1Sa0mt0uHDcjHs4fpSvwzqFOfV3eLrIKg1cV4D99zUSHhsr/M1tvL1NRL4mqt9hUU59n4Q&#10;tHbQbq+vr/6cwAV/YwX4PqC5sQ61fADwS2VSLBXhqam5kpBVidKyPBSXEBzqilDfKAVKZ0iVsI8P&#10;Cm1SrQRV7oBixUHJBEUdim0ibAmuOpV4gtDWSSCqKs5HdbnUmywDrfZGpVlXYoo6QhYfaviwoTOp&#10;qksL0EKI0SHKcm1sJ/C0Nem8qyZTv5RIoqas0FSqVu6zpa6UD0l8mDq0EwU5KSgvyoASRuzethkH&#10;9+7Cvl2bkXEy0VwT3d4IhoSsTq6r/WvdM+0tBEUXA9ZOuGtuEOTV25lfbc2EPr6WNr42paJv5r4V&#10;n1VDyKokSJWVFKG8tBiFp/JRVKiMZqUoOXUK+Xk53GsxgavUYrQUi1VaRCvMM1Na90q+FmUwKyuU&#10;y6Bis5JRlEMjbBXkJtkhpjlpUrWOWjD+iSMHkXT4II4eVHbAnTi8axvhaYNTsVavwO4Na7Ft9Sps&#10;TFiGdcsWYU38IiTMn4vl8+ZhXfxy7N6yBSdPJBHqCIDl1SinlZRWori4EgXF5QZYeUUVyM4vQU5h&#10;BXIL3XXuqXJk5ZeZpWWVICv3FMeWIDWT4JWRh7RMgld2Lk6mZyMpNRNHEk/iSEoKkk6m8SE3FUeS&#10;eJ2YRNg6jn2HjuEwy2NHk3DkMAHswFFs374HW7btxA6WO3fvw5btO7Fp63asIXCtXb8eK9aswbIV&#10;K7FuLesrVxlszV2wCIsXxWEBX5slyJi3EFOmziRkEbBGTsCY0ZMIV2MwfMR4REWPRljUCEQQsCJC&#10;h2PQ4EhaBIIHKU5rCIEnmCCjVO5D0J/AJEVLhwkrCYZAy3MN7EcLiwjHmAkTMHHqZMQMj0HwkFDC&#10;1iBCWbDB01eu74fraVKo5EqoMmTQEERERGLkyBGIioqGMhNebwoYAY79Ai9TwwRZgi4z9QnC+lk5&#10;kLA3aBDHDhpMC8fgiDEIi1Z6dylaBCeCldSsqOHTzM2vDwFIipYHVLLrCUhy+ZNroLULlqQ0GUxp&#10;jFO8bKwASrFeNo6gJkASrHGc1vCSZqiUe6HaDawIU30FalxX8VrXh3jtUsw0R66J1yhdciUMHY2+&#10;Q0fjeo0h0FnGwZBRvFa8lzITjsEgZT6MmmiHE4+duhDhI6YiJFxQNR7Ro2dg3LTFGD52JgbHjLcs&#10;iGOnz8fKTbuwe38if3cUd0jLzEIWYSsnk6CVk4fc3Dzk56bzdzULJVKc+Dv9zRsu4jc//RHu+NXP&#10;cMevf47bf/lT/Ok3P8efaXfd9gvc89tf4d7f0X77C9x7+89x3+0/xf23/woP3H4b7rvtl3jgd7/B&#10;g7+/DQ/+4be477e/xm9u+R7ON/KzjPDWRVjrIcB1Ety6+Zl3mp+/59oa7ODiMy06lqINt/3oe3ju&#10;4fvw+nOPm5p1ibCljIFmvHaK01Uz9crgKwBJAVgyt0Ka6gIvjZG69c7LHMPSKV8BWBPoBNa5TLhy&#10;ClkAigRHtiZN6wm+eK0Dil3cVqCf5SUrBUkeHDmA8pSlSwRGKVqWIl6g5/WxNAWLa3gufYJAQZFl&#10;HbzGFDeltT0YE/g4lcrdr1dJCwDate2WuELjA1DlrSPVTbD04Vuv4f03CD20D1R/k8Dz5mscR8Bh&#10;6doJXpqvcRpDu6JxHoQRlD68JOiRivS6uQoabAXULM/ek1ujMhiaqiX1iu02l3AlYLKSUCSAErwJ&#10;4gzCAiVBz0uy4aDKAYynYPUqQwQrT0Gys7N6gYiQEzC5AlqcFk1JMORCaMDFNd0crXcVyFTa/WS9&#10;azk4M7PMhQ7CPPCSOqY1nWrlkmOYW2GgdNcOsAyyuH9TtK4BLe+hv/csJ6kxhIt/CzYUyyTQIJR8&#10;Lii5LFBySlYvaElFojmQInAJigRAAeXK0rgHFC13TpbAK1CaKuWgSS54WkdQ5MyBlbe+tX3o+jRe&#10;sVyaa2M+ksugXPrcPGdSuPhapDQFFCgPxty1M4GWKVBSrt538VsGYEoBb2ngBWYCKGeCI71fzq4q&#10;VP8QaH0iCONeAvFYcv1zmQbdeGsTOP39XXf96Tt27WUWNGXLg60P2c82gfC/v4zR+uL8VDeUW2xV&#10;bX2lz8+ysYXgQ4hqImQ1NlazTyXBy69YrnqX9KK5wdfU2kjgarKYrLa2ZiulNuncrJ7uNp/fX+kr&#10;KMj1lZTn+ipoxWUFvpqacksf3y0Q6tGZWS2+Zr8gT7FdLQSeRl+9v9rnr62gEYLqCVVt1eb619JS&#10;4+sicLW31frOWLIMKWeNvvNnlNzCHaCsA5eVYVCJN6S6SdUSiGlsS3Otr7ykyFdWmG+vt4nA19hR&#10;zdfBkn3Fpdm+irK80YSsTNoDtH+18MtdINHIL/oGwlZFZbG5s3E8mmk1chMkvBQVpaOkOBP++hLU&#10;+nNRXpGLEsJXdU0hmpoq0Urwkhvf2Q659sl9r9Fl9yOcdDZzfcJIQyUBzV9OQCpHTWUBCvJSkZWa&#10;aOdHtfD+Ai2dYSXVqF4JJmoqUETwqK8p4RqCrHqCoM6eKuD8cnP9OXr4AFJOHLWMfg3cp9wSi7JP&#10;4tDerXzQP8iHqEQkHdmHvTs248jenQYmhTlZvB/hkOud555dnFY1Wpt0aHKtKVoEWjtwWXtvaqgx&#10;1a6dD0CCq1aOb+MDEf/NeE+CKoGvtKyA+ypEBSHLX12FqgoXs1VSVIjsjDSkEI5KCV51bK+tKCGA&#10;EaoIWkX5magoykMF34PyoiyUF2cRyLLNygozUJafTsBKdspW6glkph4298HU5CNIP3kcyUkHcJhQ&#10;uVvnYO0mTG5dj52KzSJs7VBWwbVrsHXVSqwnbK1ctABxM2MRP28+EhbHY8fmjUhLJmgVFvLfsYb/&#10;rnWoqK5DIWGrqKQS+UVlKCyrRmmFH2WlfhSVEcBKylFcVI3CIvVXICuvFBl5RchWmVPI6yJk5hTw&#10;ITYPSemZSOQD7Ym0DKun8cFWboXHUghVBK29hwhWxwldx5Nx9BjbjiTi0MET2LP9IHbt2Yc9+/Zj&#10;774D2L5rD7bv3EXY2oYNW7di05at2MK6rtdsWI+Vq1Yj3lwKl2HR3HlYNFO2ANMn84F7zFSCFh/I&#10;R0zA8JFjMGL4eERGjERoOCErcgTCw4Zh6GBlHoxBSEgEBhO2ggcOIewMYjmYkOUSYgxUnNagUAIX&#10;wSaY4KNDhQlCg4cOxZhxYzF56iTeZxjXDceAkFD0H6gEF/0t3kqgJbVKANZPKdtZ17rDho1ETPQw&#10;1tnOta435cupWDIdYjwwmPe2VPEDDewGyHWQFiTQ4j4GcF/9giMQMnQUhoaP477CCFRDLVYrPHqi&#10;wYggRkqWS93OelAMvtIvwuK2TFmS698AxWHRCD59g5VxMBLXDYwmBDmYkmugB1jmTqi4LQMtwpHM&#10;oEjKlFwHBUZsoyk+y0EUgcqgjGubisW5IVxf9wtAlmdStaSG9SF0XU+wGhg+AUFDx3E8QY39Bl6h&#10;o9g+EREjYjF55jJEshzE168U8eEjYzFpxlKMHDsbEcMnIjh6FEZMmoU1m/dgD0ErKTEDmRnZprye&#10;TMtEJv9v5mTmoPBUET9v8lBWXIDK8jLU19bi1u9+E3cTlO678w48eNedeOjPd+KRu/+Mv93zZzxx&#10;35/x+L1/YnkXnqY9ed8f8MQ9v8fjf/kjnrj7Tjx5z5/w9P1/xlP3/pnl3Xj8njvxh5/9EF8/04HT&#10;TXXoaaw36+Zn8OlmAlYzr2k6ZP1cRwtuPN2BX/zgu3j+kfvxxnNP4q0Xn8ZbLz+DtwlYgqX/tV4F&#10;ShDFaw+0DJgEQYFrVwauaYIpuRl6oKUxBmaB0uo0gZH1sy61SnAlk5p1ycDLqVqCJmcCJQdAAhuL&#10;z7LYK/U9h7cVDyaoUh/N1tc9dc35Bm8CH5ruKUhSkgqpUk7pEpiprvkOpAzMNI5mWQEFZzSv3xsv&#10;M6gT4Nj4AHQFxpgqxesPCXIf0T5UnBWvLd6K11cVLmcGVZ5JzSL8WJv6eH1FipcgydQoAhlBy4Ou&#10;/wUttRloca4BFkHNAy6DrQBcaX2Vdq01Occgi/cwsGLd4rMCoKU+ZQ0UDDnVSeDmrv/XHCwJtjhW&#10;ZaBu7RY/JYhydYGR1pJSpbmmWgUyDXrjBE5SqSy7INfQXlTawcq2rtuH3cfgy+3RzPb/OghY/wVa&#10;n/Mh/x+moARASw/8H75BCCLQvPOS7+NLL/o+flvnXRGITOlyMKXzruzMKwMYBzgeaDkYoxHM/v6u&#10;lC3nTujBllO5rkKXU5vcWp8LsARyBDe1eQDlqVQyZSf86O1nfJ/o8OMrL3GeVC1vH6/6dMaVufUJ&#10;AM0EYoIpQhtLc0ukeW5+pkwJwARUfN2W/j0AW14q+M8EZHIlFDjxPTK4MiXLQdbnWl+l7hUALXMZ&#10;NBBzipbLPOjMzX+L4wl4ppJdVbRM3SJoCf5sPssvf74gP/WEqIamGkt40dZcR6jy0wgiTYQb9ul8&#10;qWb21/trrL25qY7Q0uBrJchIwZIrYUN9nY8P1b5mzm0nwPR0tNpaVQSl2poyi+2q8ZcSvsp87VKV&#10;6qp8nV0cJ3dDgplivSw+iyBXS8hqrK/2lRcX+CrLcrleDcGpjkDkN1e/9k4/5zYSnuRa2ED4knrV&#10;RuBqI2yp3kLIquMcl0JeboZdHQ2+Tu6rvCzfV11Vyr35fee6m33nepp9gr5mwpZ+CFpxBKyLrU21&#10;bzTVEJAa/Rb/JGWmnkBRqvgAglAjoael1Y9qAkxJcS4fOkos3kkxWpWEgOQTB8yFTUpMU1MFIUTx&#10;W0p57jd1qLWh1mKt2tkmVUigVXqKD9vJx1HNe9QStCoIFYW5KbzOJ3yVWQKKc8rq11rr7kX4aeMe&#10;lGxCcVPaZznnFhVlo7KMD/UZydhNgDq0b4dBSl1NKfw1RUhJPojdO9chPfsIigsEL4p3SkUegaWi&#10;OB8tdUrGUY0zHQ125pY7A0zxWg3oatY5Wk04rzTv3IsOae7ga+ho17legqsGO2esWa+Vr6uOkFVV&#10;VYbKimJUVxFCqysIiTWoIExVWnKMIuTlZSM7K5XvVR4hq5SwVYFaxWYV5thhpzXFfM9LTqG6OIf7&#10;y7H9lrOsJHyV5qYhj69TAfm5qceQzteWlnwU6anHkZZyFMeO7sP2bWuxLGExNq1dhj2b12HHxrUs&#10;N2PbWgLXyhXYvnol1iyLw7I587Bk5mwsnz0fa+KWYeeWbVznJCGqBGXaE0GriqBVVFpO4K5FRRWv&#10;/Q2EsAaCtR8lFTWE6xpTukpK+X+lvJawVY78QmdZ+cXIzi1E/qlSZBG2UrPycDIrC0l8mE1Jy8aJ&#10;k4rhysTxZBqBSzFdJ0+m4XhSCo4nplgCjaOHCVuHjuPAweOsH7eMhbv2HMCu3bsJXfuwc/cuS6Kx&#10;g7Z7916s27QRq9eswarVq7FmDd+H5cuxZGk85sybg9gZSn4xHmNGj8OIYYSsYWMREzMWw6LHEbYU&#10;HxVN0IpiSdgKjcTgwWEYPCSSwKW4rMEYMCAEA2mK0xoUMsTO0VL6doMlgpRsINsioqIITcMxLCYK&#10;kawHK+5K8CTQ6huE60zV6o/rFKulJBf9ByIiPMritIYPH4GhQ8Ohw4qlYgmwBljiDd5vCO9LG8z1&#10;Bg0OJWwFWyZCmSBr0CC5Ng7ivSIwNGIMIqOnYsBgAhBhRqqUnWMVNYH7IaAQjr5iMVrhBjuKu9K4&#10;/oIptRHQzJXQoElrhAfWUd3BlqlcZgKwCIIYgYugZKqWWRQhSIqWAyvBl1lA0ZIJwuQCaNkLhzig&#10;8voMyFQSpIICitb1cjUcxDmhLk281YeMRRBN6lXk6CmYPnslYkbONOVOSTIiRs7A5DkJGDZxtnOp&#10;HDYZw6fOxbot+3D8aBqSTmYhOycfGVk5/P+aj9ycHOSzLC4s4ueKMoCWopqg1VhH0Pret3Hvnb/H&#10;I/f9BY/e/xc8RmB65J678Bivn3rwPjz117vxzIP34Jm/3oOnHrgbzz1yL5596B5nD6u8F88/dD9e&#10;ePivePqBe3Hf7bfhh9+4EV8/3YkbOltxY1crbiJQfe1sJ77GtpvOduDrZ7vs+rs3nMUffvETPPfg&#10;vXjr2SfxjhSsl5/H2wSuS4prEuxcA1gyKVQWxyX4YLtTt64qXr3tnlLF0q4D7V4sltWlNlmfqzsl&#10;S6WDo7d5r7cFeWz3FC1Lxy6oYd2pUoIv3tvq7Gef1uqFMt1DIEXo0VrqsyQVhB0DqYDZeWFsE1hc&#10;TV4hZeq/7SokBVLEE0Z6IYjt6ndj3V50rX6X3MK5BXrjPhDo0LSO6gI8Oy+LdYHStTAl9cnqLN8V&#10;tGm82gN9itGSK6C5A0p5CqhPMk/hctkFOd5TpgJA5cGUlwnQ+rQO1/6QAPexAZPSuGu9gJolqOJ4&#10;rWUKlNQsAxYHMYIa9UtVEmx5MKU2S+8eMDvI2MbzHjbXjbtqHiRpbbe+4MgDLoGWStcuF0ONIXjR&#10;dDiyqWR6XSy1vlLBa5ypW1KzLBU8zZStNz77+MobVxWtwIO8xSmx9NznDDLefdn38VvP+z5+8xlC&#10;14uW/OL/CBP/kWojgBGsBFQlAy7BDSFHpYEV6y5WizDEuhfDpVgt6zPIetn3Cftl5hb4AdcTbBl0&#10;OcASPBlABcZL0RJofaDzvKRs8f7/4DzZPz/UeA/UHFiplBuhg8LAtZUOsjyXQoGU0rF/SkB0CTR0&#10;X0Gae39U6qBhAzcluPjIZR0UYDlFS26CBLJe8CJcfXqpF6zkYuigyoHXtSZVS9kGBVpXY7acK6f+&#10;Tb78+YL8KD6rpb3WYrAam2p9tQ0CnSqry6WvqZ7gVV/r89eW+xr85b72Zo5V0gyClpJYNClTYF21&#10;r85fZfFOArC2lgaL9fIT1FoaamxOe0sdQYlQ1lhDMBPAEeRaCWwEpTYCkxJUKEasuqbcV8N7lZcV&#10;mxLW1lLt6+iq8zW313H9Gl+rUs4TvM6cVhp57kPxVorL6pLrYoPvwukW39kegVsjQauJRijjtfrL&#10;inN9pSWnLFZM7oSWQr6zieBVY+8FQWuDv7r4F80NlZ+4zHn15oqnbH86dLdEMFBVhNr6CjQpCxbh&#10;oa6yGK31lQSRWjTXl6I49yQO7NqIvTs3IC/nBGGtHD0dBKoGwhHhSmfD6KBenZ3VWldNsKmyNOh+&#10;wlVm6lFCVykaqkvQyH4/S78O7GwqR0drNbo76glplQZuOo9LEKRYL51d1dBQxgd/Ao2/kuuVoZTA&#10;lXj8AJKP70eNEl5Us6/wFI7s3YwtG5Zh1/aVSEo8QMBKRHlJFtIyj6GoMAX11afQUl+M0+01FtN1&#10;lntva6/CecJUF9+TTilXhCnFcClmTW6JcmVskjul2giETfXVaGqsMdCqIIyWlp5CZWUJGghZBlqV&#10;ZSiTKyFBq4xQVaEzs8rz+V6WEbRoBMYaAqwAq5Zza0vzCFaEQlpZUaYpW9X5GSjOT0JW+hHkZp0g&#10;bAmuDiPlxGGkJx1DUspB7D2yDevWL0d83DysjJ+P7etXYc+WDdi9aS32blqP3YStdfFLsYp9K+bF&#10;YvGMyZg3ZTSWzpmKAzu2ISc7A1WVFagjZPnr61Ff32SqVm1dI60FdbyuqqlDeVUtSiqrUFBWRRh3&#10;kFVSUo0iczOsYL0KhUVVyM0rQm4u4VIxXXkFyOADbEbuKSSlZyE5MxPJaVlIJHhJ4UoibKWmpbNM&#10;w4kTKTh4NAnHjidZDNfBoydw4PAxHCJsSenas5+v9cBh7N67D9t2bid8Ebh27jVVayuBccuWLVi7&#10;fiNWrl2DFasUw7UcC+cvwpzYWZgyJRZTJsViGm3UiDGIiSYUWRIMJcMYhtCh0QgjcAm0QgYRakxF&#10;GuzcBgcOMRdCxVXJ7JysQMzWwMFStwYhhBAUGjqUkBWNoeERhJ0hBmFy85Pb33XX9cN1fZxr4HUE&#10;LgdakRbbNX7CBERGRlkSjT4BN0EpaKFDwxDOtULDwjGYIBYymNAVgC0l4wgaSFNiDgKXFK1Qgpag&#10;YkBItEtYMSjasvJFDp+MQWGElqBIfKVfmEGVYrgUy6UxfQlTLilGJE3thCqDrwheO2jTOIGV4Ezt&#10;llFwkGu3Pt7/Ovb35b2v07oEK1OwuI65Dg52apbUriBTvJSFUBAV0wtmWlMxXpYgg2P62+HGLtOg&#10;zs+SymVp4gePYv9oto9CcPg4RI2WorUcMWMIWoSxEJrUrfHT4xAzfgYGE6wHRY7D6CnzCOknkJPH&#10;38uKWuQXFKOgQG6+Zagoq0RNRSU/P2rQ4K/nZ0M9f78Vv9mK73/nW7j3T3/Ao4Skvz14P/72wH20&#10;e/DkQ/fh6Uf+isf/ei+eJGQ9/9ADeJ7XLz/+IF7+24OsP4AXHn0AL/3tIbY9hJcef5j1h/EEAe2+&#10;392G23/yQ/z2x7fith99H7fLNfEXP8Yff/lT/OGXP8HtP/sR7vzVz3DXbb/EQ3/+PV554hFTtC69&#10;4ClZOnzYAZFAy+DH2lkPlAKk/4UqgyfCkYGUXAZ1HVC7PKASeGnta2O3FBuma0vv/sozhCoC32sO&#10;vDzIUilwcWqRAyxTyGzcs6ZWCao8cwcdC3a4N1O63Fzdw1OqVHpufw6GWFeSjIBdm5nQ63fXbrzL&#10;MhgAMHPvuzrOu6c3x1tHwKXSAMlgyYGa69P93bXgx/pVJ6AJfFz8l8BLwOX6PNi6rLGao3GsGywZ&#10;DF0DWoQidxgy5wdcB68FLQ+obH6g3WAroHRJHTLXQsGWB12mHBGe5H4XcMFzcOTMoIbQ06smqQzc&#10;RxAkM1VM69h8z/4btlzWQK3nAM4OOTaXQRe/5SlW2pPmyHVQ49x+pFy5MW4NXQcAq9e0l/92HZRb&#10;mqksgVgkxWZ5oPV3gtZHBK2PPNBi3/8RHv6jbHuCFYGI1CfCzz8EW3atuovP+vt7UsJesDapX6Zm&#10;vcd2gpKpWBwvuLr8xtO+Sy8/TnB61tpNcWK7YMlKAyRnAi7nOqh1uKcAVAmwHHC5aw/QPBXLFC3t&#10;wUzqVEDFYt1gRq/ZQOt13ydyeTTIckDWC1ksDbICgPUfgpUOLZa74D8+5rhPXidgce/ai0BU8KV4&#10;LoMpuRA62FLpXDYFua7/X4EEGHZQMUHLKVs6l4vg994r9tz55c8X4KeVYNXSUkvI8fvqGst9dbVl&#10;tApfc2OFxWs119f5mur8dsaVUsC3EZqUodAUrroaAzEddMwHayvbCVlKA1/XSPiqqzCokYol+JK6&#10;JMWrrr7agExJMOoJbX7CmOb75b5YV07YKvH5/XIfLPE1tVT6us5wzS6CXxsBjXvtbPP7utrrCU+K&#10;DVOSDEKfuS42+Lo7degxYY/w1qYxZ1yGwnquXVFaaHvqkMql87k6tac6X2drnb0XBK3NtNsa/KWf&#10;WfIJKUaEKsVctTRVo5QP/+Ul2fAThtobatBYXcqHjnKLf+poVhKLUsJAJk4e24vEo/vsvKfmxiqC&#10;UC0aasoJBtnIyzyJxGMHkZORgubaCoKKEl8oy6CCySvtgOKqqnxTn5TAQkqWztJS4o2Ojjrejw9D&#10;RfmoLMtHK+HLXBPZTzhFJWGqlmvUCrRK8nBSCSIIHqWluchIP4HEI/uxf8MKbFm9ALs2LUbyrq3Y&#10;vXktThzSAblrkHFiL4EvH20NpehsquBDVSlNbkLF6OJ7cKZdGQeV7t29N1LjdO5WC+9fp2yJhKtm&#10;QmAd37MGgSiBq6amFPmnMlFSnI96QiD/XQlXhSinSelSune5NvqVwZDg5SeA1RTmoCw3HXUE2/oS&#10;vhclOajIT0dJXuq/inKSPy/KS/0sPyvps5z0459lph7+LO3k/s/Skw59lpF85LPk4wc+Szy657Nj&#10;h3d9fuzIzn9t2rjC4q9WLVuITWvi+XpXYifbNq6Kx9aEZVgbtwjLF87AsrnTsSh2MhZNn4zVC+cR&#10;tLYjl6BVXVXF19ZAaKxHQ30zavyN8Nc187W10JpRGQAtWVlFDSqr6lj6CY81KC4VaFWyrObrr3LA&#10;RfDKzilE5ikaIStTWQvzi5EmFSG3ACcz85GSlmvKQkpqBlJSMpDM0pJnELSOnkjG0YDCdUDuhEeO&#10;46DSwx88gv37DmD/fp3FdQA7du8mbO3Arl27sGPHLnMn3LBxE9auXYd16zZgZcJKcydcsmgpFs1b&#10;iAUzZmPMmAmIiRmB6OhhiAyPsmQUOssqfGiEZRkMCyW0EGpkch3U+VdSmjy1yXMjDCJ0BelMLbn1&#10;WQzXYAyN5BphYQQtHVjssg9aBsI+UrKU6CKIwOXWGUowGzdhIsaMm0jgi4IOR9Z5WzJBVWSk1LYI&#10;A7KICBpLwVxwyCCuSYAL6s+yP8GHwDUoAoPDR1p2vaDB0fhK/zBTpYLDRyE0ajyClNlP6lMAsPoE&#10;oOm6oKEGVwMJQv0JVKr3IYj1U53wdP0AQVkYlH1QypbUsOs0htDUJ1hARdASLAnugnXmliCJxjap&#10;X07ZknsioUpQRgBTmwGXVLZgl+lQGQV7Dy22VO9StuR+yDVCCVqDZYSrUEGWwEvndY1ECOFyGAFr&#10;2uwEDB87B4OGjkdo+AREjJiOKTPiMWriHL4nkxASSaCduojwfhLtHWdx7uKNuOHGr+OGG27CzV+/&#10;Gd+6+Zv4zre+jR9+/we49Qe34sc/+AF++sMf4lc/+ynu+M1v8OBf7iZo3YfHaE889Fc8QeB6imD1&#10;7KMP4hkC1dOErucffgAv8vpVApWBFQFLgPTKE7p+GK+y/urjj+Clxx7Ci489iOc0x2Dsr3b9PEtd&#10;v8h5L3K8zdOcpx7D688+jrdfJODQBEkGWF68lkq2S7kSLHkug4Il9XnX77wUiMtiKdi6ts/O5GKf&#10;3Ad1bZAlGBIcEepcXJjuwTmEJstOSIByKdoFSFzX4IrrcoypX4ExHnR5mQUFWYKuXsAKAI4HQ4r5&#10;MkWMJhXrfbap3Rsj89z8PAjz+tTuqWYOilhynLsmwHhjA+NVvxaieuGKbQZHAeiytXW/gP3/Gntt&#10;3SBI6pjAy+CJdQEb+wyiBEgaI+VK/YG6YMpby1Ozri1dXW6HDqi8tg9tHVe6eDDPdVBK1FXYsrpA&#10;x9oFLgQsQVEAtjywMqALrG3xYQFzIOTW8eoGd4FrwZIHdAZLBCRzKwyM9RQqGyc4s7pngbkcp/ZP&#10;39eeAnN6x7/52adXdI7WVdAyCJCbmj3YS40iEF1+xffpuy/2pmBXvJXg6j+EB5VSpHpBS+AUMHMH&#10;9EDrXQdaSo4hINJYpX8XIMnlTxD18aUXfC8+fo/vgT/+0vf0Q3/yvc97fSrQsXUcOBnsGCC9TDAj&#10;ZMkl0eLAXvR98s4Lvo/e5h7f1jznSviZrS/1S3MFS5xLEyDp2sGV1pMbYSBOy4DHJbMQxH3K+b0w&#10;FoAhl0nQwZYAS/ZPAtbnH79KsJK9Rsi6Wmot1ZUU43MBF0utY2drCboEWqZ0EbxoSuvupXvXGV+C&#10;378TtD565yX9U33580X4aSY4KelFA6Gp3k+QIfDIPZAP7762hnJCVSWBijDWSBjzE5CkdCmOSjFb&#10;TZW+pqYKXx1BqbmR0CSAIlS1NPOa85q4jgBLcVWtvI+SZLQQrKprCHLN9b4Gwl0jwavaX8k1aglc&#10;1b76xkpzZ5TS1tBc7mtur/K193BsR7nFVDUT/s50tvo6lMGwpZ57rfJ1SC3jvTpaCFsdSs5BMCNk&#10;NRPI5E4o90AlwhBM6pwwHdLc0UEAbKvznQ7Aln480PJXF3/WpjOgaLW1JYQCPuwTXipK8yxJRaNU&#10;pUZCDuFGLnzNhJF2Qobc7hRbdOzAQSQdOozCvGw0KW06+xr81aglUFRxjVJBw6kMQk2RuQ0qGYbm&#10;K717dUU+iosyLJlGq7kj1ljyCSlXLYSYznY/IawUhZzPvaKKYFRVVoAqglwN71/NfdYQBLOyU7F3&#10;9zbs3LYB6WnHkJS8H7t3bsT++JXYumIutq6Nw651y7CDwLF77TJsW7EA+7Yu47pphMJCvpYCgp7S&#10;0ZejmnuuIqy1NpQRCPnaW7lXgpdizJT5UO9TE+GqnvfXAc6EYTQRPOvqqlBbXY5a7q2eAFjH96u6&#10;inDF97CKr10xZdUErXqVyiyYn/2vstyUz7OTjn6WceTAZxWZKZ/V5md+VlmY9QlB6w1C1gMErNsJ&#10;WLcRsG4jYPUaAes2AtZtBCzPbj+0cc1faZdo2L+Vtnk1Dmxdid2bFJcVh9WLFmDp7JmImz0di2dN&#10;RdzMqVhD6FqzMA47Nm4nnGbyveZraWymtaK+gWVzG8tWV7KtsqYetVK2qlnWNqC6uo6vsY6wLADz&#10;E37r+f+HEFZWg5LSKhQUlpvSVVRchrzCEsJVIdJzi5B1qgj5BeXIzitGJqErKyvfUsMraUZKdhpL&#10;B1wqTySfxPGkk+5crqPHcVhncx0+Qcg6jP0HDpnKtZvQtXvfHuzeuxfbduzGpi3bsHW7Yrk2E7g2&#10;YB2Ba/3qVVi7cjXiFy/FkrkLMW70eIwYNtJsWPRwDCd0RYbHELTCzUUwNCQUoUPCWA4xF8J+BK3r&#10;r+/bGz8VLDXLMhESsEzZGmyKVkgojZAVFBJC8AlGH2UKlILVl/NUl1pF0FIKd6lXYYSoadNiMW7S&#10;VESGRdmZXVKzpKKFE7xiYoazjDQQjI6OQXRUNOFLsBVqCTn6Duhv2Q/7BA3AgJBwhEeNQtSw8QgO&#10;VQyWU66UHj00ZrwDoaAASBGi5EZoGQU5rj+BqT8hSKUgq++AMIKW0rlrHK85XmB2Hdu/0j+U6xLi&#10;CF79A4BlwCWIGiLQktufXAa5Pu8hNetqjJZAizAlsPKUK0JVEK8tvTtLO2vLUsNLvXJKl0AriACl&#10;87P6D2Yfxyh2S+6DIZGTMGLcPEydmYAxk+djcMR4DAodjagRsZg+aznGTl6AoQSt4LCxmBS7iP+X&#10;svHVG76JH//4l7jtN7fTfofbfn0bbr/tt7jjd7fjzj/8AXfdeSfuvvOP+IvsT3/E/Xf9GQ/few/t&#10;L3jkvnvxhFwAH3kIzzwqIzDRnmf9hcf/ihekaD3pgdWjeO3pvxlsvfbkY1YKql598lG8/jThiSaI&#10;evWpR63tNdXZplJp3N96/kkC1hN46znaC0/2ApUlsKCZ+6CM7VKxPBdBG8NrD6IETB6QGYgRtLx+&#10;U7ECJvjqTRcvOAqcp2UHDxtwPe3aCE+qC7hsXEDB0jidwSW4cqnlVQrENMYBmClZ7DMlytQoztU9&#10;pWQJaARJAdfD9wUzNEGg3P48SBLMmPKlftYFQb1gFegXwF1+85WripXB11Vgslixa+Y4c9ce6Gi8&#10;xnqmtmvrvWbxWv/d5ilNpmrRLqsMwJAHWc40JgBZBBlB1LVQddUCsHOJYCPIYpsrNecqjH1M4JHr&#10;oe7jAOkqGMkMwARRct8jaLnYKGcCGalipkxpPMcKuFxMlSsNhHR9OdCmknYteF2tcyzHe26Mgimv&#10;9IBKdZfWXXFc/w1adh1YU/vRNQHrc9rtn77/5g49y/z703ftYd8SL9AEHYIsAZdisj6+9Lyde6U4&#10;q38LMGgGWoIYwYpUJ4EJAUpQ9sk7zwWg60Xf51ec/UuQRWiyTIPsk4rlgdqHbz7re4aAdeevfuB7&#10;4M5f+t5+8VFTyCxTISHFFCGpbboXr7W/v2uP3J/u9fpzD/qef+wu36tP32fuhAZZNHNTNFXKqVoG&#10;VoIm7V2go3V57RQv1aVoEZoER1LFeu+tkvNYN9DSe8C6FDKdn/UvKVkytn3GOQZYgq2PXN0yFJoR&#10;sgRaBChLqhEALYMsAdbHgYOKpWgJeu3fQ6rXm18qWl+kH8GREldU1xT7+BDM6wozxVPVErBq2dfg&#10;L/VVVxT6aitLfHW1pb6a6hKCVK3FWjU3VPi6W2t8bc0OyJQtUHFdrQ1VbJMbYb2vjaClZBRKrqH1&#10;auoqWVb5qmq4dmMgxosQVM37VHL9+lapV3UGVS0ErYaWCl95db65HNbWFlt7Y2Mp7+v3dROSuglr&#10;lmCD1tpOyGv2W3r6OgKfqVwdTWxX0gu5LxKsOp07obIU9hC0BJP68UCL9lmjvxStdaWoqy+1JBd1&#10;/hLUVBSZy19LI4GoSkkn8gJKVCmhq4zAUILSgkyknDiIw/t2IDs9CZWlpwhnRYSoOoJKlbka6uDi&#10;mopCji+yM7O6WutMyWokXBXkJnNONsdW8D40gk0n4aW7s4GQVYeeznq0tVajo60GRYXpSEzch5IS&#10;7kVQw/FV9ZUorSxAcspR7Nq2CTu3bEDisX1ISZVb3T4c37qNgLUUBzatxbFt63B060YkEcAObl6G&#10;o1uWozQ7E02VhKKqXO6nCIRtc4ksL8lAi7+Y+yrnngiYzVXoJAQqdX0r9ygglLUSslpanSsh/w+h&#10;lu+jFK567kup3mv4/hWcyrIztaqlaCkeqyRfdoWA9TDtDtptBK3bVBK2ZL8gZF0kYGUSsHYQrDbL&#10;WN9MwLI6warXCFayHZs2rshheSvtZdonB9ev/WzvmoTP969b+a/tSxZh49y5WDBxAmZPGovY8aOw&#10;lLCVMH86VhDAdm3egoy0VNRW1XDfTWgQbDW3sk7IamojTLbx/0UjahSnVedMMVv+hhYDsNq6ZkIv&#10;2whclZU0AldpebVlLZTSVVhShsLicloZMgoKkHnqFLIKpG4pRXw+0nMKcDI7n5bNeiYBK5OglWUH&#10;JHuwdTQxGcdO0I4n2WGzR2QELmUqPHjoCA4EDj/eums3tu/ahZ1792DLji3Ysn0rtm3bho1rN2D1&#10;8pVYFrcUi+ctwLixOqx4NMaMHGUp1qMjYwy4RhBsogg2Q4dGmXoUOTSS8CUACnVxUwMGmoWEDDb3&#10;wRC5EBKyBg0OsbOwwsKVkCIMA9kvt0Glflc2wb6KqQoeZDFYWkdJMQRaitGKnT4TEyZNR1RkNNdV&#10;7JfcAq+ClszBoMphiKINJswNGkLAGzIEwSHBpqQFh4QhPHIEoodPJIwMcyoUISk4fDQiRk+19OYC&#10;r6/0G+JcAAVUiqdiPYhQFEQIGkhoUtl3YLiVAq3r+hPYCFh9gsNZDg2Y2sINroKGKEmG1C9BFwFL&#10;ypcSZLBN/VK5XNKMGFO0XJzXMHMfNPgKmOc+KLjSGVlKquFitrx4Lu/8rLHoP3Q0QYuANmQcBodP&#10;daA1K8HUq5DwsRjI+VEjZiJ21kqMJ2hFxExCaORUjJsch6MErRtvuhm//NXvcPvtf8Qffv8n/OH2&#10;Pxhg/fkPf8Q9f74L9919N8s7cf/dd+GBvzh7+L578Oj99xpo/e2vD+ApgpbB1mMP4ymC1wssX5Br&#10;4OOP4BWDqkfNTI168m94/anHzW1QapUgSiaVSmDVC1eCL4LV68883mtvveDB1NN487knzaRsOYVK&#10;ShPh5RrQcjBGIGL//5obK5XLKV2ya/sFWMo2KABzLoIOnARXBlCEJM+V0A5Bpr0j9Uqgxf7LOhfL&#10;2r3xihPz5mh99nGs5zooV0ODIAKPwNH1aSyBh229kCXgESARhDyg0bzeekDtMgh6wwMiXb9icWRq&#10;N6WM65orosYFzLu/IMu5Gbp1BC1Ss5xy5kBK5tYO1APXAi0r/8e88c4d8NXeM7EEXg6uXEIMa9Mc&#10;tZk5aDJ3REGWqVeEDTsYmCAj6PJAyuoOtjT/I8KRUsQ7KGOdgKL7XOum+AHH90LWNaBlihXtU4GW&#10;QZq7h3eYsIGYwZEDog/fc/Dz8RWnTHmApdKrm6thL1i5+d4a3n0FWyqde6AHYwG1S+N1rTm0Ty6/&#10;8S+C1gMErUzaaHMd5AO9YMalNSdsEGLcwbuCqICSRViQ26BlARSsGMg4WBIYfSxVSTFT7zxv4GWq&#10;1hWnbEnlMhc/wprULLn+XYW0l33vvfqk76Un7vO99uyDFnflQZKDI8GOAEnuhLy2fSo74Iu+y68+&#10;7nvigTt899/5C9/zj97J+z9lCpoUKc990NwKBUsGVW4duQo60BJE8bWw/3NB1kdc/2NeW8n3Qvex&#10;PRDWNC4AX95aLlGH5gvmOJ91F6MlkHKmxBgWwyUlS/cMqFqe+6B3KLFcBqVoeXFalpxE/y6co3PN&#10;vvz5gvxkl2T5ysoLfWVluT4/YcvvL/dVE6T8NaU+f3Wpr7aqzFdWkufLzkz2FeSl+6rLT/nqq4t9&#10;tRWEonL1FxO4yn2NhJVWgo2/psxXo7k15WyvJPS4s7nq/BUGSvWCLbaXlJXQin1lXL+abRWcL9Cq&#10;ri3z+ZsrfI1tfoJRta+6ucxXVJXhSzm51XciZZ8vszDdV1bBvfqLfE2N5XbmlmLAFPPVqPPA6ksI&#10;bbxPIMashcDV3FLjqyf4aR+EAF8rrzvkVtjd7OvgdSOhUj8eaNVWFnymBBeNNYQhwkVdXQnqaQW5&#10;aagozGMbQakqj7CUjYqKfIulamsknBCcSghaZYXZfEhPROLhAzh+YC+KcjPQVC1XvCo7o6pRCk91&#10;Kcsygy+1N8r1TmdkEehMUWooQ0erYrEUK1aNtpYac0HsaPejnZDV3l6D3LxUHDi0g2BFAGR/Q1M1&#10;yuoqUc71C4tzkJh8EMeO7kVuTjLycpKQefIQ9u/diG1r4rB302pkJR9CbvpRZCQdRErifhSknTBX&#10;vZZaAltpFqoJfM183R2Eqga+5uryXFSwzV9dwD1V8DUr0YfcKvnauEdLgtHiJ5RUEjTKUEm4quZr&#10;kluj1C7BFv9/EQxzUU4ALS/JQxWBs6wk5/Oy3JT7CVbVBKzdtM3XGts35GclxbEcbf9Q/3/+EKom&#10;0A4QsM6x/AXtNgLW7QSsB2hvxM2e/smCyRM+nztx3L/mTBiL+JnTkTA3FmsJYbs3bEBGehqqa5R5&#10;koAlyGpq4WtlaepWkyXIqK2XokWgqlW9ia+30ayqpp5Wx/87jfATuCqq/ShTLJcyFVbKalBYVI7c&#10;U6WWQCOnoBQFRRXIyS9CdkEx0nIJXjocOScPadk5OJmZjdTMfGTk5NJykJrhEmmcSE62mK0jR5US&#10;/gT2HDpK0HKwdYB1HXq8aecubN+9B9sFWrt2YP0WwtaWrdi0bgPWrVxL2EpA/KI4ws0MTJs0FRMJ&#10;XOPGjMX4UWMxadxEjB89DhPHjcXY0WMxeuRI2mhMGDsOI4YTbpTaPUjJJwabsjSM4DNi+AiMGjUK&#10;o0aPxMgRo9geY4kwQoZGuFgqApilhA+RiyGNoHW9xWlJ1eqPsLBwzJ4xDzNj53GdEQgZQkAjZMl1&#10;UKCl5BrDh43AGO5vlOrDlSUxGtEjRiAyOhqRMdEIjQjn/YbaPUMihiN8+HgMMPiJMFVpoFK+D5+E&#10;AUNHGBzJpdCSWEiVGkAYIhCZohUcwboAK8rq/x/2/jLKzjLbG73nA0nKK+XuFYUOGiDE3T3l7i4p&#10;jbu7QUPT3ru9cYIF4hAIECS4hRAjaCDsh33Op3n+/3mtO0nv/ZwP7zvOt+4aY47r9rVWVehevzHn&#10;NS8GG2wQW72ALM4B68USQIw9AiNs249lg3YMkOIIaHkZLocvlhryel7DUkNmuPje2HkQCMP1LBP0&#10;vxIui+UWOwbE2CgDwGIXQi5UbOAKTrZtlhESXUHhGRoZP9AyV8npNwNaGYBWqsYm/cyOJaYP0rCY&#10;Phocgb+vr3Rw9z336z8eelz3PvmsPgNs7X/+gB54br8exHjkIJB18CDigB47eliPHTmkLx0+rC9j&#10;m1mt117k/KwX9Y2XOTfrRX3ruMtuvQdovfsaoQU4AVofv/GafvwWywaZrWLW6g39mPjyZa0+BbQ+&#10;fceHLKLLF6eBL2bBTgNc3GZW6/P33wSuTmIfyCK8fEgyOAFFNiLYPdCyVVZGCNiwlNCbj0XY4NoL&#10;HwNjNl4tK/QyW7yOjTSuzP8ilogtYOoiti2bxX2gyTJcPohZlsrOuYyZQ5U756Dl4vwpdy2D4HHZ&#10;JYcbD1mc68Vjdo7owchnfoWR8OJxByOXzWJpntt3IHKlflcB5coT8Rq27Xsu7nEQYtbKPc9gdgbX&#10;sYEG8YPzfI6HJu96goaj2/eg9T+v88Bm1+B5V7oLEkQ+cLnwHeO9GL3MFHFleAK2DF2WvToNJBFc&#10;DB+k8Cx3He9nuSGwdcGXifKwhG0PP2y2we6HBjE7DuwgDFG+e3gv9230BYHmcIRrEA5SDkAc7fnY&#10;dnO53DXXoopo+v5Kx0EfsvhsnLv2uQYqXu+7xxpg2Dm+Ht4DOw9e/Ow0kHUvYgj//49ztLw25j8A&#10;M1x7ykMJkWLAwmgBALEphpuLRWhxm90FP7CMlUHr4ge4l+dZgujLbgFevI6lfQYtwgTPYgngN5wH&#10;dvZ9ucQFjIEKyzr5cGWLBOM6zpniObsPz7mE1zrz4Svy6sHH5LXDT8jp916U7869I9+df08u4T0Q&#10;dN58LT7HAAkIsdnFj3iGNb3Acwgj2+fnJZJsH9f7thmWWUP8RDD53o+9N35+3GclidgnypjFYpv3&#10;ny4xe8Vn+rJnwNVlINFrhmHQ+v6s/Je1d/dlFH1ZLctkGbQYDr///vkX+WnvbpEF3fOlrbVRujua&#10;ZAnQtXxxpyxZ0Cbd7U2yoB3nO1oR86VjfpN04tiiha24br504frWzlrBl2bgrFPWEmkLOwRfoGVR&#10;d4csWdxucFsCjC3G8SVLcR773Ys6pLaxWipry6Slo9PQ1b2oSxYtaZdlS+bLkjULpHVFpywE2BYu&#10;my+tXVVS01Ip+VXZUt2QL4sXz5eVq7pl5cpOvG67rCOi2JKeJYxWBrlQVqxaBFStkNXr18iy1cTd&#10;UoMeF1/eBMQRfKvWc3HmpYDkfPtdAFkTgax/AFkXVq1Y+CPGn5Yumg9AdQFWndrcWKXdbU02j2n5&#10;Itesob21yeZLrV7GErgubW+p10WdLbim3Trk1VTmaVVFgS0EvAbXrFzW/dOKJV0/rl7a/dNyIIMl&#10;gutXL9I1nNdEkCzr1E2ADTsYMpvFzBF+J1YiuJaLIq/s1hUrAcA1XcDMIu0EWpYs79TVgA4+s3Yu&#10;b9Mlq7EP7HQBMtU1JVpXV6Ld7VUAV6nmzJus+dOnaENloXa1VNpaVGyVvnQBPtfSVl2zshPvv946&#10;+NUCYqvxOdavYMYOz1zSZthaugjYXN4BHOIz89xqNuvgosiu/TzLLNngg8haDAQuXjDf5mMtwu9w&#10;yRJ2G2zV7u5WAKtFFwF2iNMLu1p/AUiNsT/E/8vPkMw0Gdqvrwy/ob/cdUOa3JQeJ7dmJEj/2N6S&#10;GREkt8THyc0xMTIgJlpujY2RoUmJxFYC4i4AaxJiKoA1C8CqR9yLeATxNLB1bHCfzNNDbxpwadgt&#10;g34cevutP02eOEZLKosAozb8btcjNgCy63UdkLV+/UZdux7bGzYCly6ztQrgWgl8rQC2WGK4GLha&#10;uHS1lRauXOHmdi2z0sJVumjhSu2yOVzsZAl8dQNeAFhH92JtBLRa2oGuzgXa3NGt9cBWU2ubzeci&#10;uuqbmwGvBq1rALzqEFVci6tSi7n4MTNbRWVaXFGlBSVlOi+vAF+gSzQ7r1CzcgoArSydA2zNRcyZ&#10;PVtnTJ6qMydPs5g0ZowOH3K3DrnjDr3r9tv19ltv1ltuulFvv+Vmvf2mm/XGATfqDQNu0FsG/Uxv&#10;u/lmHXzrLTroZzdqdFS0BgNLLCtkdqlPZqYOuuFGxM80vS++xGf0sfWwYmOjNTwqRoNCIzWodwgA&#10;FAaQhOn1LBtE/C9Ay5pi9PK3jNjAAXj9m4dqekYKcMasFzsVuo6E7EaYmJiEMVnjgL0kACsREcUs&#10;HN5DTHy8RgJc4dEAFdAWEpOg4fGpGhBKCEUqW6c7aGVa8wniq0cAQUVMAUfAVi/sB4Q4WBFcPf3D&#10;LcvVIyAC6HLAYikhz/fkcetEiJHZLsDNQGfQIrAAKzzPa99uCPOFd4/b5r1snBFn74tNMZgNCwC2&#10;vDlagRGpBisLm5eVZBktzsvqFUJkufNB4ekaEddfoxMGYhygodF9NTgyExi9Efv9sJ8JjPbR0Ki+&#10;mj7gLs0vqdd7fv4rffixJ/XJp57T5/Yd1H3PPK/PPfu8HiC4nt+vRw4d0qPMahFbQNbxF47qyy8c&#10;AboILma1gK2XXtITANebL7+sJ4+/7LD1GsNlrT58/VVrfvHxmyf0I2LrbQIK2DoJgCE+YbmgD1kM&#10;oowZLuKKsDr93pv6OcJGwxbjJKB10oDEskEPSZaR4sjSP8ZHvvCgZQH48ByOeZjiM7xsFluqX32e&#10;D0hEFMsFmbX6hCPRhWMfuUWTmdFyoOL9vtF3jYMd4eWyY8x22dwuPJeoIm7c6BBEZLGE0DJap92+&#10;Zc54HZ5HcFnpoF3vcObWwPJA5Y454LgsF8/xNewZ3r3XAIjbvJeg+tIaa7wPbAF09lziiZBjdssB&#10;6gp6MHL/C97vy7KxYYaHLO/5HqCY0WLLdstq4VleXLtvaAJy7Hrc57VzZ/bJXpvP4msbwJhpAnau&#10;oIzX8/zHeAazWi4zRSARWu7ZuJboAloMWLwGwLIugsTWtZkyBs5f8mGLowc1D07MMl0JPtMLPhvh&#10;wenKPXiGa5bh4cohivvf+xBmGayLPmgRWb7wZbLsnDXEuHj6EpD1yOVvzk/i/18SWpe8tuYILwNE&#10;WHldBLltZYPcRtj8LJxj1srgZdvAFeKnb5hFYhaL2GL2CuPX7DToMlrEF7FkWStc/83Zd21elu37&#10;wppzMPPka9Bhx5gx4usgOI/swqk35JO3jgBZx4C1t4VzxYi9Hy6412Bmi89mWEdD3P8DPscPABhH&#10;V+oHTBE/RJTByBc4796H73eBYywhtIyWnXef39Yd4zF7Dq7FMwgta4ThAxezWh6u3HjWZbMQtk6W&#10;ByzET9+wxbtbW4ulnP8Xr8M9//75F/mpqi2XltYaqW+oltb59YAVYNPWLM0tddLR3CBd2F7Q2SqN&#10;dZXSUFcujc3VUtdUifPV0txaK52AWnt7g7S11wNe86WpuV5q68qkrqZauoAyIozQ6ibcEF2AXEd3&#10;G4DVKMUVBVJaUyZNbQ3SDuwQfYsW47UXzZcGREtHnbS04XXaKrBdKx1d2G+tlgULm4G2dlm6BDgD&#10;2hYv7pKFHBctBOgW4BmAIrbXLl0qK5YskaULumXZ4m7c0w2MLZU1iIUrFgB37bJgcZtUNVTa7wLQ&#10;GgxcrUD8A8B6Gug6BmSdXrOs/dKyBW2XiwvzLjfXV19eOL/ucmdj9eWO2jKMVZcXtFZfXtLZfHnZ&#10;ws7LS7qbLy/saHTbC5sud7VVXW5vqbrc0Vx3Cdg6jTiG2AdkHUPg2QsuLe5sudzVjViAe3HPimXt&#10;l5lVW4JYvbzrcmdn/eXO9trLixe1/bh0eedPy1YsAL46dPmKxeyA+NOyVQt+XLy88/LipZ2XuxbO&#10;vwywXl6+oovXX66rLb1cXZl/eVF70+WF7fWX66ryLlfkzfixrbbkpwXNFbqko0GXdDdarAIqVy1q&#10;+wnw+qm8aJ4WZM8AHKuVXQmXL5r/07IFTT8u6mr4cWF33U9d7TW6it0Ml3UYtpYta9flwOPihW0/&#10;dnQ0XO7uaLm8CL+zro7mH7s7m39qb28CIBq0AzDs6GrSjrYG7exo/gnY+gqxf0FXUzUzViMH3Cij&#10;brhBxt80SMbfMEBG9+8vI/v2k7syUuXO9BQZPgDHbu4nwwZlyF39UuTW1AS5OSVO+kaFycDoKBkQ&#10;GQ5ocTtabk9IkNvi4+1ve+0PcJWCGAJgTULMQtQj7h026IZHgK2nR95640tzJ00611hVBvgCu5s2&#10;65bNW3TT+i26cf0m3bhxC5C1QTds2qqbN2+zDBfxtXoNOxGu0jWrVxusVnJ/DRG2Tlev3gBwAWLL&#10;1+D3hHOr1usizt9assI6vRFZLV2LrH18a+dCbZg/X6ubmrSuZb41zqhtbjWENc/vtPW4ahqbga0W&#10;rQW2WFZYW1OvFQBWZRXLCiu1BMFMV1FxmeYCXDn5hTo7G9DKztbc3HydM2u2zpkxQ2dPn6Gzps7Q&#10;GZMm6vjRI3U4uzCOGKFjhg/VoXcM1iG3D9Y7br0V2LpF77jlNr0T+3cDY0PvulMHDx4M4CRoGGAU&#10;1ru3NdHo068fcHYbIHabDrrlJh0w8AaX4QKCwoGygGDO0wrWkLDeGhgaBtAEKptiXEdw+QVahiu0&#10;dxgQh9e6Y7SmZSRqeASQ4+ewFdo7wtbYYoljPJ4bD3AlJWOMj3OZruR4jcN2dFyc2rpdYeEaEB6l&#10;QRGx6hccDhQRW9HKJhjMZvUMAXCIJWDInw0mgB6WABJRgaGcn0VEAVuAlB/ucyWFuB8w4j6bbfgh&#10;bF6XoYmlh4AYn2VztVjqx9eItuwW9wPw2oGEVCivYXv3WEAp1o57c7m80eZusXQQ0QPX+lubdqAx&#10;PE17hbEFvCsd9GMjjJBkPCsZ51IBKSAqpo+1sA+OzNDgqAwNicq0zFZIVLqGxfbV8NgBiP7aZ+Aw&#10;zSuo0z0//zWgtVf3Alr79u3XZwCt/c8d0IP7D+qh/Qf0KHBFaLk4AGS9oC8dPeJKCXHMMltA1msv&#10;Ml7Qt19hGeEr+t6rnKv1CuJlQIvgelUJrY9ZSnjydctqnXqHgW0i622WD7oSQmazPHSdfu8N/eTt&#10;1/QMwMW5WcxiGbSALJfdetviSkbKl9G6wCYXiIsfAy2AlgsHMYMRgfWhAxazWryX2SJvtJbrhieC&#10;zIHJIYtYIuQILIALz3IgYxMNQIalgbjHG4kr71mGLN+zvc6Ehh/gxttmqaCXWbJFkvFMLmLMcwYs&#10;PIPt1R20fGGo4j1exupaRF2bUXLbX9j1OMZtXOu1cTeQXYEW3u/neE2uZYV73fpaDlBXOw26ZhX2&#10;LIwGKt/obV8b7jkesnANUGXNMK5BlpX2GZquNsJguEyVL4gsu8bte1ktD1oMNzfLQYtgIpIIIcte&#10;Mdi04gtXPuhB6yuWHdp59zy2XP/egAVcEVw4T2h5aPJKELlvcOPzec4XPH5t8FoHq8+vwRSfR6zh&#10;PJ5BSPH9WBYN2152zdu28aJlsvR7YAvI+hHIehph87T+N77g/+iDjcsmufBauNt8LIxWMsisEgEC&#10;ZLhOg260phXMhvF6Zq/sHLsNOnTZMeDIAxmBRpQZjBBe5slBiiNe2/d+XMMKPAfvh+d4HXHHdbS+&#10;/uxN+Q7IunQBmPI137Dn4dnMbl387C25ePqksLmFlfbheZeZ6eJn+ZbQ+sw+O4FEaLlOgQ5VDnfY&#10;ZmDfdS88DQC5YObPdSLE746/KzzPgYzbDm9s+c7MlTXEYGkmM1QIr+uga+t+3gUXM0b835fO4zlu&#10;zty/ofUv9jNk2BDJzcmSyooyqa4uk+bGaqlvrJTqqjJpqS2V8vIcycmZIZOm3iUTJg+R2bMnypy5&#10;M3DPHMkvyJbs/DkyacYEGTthLGK8jJ8wRiZNGSlzZ0+XkoJCAU6ksCAXqCqRxvmN0tbdKk3zG6QV&#10;sGpqb5Y6gK6htVE6FrRL5wKcA8Dq5tdJTnGuzMudI7lFOVJWlw/clUlpXbFUVBdIRXme1NZWSVVd&#10;jZTUVkpRRalU1ddJY0uTNDXUSV1tg1RVYh9jU029FOYUSmlhqbQ1tQKDbdKJ1y8ry5NZc6fKzBnT&#10;ZMqUSTJ2/Gj7fQA4gxETly3pnNXcWFWP8V6Mj+Bz7PUCwPofAXDtbW+p/6eoqii4EjWVeY9gvBdR&#10;j8gCsupXLOm6F+MjiL2rlnXuBbb2AlsWANdeAGsvgHVtPI04tnJl9+nOruZvEByPIZ5G7AWyXHS1&#10;7AWw9tbVleytrkFU5u9tbiq1ALT2AlpPI441VBaeRlzqbK283NFUcQnAOl1bkXe8tiL/OKB1GnEJ&#10;25eArdOIY4inly5sZhwDtE4jLrW3ll0GtC6tXb3wNIB1DNh6GrF38eKOvYAW42lA69jiBfNPA1mX&#10;yioKLnd3t14CtE4jjiEeAbRWI+7m7/+OAf1kKHA1ffAdMumWm2T8oBtlSN9UuT0daEpLljszM2TY&#10;wEwZOrCPDM5IltvSk+XWtAQZlJQgA2OjAawIuSkpTm5PTpGbE5LlpsRkGRiXJH2iYiQ9LEwywsMl&#10;MzLC/tbeD5CVgjB4AVuzht5+azOg9Q9A69yKJcsNV5s2AlgbNun6tZsAp/W6ltmtDYDXpi26Ye1m&#10;xCbD1Nq1G6w74crV63UFW8ADW2ycsW7dJl2ycrUuXrUWON5g2a2Fix2wuNBxx8Il2gpotSG4KHJL&#10;5wJgq01rW9ts7lYjsNXa1qV1rV3a3Napre3d2tK6ANhq1brGFsNWeXUNkMVFjsswVmgZsFVaVq0F&#10;xRXWNGNObi7QVai52XmaA3TlZGVpNudvTZ6mkyeO1ykTJ+ikcWN1LBc4vnuojrjrbh0xZIjeedut&#10;OuS22/Su226xrNeYkSN17Ihhevddd2nfPn0ArRANDmHb9UjAKEMH3wag3XWH3nbbzXrDDQM1LTVd&#10;kxJSNCo2ToN7hwInIYAW198KBbSCLHoy/B20wiIi9OZb7tQ77xypGX1TNSI6wpAVEBhqpYNEFksT&#10;09KSNZXliYBWUlKiJsYnakJSLM4lAFvxGslyxUjAKDQciGKjijCAB88KAZiAH+KmJ7B0HRB1PcLr&#10;JsgMFaHlDwBZNgv7vQA0D1ruGOHFbQcruw/7PfFsPx+gAggkew0X1xu2WCoYa892ZYZskBFn8AsK&#10;TzJUcS6ZdSkkyniMTTOIsLBEoCoJx4Ap4IrrabERBtHF0R/YYsv3gIg0XJuK56VoIIKLFbPdeyDn&#10;aUXgmEWaRgBaBFfmgLsArRrduvMe/ccjT+iTTz2vz3COFrD1HMaDzx/SQweALcThgw5ahw8cALBc&#10;JovZrZePHNHjiFeY2QK0mN16C9A6+corANfL+u6rx918LUDrg9df0w+thPCEocvmbgFYFidfuwIu&#10;xidvvWpztKyckNkunPsc4CKszgBYRA27/p350NcUA8GyQp7z0MVsF8HFbNb5DwEpNsVgKSHDQOY7&#10;jm1rmIHjltVipgvAseN4Dc4HY9bqCrSYmfKBy7JWdg3ut/PEFNvBu9FbaPjKXC5CyuaO4XXxGlx3&#10;i+M5HDuLY1eAheusyQfxhWdw9ABo87NwzHUYBJR8MHMgcbghUgw1BJAvq8Rtzsu6cp8Bzbvmn0fX&#10;PAPvH8EmHe6Ye5bXcIP7fC3ec20QQf/jmA9K1nSDWS8fqogsL7hP/FjGC9cTNleB5WELsLkCMA9e&#10;7hoHKobvvA9alsnCMcOUXcNt9zoOeIAZjwNXbK9uyGJWi7jByIYaHuT4LHseQYXg/Qy3CDLuuejN&#10;zWJ2DNchrkUWg7jieVusmGjCtpUGElx2L495gWMYedzKBg1lvMZBy+LL0z8BWS8hmhCZXLCYZW0e&#10;tFgGZ9jxAcvDFuNHlvZdOc4RoAJiDFzMVLFMEIhiuKYUXEPLwep/A1o/MnNlz+G1H1kTDc7d8jJc&#10;fG1mkey1iSFDFoHEkka8N4QHLWauvv3spFz85IR88clr8tVnb8ilc+9YGSOhxezZd+fft1JCL+PE&#10;z+g6Drpn/sDGFdy+tuSPoAKS7DUJKiCJ7dwtCCecs46DPmgZvrDPxhj/RazZa+F3ieOEm5UIfn8O&#10;+4AV4XQlXEt3lgpaNovougZanDNn3QfxGv/++Rf5iUuJk8G33yETxo+XceOBpEnjZOTYETJu9GiZ&#10;Nm6czJwOPE0cKRNwfPqMyTJv7nSZkzVDZiBm5cySefmzZfrMCTJmyiiZOHWKDB8zHDFERo0cJhPH&#10;TZZJY8fIhAkjZdrsaVJcXiSlVaVS01CDqJXalnqpBOyqG6qBrXppALCqWmplWvY8GTp2tAweMQTv&#10;a5xkzxon0+ZNklnzsmTCnHEyfsY4GTN5qoycOEFuHzVc7hw5SkZNwGtNGiuT8Z5H3DlShgweLmNH&#10;jJPJoyfKiCHDZMhtQ2XMiMkyY+oMmTd1lowfMxEwnCCj8bnvHDVCbhp7p/Qfepvvt+J+AKwUxBDg&#10;ahJi6n8PAGsqgGWjF9wHpP5PMQkxBGHzjJZ2z08BsIYgJiGmAlb/I4Cq/x6zFi9qq0fcu2xJx98R&#10;HOuBrFmIqQwAywLAmgpg/VMAV17MQtQj7gW0HkHs5Qho3VuQPaPFF9x+xBfcrkfMWtTVMGthd109&#10;4l4g6xHE3mXL2h9B3IuoX7ywbRZwNdULwGoWoh5xb0t7wyOA1V5sP8J93/HpnR3Ng/k7uWNAfxly&#10;4w0y/IaBMvm2O2QioDXulhtl2I0D5bYMwCk1SW5LSZU7+wBZ6RkyBOPdfdPl1pREGZSIMSlVboyP&#10;k5tSEmRwSiaQlSb94hIlLSpWMiIBrchoyYiKxhhh4MqIiJTUsHDpHxXJl7/yA2T1R+BPX/bSqmUr&#10;ftq8aZNu2bJFNwNVmzZu1Y2ITRu36Trgah0QtmrNRl0DYG0AvNgogxmutYQXjq/G8RW+jBa7Fa7E&#10;+eWr1+kylhcuW6Odi5Zp++IlFh2Llrr9rsXauWAZ4LXY5mu1dHZpK6KzayWQtdC6FTa3d2rT/A6t&#10;b5yv9Q3ztaFuvtbWNmmVzduq0cqqemuUUV5Rq8UlVdguA7hKtLi4TIsLSzQH6OIix/PmzNG8rLk6&#10;Z8Y0nT1tqs6cNFEnjRmt49j6ftQoHT1sGOJuHXbHHTr8rtv07juH6IjhODdmjE4eN15vHnSTRoWH&#10;Wfv30N7h2r9fP1wzXIfgvuFDh+rtt9yqySmpGpeQqOFswx4OwAQGublaQSGW0eoVEKzX+wdoD25z&#10;QWIg7NZb8Vp3D9ebbrrFygHZMp6ZrqTEJJsrlpqcqSl4blJyksYnJGhyKo4DXilpidhO0PjEOI3F&#10;a0ZGAysh4UBRGOBCZDHbBFABTlzjimte2TpX2GaWip0EiSauucUMl5uLxTlZLlvFEkNed30Anodj&#10;RJghC9cFAFg97TUAJ2IJiCK6WP7HzBThxOMEGOdesdGFl8limaCBCueJLn+iCiNLCK1bITNgQFdw&#10;VKqGRWcanLheVoAtUAxURWQAVmmWvWI3QUIqKDJVQ9htEBFo1yfZsfCYdBzL1NDo/hoa1V8TU2/W&#10;2VllumnrPfq3Bx/TvU/t06effV73PXvASgcPPX9Yn3vuoD7//EHd/9x+PXKQma3D+sKVOARwvaCv&#10;AFfHjx4Buty8LZYQvvHSMX3r+MsAF7sQvqLvn3gV8ZrN2SK2PngT24iP33Jzt9iZ0Mtg8TgR9unb&#10;zHqdcHO1gCwrJWTp4AcOVFdLCLnPeNuVEgJLBJYHMMKJkOI5LwxQPlwZkgxePmgROFfu5XEHLStH&#10;BKZ4rRt5nwOXvaYdB7x8cW12zKCFkc01uE6XvQaD1yCIKcLlCrIAuGszW9aFkNcQa1fwhpHgMTx5&#10;QHJYIjSuRY4ByRt98DJw+TJU7loPX3wGzhFZBB22vWd579FGuwbnfEgiwFzJoC875rvP0ENU8TxH&#10;73pDDl7bFzzOrBAzVVbiBwB5Waurwf2rAPM+17XnbZ6X7xifQyAxe0ZYWcYIULoWP19z34DkrWOF&#10;7fME1hn9zkZXLkhs2Yh9vncHKpfJ8jJbXjho4VorD0TYSCQRS+613D4wZXhiGaArDfz+K5fp8p7v&#10;jYSXXeMDmZUOMqP15ecKYJ1D/OW/vr+Y++M3FxIuf/WZazZhGRw2YOCaV8TQxwYj2yaSmNHC/n8S&#10;VLZG1ocAFED1hRt/vPAetj+Q/+3tM5N0kfDh9Q5Z3vwuQukqvIg14s1lzlyzDIcrlznyHbPjLB38&#10;yLohfnbyRXnrhb3y7vFn5OwHx3HsbTyDuHOYs2vxfJeZItRcxsqydgQRt5mB+g5hjSu4PhYzSZwf&#10;5RBla2gBPuwG6DJM7jif9V84x2MMW7yYGSvCzXCI987jQJZ1GERwTpbNy+JxH7Sspfu1532LFRNg&#10;1vIdr/vvn3+Rn+CoEAnvHSHhEb0lLLy3xMQnSmpyigzM6Cd33jwY0Jop2VnFUlnVIkW1BZJXUyQl&#10;taWSV1skxc3lUja/Wiqbq6SioRzHK6S4tkxKqoulpIJjmRQCViWVGCtKbDsH2zOrSiS3sljKGyul&#10;vKZUKnC8vKZcimvKJA/3zCoqkpl5uTK7eJ5Mypkts7OnS1ZZjkwomCfTC4GtnDkyBHAblzVXxs6a&#10;JWNmzpEx07Jk4txSGTW7VEaOmQ3ojZGRE6bJ6BnzZMTsuXL3nFkyDlAbOXeuDJuDMWuejMrOkxHZ&#10;uB+vdXdOkdyEZ9wxfa7cNXO2DJ01U+6cOsH3W/r/7iclLUPiE5MkBTj4/+cH2EpBDAG2xiOGAFf/&#10;PzWI8H6ArBTEEMQkxNTairxJiCHAVLovuD3JF9y+8jrAVUpXe80QjJMQU30j9/+P7wWYSkEMQUxC&#10;EF8cuX/l+hvSM2VQeqrcnJkpt6b3kRuT+sitGaky9Ib+wNSNcktKktyUlABQsVQwRW5PTwe2MuWW&#10;tD5yU2q6DATAMhOSJDMxVfonp0tmcpqkJSZKcmyEpMZESVJMnMSERUtMeKQk4N96XFioJANbaURX&#10;bKQkRvNcFM45dAFZsxBPr1m+6seNGzdZieBmAGsDYLV10zbdtGEzsLUZx7ZYk4xNQBbRtX79Ft2w&#10;DtvrfCWGnM+1Dvhav1nXbtiEcaOuAMJW4vwqoGvhslXavGixtgFZXUtXAFrLtQvYYrOMLmCro4Pz&#10;8BZpU/sC1zSjtUsbEe1dC908rtYObWru0NaWDm0EuKqr67WyulYrKxq1oqJeq6obtLS8WkvLyg1a&#10;eUXFmp9XrMX5RVpUyMwWoJU9V/PmztZcW1dtsk4fPx7YGqVTxo3SCaNH6uSxo3Ta2NE6EfAaOfRu&#10;HT98hE4aP05Hjxqpt918h82bYrv3yIgIvbHPAB02YoyOItJw/pbbbtG0pAyNj0vUuJhYZVv2oJAw&#10;g1ZAQMiVNbWu6+Vn5YM9/AI1AGi75ebbdOSoMXrzzYMBrSQNDO5ta2alpKRremqmphJbKYAVG3Sk&#10;ElwpmpqOc2l9NSMD59NTND4pSWPjEzQolPOqwoEnZqUiAJ5IIIvQclkozq8itJilcg0ueH20wxcz&#10;T0AUs1gumxVjCGPGy5uXxbLDXkG8zuGKkAomjIi1UAc24isgLE4DAahe7EQYDFBxXhXutTJC4oqZ&#10;MMKqN2DG+8KILoc1P9zbg88BlsKjMwAkZrMAsdBkm48VCGQFRaRbtss/lBktV0IYFMlywT4aigjk&#10;dYAYkcZrI2L6A203akLa3TpxWrFu2LRH//HQXn3siWf1yaef12eeAbT2HQS2DujzgNZBgOvIgSN6&#10;+ACzWr4ywoOHDFsvHzmqxw1aRy279bKvQQaxdQLjmy+/pG++9KKB6x2A613O23r9FQTnbb2iHxFa&#10;wBRLCYksZraY4XIlhS6s2+B7J6/M4bLMFYLo+szmbr1l0DEwISyrBXSxVPDs+yctk8WSQTbEcPOz&#10;cPwjXvOWO8fMFGHEc7zOcOVGy2IRVIDWOdxj2S3sM5Nl5YacZ/UJzvMZBBMQ5TD1z5ktw5YFjwFX&#10;RBaBhucYtHitYctlfLxjHrQIF2+f11j7eN++AceghZHbVwJ4wX0GHYSHLB5zaALQiJ4r1wNPOGaI&#10;svfhkOXN0XL3eJjD8/BMzvWy5xM9hhuWExJVDmDunAsHLYQHLR7ztgEXbnsZIpuDhesduoAhguu/&#10;ocvLThmoDGC4x1dWaIHX9rJXrmTQIczg4gXwYgsGAz9cMJgAsjgHzFgAOueIGne9ZbQIJ8LHB6Sr&#10;uLoWXQ5sXI/LW5PLIcvbvvoM4unaZ3ng4jHvuBeGLd7Dc9z3zdMCshgf/9cPX+7GeBf/v+yyzdMC&#10;EAAuzplie3eDEdHloQjjf14gpAAvOwZsXXjfxu/PviM/nH3Xzv/4BY+9L9+fx/ELXIiYmSvCy2W6&#10;rDsg7ifg7DUAE1ssGWGLGwNIRBfnhfEYM1xEmweuy3iN8x+/Jm+++LQc2ftneeXAw3Luw+PWefB7&#10;YO/SuXcxsjEHAEdcEW9EFTNNCK8E8Sq0PgOI3BwqBysvi8UmFW68CioiDKjCc911RJHbZ8aMsLuE&#10;z/Y9fn+X+XkMVQATs1eEFOBlGS0iiseYzbLj5zEifMjygtj698+/yI9/SKD4BQSKf0Cw+AcGiH9w&#10;iERFREm/lGS5ud9AuePu22TyrOmSUwRcAUMlxFFTtRS2MCqktK1aStpqga5KqelolMr5dVIxv1Hy&#10;Giolr75SihpqpQr7ZS01Ut1SJ2VNDZLXWCd5eEZuc60U1TdJUWOzzAPQ8utr8RoVQFyZFNTXyNzq&#10;HJlVmSOz6wslp6ZQcssLZE5VsYwsK5C7C7NlbFmeTCwqllllVTIlv1TG4j0ORwwtKJPRhaVyR2GJ&#10;3I3zI0pKZCy2R+YUy105uDevSCYWV1mMKSqTycXlMqG4REbk5ssIXH9bXrbcUpovtxTnyGDALmP0&#10;EMm4eZBkZvaXpLQ0iU1Kkjh8oU9NTpZkfPlPBpySEuLxpT5eEuLiJDYm0uAaGhqE32eghPTujQiX&#10;0BBEUJiEhQC1vUMlBL/7sNBgCQoKwrWhEo7tYPz+Q0OCJDo8TKIAgOSkRElIiJXklASJj4+VWLzO&#10;tT9J6QkSlxwv8amJEp0UL7G4LioxVsJiIiQmMUZiY2OAugRJSIzHe4yV+OgIiQgPxnsI9D3hn38C&#10;AvwlEP8O/vtPKK4PCQqQIH9/Cfk/nOePv3+ABPoHSUhwMCIInysQzwuw+D/9BIUE47khEh8ZLekA&#10;VF981n5pqZKC32tKcoL05/yrfn1kUGaaZKbi/SfFSkJ8nKSnJku/jAzJ7NNP+vXpKwP7/kwygKsk&#10;QCslJVOSuQ14RcTHSHRctMTGR0ki/k4RsdESAnSFYz8iMVoicS4Bv9PEhCiJiY2S2Dhs433wB8ia&#10;unbdhr2A1mW2dd+6bZtu3bJFt2/doVs2bdd1QNKWzdt12+Ydum3TTt20fiuObQbEtui2Lbt0A1C2&#10;Drhy2a2Nug7IWguwrVq9HtjapCvwzGVr1utSZrfWrNUlq9boouWrtWvJcisj7Fq0SjsXrtTWziXa&#10;vmCptnS4zoTtzGbNX6AdXUtt8eP29m5tBbxaOH+ryUGrobFZa2qbtLqmQcvKqwCtKi0prdL8ghLN&#10;zy/UAosCLS4s0NKiIi3hdk6W5s6eoTkzZ+icyZN0+sQxOmPiWJ08ZqSOA5rGA16TAK9xgNd4wGv6&#10;FFdmOPT24dYKPhQQio+O036ZfXTkyJE6aeJEnTBuvN4+eJBmZmRoYkKCzeFi1is01GW/QnBPYGAw&#10;cBWg1/dy62mxjJCt4O+6C6DDM269/U5NSkrT+MQEgCpO09L6aGb6QE1LTwOqgKvUdIArVVPTkjQx&#10;I0HT0xM0LTVBk1ISNTktVROTgY3QSIAkEuDhYsUEVrheh7iepX4AFbHUi+WEgS4CgaCeAZzTxZbr&#10;zF4RZL65WywTNGABbLjPzdViCSDLA735XnxepKGrZyAAFuhAZN0IQxKsdPA6PJfrZrHxhTdHi00z&#10;XNkgQRYPQLnzdoz4sowXM2N4XgRLCBM1OCod4EoE4givZJwDtGx0TTIsyxXBOVuZltliWWEAs19R&#10;mRoeN8AaZSSm3qrjJmTpmrXb9S9/fUQffXyflQ8+9fQBfebZ54GtA3pg/yHdD2wd3n9Ejxw6qi8c&#10;PuorIwS4DnCO1mF9EfBi+SCh9coLRw1ZbPturd+x/Rag9e6rr+g7rx63UkI2yXj3xHF9/41X9UNm&#10;td5kqSDLBt+4ksk6xXlaQBTH0z5UnXoP8LLMlgPWaWvvzuYYrpyQmSru2xwu4gvjGbZ/B7aYvTrH&#10;TNYHHsZcVuzch76MlkHsHb1o6AKkiCnfeIGZLcto8RgR5jJmXuaKzTSINy5u7K27dSWThbgWWg5Z&#10;LBl890oYsgAnQstt+/Y58pgvOKeLMHMYA8ps8WEHH8MRUeZByeZouRI/N+fqKpKuhu9+3zN4DV/T&#10;AEYo4fk28lpfqSGvcaBxuLLn+I4RWl/55nPZeV/wOK+xDJjBiqAirq5C69qsFq/3XsfaswNLfA4B&#10;x2PMWhFZVkZISPnCe1+2Day5+4k0QMx3zPYJK8KIGPKB6P+UzWL7eEKLWa1LzG7hmu94L+EG5FwL&#10;LG/bC7c2lkPWtbhy2wSUg5SHKob3LA9YDO8Yw2spz+M/fHXOd43Dlg9al/7r+4uP/PjNBWuKcfkL&#10;Auc0EPOJrZ916dwH8gOgRFBd9o0/YiSmfsD5H3D+Mjv8nXtHvv7sDSvh++7zk3IZ5y+ffw/X4hmf&#10;vyuXuJgwsUWUcb4WscW5WQYyQItZs4u+skQbP8brEnEsSwSqvmBGzZfxYiaKkMHrn/3wVTl5dK+8&#10;CmR9/MZ++frzt+Tbs29bfIH38jXeCzNzlr0Cqog0w5VBjuMpQMbNqSK2WBLIboRuvSxmvlzWiiOx&#10;dRVgrpzv2n3vGLOC35zFe/v4DfniFF4f+9bwwmDF0kFmt5jB8kGL93M+lg9cXtdBb7R5Wv+G1r/O&#10;T2B4iPjhC7I/sRUUjC/ZIRKAL8tJcfjim5oqd91+s0yeOU3mFubK3LJCmVsL9NSVAErlktdSKQWA&#10;VlZzueS3V0tZdyPQVSdZDRWS01AGfNVJCTBV2tooFa1NFgWAV3ZdlWQDUsXtTVLV0S55OJ/VWIXn&#10;1kh+QxWiWubVl0lOfYnkN5VJFsashmKZU5knEyqKZUJZsYwGjCaW1WC7AmO1jCsAlkorZHhpmQwr&#10;rwLGEADU8BIcK8b54loZW1Ahd+UCX4UVMgwxuahGxpfUyLiiKiCtQkYBZ2Nw/7gK3FdWKkOKCxD5&#10;MmDuDEkadqfE/GyAhKYlS0QyUBMP0ERFA1mJEhcTC3jFSUQcYIMv7vFx8RIZFW6QMLwyCNmAEPx+&#10;3e84EPshwWGI3gBJCOADaCEC/AIkGPAK7x2E5/eWhKQoQ1YsoBQBIIQCC8GRzDwCUOlJkghgxQBW&#10;IdHhQESEBEeH4ZpICY2ONFiER0UAIHGSjOsT4rEfGQLMBeL1/cTPr5f06NHDomdPhI29xK8XMIV/&#10;C6FAX0Rob4sgYCmwF+7B+YBePSXQz0+CeQz/dvx64J7reknP63ti213j17Mn9q+XHnwu9/G5evXq&#10;Jb38euDfG87hWT39ATGgLCISKMTvLgZQjE9OklRAKjMjRfplZkifPpkAVYak4HOmpiVKPK5J7ZMu&#10;ffvfKCl9B+LcjYIv3pKe3g+/hxSJS0nH7yoNIzCclCbhsUnAZ6okpsVJZGKURAJrUUBbdBr+fqk4&#10;lhQtMSlxeG0gKw2/zzSXZPOgtXLF6svMaG3bul1379ipO7dtR+zQ7Zu36a4tO3UHsLUVyNqxeadu&#10;XLcVsUU3r9+ma4ms9Rt0A44xy2XZrA3MfjGztVlXrN1gyFoObC1bvVYXrVirC1es0a7Fy7QT0b14&#10;lS5CdABZ7d0rtBnAamsDsDrYun+ZtmFsY5bL2sMDW/M7DVwsJWxq7NSGplatrKxH1Nr8LWKroqLW&#10;1tnKy8vX3Lw8bBdoAcYC7BdkzdPC7LmaM3uaZs2YrHOnTNQ5U6YAXBN0xoRxOmXsGGxP1Gnjx+sU&#10;IGs6M1+TxgFho7Vfn34aGRWlUVExgE+ajsG1E9lcAxAbNnSY9us70Nq+cx0uLj4cGRGl4ZGRGhQc&#10;qgGAVq8AAitQA4JC1C8oWINx7pbBt+rkaVP1zqHDNXNAumb0SdUB/ftpv379tH//gdoXr5kJ1KUx&#10;ewVopaWmAl4ZgFYmAjBLijNsJSamaFAYURMOAPXW6/xDlRkrzq8ilnoEAl1+YTjnwEVUEVr+1nad&#10;WS3XDZCZJ7ZoZ9MLroMVQAABVlZaiH1mtPgMLnAcQGBh34/HuFaW3Z+IY0QTEBTs1spiqaBbtBjX&#10;I6yBBkDFTFZPYIuYYnaLx6w7IjNkvXENznOfCAuMZLdBZsTY5j3J5mQFMHpzHlaqQSwwEuCKctss&#10;GQyMYIOMPtjua9hKzLhNR03K0ZXrduhv/uNBffCRZ/WJJw/o3ieBrWc4V+ugPnfgkD6PILo4Z+vI&#10;wSN6CPvE1guIFxEvHTmKOGJBbL364gtWQvjy4UP6GrDFMkK2f2d266S1f2dXwpf0fTbIALI+fPNV&#10;y2J9DGBZMMPFeVpevHPCsPXZO8AWg/hCsBkGjzPLZeWDAJUHLrZ/Zxmg7TPbxdI+YOo8RstQEUxA&#10;jgGMcOJxjF8QVLjXRjt+0u178PqUMHNZLTa0YIkfM1tncD8h5bVfv5K5wrmr2EIQT75ugudwnnAi&#10;oFiidy2uvEyXZbYAnwuf4Zlcl+v0+/oVG1RYtsmBi/cRPITQ1esceLzRMl/EyhlXbsdMFAFl5wxu&#10;DmjuHgcw1wTDHeM9DlUOZV8g+L4sWwXAGJL42XHsyrW+5zmEAVe8FnFtEwxv9DJZ3jbv81q1G5p4&#10;HttXYAVk8XW8rBY7A9r6WmxmYdfis/ru42vzGj7X7r2ScQJUDDFXM1lXQHQBICK4iC2Ewxmww+u5&#10;7cOPF/+zfJD4uoo3Aov7V/HloMV7rwWWt+3BywvvvIW3jffN43z/P3x9Tv/rhy8v/3Tp4l6Aayr/&#10;v+x7AOsHxLdnPpBzH70h5z44YVD6Eei5DFR9f+Y9+eoTAOKD4/LVR6/JF++/IuffOy5n3j4mn7x2&#10;WN47ts/OfX8G2Dr3HgBGZBFd71up4U++Bhk2h8vKDN+Xn1je58uYGdoQX59+W859eEK+/ORNwO0d&#10;HGN2jTjj/YAQ8PIDnn/qvWPyxpFHEY9bNuv788xivQckvgtsuYyWgxWBhfuYyWIpo5UT+rJ3zJYB&#10;XT/yHEBFaLm5YmxwgX1mpAxUV2Hl4cq2bR4V1yHD/b5nfYvf19fA1ndAKbNnBNb/Za3cfbjiaOHQ&#10;ZdAyVBFaF/4JW0TW/43r/v3zL/ITHBougfiizy/3IUGh+PIcKv698EUcGMhISpG+KX3ktsF3ydhZ&#10;kyW7uljymiulqKMWOKqQ3LYqyQOwslurpGA+AvsFbfUAVKOUdTRKKaKwuUYKm5qltLkFCGuVkvkN&#10;UtKKa9papGh+i5TNb5ZZTdUyra5csoGsgrZaycF+fkutFLaWSUFrueQ2l8ms+mKZVlkgU6oqZXJl&#10;uYwDoKYAWNOArfHldTKqrFbGYJxUUQd81QNOdYBWrYwqwYgYW94gY0vqZRhwNbK0Qe4uqZQR2B5V&#10;1gCU1cowYGwIYDa0sEjGlZXLtJIyGV1aJIMBzFuysuXmqRMlYcgtEjlwgEQCW4nAVlxCgiQlJQMJ&#10;AEI8vqzHIuKTJCo2QaKj4yU0NEJCQiKApkjgprcEB/YGrEKBE/zOAa2AwEAgK1jCQsMkKDAIwAVa&#10;/PwBM2CMf4+wUIAuVtLS0iU6Lg6YAqAi8IyIUAkBwqIBqEgAKiQqDKCIQuA8sQXkhePaKGZvgBhm&#10;beJxPiYmUiIjwwx+PYEevpbhqkdP6dXTD+AClDD26umPfwdEVrhE9gYYCfFeAUAgMI5zxBTRRWwF&#10;AGWBfM/AVC/cT1z1MmhxHyPO97RnA2K41x+4Irp6MvD5g8Px3olCvNcofJbE1ARJy0iTpIxUQCpd&#10;Evi7TksFwFKBzhRJSWEmq7+k9esviZn9JCVzoEVMSqZEJKTg2gxJSu8LaKVKVAJQHJcg4bg3Ojle&#10;opITJAGAS+6D5wGp0cnAcXKshCES0nE8FZGebP9dAFgGrRUr11zevH6TZbJ2bd2pu7ft8cUu3bP1&#10;Ht29dY/eg3HHll26ce0W3bl1N67bo1u2bNP1gBUzXBsAsY2btuq6TQAX9lez7BDPWoVx5fqNunLj&#10;el2xYYNha8HylQAX28KzPfwqKyPsXLBYO7qWaGfnEu3ytYRv71gMeC0EvNwCyJ2d2G5fpM3NQFZj&#10;q9azSUZDs83fqmN2iyWFVQBXaSWiQvMLi7SkoEjzs3O0KLdQi7Kzga2ZWjBvhhbMna75s6bqvJmT&#10;dM50BNCVNXWSzpo2RWcBXzOmTNJ5s2bonJnTddKksXr7zbdrdHQ0AEVopevo0aN19qyZOnPmDB07&#10;ZqzecMON1pwiJiZO8e/fZbTCIyyrZbgK5ILFgbZW1vV+ARrYO1JvvmWwZmVl6/gJk/TOIcP0hkG3&#10;6oAbbtL+fW8AuG7Uvn37A3BAV5++mpGZqRlc5ys9GcfTAK0UTUtD4FhiQjJei3DqDeiEAj7hQE8k&#10;EBVuyGIJoFts2FcGGAxc+XBkGSbghutd+bM00DJWXKQ4GpDh3C9CilkyH8QAKX9mwfz5DGwTU8EJ&#10;wBnvxT7nZWG0MkIAKxAw4nkHMOAJx9jswtq6c24Xux7idXr15shsGMd4DYrgdSwr5ByuRLuvZwjn&#10;fLEFPLbxOlzc2DJdbJwRngqc4bVwLZHlH55hx5jZCo3tr7GpN+qI8dm6fNUO/cN/PKKPPvqsPvrE&#10;c/rEUwf06WcP6dPPMLOFYMv355jdOqiHDxxxTTL2s3zwsGHrGKD14mHCCthCsIyQ2Hr58GHLar32&#10;wgtWRmjgOsYW8Jy/dexKGSEzWzZnC8DywkPXpwAV4cXtz5jZ8rV6J6S8EkJmp66dr0UIncF5L1PF&#10;kc0nzmIkuogfQxf2XVaLTTN8yLJ7gCtus6ug7xhLC7l2lrVnB4I42nNs25UHniPefICz+Vu2jfOf&#10;fIB7fNAisrB/jlmwUywRJLqIJZwjVBBXgMXrsc9zfB3vGraEt7lTgBCh5Ur8CBwXBiViCNcSVwYg&#10;dhP0gcmNwAfgwuP2urzXMl8EEp8JrLEZBp7lMMdjfD33Hnm/lQLy+Qxu+zJnvI4gI4y4TpXhyoeq&#10;/1MQV9dmuwwtAJFBCee9sPdMKBFNeE3DFPFFYBm8eL07Twwx+8Rt9xwHNStvJLiIInsdbF+DoisY&#10;IriIJAuihvDBeTzzK9zngcy73ppeGJ5wzACE8z5cedeyo6HbvhZJV4OgIrC8bQ9YV8Jgxtdz13hQ&#10;4z3MaP3X9xcv//jNhSvQOv3u6/Luq4fkxKFn5IVnHpa3XiSc3gCcABc2nfjgdfn0xGF588Cjcvzp&#10;f8jzf/+tPP+3B2T/Q7+Wx/7jHjnw8G/lo9f249q35Htmvc4ASQDR5QsfyX8BVP/FuVksOQSyLrND&#10;ICDCuVxce+t7XMfugRc+OiHvHn9Ojj37kLy87xH59M2jOP6OrZv1A4DG+V183len3pB3XtknBx7/&#10;jRx47Hfy9svP4v2/IKfeeUE+PfmiXPz0LaARr0VQXfwE6PpIvsHn+Or0O/IlIPfl6ZPy5efvyfdf&#10;sGwRSAKsuK7Wt7juO8KOmTUfspjRMkQRZuxQCICxVJDHfrjItcAIOc77YhkiccZjeC6zXoYsVxbI&#10;Zhj/if3/+uGC/G/giV0Iv+fcOISVCxqscO4bZrqIsvNXslz//vkX+fHDF33/kBAJDQhChABbLtvC&#10;rFZkRCS+2PaVvjfcKHePHSHTCubJ3OpCg08OgtDK76yTgs56Keqql9IuIKqrSUrbWyRvPqDUXicl&#10;HQ1S3tEmBc0NdryguRkoa5TizmYp7miR3JZGyW7Cde1NUtFWI0WIvGZiDc+dXyrZjYWS1ViKYzWS&#10;VV8rk6uqEVUysbJaJgBL06pqZWJFjYwtrZIJ5cBWUblMLK6TyaVNMqaU0KqREQXVMhzwGl5cL4Ox&#10;fUdBhdxZVCbDCnG+rE5GVzbIkLxyGVlU6Ss9LJExxaXAV7EMKS2WMUDX8LxsGThhnCTdfptEDOiL&#10;L+gAFlDFzFZkLLNYCZIIeEXGAD8xsRILbEVEREsooBUWGmngCgoOlzDAJcAf2PEPATiYWWIZnw9g&#10;wFYvAKYXYMNMTwiAFhNN1CUAc5F4rUgJjwkDrHBPTKhEAhYRAF5odG+DVkh0hPiHBUsQIBYYFiRh&#10;QFk88JKE95UADMZEAVoRYeLnD/j07Gmwuv6664GjHtLjemwjOPYCqgjtiN54z3h/fgASM21EmJ8P&#10;Y5bF4jbGALxnfwMaAvteEGdEW0/AjNgitHpgZPgBXCxTDQb8QhBhERH4vUVZ5i4J2ErPzJT41GTs&#10;xwFYMRKTmAA8ZUgy0JSa2gcYGwiU9ZH4lHRJyegnCSwZzAC+cE18Uh9cD2QlJEo4Pns4/lZRgHEM&#10;xqR0nAeqIpPicS5GwoDVcEQcfsfxSQkSm5xk/12sWLJy6qIly/YiLm8EiLZv2QlA7Qawduue7ffq&#10;7u17sH+PxT3bf67bNu80UG0DoLZs2qGbNmzTbVtcmeF6bG8B1DZs2qxrOHeL5Yc79ugqwGsF52xt&#10;2KjLMS5fuVa7lq3QzmUrdcGSlS67tXCJLly8Crhaod3dy4GqpZblaiOwOnEe+Fq4cLkFt9vnL9Dm&#10;ljZtbGrXpqYOratvQTRrFaFVWasVFTVaVlahRUWujLAY2CrKLwC6CrUge54W5czRfIArb+4MzQKm&#10;5k6bqlnA1ryZ03QmgDVnGo/P1Ow5czSXHQtnTNYxw0dobEyCRkXFalJyqo4YMULzcrJ0Ju6fOW2a&#10;DvrZIE1MTtHoWAAhOATwidSIqGgNiQBsAoJtnhbnZ/2v6/31up4ByvWubr9rqGbl5uqEqdN12KjR&#10;OnjwEB006Ba9EdgadOMgIGuA3tB/oPYfMFD79h+gGRkZmpbBzBezWuxImKYp6Rkan5SC14vVgGBX&#10;PshmGP5AC0sAbY5VADNbvnlawBXnYDl0cd4WM1QEVfyVJhh23EoFCSnus5yQzTJi8Hx8PlzLLBg7&#10;CbI0MICYwjFu2+LFzJQBYe4cQISR2Sw3RwswY5kgRmbM+Hy/ULyH3oAcRv8wlhkCdL3xWsxoAWKB&#10;vk6FPQE2uy8c2OI+nsvugsFRaVZWGAh4hQBXkZF9MGZaq3fO3wqO7qeRiYP0zpGz8G9ug/7+jw/q&#10;w4/us/LBvU/tR7CEcD/ieaBrvz4DaO1/nu3ej+jhg26+1pEDh/WlIy+4MkKgi63eCS3O22KwE6GV&#10;FAJcrxw5bNmt1wEuZrTcnK3jFiwjJLQY77/xin741lVsffIOW7sTXb6FjFlSyIyWlQy6kkIDFscr&#10;8dY12SyAxwcrg5ch6F07x+C9Nv+KAOMcLEMXoOVDllcmaLiyssGThiw7z31DFjAEiBF/bPfODJbN&#10;32KmCqj64mPG+7ZtiDJoYf/UR7bNzoOWyeJzDF8u2+WOuXu8bRc+iDF7RRD5oMXRAhC6klHieM3+&#10;leMAF7Hirbd1FVDcx/vFs7ltx5jZOuPDlfcMbF/gc4AjQusLliniPbAc0LJXBI3hxu2718D13Edc&#10;m81y4c59dQ7beF1Ci8/ga1ubdt9zvPJB7/kGKd/I93dt1svrFuhlt4gSm+/FjBTQRNAxy+UB60pg&#10;n7DyygeZJbM1tuwe3o/nY9/uw3WXvjznQ5CDlmEL5wktnrNn4pwd4zbx5oOWl8XysmEenry4FlPf&#10;EWHXnOc5O46RpYQ/Xbp4+fuvzu5FGLT2PvgH+eOvdsj9OzfIPZtXyUN/vFfeOPyUnHzhaXnt+Sfk&#10;pacfkWf+8Tv51baV8sstq2TP2kVyz7pFcv/mJfLrHSvlb7/cJq/tf0TOvvuyfP3pG3IJmLkE2FwC&#10;cH688IFlrb4/+x7235Fvce7rU2/Jl5++Luc/fgVIelE+eO2AHN//mOx7+D/kjw9sk7/8epftn37n&#10;ZcDpTfnm85PyzWfvyNn3XpVXDj8mD/5+p9y7aYn8fvtaeeJPe+S5h38vh/b+FUh8UN45/ryc/fCE&#10;fI3X+vrzt+XMB6/Ku689LyeOPSlvvfy8vH70aYzPyZmPTwBxHwNYH8v5Uyflsw9ek0/fPS6nPzgh&#10;F0+/a+e+B5q4feajN+T8p2/jmEPUD4DXJZyzNcg4N4tZMACMYduAlK3RZcfOyA8AFcMrHeQ1P3zJ&#10;RaIR2P4R2Pruwin5+ixQCIR+B7Bd/vJzuXT+Q/uu8e+ff4GfYHz5DwC2gi2rFSqhoWEYe0sYIiIk&#10;XBLiE/FlNklSbxgod4wdJbNKciWrukhymsolv6MawGqQQmArv6NesubXS3ZLjRS3NABNTVICNBUD&#10;VUWtiHbACtAq6QDEOriP+9obpQDXFWG/oL1ecnGsAFBjNqtofrW9xpyGUpnXWI6oknn1Fdivkpk1&#10;dTK+vEImV1TLpGpGjYwuq5LRpdUyqrgcwKqSUeXYL8d+STUAhSiskuH5OF5QicB2cbXclV8hdwNm&#10;w4orcU+djCiulXFl1TIM0Lo7rxDoKpahpaUyopClihjzc6XPmLESNmiQRGb2AXSSJTg6QUKAq4gY&#10;fFHHl3qWDSbiCz6+eEoMIjQ8SgKBrMDgMIOWP8sG/QGhgDAJCCSuCNsgC/4NAgICgZtAbAO7wFZY&#10;ZG8AKxqoA5bw/BBAKSA0BCgBmuLiJCw2HO8hSCJiYyQoKkwCI0MlIAzP7B0MlAF5iMioCMAv2rJZ&#10;wSGAE6BlZXwAkmWaAKYe1/cCtJh1AoIApKBAzp9ipg3Xc5+ZKMtm+QAFPDGD5eGqx3UOazxGiPW8&#10;nvDyN7T16sXR357fg88AMP2IefxbCwztjd9RpISGRQCLMRKFz5icyjlwCb7PHSOxQFEMIJuW0Uf6&#10;AElJwFRa5g2SmNYXMMqQ9JT+kpLssljRiWmAWR9gLVMSgbW4tHSJAqCYzSKw4tKScQ3wFRcroXh+&#10;SFy0bcck4W+WlGxw448HrdUrV1/etmmr7tq2S3cAWjuZydpGZO0BpHbrdhwjvHbi2BZga9vWXbod&#10;12zatE03bNxumasNW7br2g1bdd3mrYasTdvdsVUbN+lKlhQCYDZfa806XbhqnS5ZvV4Xr1gHaBFc&#10;qwCt1bpg0Srt4kLHC1baQsfsTNiBaOtcZE0zWErYjeNdXcu0pbXToq6uRWtqG7UW0Gpqmq/1QFcD&#10;gtktdiQsBbiKi0s1Py9PS9gcIzcbMVcLc2cBUjM1Z+4cnTdjBnA1SWdPJ7Qm6xyM7E6YP2+eFiDy&#10;s7N0ysTxmpKcZlmt9LRMa4JRWV4KbOVobk623nXXECvpi49PVvy9AYgwa7seGhkLyIRZ9OgVrD16&#10;BmpP/2BAIErvGDJMs3Jydc6ceTpuwiQdOnykDr7zbh18y516B9B108236c233KYDbviZ9h/osJWZ&#10;6bJb6Znpmtk3VTP69gHw0gE6tpXnGl7EUpQGEi5cdJjZKwDKWrUTNMF4P8xiAUREjr+378OXdRj0&#10;jwC62DCD2SxiLALbvpJBZpuYZUL0AnyIrsCQFEMZ9y0jBQBxm3PAuEByAMFFNFnGDM/ANrNa3Cb0&#10;2CAjMJwZLqKLHQwBNbw/62CI12EjjUBf1iqIbdt987oMb0AYQRUayzLBVA2JGYBxgAZF9cO1AFdM&#10;f8tuRSX9TO8YOU27F2/QX//uQf3Hg0/rw489Y00xnnhynzXGePoZIGvfAX16335Ai5mswzZXyysj&#10;ZCbr2NEXbe4W52t50HqJuPJBi/EquxG++KK+fuyYvuFrjvHW8Zcs3j3xir73xqv6ri+79eHJ1y0+&#10;BrI+5qLGBBfgxblZ3rwslg6yEyGhZWgiunDMZblcNosZLHYidN0I3Vpb14aDGJHlMlrnP3ZQcutj&#10;8RizWwwc8zJVnCeFkfvsAOjghmO4zpUU+oAFCHnBtbAscNwWQmYGyxecr+Xw5TBFYFmWyzuOYGkh&#10;zxE9rhshkUZQATwIaxpBZDCLBMx8TaD4UMRzHo68eVvevkGG92G084atD+w5BjaMxI1ltAA6Ky/k&#10;MdzD+MK7l2H7eAbBx3v4Xnw44j32mtj+nxksXGOlhO55BBfPWebJBzV7jr2WK0O0LJQPUwYy3zFr&#10;eIF9rnVFYHnbXubqSqbMgMWR7dnxHKCHnQc5Goqw7eZvfW7zsjxsuXuALa6/ZdddG8SPD0OGKI6E&#10;0dWs17dfuLlahjgDGY//c/C9cbwWUh60mDVz565eb9dh/4evzuqP31y4fPmb81cyWhtXdsvCtmpp&#10;rCqQ6uJsaW8skc3LO2X76i7ZvX4ZxoWyrL1WFjaWSXtVkXTVl8nqzga5b9Ni+csDW+TJP/9CXnrm&#10;H/I2EPPhq/vl1BtH5fO3XpDPT74gZ945JqfeelE+wbH3j++TVw88Lgcf/7M8+fdfy3OP/F4OPvFn&#10;OfLU32X/I3+UR/74C/ntPRtk+9oF8us9G+TRP94nj/3ll7L377+VR//2gPzx/m2yZVmbdNYXSVXp&#10;TFnWWSW/uW+1PPngA/LqIcDwpefk/dcPy2fvHZfzn7wh5z5+XU5h+3XA6jWce+f1I/LWKwfkzeP7&#10;5VOg7cuzH8rFz9+X04DUx+++Kh+dfFk+evu4nPkEGMS5C8DdZ4DXqfdfs2uIsu+//FQuAVrc/g7Y&#10;Ynx9/iP56twH8tXZ9/G89+RLPPNr7H+L498BZ3Yt55sBYEQV0XUJyPr+q9O4H8A6/7F88s4JOXbg&#10;GTn87BNy4uh+eeXos/IisPnvn3+Rn7DeEfYFn+WD/NIfhAhG8Es2My0R+BIcmRwvsRnpcuPgO2XC&#10;jGmSW1UsJfNrgKQaw1Y+/iMtArSKESXtrVLV1S6VC+ZLced8KewisBqkqA2Ymt8kFd3zpaS7xVBV&#10;0d2B6zqkrLMV19bL3NYq4KtJCjGWAl4FABczZ9nNABaOZTVVSk5LncxtaJRp1XWIakSNTK+tlwmV&#10;ZTK2skbGVdTKhOp6jHUytrRWJlYCZYDXRByfVNWAsVrGAmAjShtlKNA1pIjIqsW1dXJnfo2MKa+R&#10;2/ML5A7gamgpn1kpQ7E9AoAbUZgjt0yfKalDhknUgAEShi/8/lEJEhgVL6EYrWQQoImKAxgAsCgc&#10;i4iOAySixR9w9QvsLf6clxUUid95hAQFAUlBwAyRC3QFBSAIL5YRElrAV0BIELAVDshFAkvxEhwR&#10;I/hiihGIsixWLLZ7S0h4hAREhIo/kMWMll9ooIQCaSwzjAUoEjiHLDJC2KSCc7Ou73E9UEVYcZ4W&#10;ww/HACSAyN8vACADgIL5fhy0iCzCicjyxzXMcHG00kAAykoPr3MZLjtOUBFZdh/whuuJOX+/IICz&#10;N/BJYEXh9xIq4eExACqgk5gokSzBZJYwKsaVP7LkMYHvP0Ey0jMlLS1DktMBq/Q+kp7RH2hKlZjE&#10;JOAsE7hyGa54y271lbS+/SU5s69EW2MM/D0AqYiEOGCO89rwWkBdDBDGSEhNk7ikVElKy7T/Ljxo&#10;YQS0dujO7XsAKOAKkNqyhfv3Yv8e7O8Gwu7VHTt+rluBrx0779PNgNa2bbt1K2I9M1nbdupGHFu/&#10;ebtu3r7LsLVhK6AFZLF8kNksNsdYu2Wrrly/2ToSLlm5XhctW6tLOS5dA2it1UVL1mk3sdW93Jph&#10;cOxeuMKiY+FSXYD99vbF2t6J6Fhs2GpqbtfGpjaMbYBXk9YAWVWVdVpUVqlFwBajuLRUy0pKtQAo&#10;YuQCT3Nnz9R5c2ZZiSAzW8TV7GmAFiJn5mwtysrWioJ8zQXOZs6crgMH3qBxsfGaDHANHzZc62oq&#10;tbysRIuKC3QicIb/7dDY1DQNCo8ERCI1CNAKwmidAEOYEQJg/EPVPyhMQ8Ni9OabbtWsuXOBtVyd&#10;NHmqjhg7Xu8cNkrHDR+vo4aPBbqG6eA7hujtg+/SW24num7RG278mb2PfkBXn/79tQ+hlZKuoYBW&#10;AFDFRYcJLWvLziyUlfwBWwAUm2AQWG6bCxQDOTbPiiBjhsq1fifM3LwsZqfwOcIAJIwBLPMjzFgi&#10;CDz5hyQCSSwHTMZ2rAYZknhfIj5zEp4bh3sTrXzQyg5xr2sDz4yWy2r1DHb7xBcbYwRFJGpwBDNY&#10;uBbwCgrH/WyIEZmqoQAV52lxDhcbZrA9fGBEMqDVx7oMcj2uwJhMDWCrd7aHRwRGZ2Dso1GJP9Ph&#10;Y2fh39B6/e0fHtIHH3pKH3nCl9HiPK2n9xu22OKdWa2nn3len9/HdbUO24LGLB88zBJCAOswywgP&#10;AV4IKyk0dB3Vly0ArRdeQLh1tk4c83UjJLQIrlde0reZ2Xr9VX0P8cFbJ/QDg9abBq2PsG0LHL/N&#10;OVoElZuv9blvThaDLeAZbHxhgWOEDzNahqxrw3DlEGXYQti8LQCLnQVd1sqdd8eJKBcEFsHE7NbF&#10;U5xH9S7gxVLFtzD6znOuFa4hulhSaIACkKz8z+Dk4EUsudJB7hNX77nskwHKZZgsg8VruX/KHXPn&#10;CS3Gh4YpL3Nl4OI2rrVSPmx76HLhcMSMFksHXbdC19GQIPLauRNbzCax4Qbfp+GK1/I4t69giXD6&#10;1GEKxx2S3Hm7lrDyXpevd805QsuOeff40GUQwva3AA3xZJjDNcSSy075wMR77R4cJ6R8YcDyQctg&#10;hudZ1gj7vM5lsXgMaOI1ABcx5OHIthn2DACK3QetfBBQYpbLhyrvHsOX7xmurA/HCSyM1jre91zv&#10;nku2ULHXFIPPIJYcprjt4clG3/krx//bvpcF+96gdf7yD1+duwKtrtZaaa4tA7JypCh7tuTMnirV&#10;WVlSnTdLqgvmSmNZnjSU5khdUZbUYL8yb46015TJrrVd8tcHNsnTQNCRJ/8ux/c9JK89/5i8efBJ&#10;eePwXsQT8u6xffLmUe4/KS889Td56u+/kd//fBPwtkC2remS3+xeJ3v/+oAcfvxPcuDhP8jffrtb&#10;tgFaKwG57oYyqSvNlaqCHKnImyl5M8fL5PGDZeKIO2TCiDultHCq/ObnG+T4oUfkk7dflgufvA1g&#10;nZSzANa5T16Xzz963aD02QfcxvFP35Zzp96R86felS9OE0Yfy8UzABVgdO4zxnty5tN3sI9z5z+R&#10;i8QWzn15FvvnPpKvAaZvv/hUvgGavsH4FYD0xRlC7U15/+RL8trLANKRZ+WNlw8Bbsflwul3cc9H&#10;uOcTwOpT+fHbs1fiuy9Pyw/fnMXx03Ier/3ascPy2wfulwVtHbJicaesWdiE7Tr7rvHvn3+BH0KK&#10;3fDYlMHfH1/C/dkpjg0bXJYrJLS3RMfFSmrfPhLbL136j7hdJpfkSn5jtRS1AkPtzZLd1gAsNUtp&#10;R4NUAVElNkerWcq7OrDfjuMtUkho4drStibArEVycH11Z5uUdwBezHbhGYWAWhnuL8I/wFwgK7u1&#10;RnKbKw1cec1VMre+SmbX10h2Q73kNjVivw779TKrrl5m1NXIlJp6mVzdINMr6mUaYnRJhUyoAp5K&#10;Kl3Gq7xWhpZVyAgcH8qOhDh+V2GZZcCmVzTKMKBrZHGN3FlQCnQVyV0FRTK8BOAqLpGhJeUyvLBQ&#10;hmfnycBxEyTqplskIK2vBABX/kBVUGQ8sBMvkXHpEhOXKmERCRIcFi0hYQADIBYYGmHI8mcGERFo&#10;wArD7xo48sPvGyMzXAH+rmyTzTMCgBB/gMSP3QojALiYROApRnqF4FxYGLajJCwmXoLCcR6ICmC2&#10;q3co4AUgMasVCtRgJNSY1QrpDdABbuwC6BpgAEZ+ABKwdR0Q9L/Y0AI4YgTzNfF+DUs9CCZfFgvX&#10;GaJ8kOJ8LQLr+v+F5+F+XsNzPMaSQQKux/WEViBezzUFCQbi/Ql7zlsLY8YtRuKAKZbvRSfE21w3&#10;zklL4pwqlg4CRSnJRBB+t4kpViqYnJosKYBVQlJ/iU1IAdJwPrUvzmdIDLCVCJQlskwwJU3CCStc&#10;E52EILAAs3A8P4LllEmuWQaPxQBaickuo7Vs6ZqpQNZejJc3b9quO4CsHSwX3HmvbttxD7AFTDGr&#10;BWxtBra2AGAbN+3ULdhnFmsLobVjt6Fr05adhrTNANpGnNsEaG3GuY04vmbjFl25kbjaqmtx/9qN&#10;23XFGsBrNUsJ1+vi5UDWkhW6eNl6XQhoLQG+Fi8GuBatBrRWaGcXkNUFeC1aoUuWrDFocQ5XJ9DV&#10;1sZ5XIts7hbB1dDUog0NzTZXq6K8FmMDoAVwlZRpcXGJFuSzMUauFucXaG7WXJ09c5rOnTnToDVz&#10;+lSbozWD4JoDAGXP0dK8LM3NywG2sgCeOzQ6NlaTUlNtu6ioUGtqarSsvFyzcvN0wsRpmtH3Rg2O&#10;ArAiojUsitmbaA1E+AVHAllhQEwYIBSpwcDLTbcM1hkz52p2Tr5OmzlLx02crOMmTNaJ4yfrmDET&#10;dPiIcTpy5DgdBnzdPWSE3nnXEL3jzjv1pkE36803O3T1H3CDpmb01aiYJOAGMPKP0F4BDIKJWaoo&#10;VzroH2lZqx7+QBTPYSS0/IIAHeCsB+5zzTIiHbSYUQLSXIdBZquIJeIqAWjEPZxzxQwWoMT5XYFA&#10;lysZJNJwPCgR55m14vUuw8Xr/NiEA0hy87mYxcJz2ByDDTGAq+DIZJufZWWH7GLIrBqAFsSughF9&#10;cF2KPcMvLAX3JmtARLoGsQEGOw7G9AWqMly2DLjjelpBsWkaEt0PAL5FBw+bog1ty/WBX/9Z//Hw&#10;M/rgY8/ow4/t08f2uvJBZrYMXE89h/3nDFxcV+uAL7tlGS7Ay83Zcl0Jud7WEetGyCwXM1pH9fjR&#10;F/S1F45hm40yXEdCtoFnk4w3Xj6mJ189buh6x7JbJyzD9aHN13rddSYEuD4FsD4+yXbvb+kpoIvY&#10;urZ00LWBf8t1GgSePEhZVut9IutdgxYzXmex72W0OBJGzFTZ+loWPpABaxbYtq6DBJPB66RltJhd&#10;cm3fXbhW73wWgcb5XA5Q1jnQYOU6DhJbLmPFLBaeyX1D3LtXslXXZrYczAAv2/4A28xscXQA83Bm&#10;GS0CC/uEEZteWCbKBy3Cy7DGa2yf6HGQMQDxOm77MGUI4nU+aHnoYXjQInbO4/Ndm6WybXsGr+dz&#10;AShsX8EPwUMg8X4+l3PHsO0gxfMccT2zTr7rOPL5LiPlth20WHLo0MWsk11vrwFMGYC4sC+zTj5w&#10;+eDFuIIuQ4svACcrG0R87Ssb5P4lQIvYcvO18DyM3rZ1BLS4Oi+L7eIZbg0tD2Y+jNkxt+26CRJa&#10;bJKBY9i+NuN1LayuPeZGD26cp3UB0Dp7BVottVXS3lAjjZWlUsWmZjNnyJzJE2TGqNEyb9J4KZgz&#10;Q0pyZlu2q7JgjhTMnizF2dOlq7HUsPXHX26Rpx/8gxzd+1c59szD8tr+xxGPyivPPSxvHNwrbx7Z&#10;K68ffEJeef4hOfT4f8hffrVV9mxcKMs7q2Xz0vny119uA9Z+LYcf+5M8+ddfyZ9+tUM2LWuXmkKu&#10;aTpSpoy6U0bcdpMMubm/3HlTX7njpgEy7LYBQOFU+fnO5fLi84/L2Q9PCv4bsxK/j4Cut187IieO&#10;PScnXz1k+6eArYuGK4DpPJB09hODlo3Yx99WvvriFHD1CfBEVJ1C4DibhOD4N9wGvrj97cXP5GtA&#10;6yKe9dF7J+TVY8/Lw3//nfzyFzvl57u3yZ9//ws5/Nyj8tE7rwBy7xu0vv+apYPn5D8RP357Ti5/&#10;4+LSl5/LqQ/flsP7npbNK9fKrOmzZfLEGZI1c5ZMm2JNIf/986/wY/OD2HKcX/4NWPhyji/4QSxr&#10;CwixL/v8IpySniqpmSky8MaBMmXqVMkvKZGqpjqpbmmS+vZWqe1qlUogqWJBq5R3tkpNJ5CFaOxe&#10;LFVdXcBUi+TOb5SKTpYPznelhEBXIYBVML9eSgCvCt4PoBW21cvs5hrJx/V5zWyMUScsMSxobZIc&#10;di5saQbGWiWvtUXmNTbgWKvMbWqy7NY0wGpEeaVMqKiSSaXlMqm8QqZV1sqYMiCqslKGlZfL2Ioa&#10;bFfI4KIyAArQwrlxZQBZWa3cAWQNwfHRpQAZxuGllTK2qlZGluIYwDWuqERGZOVIypDhEjLwRokE&#10;tsLxJT8CCIpmxOGLO77UR8WmAD8JEsbMVrwb/UOiAK1I8WdmKyBMevUKBUAIWv7uiawQHANIegAx&#10;BBchAugG4J6Q8CjhGmchwJV/SKj0DAZUwiMssxUEYHGeUzDGQAAsODJUwtgQAxEcHor3EQ74sUwP&#10;f89ANqPgXCmXyWL3v15+AZbNup772PbDv4HgUGbeehuwiCXOr+K2H94bs1TEVC++Tx+smNWywDMM&#10;ZL7r+VmuB7SINyI+EP+emM3yA7QCgoHC3hESgc8UD2jFJsZIItCTAPzEJCRIbFIC8ET89DFUMWuV&#10;mApEJSEAozhrPJKGSAZwEyWO3QaTMiQaWCK2IoGqaJZxAlAJOBaPexNwnGWCBFd0PICFv02s7ScA&#10;eml4jT7234UHrRXL1l9mFmvH9nt0z+77bNy58z7dDnBt33Ev9n+uW7YDX4AVSwW3El5s745Yt3m7&#10;wWrLLuALsFq/eZtuwD6RxWMb8ax1zGxt2modCdfh/KoN23T1euBrLfC1aoMuBKwWLF2jS1dsALw2&#10;AlvMbhFfayy71dm9UrsWuvJC4qqjk80yVroAwto6ga35C7WxmettdWpjU4fW1rdoVU2D1tS1aHVt&#10;g1ZVVQNEZdaJMCdrnuaz5C83V+fNnq3Zc2dr1pwZOnf2DIwzrZQwC8fzsrO0MD9biwvztKgwX8eN&#10;G68Jycm2phXBU1CUry2tzVrf2KzlVZWak5cPAN2lsfHJGh6boBEJKRqVkApwxWtgb8KFCAnXwFAi&#10;LFEH3zVc587losqFOmcexqw8nTMnW+fMztLJU2brpIkzdPy4qToegJs0cbpOmTQVEAO8hg7XoXcP&#10;0yF33a233DZYB/zsJk3LuAEIBCrCARS8jl8ggOIfq9f5sesg0cWSwjiMwJMfMAVo9QS+GISWa9/u&#10;cMXM13UsH7S5Wcx2EV7MVLnRmmgQaXwNNtUA0AIs0wV0EWWBhBkwxC6EgT6c+XDFbJi1hAfwbF0v&#10;gi6EJYVura3QKGau3PpZxJ3NE2OpYW/CjSWIQBQzYOF4NptlhAOYkSkantBHIxP7amhMOvCVjHPs&#10;SJimoXF9NTi2n0anDNKb7pyg9a1L9f5f/Un/8vcn9ZHH9wFazwJaQNbeffo4M1xPPqfPPP28Pvn0&#10;AQPXPnYg3H9EDzx3SPczwwVkEVzWAh7YehHYOnqY2S03V4tZLWuS4Ssr9KDlYYsZLmKL0CK4mN16&#10;/02X2frwrdddOSHGj6z1O9fWchkt4omlhKdZUkh0AVoucA7Hz+E827lbfPiuy4AhrNOgIYpgYubK&#10;LVRs+0AQSw5dIwtmtFwGiyPnYFnGCttElKHIN1/LoMXRgOVKDXm9Qxu2eQ9hBThdnZNFeHH8EMeZ&#10;7WJGi3j6wGWlCCQfpnitZbh8z7BOgwQTwjJWgJUhC9setr72AEX0eFgy+HyC+3kM+58zG+UwZM9B&#10;WPbMMObuYcmeQ9pVaFmZoY04jmMs+2OJIY9x7pYbAUbfNVczaW40bPmCz/cgZdCyYx64HIS8TJQH&#10;K4ZlxHznvbDreL/vuAcqBhtz8L7/cT2Ou06Ebu6W4ewc4AM0XWnz7gsr+2NYKSDwdCWTRSRxvpbv&#10;uO/YtdteOGC5rJYHKlujC6Obc+XavXuocqC6msGy93kFXd4Cx2f1P7+7ePn7r8/t/eGrcwat1oZq&#10;aauvlKaacqkpLZDCefiiP22C5M4YL1lTx8mMCWNl3vSJkgNw5c2ZKSVZ06Q4d5qU5s+QrpoC2bx4&#10;vvx29yZ5+Hd7AKk/ycvPPCQvP/ugnACumNV689BeeeMQtg89Lsf3/UP2P/x7+cdvtsnu9Qtl/eJm&#10;+fmmZYatfQ/+Sg4//md55sHfyB9/sVXWL8P3xuI5Mm38HXLXrTfK7TdmyK03ZMjQW2+WEXcMBADH&#10;y8+3rZBXDz0DaL0j+G9HPnzrZTnyzGPyl9/fK7++f6v86Xf3AT175e3XX5Rzn75nOMLf1gJ/UwtD&#10;FaD1zRefAV2n5AsA7MtzOA9cfUNkIRy6PjVkfXvxNDD2oXwO1L3x6hF56G9/kFXLu6WKa8IW58ri&#10;BU3yp//4hRx/4TnLdjH7dfnbM5bJctA6Lz9+c0F++PocEPaZfPzuW/LME4/KysULJD8rW2ZPmyFT&#10;Jk6S2ZNH23eNf//8C/wE4Ut/AL5Ys3SQ5YKh+BLPOVoBLCPEGBISLhERbA2eIqlJfWVgn0EyYtgw&#10;KcjPkZraaqmtr5eGtvlS1dYsdV3tUt09Xyq72qSsA2gCvqqxXdXdKSVtbJDRCky1SXk3kITzee31&#10;kt/eIHlEFLNi3SwtbJFiYCsPx3NbaoAwjM2AVmujFM5vktlNAFgrMDYfyGqoxzPny7zmJslqasZ+&#10;k0yvZbkgoFVWJpMQ46qqZGZVs0wAvkZVVMiwinKZAjiNK60CniplDI6N5HZRhYwtLpeRgNcwjMOw&#10;f3dhuYwuq5aJVXUuK8YAvkbml8itM+ZI7OA7JfaG/hKcnCohCakSii/u4XGpwFaKRMYACEl98GU+&#10;DccSJTwyVvyCmdUCtAArv8Aw4AOw8sPvORgIwu+a2PIHsDivyeYwAVp+gcHSs3eIhERESVQMSwej&#10;xQ9Q6RUUJAG98XcCrEIioyUgNFyCwiJxvreExYRLVFw03kc0gIbzEeESEobnA1pstEFQXYfg6JpT&#10;AEMEEcEEaBFCgfh3wKwms5x8PwSTvS9mt3y4MmixLNDOu/JBFw5jlgUjzvyCDFr8NxXCLpf4XD3w&#10;OXsS9iyl7B2J3xfLA/sBVRkAk5vvhi/tkpmRKRkZN0hmv0GS2WegJKdkWNaJoI3B75W/6zj83qPj&#10;ACaANwrbEQnALtDEroM8RkCxa2ESs1zYTgLI4hNTrJV8bDIwB9zFs3skrk9M7Wv/XQBYU4GtvWtW&#10;bbrMbBTLBFkuuBO42r37Ad1GZO26z8bN2+7VrTuAr133G8A2E1tE1JYdum03rrvnPl23bYeuAarW&#10;A1mbdu4GshAAHJG1ctMWXbNxm67dRJjtxn27dDXAtXINFzXeoqtWA12rN+kywgvAMmwBViwp7Fy4&#10;WrsWAFqL2A4eKFtEcK2w7oQLALGOBcu0tWORgaupvVub5ndpQ3O7Vtc3Y2zTGkCrvKJKi4rLNI/t&#10;3vPzre17bk6WZgM4OWz5njVHswCu7DmzrA187jwucjwP1+ZqCUBVWlSoc+fM1sy+fQ1bt91+m87F&#10;NS3tjXiNFi2rqdH8kmK9fehYjUsZqJEJyRqTlKb4u2hELBfcJRbiNTg8XsNjkjUhpZ/ePmSkzssu&#10;0PyCUiCtWHPySzUrt1izcgp0No7PnJun02cDXsDYPEReTp7Ozc7RKTNm6qQp03TcxIk6bvIEHQt8&#10;jRw9Ae9piMYlZmhASLT6AzsBQQAO50UBQwQWx+v8o/V6PwAH+y6jxWDGCxALZekg4cV9hywuduyH&#10;4wG9CSlci7BGGoigUHwWoohlfMQSXqsHuw8GAHR4/R4BgBiCx9iVkGFrbgFjzH65Nu6cb8WsFZ6N&#10;1wiMiNOgKJYRAmqWBeMcLgesgLBk/P64WDFe0xYrTlL/iCQNjknTIAArOKYPoAVsRffBM/poMMaw&#10;+Bs0JK6/RqXcoIPumKB1rYv1/l//Rf/6j6f10cefB7QwPvEskPWs7gW2nnzSLWL8NKD11FPPY3xe&#10;DwBVXMyYpYScr3UQ2DoIeLEroWW0EC8edLBiRsvmbgFcrxx15YPHj7o1t4gujq8DWpbdYjnhqy/r&#10;u2+8gngN4DphJYVslPGxr3zw05PAFudovfuWfsrW7py3RWz5wtu3NbOIKstkvYPjLoNloAK8vIwW&#10;9zmetezVSYMStxlXsIUgmngPOxhaa3fDFqHm7vGyWIYxX0nhWcQZPN9bP+ucD1ouq8XW7sxYEVuE&#10;E2CC0ZvjxW2DFoHlG70yQ5b4eXO1vMyUB61viBbftpUA2ugwY6g68ymeh2d+Rlh9CgjhGDEErHnA&#10;uhZo3Haoc/v2HCCHuDqPfWa+2Ord4QrX8Xo7j+dZI42rmS3XkdCh7iq4fKjiYsMWvuM45s3fcjAC&#10;iHzQIJg8TBmWrt3GdV/bdcSThyr3vCug8qHFncMxA5MPWeeBGsLKl9XiNuHlZbO8xhhEFEv8HKAI&#10;KpeJsm6DPOeDFaHF8kK73nfsO0OWu8+Axfu8++2Z/xxXM1gOXN6+hyyO//vSxcvffXlmL7Bl0Kqv&#10;rZK2plqpBRSqywqlqihHSnNmS8Hc2VI0E+iaAmxNGi0zJo6RuVMnSVnuHKksyJZKjA3FedJaUSwb&#10;FrTKzzculd//fKM88edfypEn/iLHn3tEXj/4uJw8DOgcdfEmsPXa8w/LC3v/JI/8Ybfcv3mZ7Fi7&#10;SO7ftET+cv8Wy2g988jvrMTwj/fvkB2rFktDRa7MmTpGRg8dJHfcMlBuGThI7rwjVQqzR8u925fL&#10;y/ufkE/fPinvv3FCju7bK7/cvR14LJOasjzpxHfE+3ZvkeefelQ+fud1A9KXZ5mdcqjC3x+g+gwY&#10;+hxxGtun5EtmvBg+aBFXV0cEoPUNtk999JYcfH6v3HfPFqmpKpeZM6bK7FlTpLh0puzZuVYOP/+E&#10;fPbh63itj+V7Nr34lhmt84gL2P5CLgNb+BvKZ++/K089/ogswnfh2TNmyaSJkwGtsTJt0hj7rvHv&#10;n3+Bn4jQSDffBl+GmcHi2k7c5hd+lhByPk04vuSHA1vR0YnSp+9A6dOvvwwbOlxycnKkAdhpbm8H&#10;tJqkur1Vmha0ST2wVc79BV2ITqnBsbqFHVK/sEvqFnVJSXezlHcSY63WubCgzTXHYCfCIs7Rms8y&#10;RGatXLlhYQvO41hOU53MrK+SYoCtrLPDMlpZTU2W1cpqapSc5kZACzCqqZTZwFZORbVMB6aY0ZpV&#10;Wwd4VcrQ8gqZWFEls2paZXxZhYwrL5dRRdWAWB2iBseqZEJFrYzF9qjSahmPGAN0jS+pkjGFFXJn&#10;br7cDWjdPrdI+o+fJOE3D5SAPgMkLC5DQmKS8UUfsMIYGd8PYLhRQuPYdp3dCJMAnmQJ6h0v/oFR&#10;0hPQ6uEfKj0RNn8Lv2tmsdgCnuWDzGzxeADw24slnCzxBNaC8Hcgqnrh+hB2NYyKEj8Ayi8YaAmL&#10;kKBIQDmc9wXjXKitrcWGGGyj3isoEK/h78tkuZHBjNP11wNZbHgRhOeEhtn7YSt218yCWS2cB7B4&#10;rQEK+/424hhLBgkrPNONzIAheA+usX9PXEMM/5aCWDYYGCo9/ILx+fG+gcvg3lESjd8REZQMaCUA&#10;QGmpGZKRlilpwFFKRh/J7HuDpKZmGpBi4wGopHSJBW6ZRYxPSAHKMiUpORNYA9SAL2YVY4AnrqXF&#10;cwlp6ZKAZ8axhBCvlZSSLsk4lshOhHhddiuMSeC+y2gRWoi9K1dsuMys1a6dCGBq185f6Bbsb9/h&#10;YtPWe4AsbO/6hW4DvHbdC4TtBMBw/dZdQNeOPboV+GJGa/MOXGvbe7C9y8b1QNyazdt17eYduhFA&#10;22gQc1hbu3GHrl0PoK3ZpitWbjRorQC4VmBcuoJlhet14dJ1ungpAAZoLQS0ujhfi9ACwLpxjOtx&#10;tXct07auxdrcsUAbWju1vqnd1tti+3dCq6a2TssqK7W4tAywKdSc3DzLbuXlFWhOzjxDU1YWs1uz&#10;NG/OHM3h3KmsuYaxUgCqsoRrc+Xq4DvvALRSrHRv8uQpwF6bdi/o1lqArrSyWm+9a7gmpN2oMckZ&#10;Gp/WV+NS+2C/r6b0HaipfQdpauZATcu4UQfddBegNEMLCiu0vKxOq6uaMNZrWWmDVpbXaUVZjZaX&#10;1+C1K7WosBzgw+sXlWh2YQnuKdb8vELNLSrSvMJ8AC1PZ8+eZ6WLffvdpGEESGC8gSeA5X2GH2a4&#10;ACg/QCqA8GKZodtnWWFPZrlszS1fh0HLYAE/QBv3bS4WG13gmHUcBMbYFCMsMs0yZYYse0YkAMfX&#10;JPKApQBmtrBvpYbMeLlyRpYDsmSQzS94jM/kPC7XVTBZr/fHdXgNjiw75DwwLkrsH5qI6ziXK0VD&#10;otPUjxktbPtH4HysWzvLD/czAiLTcZyNMgZodPIN2v/WMVoLaO355R/0L3/ba9msR5nRArIee2Kf&#10;PvHEczZfiwsZM7NFaDH2PXvQWr9zfa3nsM1SwoNc2BjQOnroBX0B8SID4GL5IEeii/O0vDbwLx99&#10;AcGyQqALwezW6y8d0zePs4TwVV8JoQuut+Wg9QZw9aY1xrCFjbFPcFnJII5xJLKs8yBwdQa4OvM+&#10;gURMATcEFjNdAJiVHLJ5BssJbe4WEUVseQGQIdja/QrQiDKEKx/kMYesCwyg6xybaHyK8RMiC5D7&#10;BOGhygcsBvHlMlyuBNDW3/KQRVTh3LXNNCzLhOMuE+YyTsSWy3h52PrQnsPxK4OXL1iWB1ARMS6D&#10;5QPN2VN4BpB0ygHLgs8Agggqr/mFZa985wglAsqhCfvYtpJDXodjzGJ54GJjDK85huEKgOLrEnvc&#10;Zit29554nO/RjXbcl9VyoMKxK4g6Zc+7Ai0eQ3zJbSDJ5koRUT6MXLnPF4YqH9b+34OoYrbKzeHi&#10;AsZcuPhq6eBZBzGDE0HmAOTwRYQ5fLnjLqPFuJLd8o3/BC8G9gkuy2Z96Z7pQeu/I8s752W+gCv9&#10;6ft/hlYTvjO1NFZJI6DVWFtuJYT1AFcJ52wVzJNCoCtn1lQga7zMQ8yaOlHmAhW506dIde5caakq&#10;lqXNlbJuQZNsXdUtv9yxVh76/T3y3EO/kxef/Ku8uu8hef3Ao/LWoSfkLaDrTYyv7X9YjgJbe/90&#10;v/x+z0a5Z12H7AK4frt7LQC2R/b++QF54k+/lD/dv1k2reiSztoKyZo+QiaNGiaj7rhbxo/MlPLC&#10;sbJn8wp5Cbh678Sb8sbLx+WRv/5R2hurZcqUkTJ5whCZPW2CrFm2WB788x/knRMvyfnPPpCLgNbF&#10;c5/JF2dZKvgpYPUZwPW5iy/OyFcA19eGKd/4JQMQ88XX3MfxTz48KYcOPCX37N4gJSXZMm/uDJk5&#10;c5xUVOfKru1r5OC+x+STDwAtgO0y52ZdugZaiMvfnJcfvjovn3/0gbx06KBsWL0Kv+s8mTNtqkyb&#10;PF6mTRth3zX+/fMv8BMcFAlcseU4UGXzsvDlHNjiF35+QeYX/l6cM4Qv+2zHzTWdMlP6yE033iqT&#10;pkyTyppqqW5qkZq2ZqlqbbaSwXoCq71TygGwMqCofmG3NC1ZKA1LFkl1d4d1HmQDjPIujF3MfHGu&#10;FvY7WqS0k8cAKRwvwjNZMpjTUCtZDTWAVq3kA1x8Znn7fJvXxcWOZ9bWyNxGQKupVeY2NMuMunqZ&#10;XVMnWdV1kl1VJ/OApuml5TK5vErGlxNe5TK9vEwmlVbhWK1MLKuX0UXlNqdrDOd1cSHkEi6GXC3j&#10;SiplREGZjCgsk2EA1oi8YhmNcXhBkdw6Z5YkApyRN9ws8Sl9JRjACo7m/J8UwKuPRMaxrDBaohLj&#10;rWyN2ZfQiHjxC4mTnvidXw9k9fADQAKZ4YrG3yBMAv2BLiCE6OqF8AsKk55ECvATEB4lQeHR0gtg&#10;6YW/UzDwFQRA9eS8K5YRRsYAW6HWcTCEc7giAJvwUAnozblh+DsGOAQxi3Wdr5074zpA6TrOoyKu&#10;8Df2CwxxJYQIgozbhBaB1QMgY/S8ntkqzsXC8wxqPVyGjGWCwJetnWUBaOHfDzNZwb35OfFs7F/H&#10;f1cAF9EVGsY5WcmGqETgKT4+EVBKkiREKn5vsZxHxRJAnIuLTZLkJGAsIU1isB2F33ccgJSQ2EdS&#10;AK3UtL7AEkEGtKWlSBLuz8gYICk4HpfkOhay9DA1nYsgp0lsXIJExTh4xeLv40ELwJq6ZtWmvasB&#10;re3b7tVdu3+hO4GpPbt/qdt23O8rH7wf2HLHd+y+32Lnnl8YkrZsRwBW67fs1E3bgayd9+h2PGML&#10;7tsMSK3fvstXUvhzjPfpxu17AC2ia4duwL0btuzWNRvZMGOrrlq3RVet2azLgC1muNZu2KErV2+x&#10;fcbyVZstu8U5XMxoEV7di9bqAiBryYp12rlktXYuXqPNAFhD20Jtmt+tDS1tWt/QYqV9tQ1NWsas&#10;VmmpFgFNhUBLTk6ZZmVnIebpvKxszQGscoCsrFnA1jzsz5urRXnZWlaYp1XlZVpaWqzjJozVuIRE&#10;HfSzm3TOnLnaNr9FN6wF/oC82pb5OnNulo4aP03HTZ2hM+Zm6+SZWTo7uxBRrPMKyjW3sEYLimsB&#10;PiCqnKWN7VpT34732qU1je1ai6iqa9HKulacw/tv7NTKWnZRbNDi6notwcjPVFldq6XVlVpb36DV&#10;dQ1aUVmj2cDXjbfcqREASGBoCkCVAExxDpYPOzZvi9ksgIijfwQgRHgBVogeAQ5Zrr07MQTo+OBl&#10;a29hJLQCezNjhWOB7FrIZzsocd+yUzaPy5vPxW6DnMflGwEswsoaYxBb7B6IZ9o+52PhmsCwJLz/&#10;ROs8eD1fozfgyIYaeJZ1NrQSQuCKmGIXwsgU9SO2IlN9yGLZYIbN3wqJ6afhsf01Mv4G7TNohNY0&#10;LNT7Hviz/v2hJ/Xhx58BrvZZRouwIrCeemq/Po3wsllPPrkP43NA1kHdv++Q7n/uMKB1BOMhPfQ8&#10;52sd0cOA1wsHjyCO2lpbLxwAuICrV144dgVcbr7WiziGkaWELx7VE9aV8JiefIXNMRyy3n39Nf3g&#10;LbZ4f1M/tnLCEzZH6xMc+xTxGbDlMlgnbbSyQcKJ87DeddAishy2GK6Bxpn3uR4XEAZEcS0ua6Dh&#10;bbNMECA6TxARV5bJesdXuvceUOWbqwVMsREGuxQSWtZEg+AyaAFi3P/sfYALz8D1DCKLYQBjGeEn&#10;BJXLYnFulQcsQxOCmTBDFptp+GBl4GJ7dx+yvI6DvJ6ZJ3fMQctKCE87yHyJkbD66uxnAA/QY8cd&#10;rBjXbnu4sn3iyqDl8HWeKAT0OPfMSvgAnytZLB+0zgNdBJEdt3txzp51FV72nhBeGaGVDeIea1zh&#10;g5aHJXsdH7Tc3DBXCogv1Xac28QOs1m8x0OVt83z3vMIFQ9WHly8fXefa3DhzdFyLdkJIVcOaPO2&#10;DEgAEIJwcg0xfDgCuKwLIrGGcMddtupafPF5VqLoG11WywHKe1+Ma/ftNa+c82EL8eO3Fwxal7+5&#10;YNBqrK2UZkRddRlGgKumSmqryqQO8CoitvLzJX/ebCnA95mcGdNk+qQxMmnCSJkyaZwUzZkpjaWF&#10;snbRfNmyvAso6pQd6xfI7nWL5YHtq+Xvv90t+/7xe3mB4HruEWuWwSzXiQOI5x81iD0NVP1612rr&#10;dLgWWNuyolvu27xG/nDfdvnzA3vwnA2yblGb1JVlS860yTJp5HCZNPoWKc2eKQ9sXSdH8Nx3T5yQ&#10;V48ekd/+8j5pqqoAsCbJjLEjJXvmVFnSNV8e/uPv5c1XXpAzn77ngHWO8ZmNXxmwPveNDloGqivQ&#10;wjGMjG++IrYIrc/k9CfvyqsvHZI//cdvZOWyJVLfUCF19WWycuVi+dMf7pOXjuyTzz5+G884JT9w&#10;La3vzwNYDJYNngW+zsv3X5+Xi2dOyclXX5H/+M2vAN56yZo3RWbNnCHTp0+37xr//vkX+LH24kFB&#10;NkcrKiwKyIrANr6g8zi+eAfwS35Qb2tgEIgvxZGAAhfpzejTX4beNkTm5mRJaUO1NLS3SP38Fqls&#10;bZKGrnap62iXhgXtUtPdJjVdncBXtzQv6ZbahZ1WVpjfXI+xSaoXtUv5wjbJb2dpYD3Q1YRgx8JW&#10;KW5nVouLGzdJERBXjOcXt82XsvY2KbWSwRbJa2uR7KZ6y25lNzVak4zcxmaZW9uEsUVyAa+c+haZ&#10;VVEjUyrK5O6CYhkDcE0EvKZVVstEbM+orJXpFdUyDddMKC6XSWW1MrawUiZzv7RSxhVzHa0SGQVs&#10;jSgskWF5RTK8qECGZhfLLdOzJeH2YRKBL/PhiekSmpQp0fiyHo0v/hFxaTYPKDaB2RJ2yxuI7TSJ&#10;iEgAXCOAjgggChAKRoTESEAg17gKBr4CrQ28YQu/8174G7DUzo/YCgm30kM21+C8LbZHD2AAMcFh&#10;nMvl5mWxDTw7DvpHMNPFOVFBcr2fv+HJMlpEEMbrrgOQgC2WD/ozmxWC9wLEWUYN74PHiaWePVz5&#10;oEOVwxUXtmbZIOF1PcBl7duBLALLKxtkRov/brhgM0sHe+KengQ8PyciNDRKYqMBIPxekljOl8A2&#10;9olW7peW2kfSgaZkICgqLt6aiqQASWmprgFGHHDG8sGY2ATAqo+kJvUDpgAmXJ/ALFZqBpCbJqns&#10;QpgGiKVnWkaLiPMCMJDY+CRJxGsnAXBJSVehtWzl+r2rV2+4vNWHpp277wO4WB74C92+/ee6+95f&#10;665dv9Tde36p24GlnYDU7nuxjeuIqq04tn3PfRh/rpuZ3QKstt0DVG3dreu3EV+7AS0A7J77dTOe&#10;Z1msLbt045Z7cA1jF6DGLoW7dd2mHbqC87bWbtLlqzfoslXMcG3ShUvX2nyupSs36OIVG3TR8rW6&#10;aBnABWwtWrZGl6xeB4hhG9d1LlxpWa7OriXa3NaF6NRmAKi8tk4ramq1qrbW5lMVFhdpdk6xzpkH&#10;aOXlaEF2rhZk5Wgu9pnNKsydp3k5gFZ+js3PKisq1IqyElw/R9P79tPUzD46avQwbWys161bt+rK&#10;dRu0Y+kSbV+4UBvbu7QRr82xtWuRdnQs0a4FS7WVpY0dbgFmdlRsbcf1XSu0s3sJzi3De+V7Xqz1&#10;LQu1rqlbG1vxrFaMbd3azjlofGZHt3Z0L9KW9kXaOB+fraNLOxct1ZaOBVpWU693Dh+jETHplk1i&#10;5orzpfx9ZYM9/Dg/i8CKVH+iyA8j0cPreA1gw6yVdSlkVovA4hjqSvsIMC8LZS3YrQyQgEL4sma9&#10;DFV4TcCKpYts7c7OgtcTfSxjxDahxHt64HW5LhfnaBFonLvFtvFBYQkazKxcWCIwxdbuKRrEBYmB&#10;L66V5R/KMkLAyxYpTtXg6FQNiUvXyOQBGhHfV0Pj+mhM0o0alXCjBsX01YDoTBzrr30HjdSqhkV6&#10;z/3/oX/5B6D16LP6xGP7MBJcRNYBwIrraR3QpwCvp7m9d7/ue/og4oA+9wywBVwxWEbIOVucu3WE&#10;mS2WEXIEuF469AL22YnwRVt76xVCi8g6eswaZbis1lF9/aWXLKv1+rEX9Z3XXkW8pu+ecGtsfXjy&#10;DX3/9Vf0gzdeNXAxu3X6HWawEMxk2RpanLvl5m25Yyf19Hucy/W2fg54WWaK4GGpIK6z+VkfEVdE&#10;F87xOEccs3lZAJZXDmhlhASWYcs7hutOYQSsrE08cWWZLUIL1xMkiLNWTvg+jjOjhdfHPsMrE3Tl&#10;hj5Q+Y5Zx0Lfttt/3/BkGMM5y2ixnO8UceUyWQQWt90cLQYQ4gvLZgFWlsVCuJJBXOMr13NZJQct&#10;IstQ5yGLgDIo+coEbRvHgR5mtIijK8BiWaPdg2ez+QWQxCYYfL4hkIFzXjbLg5b3+i7b5bvnmmyU&#10;BRBkDS+uHLu6b5DCtgcrO+a7ztv3tr24Flf/vO+QZFkqosqHLM7Zsu0vAKML5/R7HrsCJwcf3u+a&#10;WxBBbk6WByuHM6KJ97iRbd+57bJaDk7ffOHeh6HNF/8dW3aMI679/is3R+taaLU01EpzXaU01FRI&#10;E6FVVyXVtWVSW1cmlVW5wFa+FBflSG1RoZTi+1zurBmSCwjMmDQR8JouNTi3rLNWdqxbIvdsXiF7&#10;Ni2RnesWyNZVnbJz9QL51c618uBvdsjTf2NJ4R/l+L4Hga6H5ZXnHpLjiCN7/yyP/Onncv+OlbK8&#10;o1YWtVTJoqZK2bh0vuzesEx2rVskW1Z2yZL2emksz5OieZPwHsZIRdZ02bNhuRx55kFA60Vg5Zg8&#10;9cg/ZB2uzcvH+5s5XRoqi2X7ptWy79GH5f2Tr8q5zz80UH11gWWCBNNZhytsE1vcJq4uXvhMvgaw&#10;vvnKBbNYDlpu/1vi6/wpQOodefnofnnkob/IL7kW2S92yF///Bs5sO8h+QCvx8Yal746DWgxo3Ve&#10;/vPSFy6Y1bJ5Whfkm/Nn5PSHH8iLB/fLA/fswt+gDLidK7OA2H///Iv8BLGFeADLu5h58JUL4osx&#10;vxwzoxWEL/n8kmyt3wGu0N7REh+XJKnp/eTGAQNl6KgRkl1cIOX1tVLd3Cg1zXVAVouUzK+TamCp&#10;qnu+VCxsAaiYtarH8VoDVmFrrVR2sikG51/VSSFgVo7j5Z31Ug2UVXS2S35Lva3BVY5ti/b5Bqw8&#10;lhK2tdpcrbz5zZLVOl+ymlplXkOLFDY3y8wqdkRskpzG+TKrpsEANbOiUmZXV8sEbI8tqZBp5dgu&#10;q5RJ5ZyzVS+jAS5mrcYVVciMkiqZXFQpE4srgK4qGVtUKmNLK2Q4kDaMnQeBrRHsSJhXKENys6T/&#10;uMmS9LO7JCrjBgmKT5bQ2CQJi0uVkFhsxwNWCZkSEZ+OMU3CYuIkIioRMIoyZPUM4DwszluKsPI6&#10;a+mO333PXkEACSADhLEtfC+gzB+g8sPfoif+DoGAVRBgHBAabc0xiClGQG/AOIzNMCIBEzbLCMZ9&#10;7CYJEBmaXLmgC+LIZbU4d4st3TlXzw/v4Xpgycr/eA+BxTJAYIug4jaRFchSQ2IK6GLXQmbJHMSY&#10;OSPUACpDI94D/v3447mcq3U97rkOz+qBzxgcFgOMJlrJYDKQlJCUYtvsFhgH0Kclp0sikBodmyph&#10;kQkSE5VkizjHRifg9xhj62uxSQgXKE5gGWAa199ii3hcB2RF43gckMYMVxLbt6em4bo060KYgOdz&#10;ja5YNsJgUwzckwzY8QfIMmitWbXx8na2ct+B2Hm/7gCsdt7zAMZfGKy2AkjbcHwbxk1b91hZ4a57&#10;79dd9+A6oGvrbpxHbAG+NgFc25nx2nmvbgCwNuxkxguQ2rbLslib8RxmtYgvV2LoMlvsRLh6/Vab&#10;t7V89UbLcC0Frpat3KSLV240ZC1ajjBorQOwgK5lG7V72Upsr8Y2s1urrYywe8lKAAaI6VyobZ0L&#10;tKmV3Qhbtb6pBciq06KKKs0vLdXsgiKdm5Wtc4Gr7LlZQNY8nTdrtkErezYXNQbAcnK1sCBPK0qL&#10;tbqiDPDK19sH360ZGZk6ePDtml9YCJjuwu9ml65eu0EXrlitC5cDe0tW4H0tw3tdjve1TBfiPXYt&#10;XqrdS1frUnyOBUvWAUhrcN1am4/WsYBlkCu1rXuFti9YhVihbWz00b0MWFuGz7IU+wAZP1f3Umt1&#10;z8/ZvZSffxUwusIyancOH6thgAczRCzpC2QWCKC5Dqi6HnFdrwjLZnHu1vV+4VY22ItleuxWGMgS&#10;QWAohA0uouyYraPFJhpAmHUUZBYqlCWA0ZbN6uEfa2DiNQSUX3CiXg9ouXtcUwxCq2dQog9YeE+9&#10;UwAproeVCDAx68Vr2aExyboLsrFFbOoNOI/PQWzh+PWBwBqzcuw0CFz1BNB6AmUBeE5YbB9NHXC7&#10;Dh03QwfcOlIT+96mN901Vm8bOlFDEgZor8g0DYkdoOk3DNfCyvn49/kb/fNDT7lFix97Th8BuB59&#10;/Dl9fO9zuncvwIWRmS42x2BW62l2IPSVEDKYzdq/74AeILae3Q9gHdUXDr1oGS6WEx4DsLju1gsH&#10;r7Z9f4nztwiuF47oq8dcVuu1Y8f0tRcBLV9Wy2HrVT3JeVvMbL15AtB67Uq799PvnNRPgS43P+sN&#10;KwXkgsYuY/UWgosSu2DjDMtuMbPFY7iHkPr8/TcNRv+UvQKGmMHivtf8wrYNR9zneaIN0Pr0Pdu2&#10;DBbAdYbZLMLrU1x3itktlgy+o2cYfD6xxWcwQ8XAeRuBqS+ZJcI+kWXlhDjGTJnrNAhYAVtemZ9l&#10;mLjvu5bB5zCz9TWg8zUBRNwARxcBKysf9IHLlRASV58CXUARryGcfOEyVywrJOg+tFI+KxHEdd45&#10;D2FuDhazTFczWleC1/A8EESMWRdDhN2H4Otfm80izDxoeVkyu5do4v2+Yx6aiCzLbOEe6zRo5YM+&#10;VGF0JYUOUN4zvP1rj9u2b59BHNn8KUDoK4CLcTUjhXOE0QXAiPO3iCjgx0OZw9NVDH170QHMBUsD&#10;z+G4LzPGfcMX51rhuL0ukPYVIeag5Y32LN9zPXR5x7//+rx1HSS0cM6g1d4KwNSVSm1VjjQ1FElr&#10;fbm047tQa1WpNFfkS1FhlpSXF0hNJaI0W6oLCqQoe57MBbIY+bOnSFNlviwBtgir3esXy8+3LZVd&#10;a7tl64p2Wb+oVbau7LAM1x/v2yxP/Ol+ee7B38v+h/4gh5/4sxx84k/y1IO/lr/9fo/s2rBYlrXX&#10;SENFjtSX5EhzeaF0Ah6LGiuku6FCOmtKALuZMnf2RKkomiXbV3fLc4/+Xt47cUw+OnlC3jh2WP7x&#10;p9/Kto2rZN3qxXLPrg2y9+G/yVvHj8qZT96XC2c+lq99wPr2y3M2N8twZQGAnXdZLGa1iK1viSrE&#10;l5yb5UOWxUVXRvjlhU/ls0/flg/eOS5vvHpQXjt+UN46cUQ+fPsVK1PkvC+2cb/83TnEecQFF2yI&#10;8e0Fy2h99+V5+ercGfnkvbflyHNPy/33bZfVS7qkoaHKvmv8++df4Cco2H255xdslg2GGbKCDVZs&#10;isF5W4RWEDvE4Yt4GMvVsB+HL7j9BvSXQT+7WSZOmyqFlcVS3VgnTV1t0tjeKFWtDVLb1Sw13cCT&#10;Nbng+lrNQFSr1CzpkIK2Ost2lXU2SFl7g62/VdJej30ArKvdoFWMZ1SwpJDn2HCjqwMYa5NcgK6E&#10;4Gqsx/l2KWxplgKbx8VMWYPMq60G3uZLQXMrwOUiu75eZrIrYSUABWhNArxm1TXIpMoamYwYXVwm&#10;I0vKZSjGu7k4cWm5jC6tknGl1TheIaPzyyz7NbygxK4dXVQio3KKLcN1x9xcuW3UFEm6+WaJThsg&#10;IUBVUAwwxa6DsSkSHp+KL/Zp+FKfIRFxKdahMCQyDgCKtDlYnLfE7nvMHDKDSHAx/NiFEH8TtoMP&#10;CImQoN64nvOzmHUKDZOwCEAKuGIE+aAV2JvrU7GTX6REREdKcHiwhODZ7CzoENQTIOrhoAUcMevE&#10;Rhi9gCb/gEAgj2WLQdfgygGLWStmuCxLZefY5t1tW1dB3/UOc8ycBVo2iyPxzugFeBGPPfheEGz0&#10;ERoWaW3rE5PSAPhkm6fFxhSWbQKgEhMTrb17DLDEuVWRtj5ZErbjJQ6IigHM4u2eNDwjA5DqI+np&#10;mYa1GEQUm2bEx9gaZ5axSuG8L84DS7HsVnxiEp4fB2wlYj/VQMYfD1qIyzsAop2IrTvZsv1eKxvc&#10;YY0vmNkivoCuPQ/onp//Wnfs/pXu2AOUsZQQ0OIcrW1A1rY99+uWXfdivM8yW5uAt7XbgCjgbCPG&#10;zTt/rptxbBOezy6GBNYGHF+/mYsbM8u1U5dtALjWbtQ164CudUDXms26dNUmXbYa6MK4FAhbvHIz&#10;kLHGsNW9nA0z1gEcwAqQ1YUgxIiWjs7FAMxiy/Y0tnRYg4y6xlYtr6zRktJyLSwu05z8As3OydOs&#10;7GzNy85FZFvHwew5c610MBfoYjv4woJ8rfSVDw4fOdyaYtx08y06GyBbsWKl3nf//bpu42Zdsma9&#10;Ll69Fu8bEFy5TrsAK2bk2FlxERdpXrNRlzD7RjgCkN1L1+sCZueWAGJL1uMzrMdnWItYrS0Ll2sr&#10;1xDDuTY2/OhapJ0LCUnEUiBuBXAJwC1dxfXIVmpDa4eOHDtVoxP7WGaIWaYA4MYfQLH1sggfoIhZ&#10;LRuJJOCrl7/bD2DpHksKg1xmy5pesFkGUNMD56zTIDNUQA+zWcTR9f5sesEsVxL2mZ3CeR+6/EOS&#10;AaNEKyXsgX1muggtwovPDI7gQse4Du/VuhJiOzQ6Q2++Y7TeNWyyZadYFhgYkaT+RJfhKlH9eqci&#10;8HoAX2BEJmA2UG++a7yW1rZpTkmd3ojt0dOyddjkeRrfb7AGxvbT4LiBmjjgbs0qbsS/39/o3/7x&#10;lD700D595LHnAS0g64nn9TGA6/EnnrM5W48//qzuZRdCBrNbTx/Q5/cdshJCrrHFuVrcd80xCKyj&#10;Bi42xmBWi3O3bJFj33wtgsstcnxYX32RGa4jeuJlIuslfe0FrrX1spURvnXcrbX13olX9f03AK0T&#10;gNabLBt8Qz9hGeE7b+ingNfHb77muhC+B3T5gvOxbC6WgcrBy5trRYzZOVzHLBZBxbLBMywtRLiO&#10;gbgO264xhg9ZCDc/ywctX6mglQme4nysd/UzYg37Zwgw7Hslg94cLcuKEVEGKWLJoYrzwb4Aqmwd&#10;LGaGCCxrluGyVjaPC9cRYoSWByFvdMFyQgcxZosIKmaiLIPErJEvDE3XIIso8jJb5/E8V56I536O&#10;5xA8CJfdIqgINxeElwMdn+WyVV5pIEfe4z3XzRfz3eu9nqEKge2vz36Gcw5a9ppn8dpn8cxzV5F1&#10;7UiEeDgzVF3JbrlgiaE10bAyQGbJ2C7ePetayBFaV5pl4Nor5YIYXWMNQAooYrt2g5hlts75MltA&#10;jyHLQ9pVAHHfi39CEs8DVteiy8D0Ffa/JLocpHifdw9Huw8Q43G+Z++Z33MdrW8vXMZ1e7Ft0Gpr&#10;ArTqy6Smqkjqq8ukoa5MmurKpRXfk5o4Z6umVOqrSqShqkzqK8qkuqxIqkryAJ1sKcybJ2U5c6U4&#10;b47UluVKJ+5d0dUo65e0y+aVXbJ5eYes6m6QlYjVC5pk3eIW2QWI/WLLCvnN7rXyx/s3yd9/t0v+&#10;+ttd8rff7JJfc8HiNZ2yoKkMz58thdlTpDh7GmKqlOZNlcqSmVJbmiWVAF9DWZ7sXLcQaPuDfPTG&#10;S3L247flk3dPyMlXjsqLB56UI88/YZ3/3sG5zz95R/A3dE0w2ACDHQYNU4DVBcDJh62L54gwl736&#10;6iIzV2d987IQXwFiLBv04eu7r3EOIxH25YVTcvH8KVtvi50Nz3/+IZ4HqOG+7785J99/e05+YNng&#10;JULrPI6xbJDQuiAAtODvivtOyYfvvSmvHjsi+558TP7x5z/Yd41///wL/AQG8ss1s1WhBqhgfMEP&#10;wpfiQHzpDsOXeZYQMsPFjoREGUEWBHDFxMTZOkWDbviZ3HbbnZJTmCd1EHrz/GZpaGuUGkSdQatV&#10;6qH3mkVtUtnZBCyx/K9e8loqLUNVifPEFjsUutbvjTjeBkB1ShngVNGBwH4JnlfaxnlcnZKH4wWt&#10;zZIFaFUCXGyekd/aIrktLZLTWC05LCVsasL1nMfFzFiz5DU3ybyGRplVQ2zVyJTqWplZ0yAz6ppk&#10;WnmtTCqvlikl1TKrqk7GA1KTyitlTFmNjK2ok6Fs8c5GGexOWFgqw/OLAbAKmVhWjqgyeI2flyt9&#10;7h4lqX1vkZj0fhKWmCFhCRniHxYnwQBXFPZjkzPxhT5TIq00LlXCYxIAI7Z8D5MAIKsnYMXmGD0D&#10;e1vZYE9EL3YitKwW26GHSa/AcLk+KNA6A4b0JtCibC2qsPBQiYwMs7lZFgBXWESoREXH2Pwov15s&#10;bOHmWXllgyz1MwgBVoQQgWWNL3CNlQsibI4et4Etjt4cLUMar2WGCtAisjjXy8MWYccMlj0Tr8HO&#10;g3wms1k9gLqe+PfF5htheK+xzGil9gV4UiQqKRFwSpAU4okLCgP07CgYEQ1oxbOpSLyExwJO8bGA&#10;VgKCpYGp+N2yY2CmJKX1scxYCudipfSReAArkYsSE2p4TlJKiqSkpVoQdHGcP4fzfB7X8EpKSbb/&#10;LgitRStW7V2xZsPlbUAW187iYsSEls3HAq62EVk779ddux/QLduIL8Br5wO+xhj3W1aKHQcJq807&#10;92Ab1wNahNdOH7w245nrvZLB7ffodhzfhJGdBzlvyysd3AKIrcfxtZu329ytlcDWinVbDFuriK61&#10;XOx4K6CyWRevYEkhgAHMGLIAmkXYZ/MM4mPBYgDF1tpaqs1t3VZG2DK/UxsaW7Sqph7YqrYFjfOK&#10;ynR2dr7OycrXefNyNC8rx+ZpMaM1d+YMnTl1mmYDXPl52dYUowyRNXeW9uvXX/v3H6CTJk/RltZW&#10;/c2vH8DnxWfavBXvHygEtFZwUeYVG9zCzMDVYiBx2ZpNGDfpcnyeFfxM+IzLVm3VxcDSQsCxEyDr&#10;XARoAV9d2DeE8Rg+X+eiZbaWWPdSgBL7vGbFWoBt2Rpb9LkFEBs/eY5GJmRYq3SW7bGE0Mr3WNpH&#10;eAE6BJUfYOVn5YMsJ3TB0j+2bA8MibfSQs6lsnlSGK9jaSHutayUoelqCSCzTT2IK9xniMLrEU0O&#10;UclAX4ranCruA2Q98J4IK87FYidBKwkEnAJwLiqxvw4ePllHT5yt0WkDbQ4Wm2MEAFoMdhkMicoE&#10;0tJsXlZIXF8Ni++vdwybpIXlzZpT1qjTc8p0Rm65jpyer7F9b9eA6L4aFNtHk2+4S3PKm/Dv8Vf6&#10;57/v1b89DGw9sk8fffR5wArQegzIepxZrQO2/eRTBwxZT+wltA7qM8AWkfUMoQVwMfY9u1/3P3fQ&#10;sllHDr5g62sdOXREXzjE+VpHgCu2fX/BkMUSQoZ1J2QHQjbFsEWNX3SdCIEuLm5MaNm8rddeBrhe&#10;0Y8ALpYPMgxab79uDTK4zYwWg6WDhBYbXbimF8xq+UoKCSyEZaK8kkEgzNbYwjbnbbnjQBTndeEZ&#10;hBbB5AGM9xJhbH5x5hOg7WPiCtD6FNd+xmwWM1cOVwSXBZ/58dXGGK500FceCHAZoBif+uAFZNmc&#10;MGx/RdD4kMIOhTzmgY3liQ5BABPP+aDk4ANYGLSuIofo8qDlyvc8HLmwOVVsZkE82TlcZyjBNo4x&#10;W2X3eLDidTzuG+04Xs/eE/dxzbWvz7CsFa8xEF59ll3nQxC+3Lrge0IQF15miscsc4XgemF8vW+B&#10;I7sGuGJGixkuniewDDwsB2RZIKGC415pI6+5tszRYMb7faBxZYFeADteAF6XiB1mq/h8X1y99iqW&#10;uO2NrlkH8MTug8CWV1ZoCx37Rl7nAYsjw3uee09XX4fnbI7Wxc+vQKulvlJqK0ulAniqLM2X8tJ5&#10;UlVeJM21FdLEtu8NFdYkg9iqreAIlFUUW4dC4quiIA8gygK08qSxqkAWNlfJiu4WWbdovmxY2iGL&#10;2qulu7VSVnTUy5L5VdLVVCJLAKnFbZWyvLPeSgQJpnu2LJP7tq0CxBbJllUdsqyjTmpKZsvsKWNk&#10;+tihMnncYJkzeazkzJwmZblTpbZknmxe0SlP/ePXcvL4YTn/6buWReL42Ydvyqfvn5Czn74jZz97&#10;D4BiJuuUtVPn3Cxmrr4hsBAumwU0Ib7CPhHFeVlE1nc+VH118XP5FrAitggvAuq7r64iDH8fwOu8&#10;4PeLc8x4ObB99/UZ+cGHLAetLyyj9f3XwBeu/8FXPmhlhN98Ydm2s6c+kg/eeVPeePUF+67x759/&#10;gR+WDVq5Gr9sI1gOFhICdAFcXEcpBACztbWCgy3jwbWQ/DCGhkRISEys9M3IlJv6D5BRo4dLYVGu&#10;1NbVSlsHcNXRJM1AVWUHs1INUgdoVXTXI7iocRPAVIexC8hqkrKOWuwzswWgLWQ2C6DqnG9NLwiu&#10;kuYWKWtrkPLWeikGzsqshLBFirieVlOLFAJZJVxXq6nBQJU7v1OKGnE94dXcLPPq62zuFtu/z6is&#10;toYY44qAqZJKmV7VAGjVYKyXiTg3tqxUJldXybjyMhlTVCJTSnEdQDUGmBpXXiGjSsplZEGZawVf&#10;WCyj84pkWEGJjMgtlDumzpSBt42Q2L4DJSK5j0QkZVpzjDCWtqX0lZjUVIlJ7CsRCYBBUoZEJaRY&#10;Zott2UMAJj/8vjkny8AFWF3P0jvs+7NTH5DFphjEV0/+TcKi3Zys3uwoCGhFR0tIRCSexSwXFzCO&#10;lFAuZMwsF1DGTBXLAV2DCrZ2ZxMMLirsD0izKyD/rsQQW73zGpb/uYyUm5/lgqWD1/0vgMqaYPQ0&#10;iNk5AoqBe2zNLDyPJYOc78UslgWOM3NmCzHbvDTgMDpWYuLjJTGR2aRk/H64hlaytWBnxioO+2yE&#10;YZ0bEcx0RQCoUfHJVl7IkkFeH4XrElMzJC0T0GIZIs7F81pb/Bggs/lYLhMWA7DFAGmRLCn0zQmL&#10;xbMT8HdJTE6x/y48aK1eu+nyFkIH6NnpAxYhtQe42gFU7dz1S92Gke3dd+75NbaBLHYmBMA24R4r&#10;GwTUWAbIbNVm7gNTWy3jdb+ha/12rqt1v27G+Q3bdupqXxfCdZtZVrjbnmPQwvtYs2knYoeu2rBd&#10;l7F8kO3f1+/QpWwBj+3lnK9l2NqoCwEMZre6gStmh7qWr9GFKxAYOxet1G6Aq7Vzkba1L9COjoXa&#10;3NKh9c1tWlnfqMUVVVpcVq55hWyMAUDNAbJmZ2vWrDmaNXO2zpo1S2dMn6E58+bhfJYWFxRoRXmp&#10;5ufn6W2DB2tKerreNWS4FpaW6u9+82t94Fe/0q3bd+Hzbdd1W3fo6o143xuJxU26aDXABWCt3Ahg&#10;bdiqq/EZV27cqcsArSVrgUp81uWrtuE6XIvPxVgApC3G51zIz7l8o7YvduhasGy9dmAk3DiXbSGg&#10;Rdi1di3WCVPnamzKQMsqcU7Udf5RrqU7YHU9MMUugD38ACxCC+d7+QE9XOuK86kCE+2YrXUFVHG0&#10;RhghccAWM1gOVFZGCGQRVlzjyrJVlqXC/SGJhilmn3pxG4DyC03GdamWCSO8mP3ieVsbi+fZth3o&#10;CsaYmHKjDh87Q8dOwefIHKQBkakaGJVmwAqMTNeAqBTsA108zpLA6D4aAkTdcvdYnZVbpqOm5WpO&#10;Sb2W1XfquLklGt/vDg1NulFDEgdi+06dkVelO3b/Wv/24NP60KP7DFoPPfyMPvzIM9aBcO/e/UDX&#10;c1diL5BlTTKe4bpawNgTzwBXrv37M5y79cx+fQ7nDuw7pIf3v6CH9h+1VvDWGMM6Eh61NbZsba2j&#10;DlzHDh6yzBazWq+yWQaOWwdCtnx/6UV9A/B6m9A6cdwyWx+8/pp+9OYJ/fCN11wnQutAiAC0Pnn7&#10;hGv7znLBd5nhcsjySgoNUhivDUMXoYVrWTrIayzYVAPBazi/ykEJgPrI1/TCVy7IssHPP8K9BBiP&#10;A0/MfHnA+pxZMTvHlu4OWp/7nnVlThazURhdySCQRDyd+tCXSeN5HAOMWEZo7dYBFIcaBxVXTgis&#10;+MLmeyEMNkAVRy8zxn1e60r3mBG6CqAr0ELYQst8HRz3IMb7rmTPfNu8j8cNPL5tlzUjstw1Dna8&#10;j+/PQcueCejxHK9nlsngAyhdJOqArC/O4F5uXwMthmWlbJsNMhy82LzCZa1OuSwTS/uIr7MEF+8l&#10;pnwlggYxlh5em9HivXgmOx+yJTyvQ3xl8HLBMkIPPNa84gtvxHHDz1UAeRhysLoWSdwmupjdcqWD&#10;3j1EFp/Faz1kXQs1hmXdvOsRPmj9CGQ9ffnrc7P4/2VVZblSlJslBTlzpDA/CzEDiCq25hg1AFdl&#10;Wb5UlxdIRWkhIFYMkBUCZiU4Vyy1jLIiW4OroapQFrRUy1J8X9uwrE22rumSHRuXAFvzZWFrtSxp&#10;BbLqS6WlskDaKgqkpZpQy5WmqhzLYC2aXybrl7TKphXtsnJhoyxtq5ZmvH7+7MkyY8zdMnrojTJx&#10;+BCZM3GCzJ0xTvLmzZAlbbXyt9/vkjdfel7OfXJSLp75SPBvTwB9+cpw5RYaZgnfl77GF+fPfipf&#10;cA0tdhs8/7l8yXOA1JdADsevLxJazFadB67O+UoFgTGeA6qIMJYOElrffXVO8HfA6DJXlwCrSwQZ&#10;kPX1xc8Majz+A0sFiSzLaAFVbITB63G/l9m6/O0XuBev+eU5y7KxI+K/f/5FfkJCmLECpNgIAV+M&#10;w/AFOJzZkJBwl92yjBYj2K2XhC/T1qQBX5y5+GwksJWaniY3DBogI0YOlxL8B9zc0ijt3c1Sx0xV&#10;Z61UdTRKXXeb1C5oBbiapba7ReoXtUrtwg5gq01qFjTbvK2i+XVAFBHWKpXtrVIDZJWyc2Frm1R3&#10;tElJa6Otx8X1tMo62q2ckFGMa9n+PR+vm9XSINMb62VuQ51UzG8HvpplVnUNRpYWtsq8uibXnZDr&#10;btU0yZTKelvkeAqQNRkxoapCJlWWW2khs1oTS0plPGICwDW2FKACvoblFQBZ2Aa0RmF/NKA1NCtH&#10;Rs3Lk8Gjpkv/W4dJ2oCbASvXICMCaIgEJCIBAjZriE5KkqiYDAkCssKiCCSgKTTKml74AVYGLvyO&#10;ewS4taYcvtg8wnXqYzlhEIDFYDOMcKIqMkqCAa1g4IrlneFhMRIaCmjhPP+uhhz87ZjN8uZlMatF&#10;TPFvS0xfbePu70Zcz/lWNi/Ll8nq6dtnNszavV8XYPOz7Pn4N+EgFWLIYiaNjT6uB8bY4INdDQku&#10;tqbvCdQF+7JZsXEsDwSGkpihAoZwjIs8R0QDSdiOBJQiY3EcwIqOT5JwnAsC0Fj6x3W1OJeLiEpO&#10;dS3b460skM9gFgvIxfWc+xVja5wBaXFxPnglAlZAXQrPJ0hyUn9JAtL4s2LNhqlr123aC2xd3rh5&#10;p+7eQ2BxPtZ9umvPA775WoAWvpgyi7Vrz68ArV/ZMc7ZIrQss8XW70AS52BtArjYFGM94ERoMXu1&#10;FddsxvZ6tom3hhnMcv3cslsMtoQ3aHHulmW0gJWtLvu1ZBVwsmEnoLVTV6x1Wa0lqzbaNudrLVix&#10;zqCxcPlaXbJyIzCzQZev2QiErbVjC5ev0tbFS3XBgmXWdILZrTpCq6ZRK+satLC8XAvLKrWwqELz&#10;svO0GODKm5ers6bO0NkzptsixlMmT9F5s+dodtY8LSjI0/zCPB0/aYKmZGbaYsHz5mXpunUb9Pd/&#10;/KPec98vrUHIpp17dB1ASXCt27pTlwBUS4mqDdt0NTC5agMgSWitByaByGX4fMvWbdcla7bqIuBq&#10;AYIAW7Rmm3Yu36AdS9hsA5AELBeu2qBdbH0PXK3ivLb1ACgw17FwuU6cnqWxyQOsHI8gIrSILKLL&#10;HyDyC2CjCkLKlQkGhwAsIUk4l6iBwSl2jS02zAxVsOsQSLQxA+VKCLn+Fa4BnlgSeD3hhZElfddj&#10;JLosaxUKVLFZBTNVGAMj0g1ZzIb5YfQPx2sBV35hzFilakhEiobimtjEG3TkuBk6Ztpczbzpbo3k&#10;XC1gyi8iUYOiMgxb/rg2GNshMRkaGtNHowCpW++erNPmFeudQNqoaTla0dytU3LLNWng3RqC86GJ&#10;N2oytmfkVOque3+vfwe0/v6Pp/XBh5/Vf2D74Yef1sceYXOM5yweB8KeYJaLLd+tC+EBGx9/ch+A&#10;td8AZtiyMkK2fT9gyGJHwueePaRHn2cp4QtuYeP9h4Ctw3r0wMEr5YMvHT6kLx85rGyKcZzoQthi&#10;xpyvdfwlfRvxLpD1zmvMbL2iH731unUg/Oit1/TD14+7rBagRGTZOlvA0ykDlysn9LJYXlbL8EQI&#10;+cYLbP/O7JedA4IILUMS7mMnQmwTS14ZoJUCfgSkAVGfYzwDbHFu1hlsu2YX3H4H53wlhLiP8LHy&#10;QRwjshy0XCaLmS2bgwVsMbtl+CKWcNyu9WW2rOSQCCNseB8wxPlOHn4MNwhv+0pmyQDkBY4bcnyB&#10;fcskASuEBsFkiMJ9hJY1wOA2Xst7He9e2+Z9uN+6EOI+ez3e77uO5wxWPIfXt9e6poyQ+4YuH6hc&#10;S3fiCZ+Na3HhOEFkuLoCLGahMAKLDkefGEAse4UgulxZIa+7CiW7BtjxMOPhjZ+PI48xG0YcueYb&#10;uJ/3GI58WSmMXvA5LqPFcy6uRdBVXPEZLtw5ZqhcOHQRVcxmeaWDDlUesrzw4MVnGrrwPI6A1k84&#10;dwzQqge4UhqAn5KiPCnMmys5wEtxcRZgVWzNMapKi6Q4f55UFuRIZWGuVBXnS1lZgVQDWhXFBVII&#10;oJUWZEsdINZQVSSLWmpk9aIG2bZ+gTxwzwb50292yl9/s0d+vWeD3LNxuWxY3ikLWitkQWOZ1Jfn&#10;SR2Q11wFdNUXS0tdoSxsqZTlXfWyvKNeFnfUSQdLCEtmSQ2jIFfK82ZIUfZ0KcieImX5s6S7uVx+&#10;idd55dCTcvbjN4ETAMsWJMZowCKu3NpYX54/JV8DVV9wjSyM1mUQoLHmGIanszgOSFmDDB+oLGvF&#10;+VxuNIQxu+WD1iVgzLJZ2GY5oAEK0CKwLKOFZ3wHnPG4Nz+L4OI+QeYyWxdwvQMWoWXP5NwtPO/f&#10;P/8iP2yS4M+sVlCQBAYHS3gwFy4Oxhf/CGv9zs6DnK9FZPGLOJsjMONxHbMefm5x24y0DMns30cG&#10;DRoo02dMk6qaMmnpaJDajlqp6ayX+gX10rCo3uZoNS6cL3ULGrFdLzXYZslg89IOKQe+OEerZD4z&#10;YC0GsLJOdhoEwoCpClt3q02KOjqkqK0J17GMEAhj5gtRgus4lyu/qUmKW1ulGOgqbGmyLBfndNlc&#10;LYyFLW041mqLJ88BvmZW18msmmqZXV8vU6qrZAz+B2h8ZbGMLS+T8eUV1qFwDJA1rqxUxpSVAFuF&#10;MgL/g3B3Xp4MLSqU0UDYmCKAK79QxuYVy7CZc+SmEWMl9abbJabPQInLHCgJGQMkOjkd0EqVGJbE&#10;pXIR41QJBRxiE+MdtsKihV0He3FtKWIKULnePwi/Y7bWZ9dAgIXZRPwtCK0Q6zIYZnOymMEirniM&#10;87bCga5QlhUyM4m/pz/+xlYuCBAx2GmQjTBYSshzzGhaK3dc48oKGQ5aHK9CC+d94PJAxmsMZD1c&#10;RotlpSxBJaoMXghrfsHrsE2AcbkA/rvh+4yOiZN4ggcRGRPjmlLEAYlRsfidREpkFD4LUMUGF4lA&#10;WHwSf4fJEhwXK+FAPrNW8QCsYQq/43iAyjoJIoiqGNwXx0iKN2wlJidJIssTCa1k4i5GohOiJIKZ&#10;rtgESctIsP8ulq5YY9BCXF63eYd1EtwGaLFscPc9vzRs7dqDcbdrjLHjnl/onnt/ZWtqWXmhwew+&#10;3Qo08b6NiC1cvPheomqXrZW1Bcd23vMr3bTjPt2y434gi5krlhYy43WfIcsC+OK1a4CttVvv1U3A&#10;CfG1gpDYxOwQywl3ACLMcLGEcBuwtUWXrd4ETK2zeVks0yOyliIMXqvW61JAjHOZFi1dpYuXcL2t&#10;JVrf2qEVja1a1dCqZbUNWlRRq0Wl1VpcUKhFOflamJurWbOzdeaMGQDWTJ03h+trAVpzZxu0SoqL&#10;NCd7nt58802abt0Hx2k9nve7//gP/eNf/q73/OLX+Mz8rMzw7dEN+F2tBGTXItZs2q6rAcnVW/fo&#10;KsSabffqis27denG3cDYdl2M6F69RbsQ3YDZYnz+7pVAFuejrdyki/iZ8dkXAJSdANcywI2ll/zc&#10;nYtW6KTZeZqYOQiwSQGG4gAfgAo4svlVQUAOoBMQFK9BgBFLBIND0hAp2AeKOJcrkKWGXnc/lgYy&#10;q8VugIk278vPslCAlm/bH1AKjEgzSNmiwkRQeJo1rAiJ7IvjGRoW2w9IcmtcBWM/BEgKjkrXoOgM&#10;9QOyCKjw6HSNiE3XxLSBetuQcTozu0RnIMZNnKOpfQdreGIfDYzL1IjE/hoW11cjk/preEJ/jUwc&#10;qDFpN2rGoCHWAOOGO0brwDvG6NBJc3To+Nma/rPhGt3nNo1MG6Rp2J5XWK/b9vxW//L3J4GtZ/Th&#10;R4Gpx5nFeh64ek4fe2yfPu6LvYTW466c8LHH2RyD6GLb9/3WLONpwGufra/lMlvPP3fYGmVwna2j&#10;QBa7EFpm6zDX2TqqR/cf1BcPHjJsvQB0HT/iKx188UUX2LZ5Wq+8rK+/9IK+9TJLCV/Ut19lZusV&#10;60JIbDG4zpYXxJaB650TABdgBSidfu8NQMw1zPAyWd5cLWavLnzkoOW1cie0HMTewjYwRWwBS58R&#10;bDj3Oc5Z8wvC6mPiihkrhM3NcjBiwws3crFiQAkwMlxdAyiCilktvuaFj31lhF7wOqCK9/K1HbJ4&#10;rztHyDhsOfwwDDOfXYXWFVgBMATZFdx4wLFr3HFig9mh8z5YcbyA0YOWZaewzest68XX5D7vvfJ6&#10;V8MDlVcmyLiyjeN2Hu+L13Lka9icMMDqa2Drq7MOWQ5eBA/uBXwMXXwWIYTn2TYzVtjm862T4tlT&#10;2CZygB1fuG3AhKV6gAzvtwwXEXZNtsu1bHdA8oDmmllcRZWdx/V2zIcuD1Qeiq5FkrfN8w5szFy5&#10;jNbVjoRuvhbBxfPes/776D2LoxeXvzmvQNZpjPdiHML/P6tiCWApIFOcJ5UV2VJVUSyVlYVSVDxP&#10;covmWUOMCmCqtCRP8gGygvxsKQO0CnLnSmlhDu7Ll7qqYmlrApQWNMiWVQvkd7/YInsf/J0cfOKv&#10;cgDx9MO/k4f+dJ/84Reb5L7ty2TzynZZs6hJlnTUyML5ZbK0s0ZWdNXJgpYKWYFjaxY3yXKgbXlX&#10;maxd0iwbl82XZd3VsqSzXDqbi6SxOlfaG4plz5aVcnTfI3L6/dfky3PMZn0i+Pu7uMA1sz4xbLHc&#10;j/OmmJmy+VmcrwVQfYngXK2vvnDoYvbqW19ZoGELQWh52PoOIGImi9kojtwnjrh/CXBi2Lwsggv3&#10;XmJWC8cMWYj/vHTRlQ8y00WcfeNrisFnEFrcRvA9/PvnX+THMlnBgfiCTFyFSDC+CAfbWkpctBhf&#10;wv1xHl+aOd/GZUT8XXe5Xn6uFM3Pz0rUElNSpF//TLlr2E2SX5IjNY2VgFaDNHXVSHVntdR010jD&#10;wlapA6iaFhBbrVLa2WiLFNcvaAOsWgClJmuMUcl5WR3zpbStWSraubgxG1o0YrvVsJXXCpDheEkr&#10;rgPAqhB2zldOyAWNcxobbE5WVkOtzdnKaWYXQqCrvgUYa5E8ICynvlay6htkdl2tzKqrkclV5TK7&#10;tkamAYoTK8tkMrZHVlbI6IpcHKuSsWVFgFa2DC/IltGFhTISwBpekC8TygCywhIZnVso43OAsKkz&#10;5KY7R0q/QXdIav+bJLlvf0nK6Atg9ZFEICsOvyu2HQ+PZ2kcu93FSgQwEcymF0AVYcWMD4OYZaaL&#10;ma2eAHEvluThuiB2HQSy2LY9yOZqYR94CcPfIhzYCgW+uPYZuwkaoph98mWyWDLo5mcF2N+a2ayr&#10;0CKieC1xdTWsPPAaZFkQbhgN4Ag2TDFoAYLWUMOABYzh2fwc3GZpYQ+8J64LFhoZgc8dJXHMMBFK&#10;iYkSERNvERIeCzRGA1rAVmw0QBojySluUeMYICoiIQFYjcXvDvcxUwg0MQsWxTJNQ1Y87uO8KzbU&#10;iMd96ZKUlmSLIRN1nLMVg2cQbhEAXhhAFxMbg+fF2X8XhBZLB1et3nCZGSniZwtQsPNerpkFXO3m&#10;fCxmrR7QTds4BwvbOM65WVy4mNBi9sa1eL/fOhXuwbFtgBabXGwAlNiFcCNAwRLBzQAaM1lb8RyW&#10;GFrzDGa2cH7t1h2GLcuIWQniPVZSuBbIYjnhKiDLm9O0AtBYTnCwUQagxdHmc63ZBGSxM+F6XbzS&#10;BVvBLwa2FgBaxFbXouXa3N6ttS1dWj+/U6ubWrW4sk5LSmttba3i/DxEoeZk5evk6dN13syZOhuR&#10;kzUP43TNymJzjBwtyM3SoXcP18TkPjrwppt1dnaObtuxE1/In9Tf/fEvuuvnv9Bd1pGRqHxA124B&#10;qrZuQ+zG7+R+Xff/sPfXb3pcx9Y/XEkc8YyGSWBbkpni2I6T2LHjmGMWw8xomJkZNIxiZmYmW5JR&#10;lsyMMbMs2Q4oOec8z3l/qHet2t2jSb7Pf2DPddW1u3fv7r7vnpHTn6yqVb0LtRXfvQUA2oSoA2g1&#10;di7QegJX6xytaZuDcS5Aar4pXWW0uZ/VibFLq/Dda/AMKvh9W9u1oa0bz6XLFK17Hpqhoy6+RkOi&#10;RukQ6ykFIGK9VhBBCXPDRwOoRmIcoQGAqaGBF+qwwAs0BKAVAOgZhuOBBCdAE40pggBAgaGAsRCs&#10;ZXPg4BEaFHGhBodhLgzn4HhA+FjA0zisH6uBMRcBhC7RoZGYi7hEh1FxPCcV1QAA//RJREFUGnE5&#10;gOgSQNJFGjXyCo0cfYWGjbxMo8dcifFijcB2DCJ85FgNH3URPv+vdBzA6apr/6AXXXajjrzgGh2B&#10;uVEXX60jLsL2pdfpyMuux7EbdNzlv9XzL/21xozDsXHX6EXX/E4vv/4Wvf4P9yDuwPYfzCjj4utv&#10;1Wv/cJ9Oic/T2QvW6KbtB03N2rX3mDkP7gFY7d3Deq3H+rZZq0Xlim6Eu/c+ZsH9AwecScbhg6zX&#10;ehzgRUfCJ/TIEUDWkaedwoV52r8//bizfz/59HEzxnBNjV36IJsZv3j8WX0JgPXScfbbOg7gIngh&#10;Tj6rr5sb4fMWbwO23nuVjY1fAmi9fA603npVP2I6oYHWq/rp2695KhZNL5gm6MDLV7eYGmjHzYWQ&#10;itbrBlfnQIx9tZzyRVXrM56L61CVImSZWuUpVgQtU7awTeWKgOQgieoV0wndPiHLuQ46yHIW8thH&#10;UMXi/jnQApx9RAMNB2p2jgdXBBRu+wDmaq4cuPjHzxlQ4JjtYxujSyF0c/56U688sGJYrywCFSHr&#10;CwdX/v2sLsw714c3XsPuz3tx9NIEffWq/+fj+G/mGARBABQVLR+uOPK+Z/r2EQZnTgEjdPnhoAug&#10;w7S/z7H/FcAH4RtbMAy+PCAjtNg5OLc/aHHOQQ3PJzhhNMDxQAmjDzo8TvAiaJmy5alZ/YHLByF3&#10;TTd3Lmi2gWMeYJ1Tt1xNln/ef0b/6/nX/OcP3zD+BtDajbib/3uWnRorKR5oJSZOlZTkOElKmCxT&#10;pzxoKYMJ1sB4itm8x06bINMnj5cZUydKQqw7J2HGFElLmiHpuE5ubjIAqlAW9DTKjvVL5Mi+7fL8&#10;4/vkhSf2yXNP7pMnH90uxw5slKMArwNblsq6ZZ2yclET4KtB5nXWSHdzucxuKpX2ugJprc+Xxuos&#10;6Wwsle6WCulqLpaupkJpqckGgKVJTVGyzOuolkf3bZKP3npeTn/xvuD3b5D1g6lZHxtkMfy6Kapa&#10;hCymCpqtO2CIxheELtZiWWDb7N0RBDODL4MtB1Z9oGWQ5UaXAsg0QTcSsKh8Mf5mite5FEIClzUt&#10;ZvzwrdVn/d3UMV4LQMfzAHo//fxIfpgWSEWLyscw1mHhJZhW7wHDhgOyhuAlHC/PeHFm/RYb1PKF&#10;3Rkp0L0Ocd4vTaWgScHYcZfIJVdeLLfdc7tMT5gi6TlJMq04VRLwDyarLFuyAFd5VcXYzsM24Kg0&#10;X1LLAF8VgCUcS6EdfGmuJGM+riBL4guZRpgL+AJsMbUwj0YZPMbGxQUSB9CaScULczPymXpIwEoH&#10;iOXIhOwMmQqwmpQNyMrKxPFcmYK5RzA3nuCVgxHzEwBZEzE/BVA2AfuErrtTEuSOlHgzy3gwJU8e&#10;Sc6U+wFet8fPlNvjZspNU6fKjRMnyu+nTZM/TJ9h87dOi5WbJ02VOwBbd06ZLr+7689y+fW/l4uu&#10;+o2MwnMZPe5iGTHmYlOzoi9kGiHjArzY0xVvtASHAi6Cwsx9cBjNK6giUtUiABG6qGQNGSRDrNfV&#10;cKxjBAJynZLFdD3rocW0z2CAFrbZE4umFNbrynMZ/IUHWVSzfCWLwX1fzeJx30nQ0gixTchmmKmG&#10;1WoxddCBFv8m2JQ4OCgUoOX+XoZQ1cLfj2+M0WeEMdCZYBAMg0JDJQiAGQjYCgM0UYHi9wkOHW71&#10;ZgEhYRISGg4AipYoq6WiqcVIwOlIQBbWRkQCpqKdrTsBijVbIwFgEbyeSzsMw/MNjQ61Oq4RpmiN&#10;sposHo9kaiHOD4+k5X64xIwEiCH4Q9CqqW84gPFsBwCA9VN0GmR6H0GHINXBdD+AAEGLtu4crX8W&#10;mxAj2nrm23GCF6HJrN6p5jCdEJBFcw3WfnV0L9TOXlyDYGUjzyG4LTWwap8NAKEChuNUslo5R/t3&#10;phJ2zdGmrnlWz8SUu1ltvYAu1j71ALBcMKWwqqHNarro6lfT2I7gSPBqU9qg1zOtEGvKqmo1u7hc&#10;cwpLNb2wSJOz8jU1PUcTE5M1KSFZ46fP1KlTpuuESZN00vjx1pj4oQcf0Pv//Ge99/4HdNLkCTpx&#10;wkN62x2364UXX65jL7lc78Kx8soK3b5rl+7Yu1eXrVmvCxav0u4F+J4LluJZsWEzzT4WagueWTue&#10;Vxu+KxUtglYjxrbepfie8wFcAM+uhdrQOg9QBcDsWODSCwFfVUwtBGBVA6yqAVzVzW1ajX2aa1TW&#10;ter4KQl6ISAkOOZiDYoco4FRF9oYFn0R4Gsc4iINw7HomEs0KupSjYq5XMMiL9MwwFE0gGjk6CsN&#10;ekaMuExHn/8rjRp1qYYDnmJGXaajzgck4bxwHI8CLEVfiP0Lr8R4lQZjXdSYqzRmzDUagf3oS2/Q&#10;0Zf+RkcCkC791R/0kmtu0cuuvVWvuu4WveY3t+mlv/6DXnXDn/RXv71Tr7rxNr38N3/UK67/k17y&#10;q1v1oqtv0vDR+Fy4R9TYq/WKG2416/Y7Hpyif7pvgt7+wBS97b4p+sj4mfrg1AR9YFKs3vfwVP3d&#10;bffrfY9M19TsEi2polNjo6blV2lyXrmmFdZodmkjQH+lrt64R3fsfgy/q0cxHtFtOw/rTsRuzFG9&#10;2rOPtu9HrLcWgWoPAGvX3kd19/5HzRjDqVnsteU1NT50VNng2FStR9lz65geM1fCJ82V0PXZelqf&#10;efxpPc40QrN9f6avbougxRRCH7heNlfCp03hYo8tApdzJHxO337F9db64I1XDLDc6CtabqSq9dl7&#10;VLMAVAhCE+GK4SzgAVNejRbBzE8tJGAxBdGOG1gRqgBUDMAQlSvWbfH6lk5IZcvm3ehD1pdUuABa&#10;PMd3LjTYwshrEaycCQZgyYMv2rRzm1DDa1DZIsiYOQbW+rB1Ti1z2w5+HLz44PM9wITNi3kPNjB2&#10;itJ/gA7OY+of4eor3KsPsgA+HAk8ljpo13eA58wy3Dz3/Xty26Uq+mDl7uE+m1O6fHXL7o17ELC+&#10;4TEqWaZmYR4QxPsTuHz4YoqgQRmvwX1P5WIdlzO2ACwRqABW3xK8CFhMJ/Rhi+sRBioALIMsgFEf&#10;aDE8BctBDJUvp0I5uPHgCfN++qClDRKAEP1ByNZ52+fgy81x+7tvcC8cI7z5oOWA7hxk+eDn7/ff&#10;7j939ruv9L/+duosIOsAwgwx0ugqmDZTUhKnycz4yQZZM6Y9KLHTJ0h87IOSED9JEuMBVLGTJH76&#10;JElmyx6mEQK8GDMBWumJMyQLoJWflSAluRnSUJ0ni3qqZfP62XL8sR3y2vFH5e2XHpe3X3xS3nzu&#10;mLxx8pi8/PQhee7oXjnx2E556uBmeXzvRjm0bZXs3rBA9mxYKBuWdcuape2ydE6DLJ3bKCvmNcrK&#10;eU2yan6bLJ09S5b2zJLVi5vlCM59/7Vn5ZvP3jHnv++obCF80PoO0NUftKho+bVY3zFV0A/sU+Hi&#10;+APAh6NLHzynalmqnwdYTDOkY6GvaFkqoAdUDracquXP0dbdTyE0hcug61uLswA0qltUxMzREOf9&#10;9PMj+XGKFu3dh0rgMLwgDwF0YS4IL/OBeGnmyzhtvQlfhK2+F3G8aA8YiJfsAQOtDoemBnR7G3XB&#10;KLniV5fJPY/cLfEpcTIzN0WSy9MlpyRH8suLJK+iSNKxTUdC67WFMaOywNm+A7qSAVR0H0wEXBGw&#10;WLOVWlog8bSAL8wCWGVJApsYA66m4x97bH6mTM9jU+NsmVmcL7HFeZhn0+JMSSzMlZmmhBWZ+jWd&#10;MJabJ/FZeTIJQEUAm4a1NmL9I+mpgK90eQDH7s1IkXvTkuT+1DR5IDVF7k5OkttnxMod8ey1FS93&#10;J8TLHTPj5A6A159iAVtxNMSYKndNj5f7MPfH8ZPk6jvvlKtv+KNcfO31MvLisRIz9kLA1jiJGTPG&#10;nAfD8fJPuAg2FQfgANAKCg4zaKLqQyBh6t0ggAsNMQYOBejgd8PnTcfB4LDhBggBdB2kMUbwcBkS&#10;GAhQC8Lv1KlZVjtFiMLvieYVztr9l5YySiWLMO2DlilT+P1S8aLhBX/HBmf2++b5DrqsRou/f0AU&#10;zTJ4PtMFrSaMRhz4PAHDXRuA83DdXyAIWtasGPdjY+RggFREDABqFA0oogE+EQZNVOpC6SrI52Ig&#10;RNByhhYRgKBQrDP1aiQNMiJNlQqJiMI5mENwfXh0BEaabDhwiomJRFDJOt/aEoRGhGNthClYEbyv&#10;KVoAPAAfjTn4cw60Ggy0aGrRPYcQ5HplEYa6AAC9pmABwAhPc5aY2mW1WTjOOWeeQXWKgDYbQIXz&#10;Zzv3QVrA92CeNV1zCVWACwIa11AJ66TiRbDqpf27U8cIWi1UxABbbd3zDeaau+dqY3uPNrXPBYB0&#10;IXq1BqBRN6vLUgqbWO9ENz+ASAVgimpWI5Wvpk5z7Kutb9UGOgHiGO3QC8urNaeoTFPzizQpu0DT&#10;s/M0NSNDE5JTNDY2QePiEjR2RrxOnDhRH3r4IX0QoPWne+7Wex560PbHj39Eb7/jDr3kiqsAHWP1&#10;17+7WafGzdT5ixbqgUOHdev2nbps5Xqds2S5zkUw7XLOohX4voBQPIsuPMPu+cuxvxzAtVSbAVst&#10;PUtsu6VnMWByvjZ0LtTGbmwDvGpbZmuNF3U01MB3Zn1XfXu31rR2m+pV2dihM9Lz9IZb79Vrbrwd&#10;0PJ7wMvNes31f9Crb7hFL//VzXrtb27RawEuV93wR70OkPO7m+7Vm26+T3/z+7v05j89qLeyxumu&#10;B/WW2+/Xu++dhO/8sN521wMAmSl61/2T9e77p2B7ut7z4DR9cEK8TpierA9PSzDAmzgjWWckZOrM&#10;1DyNTcnVGcm5mpxdrNllNZpSWK75ZY2aX1qvRRX15qZYjd8FR9akUa2rw/dpaO7Rhycn6KiLr9Xg&#10;EZcAzm7WnOIagDcgFZA/e9FyPNPVOnvxap2HWLh0tS5Yugqg3a7xGfna1Nqpu/ce0qeOP687AUQr&#10;1+/QpWu36JI1W3Xlxt26fut+3bz7sDUr3rn7Ud2y45Bu23VIt1tfrcfUemp56tXuPYArjDt2H9Kd&#10;+wBlew7p3gMEMMZjgKvHAV4caZTxuFm+HwFwHT38BGAL+0dYt/W01Wk95QEXFa6TTxG8mF7otp9D&#10;vPAMXQgRzzKe1ZfpRIh42dStE/ra88+b9fvbL7+o7wC23n7peeuxxfj47df1Qw+y/LotcyL0QctT&#10;s1iL5cwyAFBUrQBbftNi68NFIPNGzhGyTL36i1O73L4PXu4YFSdnC/+WgRWPm6GFzROy3jWbdr8e&#10;y9QsAhLgxBQtbJuahSD8mHqEMLjyIMYPQo0PLwyqTAY52PYhi0D1HfbZwJhGGwSuM4Ajq23yoKvv&#10;GlhzCkHIYhB+HAA5hYthAOZdmwqXpfwRxKh69buvf03fiKPvHv3W2GfA/VmHZSoYIIrQZMoVgkoS&#10;ochBFtZ6kGXbFm49YYTbfaBFiDGoAth88znm3L47jsA1DXQIWP8ZBloOivw5nsP9/wyDLIKON3It&#10;x+8BUG4kWDkgItDZWm/fvhvWmTsiDTQwR3gjdBHs7Bys8a/JfR+s/O3+Abgy0PrnD98cQBholeL9&#10;KC8rzRoVJwOYkhOmAKAmSkLcZImfMVHSU6YZhCVgO27qeEmdGWuGGEnxUyR5JqFrhqQkTJdUrElN&#10;jpXU1AQpy02Sxqo8QFG7HNy2Vk4e2ytvPP+ovPfy0/Lh6yflozdOygevHpcPER+/+ax8/Aa2X3tG&#10;3n3xcXnz+cfkLcTLzxyQF5/eK889vgOxU559dJscP7xFTh7ZIc8C3p4/tgvb2+Tl44fkg7dOyhcf&#10;vQ7Q+ot89w3TBT9yboMGWbRa90Drm8/lNF0HzW3QqVWs1aJa9T2CwMXxr4Ce7wlT2P4BI1P5WItF&#10;8wurp+pToBx0+SmDfv2VC6516pSpXTjuOw8ymEboIAtzOM9gjPbv3vZPPz+Sn6EArIDhAfbizYbE&#10;5jIIuKK9eyBgKwBhL+RMWaNCgRdxp4K4F+zBQ1k3xLTDQAkOZmpXjFx4UYz8/re/k+mx0yQpJ8Vq&#10;tXKKcyUbEGRuhBVUt7IlpYwmGXmSXpEnKThOoEovL8SYL6kltIYnhBVZKmFCcbalFc4EZBHA4goA&#10;VgWErCyZgf+IxAHIZhTmyCSqXpjnsaQiNjBOl6SCHFy/EGCXLfG5gLK8DInLAbjlAegwT2v4h9OZ&#10;Qojr5RC8cmR8WgYgC7CVniz3ZSTLnYkJcmf8TLkrMUnuSXLW7n+aESe3T4+TOwFed8RhOzZO7k1I&#10;kClJKTIhLkFuGT9efnvH/XL1734v51/Oeq0LJQxgETka44hRgIOReLmPMfWGgEIVyFI0Da4IVFQY&#10;8eyZAsjaJkAwQYv1c6xvCg4JNsMJU4FCCGnBEhIKaKBRBmuz8Ds775dM8wQwIVibNQDANSwAcM2a&#10;PBwf4kE01SxXg+ecBX2YMtMMSx90tVoEMAdhA+089l7j38iwAHwOqlQARX6WocMAhvjsv6AKSkXN&#10;A65f4P6Bw4dLJMA8MoamFDSnCAcs4bzwcAkMjZRQ2uEDPCPYPwtAZWYZ0YBSgFiYl/JH8ArDfigg&#10;i2mABkv47mFhYWK270wZHHWBjSEAq2CAFJWxiOhwrA2ziEJEUP2yEcAVHmpr+QPAMtBqamw7O3f+&#10;Ap1rxhUEq4UGXFZ7BSjo7mEN1jLAEVP/AEPzAQkEL2yzLxZHph0SJuYuYPrhAp1DGJvv6roIZFR0&#10;qHB1eSBlNVyELRxr616kLbh2N8EKgMVr8XgTUw4RNNFoJmx1zdHmjjk6i4BBUwk69TV1Yd/Va1HF&#10;qmO/LXPjI3R5LoVN7drUhuMArZrGFq2pa7U0wvKqOi2pqNLsggJNy8nVlMwcTUxJ1+mArGnxsTp9&#10;hotHxk8AWE3Qe//8gD5w3wM6/pGH9b4H7te77v2zXnfjbzVsxPl6wSVX6L0PjNeSskrduWuPHjh4&#10;UDdu3qHLVq/TJcvX6YLFK/AslmmPPRPA16KV2ruQ4IXnOm+5tgNWWwFZ7dgmaLX1AL4QjYCtpq6F&#10;ZpZR09IDqJqNubn4/ngOALA6fHc6GVr9V3uvVtU1A0wqAJAlmpxbpIlZ+VpYUq1ZRRWanl+pmYgs&#10;RFJakWbnYz6vSouKGzQHY3FJgxaV1GlWYSUgFPOldZqHc3MKKzSvuFLzsV1UVmfzpRjZaNl6hFl6&#10;Jm3mmarZCtjh76VbG1vw+wIYt+P7tHbj72Q2vj++XxeAeza+O8Fz7pJVOhfANAfRO3+FtnQu0Hsf&#10;idOYcb8yVevWu8fb73EeoHXZui2ITbp8w1ZdvXGHrtu0W9ds3KWr1m02wCovr9cVK9fqU0+d0Gee&#10;eQ5QdEy37jyom3ccAFAd0A3bDuhGjJzbbtbuhCgaYgCMAVw79x7R3VSzAFK7AFh7MXJ/557DpmZt&#10;330Q+4860AJw7cMxU7gshZB1Wk8ZYB0+eMRULYLWk0fpRkjQcsD1NMaT7LEFAHsW4PXc03QifNZU&#10;LqpbtH1//umnTdWiE+HLAC9TuhCvA7TefOlFfQuwxVTCt19+Qd/167befFU/sHqt1/WTd1434GJQ&#10;nSJ0Ue0iZLmGxgSwc+mCDPbecut53KleZpLhHWcQvghK3Ob45V/oRujqrbiWsMVwaxxkOXXLpQqa&#10;euUpW77KdZoARbjCcVO8OH7swKo/dJ36lCDm1Un5QRjCsf4QZuoRxh8IMdzHGoKWDz39QcjVSLnw&#10;weo/t/sC+wZHBDHeG9v+NX3Y43X9cLVi3CbYAf6+dEYVrt8Vr+dAy4ctH/Kc2oXP7SlXBmAeALn1&#10;TBP8FOtwnilY2MZIuCJoOchy4QOTD08M/1p++DDkw5QPS/+57QOOv+2fx/Cv5Z/jr2Xz4r+ediPn&#10;bR1GApc5E9oaB2H9r9f/Xgx/juPfz3xp8Y/vvlK84Jui5YNWSVGGFOWmSXpqvGSkAbYS4gFVcRI/&#10;farVZTGVMDl+uhlhJAOyaIaRASjL4HpEeopTszKTYiUrJUnyUlIkJ22G5OenSEt9qaxc0C17tq6S&#10;xw9sltdOHJW/vP6sfPTmSQDWSfn0refk83dflC/ee1m+/vBVOfXRq/IN4qsPMPf+8y7ew7q3n5VP&#10;3zkhH73+NCDtGfnk7RPy8TsANMx/iOt8gmt89fEbcvqr9+XM11SzCFofGGjhORrsmKrFFMGvAT8Y&#10;f/AUqR8QBl6mWgGqGN997UDLIMsDLRyn0QXhiuqWgRbAywcr1lyZMmXAdM5d8K/fMX2QtVpfWk8t&#10;hjUtBnT9i6oWx7+78Zza9Y29a/z08yP4GThoIF7kB1vKYID3Aj4YL9+DhwzBSzyNDQL+TR0xJQQv&#10;++ynRSgwe3jCGfbZ0Jh9jy4cM1ouufJyuf3eO2VmSpxk5uMfOIAnIz9VslmTVZQu6aWZklyUKRkV&#10;BZJWQdUqT1LLCgBQGZKYnwEAo8IFQAKEJZkFPMAMkJYCWEplKmFpDmCK5hbpEl9MhQvgBYCanJcK&#10;gEqTJKyflgdwysb1uL6QNV3ZEgvAmpGfDgBLxbECM9SYUUgTjUyZkJqOMUvicrE2N0+mpGM/K0sm&#10;ZaTJ/ckALsS9SQmmalHFupsGGbGxcvuM6XJ7XCz2E+R+xCSaayQmysOAsbunTJYb7rhDxl33a4DW&#10;WAmKjDIlJjg8QoYCjBiDAamuVxZr4YYZxA7Ac6WqRbClcsiaucH4PQQEAWoCAwBmwyUIcMZnTgWL&#10;6YOBgBzOBeB67I82EOeZGnUeg1buAwBTA+x3OxjQNmCgM79wKYNMA/TSBQFbTBO0Wi5LNXSg1R+4&#10;mI5I0LYm17g/Pwc/G2Hdh0WmDf6c51DRAmCxVmsg7h0UGgJ4ipbgiFAJCmMKYZCER+CZAIaGhATZ&#10;HFNRac0eBgCKjh4pUZFUoujSGCEBoQAnQFmoGWJEAJ5oKjIC5wPecN3IKEAUYCwKxyMiWa8FaMP1&#10;QwCnIQCxYJ4fMVyiw6NkBD9HGGvFIjCPNeEj7N8FQau6pu7ALIBW59x5gKE52jN7nvbOYzPixYAl&#10;vBDTEIMug3xJxmjARJUKwNQ//Y9ARrAyc4xephsutDWENQOoLqYeztMOps0heIypis51kLVcrAHj&#10;Po6bosWgurYU5wBAuvGy3rlImzrm6ayW2WYBT0v0BoBWE/abASJUt+oBWjV46a9pcMYYja20hsc8&#10;o6VLK+tpBd+g5Yzqes0tLgNolWoOwCQjN0tT0vN0ZlKKxicmayLGGbEJiJk6efJUnTBhkt770EN6&#10;55//rHfcc4/+8c579JY/3q4XXHyZjhp3qV7/u5t1wuQpunDRIn30MF/UD+najZt1ycqNunjFWp2/&#10;eJUpMlS45iyiwoX9hSu1B9EFyOgChHTgGbfP5bhc2/DM69sBU1TxOjC20AYe379rnlnDN3bMtZiF&#10;YI8ypleyNxnBq6YZ372lW2sxUgEkeLJJck1DOwCpGd+dsNmm1TXtCEAS9iuq27S0kg6OrQDSDku7&#10;rGP6ZW2bQRUbJZcDrHid6oYWrWPgeAMgp47gi8/XCMiiCsnfKxtWd/Tib2XBCsD5UnOhnLNotc5f&#10;ulbnLVljwe0FywCigFE+m+LqFr3mpns1aOQ4Pf/y63T89BSct1QXr96sK9Zv11UMQhYAa8OWfbpu&#10;815dvHS1GZ1Qrdy+fbeePPGCPg6oISBt23lAt+06YEC1dech3QTQYg+t7UwX3HME8ETQYgrhYdve&#10;SVXLA6zd+x7D/qOWNkg1y6lah3UPRroPHgRg7QfM0fLdTyd89BBB66gB17HHntBjrNXC+MQR12vr&#10;OODqBODqmSew/aRLIzzxJIGL/bZoA+9cCc0ow1OzXnjmaQMtbrOxsQEXxjcx0iSD8f7rr+iHgCym&#10;En74prN8/5j272/2b2xMy/dz8MXR9dnyarB8JcsDJn/fByvrs4Xtvn3ClAdRjK8/fNfO47yvZjGs&#10;zqp/sH7rw7cBWIAvwJWNn7jwQcs31iDUONii6vWu1VoZXJnS9L63/pz5Bo9/BwgiYFHVMtAC1Nhc&#10;HwQ50KFa5YOVnzr4n4Dlz/FeBC2eZ5+JnwfzfaBlhhwOtnwAc/AFIAIUfYNjbKbsQItK2jnQYhho&#10;9UsZ9JsWE058SLJ1tuZjqy3rX7dlAEYVy5QsD8p4rB8E+dfitn9ef7jxwcaHGn+f5/nw44d/vP86&#10;zvvb/jFbT+WK+wCuMxi/BURS1fruW3eOKVxY2/+a/cO/J4O1XA62zoGWnzpI0MrJSZW0tHhJSpwh&#10;ifGxkpQAyIqbAKii0+A0SUmYLAmJEyQR+1yXBsDKZnPjzETJxH4m9mnzngsAy0tPkvzMBKkoSJPa&#10;kmzpqK+WZQtaZPuGxfL4/i3y0vHD8s4rT5mq9dk7L8jn770k3wKSznzyhnz32Zty5jNsI777/HX5&#10;9pNX5Mynr8hpjN99zuOvA8YAZR+/jDWvIl43MPv0/Rflsw9eka8+eQsg9YHB1mkC19cfA6Jote5A&#10;i4qW9csCZJnzYH/QIngh/uY5AX5vsEVjCgdbpmidZqqggy43OldBB1dMBTzlKVJO3eL49+8dZBHS&#10;zG0Q8GWgRaDywIrW7z5sEbL+6+/f2rvGTz8/gh+C1oDBA4QW78MAUAPZDBfQNAQv/lSpAodjHDbM&#10;bML5gk7wGox1VEvoVDgUawPYcBeQMBigFhiMl+iYaDl/zPly+a8uk7vu/ZOk4h9lKkAruyQLkJUt&#10;eeWFkk51qwIwVZ4nabR8r8qRjErCFvapcrFmqzRb0isLJId1XRjZ8Di+MENiC6li5UocAQv/yNlj&#10;K76AaYBpEsf5/FxJLi6wlMLJmakSi3vH5WfKzHzAWT6bGBdKEuu7sG5mQY5My86RGTTSyMmW6Rgn&#10;52YAtrJkajobH9MWHnOZ6TIhPUUepPV7YoI8mJZs8UBKitwTP1MeAITdnZQoDxCwkpNkfEqqPILt&#10;uydPlusJWtdeJ2OvuFKiRp8vw9hEGFAxFGAyGNDEGECQMoClijVEBhGUAFo0HGGN0y8NcPE7Gj4Y&#10;sDEccAAYAbAE03kwAL+nkDALSwPFuUwFJGCxhu5nP3O1dL/85S9l4GCANZUsrGNtntXd/QdoOajC&#10;PLc5D1iiGQbhy8EW1Sz8/nkdawHg/h7sMw8g4OH+lpJItYyugwA9Ah2+xxB8V352pjkOA/jw7yUY&#10;8BMeFSWheC5UxOj+R/UqAAA2ODgIwEXIcimWdBpkSwFCFgEqiEYZI2PMnj0Kf3fsixWOdQw6DnJk&#10;2mA4rhEYHC5BIXRmZJpgAKCLcBUuIXhupghinjDGHx+06hpaz7bPnqsdgKzOOfMAWFSfnJEDU/nY&#10;tLiTjoG9iwBJrLVyKpZZwBO0AFlzrK+Wg6c5cxfqvHk003CgNc9ULazDeW1ds7UVQMBeWnQZpMMh&#10;mx73zgdI4RibHrPJcTvWtvfifLxk0zyjtWeRtnQv1BYqPB0LtL5trtVlNeLlvrapBy/4cwBbc7Ue&#10;c3WNndqIqJvVo/U41tDUbSrLLIJHI00y2HOrDqDRYFFcWmmqTXZ2oSYDtBJS0xFpmpSSoTNmJumM&#10;+ESDralTZ+iD48cbaP3xrnv05rvu1D/edrtedfWvdcT5Y3XMxVfqTX+8WzNzi3Tz5m366GNUQXZb&#10;CuGiFWt00fK1unDZKl24fBW2V2svnsu8JYCtxWu0kzACCJkzf5V2ALh6F67SXuw3dS3SWZ0LtA7R&#10;gu2WLqYWLgSA9Rjc0IGwAdDZArBpIIC1OQhtZMNnplp29OKZzTbYNAMRgCjVp9pZfBbYr8V8Q4c2&#10;4lnVNmCbzw37rGWrZU1bM2JWuzWCriaAYb4e+2yUXN/SrjWzWq2HF9M26Q5J0xKqkG1dTo1sB5jP&#10;AUguAFBRtepZuAJAtQLbq3QeAKt3Cb4zgIugxZq8KYk5esFVv9fQ0Zfo1b/7ozVlnr1sjS7fsA3Q&#10;ukvXbt5loEUla92WPQZfrfiOpSXVOrt7rh49fFSfO/E8nv0TunPXQd0OsNpJBQvARZDahu1tuw7r&#10;LqvRYsogQGs3YcpB1zYCF+CKQVWLsLV3P+EL0LUP5wGy9nD/AGELkIU4dMDVdR3EeOig32OLjoQO&#10;tghaDF/deobKltVrEbwcaJlZhmf9bqoWQItwxV5bDB+6rNcWmxoDssyN8NWXzAb+/TdojPGaqVqM&#10;jwBdHxG0PBv4T98GbL3j12ux55ar2TLQQhCoqGo5UHIw5ataljLogRfnfQAjZDnVy4et9+x8p3QR&#10;tjwoMwWLwPW+1zfLpRAynfD0p+8BUghJWPPx2w6irP7KAZQPWW7bwZTBjq1zShbDYMfA5kMPsFz6&#10;IEemJH5Hdz+MZwg0XE9YIqjhvK+5//+ArP6g1ZcqiHDA5e7LYEpif8Ditqurwv0BPHYtHvuCAPQJ&#10;YAnreZzghJEg06doebDl99LygYhBcDL4wkjIIlDRut16ZGGbaYTfMj3R2+Z6gooPWv51+oNX/+3/&#10;BBzO++GDjr++/xp/7H9t/xwe80eqWIAEPe0pWlS7vqPaBeAihPW/pn/d/uf3D8LWv/566uw/vvuq&#10;D7TyclMkDe8vyckArMSpkpgwSVJSpsvMpCmWDsj6rezURElKAWAlz5BcwFUWICsjM17ys1IkOy1d&#10;irKTpRDzedmpkpmeKOkArkLAW1F2ktSUFkhrbZXM626Wdctny+Hdm+TFpw7Juy8/Ix+/9byB1jcf&#10;vmaw9e0nr8vpT18HVL1pYEXg+h7A9dcv35Lvv+D8qxbff/Gm/MDjWHv60zfkS0DWZ39xoHX6q78Y&#10;bP3w7aeAqY8BU0wdZAofgYq27gzWa7ntH04xJRABmCJkMXw1i6BlqYQeaPlOhAZZBk6EpnMqFiGK&#10;ilWfykWg+tvXTrkyqHKQ1adcAcycguVDlgOt/z77E2j9aH6GDB0MoHKOgwEIviwPC8DLMOtsAFe0&#10;CCcA0DSD6oXvUmfphAhLGxsyXIYGBJuT3CC8eAcEBcroC86XsYCta669QiZMmiApmUmSBcjKLyuU&#10;3NJ8yWYqIWAqtTzXbN7TAF8zaQVfUShZFUWSCegiaKVhTANk8VhiUbqkYS61LFtSsJ+K7aQymmCk&#10;ydSiFABYuiQAvOJxnxkFrN9KA0whCqhS4VheBvbpWJgliQXZEpeTLjMwNx1zU3IznWMhYiLAcGpW&#10;BgCuEBDm+m/RPGMKth9KTTEr+AfwH57701PloXSMqcmIJIBWgtyHeCQtQe6MmyG3TJgg1991t1z2&#10;u5vkwiuvklEXXyohI0ZJCCCBphWDADsDmHqJoIJlFvuEKTzzgdinYkTA8oOqljUjDqGaNVxCAQe0&#10;Pw8ADHOfRhRmfoHwHQYJWwSo8wYSsgbh9zbIgHnQIIIUAOznvzDVy2q4sM6vzaJqRdCiqkXYohuh&#10;D1sEqMH4exhMN0rPJMXVeFFB+2VfKqJBGkZT0wYOBDgOwmcdDsgKkrCIcIAUgCt0uKUNhscAnqId&#10;ZLHeivtUqWjrHhIOQAoFBGFkvy02Ng6LiZIwHAuNZs0Wa70AWSOiLR2RaYFMIYyICLV0wNDw4QAu&#10;pg6OkDDu41rhUSGAqmAJDg6UEHyeocMBXlTJwl2NVm3DLAMtxNmO7tk6ez4t2wFK82l64VQtQlC3&#10;QRbhaol2ALb4Ek3QYj8tQhadCq2XFqCLKgYNNeYQogBpDKYiWk0W1ase1n8tsHPae+cB5Jw5Bh0K&#10;TcXqXqStgC2CXheuT8MIM+FAEDDaupleuAgAAvAAbLV24hzapQOkWgBaLe3ztKkZ4EXIAnTVN3Ui&#10;ugAK7X3wUNMEaKifBWho1qraRq2oJGxVaXERe2yValZOgebkFWlKWpbGJqRoXGKyTo2Nt5g4Zbre&#10;88CDetu99+gtd9+pt95xp17325v0okuv0JGjxurFV16j9z8yHvdv1n17D+ihw4/q1i07ddnqDbpo&#10;JYECoAXYmrtoOYBjmc5dTOgAbCxaoz3zmU64WrsXIOatwjNZhu/JGq1FWmVAxR5ji7WhE0CFaPSi&#10;Cc+EKtesLjwHQiyebSPgqqGzB89zrqUU1rfQmbHX0vvKawhMXXgGHVpTj/lGPCeCF7ZrGwBReF71&#10;VLLqWrSOEAU4rW3gOVS6AFhNHWYsYooXYIugRfCiUUlTB34HhCx8Dhp/8LPMXrTKwIqQ1bNwufYs&#10;WqlzAU/zAJ69S1fjeWzQeUtXaWFVg173h3s17PyrNWLM5frglJna3D1Pl67ZrKs27wRgbQdo7dZ1&#10;iPWbduvGbft0zsq1WlVdp82NTbp5w2Z95knAzJNP6l5AESFr6/b9AK4DugNBhYuK1FYCGOCKqYCW&#10;Oki4wvY2zBO6duzF3F5AGILrCVc79gPCCFqELMIXQIvKFuPAgWOIx/XgQYa3vf+oHnn0CedGSHWL&#10;TY2PPa1PALZcGiHNMVirdRyQdQKwdVyf9YGLzoR0JbS6rWetZuulZ1mvdVJfPfm8vsLxOdZsvWiq&#10;FpsbU9H6C+K9114yd8KPAVaMT999Sz95501LKaSKxRosQpJvjmGAhTkCEQGJsGW9sjwnQj980OLo&#10;4k39GudQobLaLAIX5g2sPJWL8/5+Xxh0ue1vPnobsOWpWR+7+i5LLcS+gRlGuz62HXA5sOLoq1jc&#10;72tmDKAxmCLsAKJc6uC5MFjyguBjkPUZVS0Clgdb3mggxXV2jCNBiUCFa3lg5UAL87iWpfwRtjzg&#10;sl5XWM/9b3APgzXsnwIIfctjhB5AkwW2CV+8B0HK3cuBlg9bHAlUbBJMCCFsmWqF8A0tCDn+nF0f&#10;YWsx78f3Vq/ltnmcI8GF2/3H/rDjQxbVpP7z/7nOX2upggQnbLuRUPWFAhZsn2DlRm/NKewjuAYv&#10;/nYfSyvsdw//M/hz//juS/3nDwCtM18dAGw50GJfq4wUyUiNM3UqK2OmZGUmSG5WomSkx0tqKubS&#10;AVuAq0xAVxbeYXIzAFVUtHA8IyVBsrCG9u7ZGUmYT5GcjGTJB3RlpyVhPk1K8tKksihHOmZVy/KF&#10;3bJn80o5fmSvvPn84/LxG8/K1wAlAtbpT14DPDnl6ocvAFemYmEOsPU9la5PXwNoEbgIWJjHOo6f&#10;/+Ul+RzX+BzAduqL9wFRHwlrs777BgHQwjMz2CJoGVRRuWKdFWHqWzYddumAfXNe+iBrtdjTypoX&#10;E7AAUs6FkHVXACmCFuYsbRDxT0AXwekfrLX6/ktsYx6gxTnf2p1z/wBwOSjDMU/d8tf8C+N///2U&#10;vWv89PMj+Bk0hBbfwyQYkDR0CFWsYfbiGcm6lpAQ99Lv1WYxLGUMwZfpIYPwoo2XbtZ5WXrhQKoy&#10;ARIUEiBR0eEydtxYueaaq+UPf/qTTImfKmm5+MdZkgvQypNCQBYVrfTKIkmvyEEUSHKVq9fifDYi&#10;tTIHEIZ9zKeV5gCqsnGM1u8AMqpf5XkSV5Qq0/LTAUsZMgNQxdTD+MJMABTBK9OcDGklz6bJnJ+O&#10;/yDEYr2ZahQ5RYvW8CmlhVbnNT07XSbkZMjDuQCwwjyZkuMAbCrGqZk5Mg3zk/AflqmArCkZuHcG&#10;TTQAX0kzZUpKvDwwM17unDZJfnffvXLFrTfLBddfI6OuuEKiLxoj0RcAECIiHMACOKhEDcTzokEE&#10;U+uYnkkIsgbD3MaxQXi2tHS3tDvM8ffBVMEQpgkGA4bxuyLYsj5raCBAi1AG4KEjJCGLgETwosnJ&#10;sGFUK+k0CIga4NIJaZDhDC8IXazjcjVYP/vZQPkZgcsUrQH2+6ZxBlNMqWJRdePfAdMM6Tzog50P&#10;XT5k8Xu5wDUAj4MAlcMANQFBgHd8dlqwR4+KNIMLU6AAWSFh0RIcSlVrpASHRVgtFo0qAglGgKig&#10;SNZYRQCWIi1VlWpXRBSeLU0zwqMAWOzNFW31V6HhwRKFc0MBdFER0RLIv+1wwBpBLTwEoEqFa7jB&#10;6zACbHiE/bsAYP25rqH1AIDrbO+cBTpvPlMBF+Al3zUOZsof3QOZMtgzhwqV66vFsZtANWe57RPG&#10;fBDrZfoboKkDMNTWs0Rnz2bzXr78z8V61nxhnYEWUwoXW7pgc/ccM7ug3Xnb7Pna2uMs0C3wos7a&#10;LBpttGObx1p7abgxW9t7CFpztJ3QhRf8VkAW4avZS2GrBRA0tgAKmqjW0GgB0NXaobXNHdbQmPVa&#10;ZZWsNQJoVdRqcVml5haWak5BkWbkFOrM5ExNSs/WZEQ80wjjE8zw4qFJk/WeBx/WO+97UO+89wG9&#10;+Zbb9IprbtAYpruNuVRv/MMtZqixYskK3X/4oB46eFDXb96qq9dv1BVrN+jiFYCMZat10ZKVuhjA&#10;MXfJWoDXGp0DyJq3eB1gZLU2AzQbAJ3ts2kNT1ULQNWFZwHoosJFh8JWPN/6jnnmRljXzsB3ZM8x&#10;PKP6zl4AGMCna7bWtXabkcgsPBuqf1V1hCU8n4ZObZnVq3X1eD6NfE4EqE5AIkGrHQDWrlWA0UqA&#10;VlldMyC1Bc+T57a6lEGub+nCtdnXrAP36dJZ+DyEYvZNIxAzrA5tPv6GFq406OJ3XLxioy5csQ7f&#10;fZV2LViu9fjsE2OTdMyVN2vYqCv0qt/copklFbZ+1brtumoDVaydAKy9umHzPsReXbtxh7bOnqNl&#10;peXa0d6h+3bv1+OAlr37D+rWnXt08479umXnft24dQ9ACqBFBWsHjyGYVkio2vWoqVybuG77PjPG&#10;2AWQMgOMPYStA7ptLwBsH+cfRRzW3QCxfQed0sX6rIMAqYNMGzz8lJliHKCqhf0jhxGeOcZRgBZh&#10;i6mEVLZcGiGhivVZJ/Q4IIvphAQtphHSJOP5Z54FcLHJ8VNmlvHKyecMtl569qSDLsDWa5ijyvXW&#10;i8/ru6++bAoXDTI+fPO1vvjk3TcBWVS1CFeu/urf0gcRply9TxXLgysPqP4TsghXNtJVkCNgxwwy&#10;sO2bZhCivvqA0OVULz9cjdZ7BlrcdmsBV7YP8PIA6ssP3XWdisV9XJ9whm0CElMLv/rIBy+nbhmA&#10;MRXQA7FTn1DB+tDAy8ZPnYkFjxF6vuJaQBRBi3BlQGVAhGvjGNUuP+gOeMqACSOu/zWuQZjitq9k&#10;mYrlh9VPAYQIWgAkXpPwQ7WJzoAc7RjmTmH04cgHJJ7Tf47hA5d/3FIHca6r0XLnOVXLARhHAooP&#10;WHa8P2h5x6ic9V9nazxw4vj/2vaD4OPP/1t4ZhcEKaYFuhHXxrbbd6N/7K9nPNdBbp8GUBG0vHv4&#10;cOf23ci1ACxA2VcAra/7QCsX716ZAKMMgFNWJsAI70eleFfKz02XvNxUq8fKy4qT/Kx4yc+IlzzW&#10;ZyXFSUpirJlkZALMMpMBXdnuGmX52YC3dFO7inGNnCzAV1ayFAG8avB+11hTKsvmt8uWdYvk2IGt&#10;8vLxw/LeK0/LZ+++COB6VU6x1uqT1wFXGAlXpmq9Jd99+qac/pgghmOAr28/ftXAjMrX53950UDr&#10;M5z/zWfvWn2Wr2ZZALi+P+WZYFDF8kCL9VjfUanCPG3dLU2QtVoGW5jnPmDqr4Ai1yeL51HdcumA&#10;faCFkeFAy4EV0wa5bSmBGJ2y5eqv/vl3AhjXekoXYMtUL5z/Xxj/5yfQ+vH8sFZn4JBBMhQv4YF8&#10;gQ9hvQxfQsNt31zp8OLMl3e+OJsjHV686Vxn9T2AL750Ew6s79ZQOhXixTU4WkaPGiOXXHqFXHH1&#10;VfKnO+6Q2OQkSS3IliwqWoCftBKXGpgCaMqqKTLzCwJXJsELUEXlKpVz5TSzyJKsasBYaTYAKlmS&#10;SrMkpSxf4rGfiHUJJazVSgeEpUpCAVMIM2RaMWu1XKNkBtWtqVmplkaYgs9A+3gCF10O6W44PS8D&#10;YJUmk/EfjocyU2VSTrpMpOpVnCexNODIzwXMZcvkjByZmp0r07KwPjNdpgK8Hp45Te6fPlVufuhB&#10;uf6eO+Wqm34no668VCIuuljCLrhYBkbRrjzEGVXgGVGdMrAKDDZ7fBpRUI3iMyQYGXhh/OVABy5M&#10;06PqxZQ/s3YPCgKMcBxmKhcVSaZ18jzrc0bQMdCiksTzCHGENRyjQQZ+f7/4xXnyCypaPz8PUPUL&#10;wNV5lhZIReu8nwOOLE3QXYvARhVzGODP0gP5eTFH+LaUQu9edj+COO5pqtYvcS0PIlmfNQhQz88e&#10;AgAaGgywCQ2VkaPYjBiwFEPYAljRFTAKf4NRVLgATtHRBlG0Y6cjYUhkOCLMmhBH0X0QwBUSyXRA&#10;gBjVKpwfTjfB0BCAV6hE0gQDzz+cRhj4u44CvJkhBl0GOfL3wpTCsDDcxzUsJmhV1FQDtJrPduLl&#10;vBuQRTVr7kKmA1KlWmLmFTTIsJ5aeGFm82GCVkfXfO1EGHixNmseII01W3jBdgrWEktBnDN3qbkN&#10;EqxYv0Ug60LQJr5PIeteAHgCLCFae2Yj5mqbB1ZtVLGwniYcrAVrB4hR+ersIcBRXQN4dcw304Vm&#10;AEdzG2GL/bcAG7SDJwgAvOoasc20wuZ2M1eoZnrcLLoTNmtFbaNW1zUadBUBtopKyjUrv1RTM7I0&#10;MSNDE9MyrG4rISnV1K1pAK5HJk/VBydM1HsffERvu+PP+rubb9FLrrhSw6JH6YWXXq6333GvFheU&#10;6rqNG/DyzZfzA7p2wxZdtXaTrl63SZetXq9LViFWrre0ufkArbmLXTCVrnP+SsDKckDVQm2i7Xv3&#10;Ynx3GmUs0WY824b2+YAaKlcLtIGBZ0BbeNZsNQPK+IwIL1SYZuHZNLX16qzWORjnAKZma8MsPhtA&#10;FZ5FnalYBK1OAFcnjnUYlNYCpqgAshF0dW2rViHqcayqHoHnV8NzeY0Wpm7imrgHa+j8lEEaYHCk&#10;s2LPAqZC8rutM9WOaZSL8b3n4Pt24O8sq6BEf/X7P2rY6Is1cszlOnFaosHastWbdfXG7bpi3VYD&#10;LaYLrt+6V1dv3glIXa+VgOSKimpdvWqtPnXkcX3i8acASAd003YAGWL9tt0AqL26cdseg6mtAK5t&#10;uw/qrv2ALMDUdsQ2xBYAFlMKXZ3Wo6Z+Ub3y3QZ37HHn7D14VPdw9II9tvbtP4LtI7p/3xFLHaQt&#10;/GEAF+u1jhx+EpDl3AgPH8Q+ttlji8rWE0c8desYIcs5EjrYAmARtjDSAp59t6huEbBeOfm8ja+e&#10;PGmA5VvAv/niC5ZK+B6dCKlsAbiobtEo46O3XgdsveFqt955XT9+6xWDrP4KFQHr03dpooGgUyGO&#10;OQCjM6FLI3TNjR1sWU0WAQsQZGmCuIYPTryeQVg/yGK4Oi5PxfqYShbAiWmBBlouLdCUKkCXD1oG&#10;WJY66KUNeiDlhw9YFt6+ARAgxAchs3Y3YwrCF9MAPzRYssB5fWAFIGJ8aaoa7vmpH+7appoRmr44&#10;B1ZujnVb7jMQ5jjvfwaXIuiDk4MsKlpO3XIAx/oqH6h8SCJM+QqXD15Uv0y1I3Rh24ERU/Yw0gzD&#10;g6z+0NQ/CCxsguwrSAzWgvmA5MMYYcat9c85d74PQIQdf62/7x9nWqAZXgCc/OgPVj94Bhnct20E&#10;lSynbuE4ocu7ph+WWkjowjwbHJ/9/hv9+/dfO9A641IHy/B+Q6DKy06RXEQeQKs4P11KaZLB2nlL&#10;C0yRbIBTZtoMSU+ZKRmpMzHGS2rCdMlgzVZyLI7FSWpqohTm5AGsAGp4P8rFO1U65zAW4fwi3Keq&#10;JEea6oplbscsWb90ruzetFKeOLRT3nzhCTO2+OL9V+QrQNOpj16xVELWYBG8vmf9FmHrUwCYBWu4&#10;ENj+6qPX5NP3X5ZPaKrxydvO3v3rjy2+Y8Ni1mfR1h2QRagyp0BLC/zS+mixNsvZuQOwCFccfeBC&#10;MG3Qt2/v7zBIFev/A1q+QoV5hoMsB1j/BYAy8Po7a7I4h20ElSzWZVHN4vhfWPvTz4/kh2YWwwKG&#10;ShheNMPwwnnpBefL5RdeKDF4IQ3Ai7t7ecbLMsMUEKof2PZqdRhMMSMoELZYszWE7oVBYYC2CIke&#10;eb6MGTNWbrz2Bpny8CRJxj/m1OIca1KcW1sqOXWlklSeK8mIjKp8yfLMMbIq6EKYDfjKlgyCFo0z&#10;CFQAp8SSDEksxQiwikXEFaZLCtbEAbBm5idZKuFMgFZ8YYrMyEuWuLw0XCsXAJYuifk5klgEODOF&#10;K90Aiz26kssKsJ0NmMqQGQUAqrxcAB1gKj8LAJcnUzFOpsNhbq5MycV2ZqZMz0iVianJ8sj0WLlz&#10;/APy61tvlctv/K2MvvIKGXnxxTJ67Bi8/EcBKMJkYHCQpQoOGzYcwOQ3IgY8AT4IIT5kWa2TKVx4&#10;plzDOabqDRpqwDRg0CAZRNOSwGGACjYqZo0WINfMLRiDbB1/bwQ0QhshbahXk0XI+vkvfoHf5XmW&#10;OkjIohLl/159R8Ff0PSCv1t+DvxueZ1hw3CvwYBCAysH2e5vwUG3XQfA5QOYM+LAMX4O3Nt6bAES&#10;QwBDhCnWZjGi2Yh4NBUpmlEE4++GpheELTYkZu0WwArrogBaTA2MoBoF4KK7IC3iDb4iEAArKlas&#10;/4rAeu6HI8Jo3R4SBOAKQQRLDO4dCVCLQBDE+H8uBAcHSyjuSbDjT1V9vYEW4mxn71wHS4Ckrtnz&#10;ADBznYq1YBnAC3BF5WouTTAITUwXXKQ9vYSqZQZOvQAhjoSn2XQvBCQRtFjHxdot9tFiumE31ju4&#10;mm8phgSvToAW67/YmJimDlbjQ8iiukVzDCprVMEAVjTKIND1zl5m8EVIa2ZtEiDCmUPM1yamD7Zx&#10;e7b1l6oBPNQADggMBIP6WXQiZA0XoKu5TUtrZmlVXZOnbtVqSVkFXvwJWyWakgXYSkvX5LRMgFe2&#10;JqWma1xSksYmJOjU2Dh9eOIUvf2+BwBbd+uNN96s0aPO18iRo/XqX9+od955j7a2tOruHXv04IFH&#10;dffu/bph4zZdvwHgsGaDLl61ThcsW6MLEfOXrNZ5S9ea6mOgNXcFntMyMwEhYLUDtlqwze9Hc4yq&#10;ZsAjvjMBq4qqFLbpQkhDDKYQmrKFbdZMNQKAqPAxdZD1ag1NPfjuvVpR3661DXgmgKYGXK++kWYi&#10;XQAtphBi3lOtuE+VsJbPD8+yHtegqyBrvmixT6t91sg1dQLoAN+tgGMqcM0GWku1ez5TBmn8sQrf&#10;cz1gncYgK3QRvvPcRau1sa5D77tvgl5w0dUadcGlev0tf9LS8gZduHQdwHSzrtmww1wG127apWs2&#10;7QY87bParPauXi0prtAOWrrv2K3PPPm0Hj5Ml8ADgCtaue/WDQCsLTv26+Yd+wyyGJu279Mt22mS&#10;QdB6VLcCsLYAtjabI+EBQLHro7XLcyGkwkXg2n3gMYMtV6cFsDpIwHoMv1cAF+Bqz16mET6BuWN6&#10;gLVbgC5awLNei4oWIYvphGaSwTB160lzIqS65cMWUwhPPOXSCE3V8kDrxeMn9MVnTniKFlMJaQHv&#10;emwRtNhni7BF+/d3XyF0OdBiSiGVrY/fYs2WG/3UQQIW0wn775uaBWjyQYvgZKOBlqu7oqmGr2hZ&#10;miDmvgFM+ccZBlz99rnOUg55DkGLChWAhtus1+pTsLD/JQ0zsM1jBlUEKozmYEhAsmOYN4dCXMcD&#10;LL+GyocfgyGm9yEMtAgqCD8d0KUKApAwfgWo4jbhihBEBculEVK9cgrWKQIZQNEHLIY5HSL8+zrI&#10;wn15L0IStwldAC3Gqc+ZHsg5Fw6uzqX99Qcswo+BF6/N9QZmDsYIaK4ei2mI/r6DLf/c/4QlghYd&#10;DU3RIgx5aYRc0z8IOv68wVO/kfM+CPnz/jEHRQ6YDKz6AVYfZJ0mTJ3b5rxLF+Q8Fa1+gOXfx7sO&#10;j//t9FcKuNJ//fXbfwOtUrzj5BdmAqrSTcUqzE2T8rxsyclOA3BlAZgAXNnpkpGRLHkZiZKfkWT7&#10;hTienZ4g2ZnJkgmYovKVzRRE1moZuGUh0iQvLVWKvfWlBVlSXpQl1RVZ0lRbLp1NNbJsYZds37hM&#10;juzbIieO7ZPXnjsqH7/1nAEXnQgZ33z8unz3xdsGVd988pqc/pzA5UDrNADsFADs64/flE/fA6Rh&#10;PPXZ+wZYDDwnAy0qWlSyCFoczT3wu6/NBOMM5k4Dwgy6AFh/w7wLAtfn1tuqD7AIV4ApghbdBP+B&#10;Yw64vNRBAyxuIwy0vjLAcuHDFtMECVrfyj98uPLXALx+Aq0f0U8oX9Txsj8UER0VLWMvvFhGjRop&#10;wYGELL4wO6XC1d+cJ7QI58szX8LtRdqUD6xDUOlgvdbgIWxaO9z6KbFv0dgLL5IxY6+Q235/q4yf&#10;MUlm4h95cmGWQRMbFSeXAaoq8yWjOk/SqwusNiu9PE8yAFuErCxELvYzsZ9SDkgqSZeZpYQkjIWp&#10;BlkzAWKxxYCkvESbN1WrIFUS8B+WJDY4zk4AYGVIMsAsu7JQUmiigXNoIx8PuCJkEb54He4nFtH6&#10;PVdmluTJtAJcF+unAt6m5gKwEA+mJJuSdf+UCXLLXXfJ1b+/UcZcfbWMufRSgMMFEhYTA4gIl6Gs&#10;WwN8/gIg9MuhgFHAxi8BHUwNJGTRwp1gxCAIMU2TYESw6QMmApQHXpyjpf5QwJUpW8OZ3olrAIZ+&#10;YXBDFYm/L16PKZ0AI8CXA2Ycw++TwOxqsxwY+SNhy36/GAnPvCY/iwHgoGHYxmc3eHPwZeoXzqUC&#10;ZqCFa1DxJIA5kw0XQ1jfx9o+fBZXnwXIYZogwIkmGJEx4RI9IhLzzhAjAoBFB0X2CGOKIO3bCVZc&#10;S0CLjMZaAJGBWRjALAwwFRmKtcESjmsHhwOwMAaGBEooYNRPEQzHGBbKEdeICnf7gLDA4ACr14rE&#10;9cJxP/4QtGobmg9gPNveO0c7ehDdACzAFlMHnWsgzSicIYWl+iF65jGVkIoV0wmX96lVPD4H+66P&#10;FuaoZDGNbM4CXHcewGqpqWG9gDbClzU+BjwRoghNrT20cJ+Hl/OFBlizumisMEebe+a61ELWcAEi&#10;uLYLL/DtfKnvXAAYAaQBMpg62Ib9DgIJQKvBwGuOwRabFlfTSQ+AVUNDCNYX0RyiqR3z7dbPqbyG&#10;qlatFgG0cmmOUVCmabmFmonIyCnQFEsjzDQL+LgEmmQk6MSpM/SB8ZP0znvu01tuuUOvvuY3GjNi&#10;rI6+8CL9DcBrxowEnQtg3OPVa1HZ2sBaow1bdeXaTbp8zUZdsnKDsicUXfjmLloF+Fqvsxev1a55&#10;K7RrLiALUEm796ZOqnvLtKF9AQCKhiCALgSdCbnNGq56zNfR+h3Ppr4dzw7fvxXbrGPj9zSzC3x/&#10;Klo1DYROzAG4qPg1EEBxnPVuDXgudXhedXYOgMzqubhPpQtzAC2eX8VrANKacH/2OKNRSQtTHLvo&#10;OrhUO+etNCfF7vkrtRvfZ96itTpv4RpdQPUOfyuNTb06eUqCXnzFjXhml+ulv/qtJmTmmfkK1aw1&#10;67fhWRGyduq6zbt07ZY9uhJz7EGWU1ymZeXVuhbA+tSxJ/Xxo0/oLsDsxq27AFlcu0s37tirmz11&#10;awMBi2YYgCrWaTG4b4AF6Nqyg8cOm8sg+2fRpZD1Wr7b4L6DRw2yWL9l8LXnENZR/WKtFqDMznMq&#10;F0HL1Wth+wCgC8BlipeZZLjaLdq/P3HMKVsMB1zP6HHWbiFo/37iyeN6AhBmroQIgtaLx0/qS379&#10;ljU8Pm5W8K89f1LfeJGuhACul5/X915/2Uwy3EgnwjcMtD6xeq1z/bbYgNhSCAFS/uibWvRPIfTD&#10;hyibR5hiRQdCBGGM80wt5L4PWVzjbzOcuuWrXG601EKDMAdR/wZaDO5724QZQo1z/+O+CwKZO+ZU&#10;JTcSjnAu9wEsVJ1MveI52O/fsNgaFRt48dqeWob5/vfk+RwNogg+Np7b5zkGRhY8TvAhRAGCvJEp&#10;gwQ5nkN1yle1CCscfZgiGFk9Ftb7AEbQcaM7RmdBH6r+vXbLm+sXdDQkXPUPN+8gzd/21zuIcsDD&#10;5sX8fH6cAyxv3gMrH6oYhCM//P3vCVqAKbeP+2DOQRagipDFY5jjaPO8j8GWuxcbHP/dA62z33/T&#10;B1r1lSVSXpAjZYCtkvxsKcnLlFJESSG3AVk56YgMwFOa5GclS05mkm3nZKZIemqCWcLnZKaaRXwO&#10;3qXyc1NwPB3bhDeAFeAqJy9d8nCtEuyXAuIqinJkVm2ptM2qkp62Blk8r1PWrVggOzYul8N7tsjx&#10;I7vltZNH5S+vPSOfvvuSfPkBgAuw9c1Hr2F8A8D1FiCLI00z3gZ0vQ0Ye1u+/PBN+fwvrwugXgD+&#10;cvqrjyx1EEBqDoF9gAWw4mgqlgdaP5xhk2LWXznQ4rHvvvUgi4Bl6YDOsv0f3znA+sf3VLq+dFCF&#10;MEWKAIXRbZ+yeqv/8ua57Ycdo5KF+G+A1v/849/Hn35+JD80veALOUFrBF4yo/EyS2MFmiUM+OUA&#10;GeC/iNsLNV/CzzN1iy/XP/8Z5/Dy/nMHWuf9AiAA2KIhBl/KqW4xLSsmOkbGXXSJXHvNFXLLPX+S&#10;SfiHG5eTCpDJkrTqQkkFQNHKPR2wlVKWJ8kApazKbMmsBGiVZUs2gQtjTmWBpBO2EAnYT7KUQPbj&#10;ypGkwjSZUZQGUEo1SKOClYZIxH9YUkuyJBnglYzttFIEoMms47GfjP/4JBRkm2uhU7qyJDYvTeLx&#10;Hww2Vk4uxXH8B2NmIe6J4wn5mTI+PUHGx02Vex9+QH5/+21y9Q03yrhfXS0XXnKJjLxgtAFWUHCk&#10;QdWgIUOtzuo8QhRVJboKYn8gwcuDJqo9NBwxiGLfLKpcVKKobBGAACuWUsjjhBXAMeuzqGZRJeK8&#10;ARPWmbsf9qkusg8aUwpdP61zQOWA+Rxo+WF27h5k0fiCytpQ3i8gwMBv0MChACdAn0Eb1ziAI3AR&#10;vCzlEJDFmi1TvLCGxhlsgE0DCrr8EZwIWqyvIlgFU9kC8DDlj+Bk4BUdjmMhEh0dIZEjsD9yhESP&#10;jAKMxZjiRNCiqhUKWOI6Og5Gx/BclzIYFsm/OYAZjoURsABTYaFs6hyA+wRKSAhhi3b4gTiOawDU&#10;QgFaHCMBbPzxFa2ahuaz7YCsTroO9i4EBM0z9cipSEut9xGd46yZMCDILNkBO7MtbXCFnTNnPsEL&#10;67DvLN1xHl6W27t5PUBY1xJtwwt4Jy3bsZ6pg1S1Omj5juuZajVvMUCC6YPzAFc0eaAL4iJt7p2r&#10;bF7cjnOaOmZ7qtYS7ephA2WCHlU2KmMAEdyDdUEGWaaqAEDaZmtFA4Cqpct6UdUiWE9Uy/Q4qjdN&#10;HYAsNtCls16LllTWA7aqNa8EwFVcrjmFZZqak6/JGbmIbE1Ky9KZSWnWb2syQGvy1Ok6YdIUfeCB&#10;h/XmP/xJx4y9QiOiRuvFl1yhN2E/JTlTV6xcrfv2H8DL96O6fec+3Uhzh/WbDbaWrdqki1as18XL&#10;1+uylZt0IUDLTDEAJ+14/ky9a+1dAujE8wRosTarleCFfQdYdCFcpLWt8/AdEc09mO8xyGTa4CyC&#10;V8tsref3xvdtwnYjQKsa0ER7/FravNe1aROAidb41QAvq7/CWoMsphA2AsJ4Dp4j0wpn4Vqs86Kp&#10;Buu+CFqzWmebwsj6vNZewDBrs2hqQjWURh8LVuncBat1PkBr3sK12oPPH5+Uq9fe8Ec9f+yVeunl&#10;1+nDE+MAzb26dMU6XQMYXc90wfXbdR1GwtYaxFKAaTl+T6k5JdoNAN+zc6+ZSxygYcX2PQZamwFY&#10;m3bsM+Bi2iDTBzdsP4D5g+YouHUXFS1A1k4HWbswtx3gtA2j1WdZCuFjBlg7AVtMMaQLIaGK6xiW&#10;eojz9wKg9u0/imOHPaXrmMGW9diyoMLF2i2ndB0EsB2mygXYehJwxbTCJ44+7VwJsf8UoQtx/HHW&#10;cJ0AcD2tzwK4CFrPM53wqeP6kgGWM8hgo2M6Er4C2CJwmbL18gv69isv6luvvKDvErSoapkTIdMI&#10;PedBpgm+7QwyGOy/9ZmlEL5h4QOXU7ZcLReDqYS+WuUDl9tGGIy9YeqWD1E+WDH6Q5YPWP6c38TY&#10;4MpGwpEDrf6GGBzP7b/nFCoCFgGKQOVBEeMM1SMqVIAazhN+DKSw1tL8ADoELYMpb87WEM4ITDju&#10;FC0Psrz7OFXMKUx0MuyfRmiwxc/Aui+DI6YLOpXJFDeDKgdPPoCZQQYdA715H8gMgLy+WAZVtu8g&#10;yIct65/FOb+Jsc07YCIAcdsffYjqAyOOCLuud6zvOMKBlLu/Ax13HX+Ngy1AEAEIUNQftr7jehtx&#10;fQAVt5lS6KtYznGQwIVr2r4774czDsL6lC3PHMP12yL0faF/+/YrPfvdqbMY+0CruaZCaoqLpRrv&#10;MyWAoJK8LKutImSV5+dIKYJKVw7TCrPTrNaqHBCWQ/UqLRGwNVOy8N5TgvekQqzLx7tQdg62cR1e&#10;KyMnTdIykyU5M1HKsKasIE+qK4qlqqJQGmpKpbmuUrpbGqS3o0kW9rbImiU9snH1PDm4a708dXiH&#10;vHbiMXn7laflgzefszquL1iH9dHrcgrgReA6RafBT9/B3Fvy1QdvymfvAbQ+fldOffq+4HkDqj4T&#10;ugTiWSAAWAArApfVZwGm/nqaKYQuXZBA9VdAltVnEbQIaACpv3/vFCwLbhtkfSV/P/O5Sw/84Rxc&#10;/esH7FOV6gMqAJYHXBb/OCX/c9bBFEHLRgYBywvC1k8/P5KfoXjJH4AXYxpaXBAVLaMARYHD8XKO&#10;F+tf4kWc8YufsZYHL+es4TE1i5bh55lt+C/6IAsv+dgegBf0gXghHzKEjWwBAkNpEY+XWLwYjxx7&#10;gVxy7aVy76RJMiMjzXpfJbAGCwCVhX+QKeVUrHJNwcqvKzDQSi/LBGhlS351EUCLvbVyre6KaYWZ&#10;2KeRBkGLYMaargysTS5NM9WL9VrTi5IkqTzLuRQColIxWv8ugh2uQUv5DFyDjZMz8TmSsCa+IB2w&#10;lSoz89MBWwA2fM5U/McpIStdJs6MA2CNl1vuvkuuuu7XMuaKK+Siy66QUeePlvDokRIYGgHAogMg&#10;lSym9AGcvHEogMVqlfjMEWbFDtAygwrMmwoFuHFQxXnC1xBh/zLCks0NC5CQ4FAPsLzaOPyuCFI/&#10;JzANGGT3C7EmyE6tJLS51E9fseLvkL9LB18MqlDcd0CFz8DA9U1FoyLmHTeA8tRMB1RUswjlBDD8&#10;zeD3b+6E/ndhXRdgj3VSI2JGScyI0YCjSAkMGy5RoVFyPp5ZBICI7oBUmUIjQgFUEZbWF0HwinY2&#10;7TEj3XY4/kZjRo+2FgLstxUWGS5MIYyMiZAoRBjOCwBARUREWx8tKlYRrNkCRIUDpkLwTALw7EJD&#10;CcMhMiIc5xhkuQiP9kCrtunPgKwDGM920WBiNl6UZ8/By/xc7ZoHiAE8EZLYS4tpgwZMNKjwQKkd&#10;L9Wut9YSnT1vBYBsKV60ccxLBbS0QJpe4FrdGB28LQYcAYxo9NA132CO1yNQuZqs+VaT1QjIYs0W&#10;wYuOhDaP6xLyaIxBmOsAfLUC1Njbq42phzi/hZDVxhQ2QBkgi6lsTZ2ErTkAEabY9VoqXQ0Vm+YO&#10;raSaA3BgKiH7Q1XVt2pheY2WVtRqaWWdQVZOUblmFBRpalauhYOtDE1ITjFlayZdCafG6sQJU/W+&#10;Pz+oN9x4s4664CIdMWKMjrvkKr3l1rs0KztPVyxfqQf3HdLDBx7TrVt2Ax626ep1gK01m3TFqo26&#10;ZMVaXbB0DWKdzl+yTucuWovfwUoAFmCzE8+EPcQ4di3WuvaFiAVa17HAarOYLliL70VjjBrWpGHk&#10;+kaMdQCoBgbnAU+NTB0EOFUBmghS1XWAqoYOAzDWYNEkw0wx2Oy5sQPQRfWqA8+IfciYZjhbaxq7&#10;tYr28LgW1cPGlrnaANBrJuji87YBDLvnrtSOOSt1NqBqDuCK9Vg0/Jg7f7XV3hUVV+tvb75TR4+7&#10;WmNGX6S/x3ZpWYMuXrxa16zdomvXb9VNmwBNm/foBtq5b9yuK9dt1TbAdl5eiTbgd7d+7WY99ihr&#10;oh7TPXvoMrhHtwK8HGghsM/0QapZG3b4oAUgA1yZYoVtgybOAag2UaVieiCAymq1aPGO2Atg2rPv&#10;qO7AeTv3Out3ruExs3vH3F7A1v4Dj1ujZK5n3ZbVbhGwDtEww4MtGmc89qQHW0/qMQRB66nHnzHY&#10;ehL7pm6ZqkXYcqYZ1tz4yWcMtpyy5RStl0+e1JdOPAvIctbvzgLeARcVrndeJWhR2QJsvfW6fvDm&#10;ax5wITgStgBWfUHYMuiiQ6FXn+UZXfiphH74oNQ3R1MNnMN5H6YsqHj127e0QYIS1rnR7dvxjwhg&#10;gClu0/adLoQWrN9y6YXOAt5t+/DzDYCK1u1f4Vwfehwcve9UIwIUQc1XqQBcBC1TnghBPO6Blq2x&#10;fQdd/j3c9biG++56dswLQhbTCA3OcL59Lq7zwtVmnQMsAxzCFYJNjc3QgsBFwwzvOEd/2wDHAx7a&#10;t5vjoJc+2AdiBC4e94DLhyIfkmwtlSxTtBws/eeafzvPO+6vc/c414PLqUwYfcjitkEU1vdBlxv/&#10;c96gysDLs3q3cwlahKwvDLJsBGC5FEKOdCYEaH3/7VlsHwBsGWg1VpVLZVGRVBTlmtpUXpiHbUa+&#10;KVyVpQVSbts5UpyXI5XFBVJamCvFBaztAlDlZ0hRYYbtFxVkS14x3ovykiUvK1VyAV5pOSmSie1M&#10;bFMp4/n11RVSWZIvdVUlUl9ZKi31ldLZUo+okzmdDTK3q0EWzmmX9SuXyp6ta+Xw3g3y7LE98vpz&#10;R+Wdl56Qj948AehieuGLgCuqXG+ZovUNRipaXwC4vvnkXfn+608FvwvBc/BSB13fLAMtBuGKtVrY&#10;JlixDuuvTBEEOP0NQMXgPgGMLoIudfArV4cFePonDS+w/y+aXgCyTNXC3L/+6gDLhy2aW/SBFsNg&#10;6jTm3fjf3D57Lv4P9n/6+ZH8DMaLeSBTu4YPl3HRo2Q0XjzpPMi6rIGIAXwhJ2j9zJkmOAMFpp55&#10;wZqen+ElHKDFF2xTtKioDAIIALgChjrYGhaKF97RMRJ90Qj5za13yiMz4uWR9ASZUJQhGeUFZnjB&#10;3lmEnQyAUXpZhkEUISuvIk9yK7MAW/mSUw44KsmQFEBUUnEG4Cnd4CkT61I5j4jNSzJlK7EwWdKw&#10;T6BKLaWylSlJuF9aaZarAQPEZdXierhfRikAjwYbWBuXnyIp+I9KGj9bAa6ZmySxKVPlkemTAFj3&#10;yvW/v0muvf5XcvFll0n0mAusoW4YwMZ6jBF8EIQdt800PwLWIAMqpge6hsEEMIIStxEeSNk5gBuC&#10;CvfZ+HfgIKb/4bnS7Q/H2RyYKiTXMKXQ6qiYzsfzB+M4PgdVJN6DaYR0GDSXQQCVgRaCaYIOvAjL&#10;DqB8041hwwJlCK5P6LKURVOvqFB5sGWqF6/nruGnkDrIcn8HhC6mDNJhMdgUpGgZORKgRcMLAFQA&#10;66nYwwoAFgIYYqpfVFSESxdEcE0U668wHxLFtEDAGKAqFGuYWhiJYD+u4AgAkhloYMSa8OhIq9ky&#10;1YznhmBkaiEhKjgIoIXPMzwA8I+/zeHDJBLgFQQwY4phBFMMAWv8qahp+HN5dcOB6rrms00d3QCe&#10;udoxd472LgQQsYkwQIZ1VQSZrrkufbATIEPrd6YGMg2QphRdPUu1p3e5pQ5S9WrqxnUARKY6YR1r&#10;qngdghhdCbnNflvW9BjHCVFUtNoBT7QEZ3+tlh7ahM/GPCGLCttCbcfYhmt3Yq2dA7jiOe0AOQMy&#10;3K8BYEVXPlrBO9tzZxDBnlt1Ld1aDxhhs99qAEI10wgRVLSYQlhR36KVdc1aUlWn+aXVWoigqpVT&#10;XK6puQWaVVhsylZiepbOTEmzSMZ2fGKKxscn6LTJsTp18jS959779LrrbtQLLrhEo0aP0QvHUtm6&#10;TYsKS3Tjhi168MBh3U83u0100duh6zZs05WrN+vSVesBWKxjYkPftdbMd/aClZY+2DmH7oOEKwBN&#10;5yKtR1QzbRDQVe8ZYRAoWcNV0wq4YgCuqGgxtY+pflSc2LiYKhZBqp6pk4AtqnqNZunuarOsTgvr&#10;Wcs1C9tO5XJW8ASs2sZePCdAGICLUT0LgDeLtWD4XXUt0dZu55TY2bsCnxsADrCat2CdLli0AZC1&#10;Bn8PK7Ssskn/dNeDesG4qzQ8Zpxec/1NmpZWoPPnLdaVeA5rAFDrAVVr127FuF03s0YLc72A5+Ki&#10;Si0trNAF+Pt59NBRq3fatXO/7tyxTzdt2akbmDLI2qxdB3T91j26zgvWdm3cth/wReBirRZ+B2xo&#10;TIMMANbW3Qd1856DuufAEVOm6Ea4lemECCpcTA9kMLWQkEXo2gv44vaefQAuHNu775ipWwStfQZc&#10;DrIIWxaArH0HH9dDjz6BeaYUHnPuhICrxx8DZBG4TNkiZD3rbOCPPWUphQSuF5456UDr+ElsP6vs&#10;t8W+WyeffkqtqbGvar34gnMjfPlFffe1V/Rtb/zgzdf1L17PrY/fec1ULBpkfAqY8pUsKl40z+D2&#10;FwAnX8n6wrN9N/D6wKvb8pwFCVk0uvDTBekkyH1uW/SDL45Ur3yw8vfdHLYBNmaGQZMNuhHSkALA&#10;RWjx4cq3du8Lg6BzIGTqlTf6KYM+VJlyhdEpWQ68+uCLUMXR1nxoo4EYr4ttPzWQ97C0QByz+izv&#10;vvwM1qsLxxy88RqekoVt7vtxxsAKwGHgAoAhbBGcCFa0kPdgy9nBU3Vi+Os+Nrt3gyYPinww6j/n&#10;w5MfnONxf5ujXwvFe9PF8Hu/8TGCkIOXelvXp1xhLW3mORKATO3y0wc5EohOE5w+1zMAKipbpm5R&#10;mUJY02KCHsGK65gq6MGXU7lw3TNcS7DCvezzUdn60iCrH2j9E9uHAVoP8X/PZtVWSE1pMQArX6qK&#10;CgFd+VJfXgYgKpSywmypKAF04VgpAzBVCtgqycmSKsBWEUCLgFUOUCsFnOUCzIqKciS/IFfyMjMA&#10;WOmSkpksGVlpkoW1hLXKUtyjDOuxhtBVU1EsDTVl0tRQJQ34LM212K4rl9a6KpndDujqaZEF8ztk&#10;zar5snvzCkDXRnn26B558fghefXZo/Ley8flw7eek4/eflE+e+9V+fTdV+WTd1+TT95/Xb76+H0B&#10;nBtw4fci31mzYheuRotgBagCbPXVZX1/DrLOARcAy9QsB1p96hWNLghXHmgZXCFYf9U/VdClA57b&#10;/vcAXCH+z9kzBlmErv/7z+/sXeOnnx/BTxBAKIA9kQICZSRefMMBDDRXsLRBg6yfO8gy2PJqtPBy&#10;ThWDVuBmnGB1Wk7JYOobG9gStPiiHYjrD8LLP23MA/ACHDFmtFx09a/ld/fcKXcnTZFpgKF0AE5S&#10;aYYks1Ex/kGms2lxeZpkV+dJXiX+MVcStHIlv6pAEktTJKEwSRKLkzGmSVJBqoFSSgn+sRelW5oh&#10;0whTSvCPvjIH4JaFa+Ee5Zm4D6ALAJdNsCojmGVhfYFklVM5A2hxrjQPEMd0wjTJLMLnypgp0xIm&#10;yEOT7pDf3narXP+738plv7pCRuB7RIyMwEt9pESERkggXf8AVLRfDxwe5EWwpd4RsAhadP3zVazB&#10;gFFX+zTYoGiIB1rWo4pKkEGTg51BeKZM2RvI0cALAAbIotLFuixav/smGoQkKjZWU+epj+YyiN8n&#10;t6lE8vfpzC/OM3ji75KmKAH4vTPdkCoZ7001ixDnq1lc52Dt323ceZz1XNaoGJ/zPE/RYuNr1umx&#10;+XBk1AhEjAOk0DAJCAo2RSkgONS2mW4ZERFhjYNDcTwygqmEdBIcDmgKlWicGxEN4IokUDmoCgoN&#10;xLWDHYBhjvVa4dgmVHGbKlkEa68AUDTHiMYxphTS6j0oeCjuNUyi2WsrBNfB+dEAs4gR4fbvgqAF&#10;yDoA2Drb1NmtbbPnaccc9siab3VabCJM5YgwRKihEcbcBayvYl8rGmAsMeiiyyDPcUoT1S0aZACm&#10;upkq6JStjvlLTY1ivReVMDY+7sX1OnBtZ4BB23YAEl6kua4D12rrBVj1ct81Me4g/GGutXuO9Wli&#10;U2OqbDyvGdu0PzcVywBrge03Y7u6tVdr2mZb2iAhi7VLNa09WtvabWYOVY3tVrNVO6tdK2ubtLS6&#10;Xgsr6rSwDLCFyC+p1Pyici3ML9f0rDxNzsix9EGOqZm5Gp+QbE2Np8Ul6ZRpcfrI+Gl61x336DVX&#10;X6tRo8ZpZNQFetGl1+gf77hbKyprdM269QCD3boHcLCe9VpUatZu0WWrN5oT35LlG3QBQIupdh1U&#10;/wBZnXOWAzIXG8g0Ixo6FuE7LtSq1nn4LoCpjgX4PnO1tmUuwKdHqwBJtS00qSBcMeWvA8H6KgTA&#10;iUYXHNkrq7qeboKsw2q32i2aYtRhLVMIq5lWWMu1ADSqWHUOuKiINTYD5mgTD9iqxXY97t3Ujmfe&#10;wRRTKp0r7XP3zF+lPewNxlRIgHlpebPe99B0QNbVGjXiUr3kyt/olBmJ2tk5T9es3qDr1hGyNusm&#10;PJcN67caZG0CdC1ftlqrqxq0qKBcW5o7dBuA6tHDx3QPIImQtW3bbt1CyAK8biBYIZgyuJnW7Ti+&#10;wYOsjdvduGEb67cAXJY+eNAaGO/wVCyneB1wTY0R3GePrd0Aqz2AKVO8sE+wotK1C9t0I6TCxZqs&#10;/QcBVPuPOUADeLGma//hJ/UAoOrgo09a7CdoYd8cCgFetIF//Ahg6xidCI/rs48DtJ4gaLHnll+/&#10;9bSBlqUQmjMh9gFaLzCN8Lnn9MUTLoXwNdZqIV59/iRGmmSca3BMRevDt9nc+GX9GDBloIWRSpbV&#10;cBlseTVcZpDhpQ0Ssiw10NVyEa64bw2NPeByMEUnQg+8PHWKAHZOvfJSA739PsjyA7BF0KJBxjef&#10;4dxP33XAxX0PtHwlicrWuW039oER52yfI+7B+S9Ye0WocsH6LlPKED5sOat3ghkgh9fBeZbmx5GQ&#10;hGvafQBQPM45ApYb3b1t285hbZUPWg6eXOqgAyaOBByDKoAZ70NFyhwGPdWrbz0hy4L7TBN02z5Y&#10;+bVZ/nGGAyRC079DmL/tYIngxB5anCcwEaj8cJBl5xhoOeAigHEtgccHMEKXncNjBkwOtlxaIIPH&#10;3P4ZHidIAbxOA7CcSyFADWEpgwZaPmQR7lzKIMOHrbPfn/rv7099cRLbmYjR9RWlAKo8KQMoVRfm&#10;SE1JIcCrVKqKS8yqnamDpfl5Upjj0goJR0XFeQZOmZnpkoVjRVhblJ8rOVhfXFIguYCv1Jx0Sc5I&#10;kVRAVjbW5BVkSQnhqrxECrEuBxBWCqirKi+W6soSqa2rkOrqUqnFe159VZnUVRdLY10pjhVIA47V&#10;N5SY0rV8YadsW7fYoOvR3RvlqcO75PixffLiM0fk1ZNPyKvPPSlvvvisvPXyCfngrdfki4/ekzME&#10;LTYo9vpo0XWQqYNME/yBvbI4cg7ARQXLpQuyH9Yp+TsAyvpdYdvSBhGmWNGa3Ve3qGIRrDy4MtML&#10;bDNF8H+YKtgPtHzY+j849n//ScA6B1umbv39W/nff/0EWj+an4DBtGMPkHBAwRUXjJHwEVEGA4MH&#10;4OWZoPVzvJR7CogpWv23qWj8HC/fP6PK4ZQMutIFBoYCtoJNFbFeWwQtvrwPHy6Ro0fIqHHj5Jrr&#10;fiW3PXy3TE2Pl/j8NIBTuqQBprIqSyUD/+iyq7IksyJLiqqLpKSmwJSsfKYSAqjSAEppZYAsml4U&#10;0VHQKVxphSmSCWijEpVanCEZOJ8GGoQsphRm4hqEuvTSHMmuzJe8qiIAXAHOBaSVZEoO1rLnVlJB&#10;piRkJ8u0tJny0JSH5JY7/ii/uuHXcvHVV8iFl14gUefHSEhUlAxjCl9QkAwG3AykcgWgoiJEG3TC&#10;jqX1GUABPAYOxDZghGmDgwbi2bgarEEAElqmm8LlAY45NwJSCU4ELQIOU/kIW4Qrq4My0CF8EWh4&#10;Hp6xqV7uHIMkQBTB2BSofpDEfQZrrfz+WFTBWItl6X4InkuVjOdY3Rb3vXs6ODsXhC2bN0WLwZoy&#10;qnMAz0BartM1EBAfQZgKlRCAaRCAKshgCxEaimAD4VAJxLxBajAgLZgW9oESajVUrMnitQBJIWxy&#10;zHTDYAnE8SDMUZEyx0LWe2F9FOu7qHxh3YioCBkZEyVRAK0RmA8JBlgBxGIAVheOirE5GmbQdTMi&#10;Jsz+XZRV1RtoAbjOsi6mc+48wBWVJgCTwRPrsQA5rKvCNtMFCVYdgJg2pg7OZr3VAoAVgAzbhKo2&#10;HGMtFVMHO3qYGkhQW6hz5q7AdehqCLgiGOGl2hluLOlLGWT/rXbecy7Oxf3bAW+tVMd4H2x3zsU4&#10;z92XKpelDuK8lp7ZACqCF6+1VJvxGel41wbYawGAUSWjG19dW6/WG3B1a2VzpyldTKejDXxVI0GE&#10;1uWtWlHTrOV4oS+prNW80irNKarQrLwizcst1eycQgOsZAAWe2wRtOhEmJSeqbFJSTp1RrxOnZKk&#10;kyZM1nvuvlMvv+LXGh0zTkeMvkTHXXGV3nnvfVpb16Br1mzQ7QQDxIYtO3XtBqYRbkFs02UrN+qC&#10;xc6Rj6mDrJPrpqqF72b1Wb3LAJbLAFpLtLFzkTZirGN9FmusWhxQVhCqWudY6iCVrBrWYgGi6gBM&#10;7JlVxebNdW06C/PVdbR3B2yyv9asLq2ncoW5GoBWLVMGWd+GY1UALtZk1QCyqHBRMWPqYANhjq6H&#10;TGUEcDV1MGWUtXr87KzjA2gRsgCKZQC32/88VcdcdL1GjLxYzx93jT4yKRaA166LF6/SdWs368YN&#10;W3XDhi26Cc9kM2BrE7aXLV2lsxpaNTevVBtqZmHdJj1Ie/W9j+I5AqI27ARg7bY0w820gEes2bQL&#10;I54xQGuLKVeHDbBogLFlB4Br6z5TtgyyWIu15zHdSYv3nQ6umDpIuOI867i28xjndzNVkO6GBKsj&#10;DsD20PYd55vaRXWLatYT5lroQOuI7mZq4SHM4RyqXQcJXYCsQ5g7dPCouROauoXRGhsffQbg9aSl&#10;ExK0WKdF2GIKIeu0rNcWIcvihL5kPbYAXCdPArCewz5rt561NMJXn6MFPNMIX9K3mUpIN8I3Xta/&#10;vPmKfvAWTTGckvWRlzLo12vRhZBQxZTCz6luEba47YGWb5DhpxR+TaXrL1S/2AT5LYOwrzyViyBG&#10;sPp/K1nv6WkCDCHI4Myr0WK9lgXmOBK2sMZXtvwUQh+0uE13QVOUAE6WLvgZzgNQuXQ/1nG9b2BF&#10;W3cGIcwCx1wQvghtHqxxzq7larF80KJhh0EVws0R3AhcDrTOmVwAlghdhCwbPeCi8uWFQRavz2M2&#10;8nx3rlO/AEiEKpsjVP07dNk1/mP0gYrBOX+tP8/RV6ecOgboAzBRySLQOMgiPPE41mOb6y29D+sM&#10;sAy6aM3+hZ13hkoYjlnNGNcQlKiKeaqVwZWNDr6YOshwdViYA3T1mWB44b4DPwfv54GWZ/GO7c/+&#10;eubrhRh/y/9NKy4gaBUAsvKlprgQYJVvaYJUuSqLc6W8qNADrRwppIoFQMrNzZKszFRLC8wDoBUB&#10;rrJomgEYS89Ok5RsvI8BpjLzUiUX55eXFgGwcnBetmRn0VwjU0pwr4qSYqkoRZQRsCqkqqIEcAXA&#10;qiqRupoyqQV8lZbkAuAycbxUulsapbutURb0tsnq5XNk7Yr5sn3jKtm7bZ3s3rZeDuzeIo/u2y5P&#10;PnZAXjz+hPzlrVfk688+EDYrZrNhSxOkogWo+sf3p0zFsros2rh/R+hyoPWPHxxg/QPA5FuwU9Vy&#10;YOUrWq42y9QrqlMeSPmg5ddjEaYcUDnr9v6Q5YPW/2HK4NkzmD/zE2j9mH6GDaWCESChgSEylm55&#10;EREGC4OoZACyGOeZAsIXdKaZufQzV6+FF3HPdZDjQIDAIPZYwgv/sGFMpQuyVEJTZQgDABIqFiNH&#10;sf/RGLni+hvlkbhpkoB/pEmFmRJfnGYphISjNMARGxLnluVLZkmWZJRkA4zycDxLcipzJKU0WdIB&#10;T0mEJEIaACwd56cUpUoW0wstPRBrq2mKwfqsDMlkDReOsXlxXgX+IwLIyqsolIyibABdqRQBvLLL&#10;CyQ+M1numvyw/On2u+Wmm26Wi668QmLGnm8NhyNG0sAhBIAVIAOGAmhoZmGAxFQ5QhKBxwEQoYeK&#10;FtWsAYMRQzg3UAabKuXS9AgkQ9h7zMDKwRYVQcIWw2qfADEMc3r8mVMQCV1cF8jmx4iBuBbnuM7S&#10;+yyl75fYP1dD59I9z7MaK6pQVNEYVNf4uQlbBDLnGMhUQuckaGmDXlgqoRdc69+r73NiJGxZnd4w&#10;5zwZEQHgiYwCaEV40BQuwWy4DEgNDqFJRigAKhiwEyzDzIadawFeNLHAnPXD4rlsPIw5U6siQyQo&#10;jA2PcR2cE4DfBxWsUAIT670IW5GRMiKGaYaeQualEEbieDjO5ZpoXDcKEWHrAYQ4nz8EreLSqgMY&#10;z7YxTc/S8QA2VLTm07p9kcFWB1P3AENM9yM80UWwpWuOKVLz2FcL6+YsYGohgculAnaZskXFi42P&#10;AVjY7wUAtQOw2gBFBDWqUrSIt+vhHs2d+AymbtGafI4pWl2AKwIVGxvT7r0N+zTG6MQ5TDGkWQTt&#10;zwlWLb08hwYcNJBYAihbgrWLcc4yU7lauphqNxeQ1a31dOPD56gnhDQDHJo6tXoWYAvAUVrTqCWI&#10;oooGzSur07zias0tKtOknAJNAlilY0zMyNPENCpbhK18TU3L1YSkNI1LTNXYuFSdFhunDz40SW/5&#10;0/160aW/1pCI8zUieqxecvlv9O4/P6KlZdW6dPkq3bR5u25kutumHbqWqXIArTWIFSs36eJl63Tu&#10;AkCKB1ptNMPoAUh2Aa6sNmsRvtcicxusYd0UIKu2hcoSRkBVA0emSAKMaOVeafVYbQDJVoOqGlq4&#10;03UQ35sKVoWBFNMHO53lO85j+iDrt+rqqX4BxABaTD1kKmK1QVe31jazTosqI8EYv39EB6Cwe94y&#10;QJZzG+zA77m0qknvfmiajrn8Ro2IGqOjxl2h9zw4SRubO3TRklX4zhsAWdssNm3YrhvwHAifCxcu&#10;1yZ8zrycIi0qqdKlC5fpvj0Hdf/+w7pj+16A1l7dtHGPbty4VzcgNgK2Nm3Za5C1YSv2t+93oAQw&#10;2sTt3YcMtjZu3a+bPOii2cUOM8BgA2NsA6oMsHYQsBxs7dxzBBB11M3ZGkIVUwlZu/WopRzuBUTx&#10;OK/h28TTLGP/Puc+yPoshjU4fvQpQBZrtQhaj5txxmEEUwgf90CLkPX40SetVov27+yzReA6gW3a&#10;wD9L2HrmhIEWwyzgaZRxgrVbHJ/R1144aU6EVLg4sm7rzZepbr0A4HLQZfbvdCJ85zWXPkjQwmjp&#10;hEwxfPtVQBbmEKzXYhrhF9j+6gP22SJkObv3rzzA+tyOn7OHN9gCXLkUQz+98N0+pYtzPnQ5sOI2&#10;QIowhn02NP7aU7UINWxaTLCibfvXXk2WwQ/nvG2qTH6/LB+mWOvlNyamkuWnDZqa1W+bwGRQBnBj&#10;XZipZdinqsVrM3Wx/71cuH0DLU+NIhBZg2IPjr79HIDlA9VXrl6LfbZolkEwI1TxWv75/lrf5OIc&#10;MDloI4T4AOUHAcpfx/DX+Ot80OI+r+uCqYaEKcCNB1gGUAQuhNmvm6rEeQdcBl24Dud8yDrNVEis&#10;/44QRgWL5xhoYa2nWNk21SqDLdyT9VoM71rWpNjWYp3N814OsHgffra/nfla/wHQwr3+BtDY/dfT&#10;X93N/00rB+SUFQCqCgulrsylDRblZgCqciUfwFRSUCj5OTmSmw3QystH5AGyMiUzI12yc7IkF6CV&#10;gWNpAKicrEzJJ5ABvPIAcDkF6ZIDYCsqypP8/FzJys6ShKSZkgFIKy0ukKqyUikvLgZMFUoVAKuS&#10;UVEmNbUVUltTDtiqkLrqcoMtphzOqqs24OporpX53W0yuxPR0y7zEIvmdsviuT0YewBgi2X31o3y&#10;4rNPyMfvvymnvvxYTn/zmZzxTDBcryzXsNjULYDX338AeH3vVC2mDbLxMIM9sKyhMPf7wZalEGL+&#10;P0HLV7D80YCKx73wAcsPwlX/IHj99PMj+RnGl/rBQzHSZAEvwUHDnUEGUwcRVLOcisXAi/rPXLiX&#10;94EGW3zBdylvuNYgBwd8gR82lGYMBIbhEgDoCggIluDh4RLOlLDIkTJi7MVyy123ycT46ZJSmCzx&#10;RUmSWZUp2QAqghLrrtJKEi2tLxX/WHMBTinFKTIzL1lS8A87o5xuhFSoCFIudTAVwGU1XiWZkmaq&#10;FlMSM3D9NEkry5QMQFpuTZEBXQauS2v47JIcSS/KkhkZCfLQ9Aly28P3yqgbrpTLL79MLr74YokC&#10;YAVEhFtD24DgYBnE1DxA1kBAFk0tzPCC0EQFj8FUQHxvNiXmthlhGJAROqn2sNbKwZhBKM4x0wmr&#10;b8NaD7oYfJasg2P4qiHXse4tAOAaSNMNQI0pX4QhQi9/T156p6lf3u+JgEcVazCAiCpWIM4PZXoj&#10;/gbYlJpgxdorQhavwTo9ridIcc59dtyHfxfn4W8A8Uucwzowq/EipPHvgH9PgKygIPaoAsgwZTAi&#10;WsLDmbaHvzHCEv7WwsMjJSSUNu6uabDZtEdHSDSt2wFVAYGAp1D8rWA9YWpYMMEtCLCE83Gc8yGR&#10;ACecFwBQCw7DcRpeAM5o3R7OhsSIoCDWYBHY2C8L1wwG8APMwqiEYT8M85FMP8RaOh/yp6S0xkCr&#10;vAagBcihLXvPvEXaOY9pfYvVmhgDcGipzhTCHoALw6UOes5/TPPrmWMKGGuo2gEvhDEDM0vtw3EA&#10;FdUrgpWl/OEY1/LavZwH3DXOnqON3b2mYNHgoratS2cBuNp5Pq7DVMJOfDaqZWbxjvNaqapxH5DF&#10;1EaqW1Sx2glvAL6e+XzZJ3QtxfxCbe1ya5uxrtXSC+dak13Wbc1q7zXQYq1WeV2rllU3aXFlvRaW&#10;1WpRaa0ZYuSUlGt2QYmmWvpgnqZkFGhyFmArPVOnJbBmKx2B7ZlJOnlGvE6aEav3PDRZ/3DbPTrm&#10;oqs0OmaMho8cq+Muv1pvu+s+LS6r0oWLlloD4w0bd+jqtVt0zdqtumr1Jl2+Yp0uW75B5y9cBYgF&#10;ZAEY2+cAOABbzbSw710G0FqI7wDQap+vdQDGaqpzzXPNcr2GShNAi42FywlJjYSoDgS+Xz1Ai2mB&#10;mKOyxbo0KldVtS2uRgsgZeYX9d1aVwdgs1RBzDc6pauWdVuzOu0aNMho6gAcI5oIyfi7aOmcb+pb&#10;D6J37gocWwhYrde7H5yM736dBkddqOePvULvf3g87tGsixYtx/fehO+9EaC5WTcAtJg6yBqtpYtX&#10;awM+U35OoZYUluLvZb7uAiwdPnhMt2/fpzsAWdu27NGtAKtNmwFOWw4AXPcBtvZarywGoWvTtv22&#10;TZdBBtMIN2J+A9bS1p2wRbgiVG3efhCgBIjb/ajtbyNQ0Qhj92MusE91a8dughTTCHGM6hbWUNna&#10;DfCiqsVxN8YDB59w9Vus3aKqReACWB00J8LHlQ2PnbKFfWwfwnc7Cgg7RuA69pS5Ez79+DP69JPP&#10;ArQAWU+xofEJPc7mxqzTevY5ff74SX0OkPWc1W0BsDyDjBeOP23ARYWLtVuvehbwVLXee+0Vffc1&#10;NxK2PrB42cIHrc+odJkNPPeZRshmxgyqXK/a9tcfAqQQBlbvvWb7jM+xTdfCrz56R2khz/MJaGxy&#10;7CtcVK2oerH5sQMqp3KdJsQQhLDGNTdGAG5MESM4fQKwIWx5NvCmahGGCEwejH2Dc779HNf5DPuA&#10;JIIR1SeOpmoRoDywcsYXDq4clDmocrbwvCaD8OYBHeYsvZDn4ZgPYDbaPKAHgPUN1ShATH/Q8rcJ&#10;S+4YocmHJ6dgcdtfc9qUKy/snP8IqkeEK2wTvvwmxu7a54CLa8ylENvf4xhVLP8zEPi472qvvBQ9&#10;QhJGgs0PpwA5ALC/8hj3+4GYv4YQRFAD9BhsMYWQKpilHJo6RehiYI2fXghYYwNiKlrct3ouD8JM&#10;0fI/g13jSwtT1nCPv39/SgEVZxEHcE8zxKgqLzN1KS8/G4CUa5CUm5sphQCkYgAY5whC+fn5kp6R&#10;IdlZdBZkDVYaRsBUPt6TAFlpmbRxZ5og3p2ocOHcLMBaVm62ZADIUgFmyempkpSWLJk4v7AI1wbc&#10;5eTlSjbunQ8YK8LnyAWQlVDlqiyXyuoKqaEzYmWZ1ALCqiqKpa6qTFrqq6WrtVm625qlvblBGmur&#10;ZRbWtdXVyKz6KmnvmCWrlyyQXTs2y/MnnpLPPnhHvvr8IzkD2DJbdwDWd4QtP33wexpeuHos9sxi&#10;qqAPWa4my2ssjPgXIMtZtp9LB2TKH80tTMUiTPkjYeqf/UYE1SyGpRbafD/IOssUwp9cB380P4MG&#10;BsiwwcPw8j0EIDTcKRx8WcbL+EC+qOOF3QwwfDWrH2iZmoUXf77E+2DAWh2OwcPxYhzglBl3XcwN&#10;C7Y+W0F4uY8eGSMxY0bIZZeOkzseuEdik2MloyBZssszJYv27CVM9cuxOqoc7GeVF2CfphUAqLI8&#10;ya8tBDRlSRYip4oNkLOs9iqzlCYW+A8DQCu9hCpWphlk5FThH3hVlhTXFkghe3ZVUt3Cfxy4LjtF&#10;piTNkD/ef6/c8Ieb5NrfXCcXXXWxnD/6fBk1arS91A8GXA2mCQUVKjwj1kVZPyzAh18j5equnFJl&#10;NU8Aq6BAGldw3qlG3OY5BlZc50GaKWB47tacmKYXto1jgFdLGcRz5j6f7bChQyUQ8Dp4cLAdJ3gZ&#10;THnB35OlB+L3QgDi74lqkylpuC/BlzA3hL8zzP/SSyV0KYYDXG0XlSoAFD8nYdGAyoMrQpmfMsi/&#10;C3/e0hF5H3yfoYGEOMAQjTBCoyQiLFrCgiPxPABUwQCasHCMNKCIkBEEMfbJ8pSvELYEiIq2MYgB&#10;OHMNjnFuOOAK8BUWRTdBAFgYLdpZkwWYD8bfceBgnDcc10YEEfYAoyGAKYAXIS9weCD+/oZhHIpr&#10;I4L4txpgjY0jIyJwLWeGAcgy0EKcndXWDQByihaBi26BPYQcqkeAoh6MvZibCwCbA3jpwYt/L+Cm&#10;G6DTCwDiWqYPduFcNjxmPVUngKmbKlY3t7FuDpvuzrVURMKXGWEQtAhoTBMEsBHAmubMNjMMOh9y&#10;3mBrHvbnA5YASYS5HsAe67GoolD5cnVahMBlSltxrutiQ2TWkQGymKLItEfCIeGMzX1ZvzSLDX07&#10;Xb8tphTWtfVoJYCrArBV3tCqpbXNAK4GzS+t08KSGs0rAHDlFmt2bqmmZhZaCmFqVr4mpuZa3VYK&#10;ICwhPRvglaRT4+N1/JQpei+A4obf3gLYukzDo8/XsKhReuHFl+lNt96myWkZeGbzABobABhbrcfW&#10;eoyrVm3U5Ss36EKmEAK0CItU7whVszoJnICujqXYXmq9tOpaMd8+R2d1AFKbewCMdAxst5TBSqp1&#10;hCp8J+sZ1tCilYiy6mYtqWvSqlkEsVmAtData243owwqXzV1NM7o1UaAFWGsmumGgC1zJDR7907A&#10;XLc2t802QJ5lKiF7sQHS8Vk7aWpCh8DiSr39nkd07OXXAzQv0ZFjrtS7H5gC0KzVuYBhQuVawOb6&#10;dVsMtNaux/b6jbpi5QptmtWo2Xn5WgrI6uroNqVr796Duot1VQClLQCqzZv2IABcWzkHuMK4GbFp&#10;G4CK4LWNphZUsQ4BojDuOujqtLBmI9ZswTHWarFx8SZuA7I2MaVwJ+u2XPrgNhwjfG3bydos1nAR&#10;th4z0Nq/7ylA1bE+hYvHdwHCdmKfdVys1SJw0TiDChdBiyoXAWw/wYugBbhivRZrtaxm6/CTGI/p&#10;saMErscNuJ44+qQ+9QSAi7VaTx63+q1nWacFsHrumZN64mmCFYHrJMCLAMb+W0/riyeOG3QZaL3g&#10;0ggJXKzZou07Qes9ABdNMuhGyKD9O63frTYLgPSZl1L42bucY00XlS2CGPYNtghOVK7oTkgVywEZ&#10;a7cMrHDMDDT6gRbVqlNM/fsI0AJgcumDGA2o/GANF0CJIGXrCVUAKAIR5qiS+eqSAy3CkAtTr+hE&#10;CNgy9YrXAgT5wTlTrgA2VI6+xrm+muUDlrueW89UwtOfAZwAJW4O5/nH/ONfsB6LIEbYIjRhHsE6&#10;q1MGUTjXAy0DHAKZB1UEJAMtXtOAydVNEZAMnAhFHmj56hXhyoGWm6fF+/fsr2VzAC4beb47h6Nd&#10;g2BncOWUJF6fo6UIEpioHHnbBlbc5hruA3wIWazPchDm9glDLl3wyz5li9s2TwXM0gMJWoC0M5j3&#10;0giZVvi37wBtGE3dAmRZnZavmnnQZtcioBG6MHeWoHX6KwdansV7SVGBM7CgtTvgqqSoSArzcgBZ&#10;gK7CIhwrAIhhLhfglIl3qSy8i2WnSzYAiipWSmaaZCLS0pMlJRXvaliXiXVxKSmAqyxJSE2VlAy8&#10;n2VmSmoaYCs1HcCWJqnZ2ZKMdWk5uZKekyNp2M8BqFH5KmUKY0mJlJaWS0VFmVSUFUk5YK+oME9q&#10;qyqkvqZK6qorpQHRWFsljdgvKy2wdZVlxVKNc9pa6mTJwjny6ME98uYrz8snH74j3379mZxGUMVi&#10;TRZTBJk6SBMMbvs27uYwSFdBqlceaBGyDLSwbZbtHmhRyTLFits+XAG0CFNUunzQ4jHG/yVs/csB&#10;lVt/2oMtr2YL8dPPj+SHikgwIIKqFlPfCFoBdK3jPl7Eaf3up4f1qSMIq8UBAJii5W2bsoWXfvbQ&#10;CsZLdhBeZgMBV0EAFNYhWVCFQYQMD5ELRo2ScRddJNdd92uZMulhSciMtX5XacX4B2p1V2mmTGUC&#10;iNLMORBzJVSt0iS3IlcSi9KtDouRhrmEolRJKkq0xsSZADLWfWXhHKYQcn02rsE0wvzSXMkpyzUb&#10;9xnpcfLA+Afl1rtvM7v2Cy+/TEaNGS2jR12Al/4YqzEaNGy4DAAgDqBShZfyAXg2VKvMKAIAQhgh&#10;XPD5+UqVcxfkPN0G8UwQtGbnMZ5DOCNk+SYWNvpwRfDFs/fNJfogCzGUKuFgpmTSIIOKF58/f0ee&#10;emVgdQ60mG5oCiPTDIcBfvFdqF4O5n0QvA5hy+CJypUBlQMuqlkDsc9jhC5LGWXqIWHMFC98D67j&#10;97G1BEqafwQArCIAQjEAnEhLDwwGXAcDrKhQEa7YHDs0mP2tQmVkdIxEAaSYthqJ9VS8DIqC8bdC&#10;FYpqFECJI1NPg8PwtwXgYm1XaDjOiwyXYQAqQtnQQIDocML8MAkOGoYRf9uBQwywqJoFAsCcksU6&#10;rSAJB5RF4bMGYz8E82FhUfbvgqBVWFF5oKS05mxre4+2AzhmtVCh6NZuwE0bXpoJPoSqVsISjTEM&#10;XhYCXjDPOi4AFUFhNmu75i/GS/Z8U8OoZHXPxvEephMuBFzN1zndALHZOB9Q1NbJZrqz+4wwaMTR&#10;SrMLKmHzAU2EPqYGYiRItXvOhVTDrIFxJ8/FSz0gqg37NMbowOfsxvW7AVOdVOQQNN3gfBuhrpup&#10;j4Q7QBpgqxmwRSCjMtaKdWYBT4AAPBBUZgG6ahrZYwvQVQ0wqQKYlNVoUVGV5uZVaHZOsWZlF2hq&#10;Rp6lDzKNkEpXbArrtdI0LiVDp89M1omT4/Tu+x/Q63/3Bz3/ois1IDxGg6NG6Kix4/R3N9+uKek5&#10;gNk5unL1eoDWVkAGVS2CxjpdtHiVLli8Et9hiTYDYJo68VnnLMf+cnzvZQDEhVrVPFsrZvW6mqkW&#10;VzdVVY/PXduKOcAjbdoBj6w/s9oswFIla9LosgjgqqhnCmGHzgI4EaKqarDf0KHNLYDP+nad1dBt&#10;NVy0eqdLYWVti5d2yDotwlaPtgKyGgDrrZ3zLMWUv1veNyktT3972z0aNeYKDYoZay6D9/x5Aj5b&#10;nc5fAMhavkqXr1prNVkb1m/Bd9+iq9eu16XLAJIAv+zsYs0vyNGOznYA6Hrds+uA7ty5T7dRjVq/&#10;TTdv3g24AjRt2qdbAFWbN+/TjYgN2N+0lc2LHXCZe6CBFsGKTYr36xYA2DYvzW/LdgdjWz0VbDNA&#10;y6zgPajaREADZG3dQfA6ijnM73zMQGznLsIV1atjBl47AVk7cHw7wIygtZvphRgJWvsQHG0bwEWl&#10;iy6FVLac0uUaHTOVkCmFhx99XI8injj2tD5J+3cEmxybYQaA6wSgioDFdMKTTwG0nj1pKYTPPQvQ&#10;OnHCTDIIWa8895y+wtqtF5yyRVfCt19+Qd955SUA1/NKk4yP3nrDpRC+TRXrDYAWgYtwdc7u/XOA&#10;1idvvQzAetWpW6zVMrgCUAG8viRcYaSaxeMGZwgHW0wfdIBloAVgYr8tNjcmRBHWfDXLAItwRZjC&#10;tZ2y5eq4zgBizgBGuM1r9E/jYyoh4YgwRrdC14eLFvFM/2O870DJlCcqWA6SnI27Z5SBcOupbDl1&#10;i2rWGUIS70s4ApiZ6oVr8Fpu3gGbgdJnH2HEPsGL87wn4IaQ5UPXOWXLj3PKlpljEIj8ICh55xCe&#10;6EDI4+b4BxgxgLI1DtzsuOdS6K5DUON5AC/MMwzecA5hxs7l9WyOAcihSmX3+bRPwbIgWBGiOGLf&#10;FCccZ/hrmEZIMHKg5eCIKYQOkjx1itfAnClaZ3AtH8S4lgqX1Wr1uwfC1Cye46UO/v37b84iDiAM&#10;tAhUdAzMtxQ/gBXAK4d9sIoLpLCoWIqLiyW3hJCVJ3n5+aZA5RXlSWY2ACkjW5IAT6mpWZKcniNx&#10;qRkAJhzLwnsYICs2OU3iEhHJSTItMUGmJifKtORkic/Kkvj0DElMT5Ok9FSDMKpfNgK2sgFbefl5&#10;kovtQoBeXk6+5OO+ObmZUkSgKq+SmooSqa2slOryMsBXmZSUELIKpKq0GMFar2JpmQXYWjRfjhzc&#10;La+/+px8+vF7currT+TMqc/l9Defy9/oOshaLQsClgMtQpefJkgDjH/2V7R80DJ7doQHWj5McSRM&#10;OTMMb97b7n/cBzAqWX2g5Y0//fxIfoIBQYF4MaZpBdUmOhAGsGaIygoBAGH24Qy81Ju7HAPHfbga&#10;ALiikuFesp1aQjfDoQCJQKaQAVACmeoGoBuGuWAAB+8ZgZfpceePlMvGXih33HaTJCRMk6SMJEnO&#10;TZQ0QFQSQIhNh3OrChF5zgmQ5hZlGZIB4IovTJG4wlQzxEgpSZFkgFkqzmMaotm4F2dJJtZll2Yh&#10;AGylKZJVnCHZBVkyMz1B7pv6sNx5zx1y442/lWuuvU4uGHehRJ8/QqJjRkh4RJS54lHJGgQwHITP&#10;P4jPKZD9sZyNO4HCd+fj8yFcUW2iqmU1WEMIrYGmCDF9kHBlChHTNfEMCFoGadg32MIzpZkIVSqC&#10;FgGJcOWnC3J74AA6QgY4uP0FYcspi6zdcsDlYIuf5zz73bCWC5+bv5PAUIyB1uuM1+bv0YEcYYyK&#10;FuCpT51y6aK/YJ2eD9rYNxjDcaaTErCokPEe5piIzxwYSOUIkBUeLRGRiAhEeBTmAESYj8Q8e2pF&#10;RUVJJJ5xJMAmCkDGpsKso6IzIJ99CMArJJIW7c6NkKmEwSEANUCW9dvCMbN6j46QoIgQGQJgYmpg&#10;aHgQfmf4PSDCAFrBQfj7JnR5IBUwfDDWEbaCJCyE/4fAULsve22FMO0w1JlhMHWQoIU429TaYY1i&#10;27pna0tHj3Z1AXQAMHT9awXUUPGitTpTBlkf1Yp1NKagetUDGOolcM2eo929c22cjTWzCWR4Ae8B&#10;WM0GpM2fvUy7uxdpK67dgmuyFqu1F8DVTSMOQBlAzYCLChVGAhVruTpwLlUvcz/Evhlu8BqANKYo&#10;MlWxu5epjq6hsrkcAqYIh+zXRHXlXErhEmzTKIOGGk7ZIugR1GiiUdc+WxsQTQAGphXWASJKa9u0&#10;sr5Jy2j9XtmoZeX1WmLqVqWLwnLNzisDeCEABmlZ+Zqcnq1xSek6NSFVp8Ym60MTp+mf7v6z3vD7&#10;mwFYl+swwFZIVLSOuOAS/e1Nf9Sk5FRta+/QJUuX65o163QdoGvFijW6eOlKpT0+U/E65qzAd10G&#10;2FyC57fElK1G9tNqnafF/Iyzui1tsBoj+12xT5alBgKwqEZV1DYDrtoAOW1aBsiqqGuyfmJUu2iK&#10;Mau5R2n1TsMLqlTNAE86EDbUsxYLgAb4ImgxjbCxtRNrMYdowHY9orGtC9GN/XYtq27QafEp+pvf&#10;36oRYy/SkBHj9IKLrwFwjteSihp8p/m6ctU6A6yNG7cBsDbrunWbdBXmFixcojU1NZqTna85eUXa&#10;3tam69as1d0795iByPate6y/FuuyNlHJoipFyNoEqEKsszotp1gxDZAQxdi+47BupSq1CyO2CUm7&#10;AFKc34xrcJ6KFw0z2GOL6YFUsbZi3VaA02ZA1tadNME4Cljj2kcdiAHAdtF9cO8TgKvHdAf2CVpM&#10;LdyJce/ex3U31lHF2tNP2aLK5ZwLjzgLeA+0aI5x+PCTeuSxp/TQ4WOArWN69OiT+uiRJ/TIkSet&#10;fusYxicAXc8AsBhO6aLC9Swg6zl9liqXV7dF2HoB4EWjDKYQstcWx7dfftEMMt599WUA18v6LuI9&#10;bP/l9Vf047ec2yBTBy190KvT+hSARchicJvgZeYXZpLxqqUOOkWLytVb+gW2vzDIImARqgBbXsNj&#10;AhdB6yuAltVmYZ+jqVcIf99BFue5BtuAIFq3U/06Q/WI5zAMfBxoEaqoaBG0rGExYMiBkQdFBCCD&#10;KJ4HwMK1DdhwX/8abh7n9ruuwZS3bfVTXrhtwpWze6diZOmNmD+FexG0qF7R6p2g5YCKQEPgcdDU&#10;B0iEJR638JQrXIOjqVNYZ+YVpmo59copXAQ4qlZUsT7zUg6dKmUj4Mm/nx+sfyJcORMN1nM5JctM&#10;LQhLBCiMfcpVv+h/zO6B83zQ6gMsHvPClC2MPHYGQMU6LppaOCWLKpYDL5cu6KURYu13p5ySZdc2&#10;i3ds0wzjh1OIb88CuA4gDLQKC/INbHLzcqzmKic3xyI3J1tyc5kaSBDLB1gRfIokJ4cglSUpKamm&#10;TiWm4J0rmbCUJzPTMiQ+I1NSAWEzUzNl0swEmTYzSWYmJAK2UuSB2HiZODNW4tLS5OGEmRKfkGCK&#10;V2I6AStHUmmWAcDKzyswyMrKyZXs7CzJyEiTnCx8Ltyb6ld2fhEgkFEoZWWlpmAxyrFdVlYsNUw7&#10;LOdYKh0tTbJq5SJ5/MhBeePV5+Wrzz+Ub7/5VACl8sOZL+RvgKq/+SoWoOpv39EMg06D5+qwfMhi&#10;WINhzDFV0K+9IjD1wZZBFeCrH0z1hTdHRYtA9b9eELb+F3P/+y+M/3XG3jV++vkR/DC9jYYNVu8D&#10;cKDyMBQv41Q9nFnCOaMEsyM3BcYBA1+sqb4QEggcBh+mjA2TkEBn8MDUwcGADqpkAdgeRvjANQKH&#10;DZGQ4QEyOjpaLj5/tFx1xUUy8YF7JS0rTZLykyW9mE2F8yWjnFbv+EdZnS/JVLAqsyWuKAXAhWMl&#10;mTITsJVYkGLNiWnpzn5ZdBnMooOhqWGAMsxlFOE/CnlJkpidLJPjJ8udf75HbvjDb+Xaa6+RKy6/&#10;QsaMvQRgwBf6SAOFoOBwGTYcoGVGFQh8dgMsC4ASoZHfB9/L3AXxPIYGUHHCcyBYDcVz8lIGz6UX&#10;EgAcYPnP0cwnCCsGtA5gDajwbAlXhBiCLOe5b3ALULJ6LS981YqgxvW/AHDxHHP9MwVrOECav0/A&#10;4gCqlO58nmd1Xb5yhXGQKVgOvBgGXgZdNERBnEcTFIy/ZHohxwH2Pfg3EgzICgshUIUbRMXEjLT6&#10;LPbOCqfrYFikHWcN1mjAbHQEGwpjHusjqEzxPOyPsPXOOIOAxQjHcToRUu0aRnUqAvPR7LeF8why&#10;mB+JuVBA2GDWGQKoqKiyJouQFQSoYrDGKzg0VKLCgiUC+2GhgQA93oPOiMG4jksd9EGrsrzubFML&#10;Xq7bu02Z6ABQtXXRPQ7gxbG9x4IGGJ1UnwA4VLRYm9WO6OgFNHV2aWvPbFO4mGZIg4weQBmBqqPL&#10;1V4RxtgQuRMv2R0AqfY5rNdisC5rDo7N1e55rMVaqF1zAXpYT4dBpqDRAIN1VzSwIIi1dFLFAiwB&#10;kAhKZoyB4+aKiGu20NWwh2YeACyCFIGNqY5zASp0JLQAwNFBsRvghmt1EgIRTMFjTyo6FTa0MkWO&#10;PaW6tJY28ICUqiqqW01aVFZv9Vv5xZWanV+uuYAu1nJl5pVqWnaRJqflm7o1IylNJ8fF64RpsXrv&#10;Q+P1RoDViDGXalDECA0Ki9FRF1ysN1z3O50+NU5rqhp0PgB16eLlunLFWl2+bJUuWrRK5y5arl3z&#10;HXDaZ+5ais+50GzV2Sy4Ep+x3OqmOgBFnVpa0wLAagNIsSkz4AqQyPqsWqZF4jtUMBVwVqvWNrVp&#10;HdUqNm1m6uCsdm2c1WN1Wc3sw4Xr1tU5i/dKBJ8BmxrPamET4zatb+nQ+mYErmHghetlFZbq7fc9&#10;pJdfc6OOHnWJRoy6UMdd/Rt9aNIMnN+qcxYs1qUrVuvKtRt0xZoNuoGNmzGuWbNe5+M71tY0anZu&#10;jpaWFmtbZ4cuX7VCt27dqls37wRIbbf169Zv042b9ugWANW2rYCjjYCqzQcwd0DXb9wP0HJpg5t3&#10;4NjWg7a9AeC1HkEwImht3rYfYOQaF2+lgrV1v7dNlcut2Q5Y2gZI2oztjYgde4+ZmkX42r4Lx6hw&#10;Aa527j5mytZWwhfmdu0+qjsJXdgmbLFmi46Ge/bQMMMpWgQtphXuPUAXQqdw7QNo7TuIbQIXbeAB&#10;Wkc8yDoE4Dp4+Chg6wk9ylTCx5/WJwBXjx97Up8EaBG4Tjx9Uk8+c1KPP33CoOuFE8/ri6ZqndRX&#10;nnvB7N9fPgngYhrhSWeSwRTCN1960cDrL+y19fqr+gF7bZm69ZpZvn/45iv64RsvA8A8NevtV/TT&#10;d19xoPUeoOx9Nj5+xdIFuU9V68sPAGAfvKWfEsIIX0wdfO9N/eYDV3tFGCNosUbLNSwG6AB2CGUG&#10;XtinzTvnTgOc+gMYR65hELiYXmj73DZ4AqBxLcbTVJ0AQKZ6EZAAUN8Bes4AeiwV8LOPDLK45gyB&#10;CftUtwyUDLgcYHG0a2Cdiw+9fR5zc0yF5L41Lf6UxzHHtYQtKmGAK1OJCFEcse+DlQEYYYnX4Tn8&#10;LEz3A0g5RcwBm1OdCGuENpzrq1kcTe3ivoOsM19/7gHXuTmCjA9HfbBHZQyQ5UOaf9wA6xsHVT/g&#10;Wn8F9LBeyyCLc7bvtp3lO2EK53GOMMbAPAGLypUDLh7HWgMyd8zNn1OteL7r4eXUMYM0HvOC82d/&#10;+EYBDWcBXAcQBlr5noKUyTqqzHRJT0+TFEQa4Cc9A3NsOJyVCfjKk4ysbIBVCo6nS2wiICouQWbM&#10;TJWZSRmSlJ4liWlZgK4MiUWMn5Eg42MTAFtpMhHbj0xPkAdnJMrkhFSZkZgh05LTZMrMRIkFrMUC&#10;2mampmGbKleGpGBMAbTxM2QBrJJSkiUxOV3S0nj/dAAX3vMAZTmFeZJXVCxVlRUW1VUVUlFeYi6G&#10;5aU02CiXuroqaW9plBWr5svRo4fk3bdekS8+/0BOn6I5BmCLToMALD9lkIBFRcuaEhtkOfXqvwFZ&#10;//N3pvx5aX8+PHmw1adYMQyqAGNnafPuW727cwywCFQ+WCH8OQLX/w/jTz8/kh8CklmTAxaoPpnC&#10;hdFsvy0IW0wpdCoLVSumBhI4CAamxCD8tECuM6AgeCHYl4m1WkyrC8J1w6gwAEKGMYaxRma4jMLL&#10;8VVjLpLb/vA7eXDqBJmWEifJ+almdJFZCcAqyQZEZUqaRRrgKdXqtnIwn1aM/xgUM53wXKphLiAs&#10;pyxTCityJacixxocz0iOlcnTJ8pDE++XG2+9Wa657nq57OrLZMxFY2TUqAsAA+cbDAQHheBlPBTf&#10;D1ACUHEqnQda+A4GQAgzo+B3oxU+n+EAwCQgitBK2GLvrGHYHjh4EJ4vAIoBuCKEDQCYWHqhN/oO&#10;fgQuUwgRVKMMrAhNVK9MTeQ+3Qe9+jgCFvd/9ks7h0qYq/Hi74C1XFTT2Dga3wHHBvySqYg4jn0/&#10;BZTqlwMtKpYAq1/8Etc4B1oudRBhc1yLecDWgAFMHaQZBtYQpAHWZk5hzYkJPwSlCOuhFREdI5HR&#10;UXiuTjEKDg4G4NAZEFCF47RaZ41WDKCMNu50KSQcEbRY4xUAOAoIHi5BoeyTFSGBoa5WKwJ/N1Sh&#10;WMM1DMAUEh4EAAvFWkAV0waDAfyhQwBzXI/zw+lMGITzIvA3FyUjca0oAhauH4r7sJdXCACRPwCs&#10;P9dWNBxAnK3Hi7YBFI0WAFQtHd0ADQIUt6k+ObjqBpDQSp37TW2AM6xr6+414GKTY6Ycsq9WDyCq&#10;mxCF+daOHpwLACOcseaqh+YatHZ37oFUsRq7cD+AWpOpW4SqBYCuRaZ0dTEFENemEmZpg7g3e3HR&#10;0bCpvVebWueaukWVqgvgZe6JpnLhcwC+WBNGuKLSxdozQlZn71JAFb+r6xNGk44uOhbyfEQrII3f&#10;kQ6KTW2zrXFvczOAs6lHGwkyVY1aVFKjlZWztLS8QQtLa8wGPj2vTDNzyzQtp1DTc/Ksfis5I1cT&#10;AVxT4hL0wYnT9c77HtYb//BHveiKazQ8+gINConRiKjz9ZLLrtH77n1YC/OLtb2lXRctWKILFy7T&#10;JUtW64LFK8wMhMA5C5/VXAdbMbbPM9WtBkBUhc9VQVfB2lYDrSoAFq3c2Q+ror7ZGjKzLov1VraP&#10;sRZw1dDcjgBYAbTrAEqNADY6DTbO6tbmWYCtxi6twzWqcN0qqmKIBkBVXUMrzqELIRsaN2l+WZVO&#10;iU/Q3996l44Ze7XGjLpYx467Rq+/8RaNw/dvau7WefNX6IpVa3UVoGoV4GoFlbuV63TB/GXa1TFX&#10;i0tKNTMzV0vLKvB769HV69YCXLYDgrbo9q27AFY7XR3bRo57lAYYVK82btqPbYAWttfSgZC1WYQq&#10;ANGWbYdsex1i7ZZ9BlwrN+3WDdv3u8A+67popEHAYurflm2HdT2gbct2KmBUtB61ei6C25adBDCX&#10;NkgFa9euoxipUB2zfUslRLBOi+rWLoIW1lr6ICBr/34aYLj+WwZaVLr2AboAWvsPPa57AVl7DzwG&#10;sPKcCDEyqGZR4eI8Fa4nAFePP+4MM6hoPfPks4Crk3qC9VpMKXzmhKlaL554DnDlIIs1W1S3aAHP&#10;dMJXLaXwhBlksMExUwnfB2i999pL+hezgAdgAbQ+eutV67f18VsALNZlWVqgq89ydVveHLY/JXwB&#10;rghS7LNFIwzrv/UXLwXwo/eVLoQELEs9NHWLAOU5EBKsABo+ZPlAxX0CFq/hw5aL/1jjOwta6qCr&#10;+zILdhwnEBGGCFinsU2A8lMCfVWMKX8OsAA7HmhZ4DyCFc/lWipYrh4MwIPzTVnDOlO5qCwRnrjG&#10;IMkpWi6d0M0Tcqwmy9Y7iPLDV7IMkKhYEaQIVVjn1Cuuo9EGAcqFQReA6VvAkq+Y+emDDAKRqVaE&#10;lj7IcuHXgTEV0SlKDp4ssJZqmA9cBlPYN7gi9PQFz3PbPiwRiLh9hud4wETQ4jzD0gYx+qmErgYL&#10;18C8mWl4ypY77wuDLn5Hbv/9e4LWaYDWtwCtbw20qGKlEqwAWYmpKRKfmAJwSpKEZAJVqiRlpkkC&#10;YGs6YGdmMuEqTuJxfMqMeJk4NU4mT5spCYlpMhMxGTA1JRbHsP0I4GrShFi5e0qsPDBputz/yBSZ&#10;MD1RJsWnyPjpyTIpNhnQlShxAKsZSakST2UrNUumJwC48BnicO/E9ESZkZEhEzE3IzEdnwufLzlJ&#10;srOyJDc3x5lt0BExL1+KS4qlpLTEFC46KZaXlUhJSaFUVBRLZUWptHe1yvoNq+XJY4Ctt1+Rzz95&#10;39IIzdr9ezoMnjJLd6YJ/oNNiD3I+i9CloXrc8Waqj6o8mHLAyl/tP5ZAKz//sfXNtq8t45Q5atZ&#10;/rbt/+s7G38CrR/Rj73sU7UiTAECmGIWOJyW74Qrqih8sedL92AJACg5owdCBF7gmS5GBQbgQVWH&#10;5wYMZR0Q1hAk8MLPtDWupVIWCBAJDhyONc7QYQgAbwgAJDIkRMaef75cfdllcvtdt8mkhOkSn51g&#10;aYAZpeydlSXJxRkI/AcCY0oxa7KYPgjwKnYAxu30ogyzdi+sKrDI5Lr8NPyDnS53P3yHXHfL7+Xq&#10;31wrY6+6WC4Yd76MuCBGws10IRqAFWbfj3b3dEdkih2VLH6HIZb+59LvrNcVntMwAimeE+HKqVR8&#10;LoAdQiafHfY5zybGVpuFfYYpWQhLNcQzMjWMzw/X5/OkCsV7u2eKOcAVYYoql0vzcyBm6YI/Jxi5&#10;lEGuZw0WnzchkOfyHP6uqG5xjX/uL39BRQvnUREDaPk1WS4t0FOyAFEDBgKiCFimcHFkbRbTBx1k&#10;9aVLDgfk4HdIuIqIjBRasYcBlkLDIrEPeArHc44IA2gB5LkOAEYli+phNIAnKgbQhfNoxx6CawTg&#10;egFYS2BjPRfX05GQiiMNMYLDAVYAryGsucJ2SGSo1WwFhwWZKsW+WkwTpOoVZI6CkTbSOMMcCaMA&#10;hBEAK9Z+AdLCAFmhVLPCwxDOdZCgVV3ecqCyuPrsLEBTfUeXtrBWy0BrtqWBEaSa23qckmTq1Fxt&#10;7Ol1tVU4hxDFF/Q2Njzuwrndc6x2qxPwRDWspbPXjC86ME/zDN/N0CzjAV7sh+VqrahUAaBoiuHV&#10;hvGYwRvVKkAUTTWaOnBN3JvbdD/kOn42rqUzIt0NCWHduFcnwKyzi2YebJqM+yLacB7VLYIXa7PM&#10;IGPeMgCga57cyXouzLUAwGi0wbVUt5hOOAtQQROIRkBNfX2H1gNi6MRXCXgpq6wzZSuHqYRFNZqZ&#10;Xw7gKjTgSsmiM2G2TpuZrJNmJJgj4Z33PaA33XaHXn7NdRo1aqyGAbQIWxeOuVx/c8PNOnnCDC0p&#10;qdLmVsLJEl2ybLXOXci6LHxfBC3emwBbdPijC2BFHW3pW7SUtWQ1rYAply5IBYpKUz3AjY6CrK8q&#10;ByiV1c5ydVecByg1tOJ3j2ig0QWCqYS1ALMmAFhLE6GLDYxbDLKqapqs71VdY6uBWWVdoyZlZutt&#10;dz+goy+7UsMvHKfRI8bq+RddoTf98S7NLyzD304PYHGZLluxzmqyFi9fCeBaZ9GD71NT3aRZ2UWa&#10;lZuvlVV12tk922q1Nm3eBrjaDpDaDLjaitima9dv1U0ApfUAqnWI9Rv3GiQRrqhqrd+yX9dgzhQt&#10;wtE2p2gZbG2mA6Fbs37bPl27ebeu2879fVabRct31m5t3X7IDDWocG2xOKxbAEs0ymCtFuuzrA5r&#10;hwOrHQQrgBZrtTjP9MI+UwwDrsM47hoaM1ibtQej1WsBpnbvd3NUt9iPi7H/4FE9cMipWIceA2wh&#10;nLr1JEALgPX40xYGXUwjfIoq1kl9+onjZpZBZeuEuRKe1Oesduuks4MnaJ2gKYar13oZ+wStN16k&#10;9ftz+tbLrN960eq2CFofvEl1y4GWWb+/jdFgi/VXr+sn77zqoArARLdCAy3sWzrhexgRX5rNu0sZ&#10;dEHQ8uzePYt3q9fiSCWKQIVtQhVTCy1snYMrAzaMhCumElpqop3jjjtAIigRwLiOMObmfUWKihcB&#10;zCCL9Vpc66lfTvkiXHnwhSBI9Sladh0HWP7oq142R4AD1BCYDJxo606owlqqV4Qrgg1HU64ATUz7&#10;64MsPwyqfMjC8c+Z9ujm7foeZNEq3sCLoAWAItRYLRb2LdWQhhc4xwwtqDhZyqCDMN84g9eymi/v&#10;OMPgCZDkwxdT9lyTYqpXLvqUL28NgyBEgDK1ivtUpwhQBliuLssf+9bxGn3neFCFz3gaUOcf53V9&#10;RYuug//6+3cArW/6QCs5PUUSAS+ErMSkZEkGUMUlJspUANU0S+3DsZREmQ74mThzptwfO13Gz4yV&#10;ybGAKoDVw5OmyX0Tp8nEGVgTnySTZ6bIlPhUp2I9MlXunDBV/vTIJHlw/HS5dwLWTpshD8yIwzUS&#10;DcjiUjMlNjVNJibOlEcwd39cvIxPAsSlJsh0QNiUtAQZn/iITE0BwFmtV5LEEvpwTlJ6piTg82dk&#10;5Uh6do5k5uZZ5NLUo7RQystLpYqOhdUVUllTLq3dzYCtlfL40QPy5usvyZeff2i1Wj985+zdz/7t&#10;WwTHc2pW/5TB//MPZ7/eH64IR/7+v4WnaHE0AwxvHdMGLX2wX1qhAy2naBHAfvr5kfzwRZ9pgwy+&#10;pA/AC7uDJwcDfAH/Oet08KLNNDG60bEuh0rJsABatg+3eiPat7s0Orzg4+XbIGIw91mP5K7N7UCs&#10;CQkCdGFuGIAlcNgwCQGwjIiOkQsvGC3XXnu13Dv+zzI1dZqk5OEfVgn+UQG0korTJKEwFeCVLlns&#10;mUUFqyBFUgtSzWXQRkBVNtYSuDKLsyUtJ0UmT3tE7rjnbrnmN9fJpVdcKuMuvkhGXnihhERHmpPd&#10;0OFBMgAwFRAY7FQq2tCbFX2I9YEaSADF96CaR7WOqhTT/AhFNLkgTDH4nQcTMGmAMQxAw30cp7LF&#10;Y4RY/1kNCyDEUR10z9FULT5vg1P3/A2WcF8fZK1Wi6oXQInh18pRqWJ6ZtBwAEdQmKlYhCvW13G0&#10;z0zgwjWsrgvnWpNpQJpTxQhX3nWpajEAV1anBZgaOJBzVLIG2e+djoRmgsE5HGMqXgCeIXtehVv9&#10;FBsDR9lI4IqIArzQ2j0yDM+bQZMMAFZ0NCIKEBVmY3QEz4sG6ACqqIpZOh8iNFyisJYKFvtkcSRs&#10;cTvY0gvZf4vGGOyrRcMMwBygiupWZAzBDNAVzgbHVKx8Yw1eOwifFzCH88NDcS3cM5CmHbgWf0rL&#10;ag20EGdbWFvT0g3Q6jaYau+Yq7NaewwuaJDB1D8qUa2Aoia8BM9q6zVFi9BkcziPKlhbV6/NtVMN&#10;wnwbQKsL+6zV6gTAtHdi7KXytQgwRIv4xdqL7d7ZC7ULQEYXw5452MYxpvzR6MLAi2BlphysD6NS&#10;hmMcAUMdrM3CPK/FNazbau3k/QlqTsEysGI6oalZVLFwLYAKbeG53+GBGM0zOEfTDkIMYYv25Y0A&#10;reYOACab8zYAsBBMq2OD39r6di0HbFUAckzdKqclPGArt0Qz8ko0HbCVmlWoSanstZWBSAdwxepD&#10;k6boHX9+QK/77S164UVXaljEaA0Kj9GYERfrJZdcp7fdepfOjE/W+ppZ9gzptNjVtbDPXbC5c6EZ&#10;UVSzwXBjl5lflDNlkOmNAK2K2iYtBVBV1M2ylMDaRkIRIAvXq6xrMgCrbmzRuuYWXKddZ5njYCu+&#10;T7PWAarq6nEe1jc1YK6uRWsaEDhGBau+vtV6gSWn5+rdD47XS6++TkdceJkGRY3WyNGj9dJrrtWH&#10;J07Fc2nA73muQdYiwNXi5asRq3Th8uX4G5inTS0dWsKm0LlFBmS874KFS3UlIGvNxi2WJkiDEMaa&#10;9dsAVTt0HWLNhu26dgMgCaBFBWsNYvWmfVi3T9ds2guAwjbgah32rVbLYGu/riacYVwHoFoHuCJw&#10;2XGmDhLKAFsMGmSwRmsLYiPnsO+aHRO0XC0XUwqpYFldFkBrO9UrWrp7lu80wbAwm3eCFaDLgy2X&#10;OugaF1PN2rnnsFm/M2VwPy3fLY3waB9s7T/E8YipWYcfe8KCsHXsGAKgxXgKgEULeCpaJ80kAyPi&#10;uadZo/WcPn8CAeCiwsV0QsIWlS0LuhI+f1JfB2ixx9bbr7xk6hbdCAlaPnB98OYr+v7rL5vCZXVb&#10;79Kp8FVnevH+WwjX5Jj9s6hisckxYYpqFoNAZr213qfz4LtYi3lrhPymgdWXHmwZMHlgw7Q+QhHB&#10;jMYZvsrF42aKgWCaIYHLKU8O1L79BNDjreMcQYsGGqdZr4U5Sy3kPM537oOAKDY1JnD5KhivB2A7&#10;Z4pxDrz8eZ7v6rI+cUqZgZNTrwgyBCseM3XLU7WcMQXgi58fgGTwxLWAIZdm6ClcX+IYQYpgBZjy&#10;myqz95avZBmEedvn1C/uu+u5c6mi4V7eeu4Tqixsm46ChKxPlbbuBmj91hh0Ec4MvjxoIhjZWsx7&#10;QeAi7BmIEYpsDdaeJni580zp4pwF4c3ZwRPICFZf4/l8hefy2Ufv6Ocfv69fUnnk5+H1scagDYD2&#10;D4DWf539/izGc6CVAdhJSpRYxDTWVMUDkKZOl0kz4gFbCTI5LlWmxCXJ9IQUiUsA6MTFyiNT4mXS&#10;VADQ5Dh5ECD18FRA2XQaX2BtUhbGTJkI2Hpw8nS5e+J0+ePDE+XuRybLXQ9PkrsAWw9OmSkPA9Ie&#10;mZ4ssclZMiE+UR6OjZf7pxPCpmGcKpMBVDPi02T6zFQZj880HtD3cHysTMD8pKR0mZ4KCAN4TU4B&#10;DKakSXJapkVmZo5kZ2RLNsCLdWes2yopLZXi4nKpLCuXjs4mWblsvjz5+GPy5hsvy2ef/EVOff2p&#10;NTOmA+E//kprd0AWwOqfACyrz+pTtQBGBlpnEOcA699hywOpf7kw0MLIVEEe/18zvHDpgv65FgZg&#10;GHH+Tz8/kh9TtPDCbo1yDSIISS4Vzll30wiBFu/szXSe/BzjALxgU+mx+iWCAUBioAEFFSA/fc4B&#10;gNVoEbJwjMoW0+noBBeAMTCQ6XdcP9QUkeiYKDl/7Bi5+ne/kfunPSDJuQCpwixzIUzMTZZUAFRG&#10;aba5DWYWALYQ2cWZklWYKTk4lo4xozBDEtNi8Q/8Abnlzpvlt3+4QS6/5koZd/lFcsG4C2TE6Bi8&#10;uEea0UUIXs6D8SLPhr9OuQoBBA3H5wUYDmVaoFOWWLPG+jJCEGutCFkEUdeM2EEla7YIWazNGkD1&#10;is+EqYaYo6rF+cFYzxgSiH2CFp4ZQcpSCakU8pkZrDI9k8cIP14QkJgqiJGwRHAijDH4OQMDg9w5&#10;tpZw5M6hYsV78FyClYGWpQwCmKhsWeqgW8/7uXs6wLY1GP3PQVMUghaBm5A1eOhgcwak3TpBh32y&#10;omJiJCSSChSbBEcCqgBgrMUC3NBwgu6CdHMcGTPCQIi/A/4+YqLDZMSIGImJDJcYphRGsUExGxaH&#10;SXiUg2KCFE0ywgFeQQC7QPwOgy1dEOAFMON2YBieSdAwGRYSIIE8Fh4iEYiwSHy+KFyDQBVE23hA&#10;l5lrUGEj0DmnwxBciz/FJVV/zi8qOwDgOtuKF/YmwBPd4loARQStZlNxegBe87UZx1hvRVWLawhX&#10;VKtaAB9Uv7jON9JgTRaD8wQwgtssAzGcg2vSmZAqVxvuQfWJJhus/erCfI8HXAw2L7a+WriXqVCd&#10;7KHF+84xx0CCViu2uzBSuWoCXLF2izVMjbh2B8DJGih3zAdU4Z4ELhwjlBm40Q6eCpZ9BqpbBC6v&#10;zqt7kUGc9ecicAFsWhFNbYRH7GOc1dILgKEjH2AL4FVV06rFla7RcWlFvdVwZRaUaXZeqeYVV2lu&#10;Sbmm5RZoQlaWzkxL18mxCfrIpBl6558f1t/feqdefuUNGjFyjAZHjtLwqPM1asSFetkVv9I/3nG/&#10;xs1M03Jcs7auDb+XXoBRl6lQrB+rqiUgAfaqZhlgsZ6svIYpgi0AqVbAEUZEFfYrahqtTqoGgFXT&#10;2GxR19Sk9ZhrAGTVAK6q6hqtv1UtIK26pkHrEFVV/E6sRyvXzMISzczK1YcemKDX/OpGHXnhRRo2&#10;4nz77OePvUqvBTimZubhs7VZqunixct16YqVumjpcl24dKX2zl+qLQDW/EKAWlqOZmTnA7Yq8fvt&#10;1aWAsXXrNuvGLTsAUFSwmCa4zaBrFUBr3cadmN+F2I25Xbp6w84+eHJw5cbVm/faHNMCqWCt2+y2&#10;qWqxTouAxX3OMyWQ/bR884z1W/b2mWE4qDrolC3rt3XQ9mmcQVt41mj57oNMMWTqoSld2LY+XDiP&#10;cMWGx8763YEWTTioeO3YfUh3A7Sodvl1WlS2DMYAXnv2U+V6TPccPALYOmKAReOMI0ee0qOIYwg2&#10;NHawxbotKlvP6vEnT+izT53Qk888p88dZxC+XL8txosnn1PWbT1HG/jjx13d1gvP6yvPe42NvXjr&#10;5Rf1nVeZTkjAYiqhs4H/0FIJAVrvUNFy8Slhy3ptveGlDL5hChjjM8KXD1wEKwDWl+/jRfrdtzH3&#10;jn7x3tu25ksqVwApU6cIV1S0uA9o8iGM4ERFydQt23ZhBhis6/LG05wjcDGF0EsvpGMhVSsDJ+xb&#10;eCmGjL6UQw/A7D5YSxDzUwVprOGaC3ughZHBui5T0QBJrsbKqVCErDOe1bsBlRcGPlhLSCM4+VDk&#10;arEQXiNjqlWELFq3u+bG7vipLzxw4jEDLK4lHHHOQdcZv28WVSvv2HffOMgzO3eEQVa/0YwovH2G&#10;uR4ifIXMFKt+wEX48SGLwORGX4FirZVTrcz4wjtutV6Ar+++dWmF3xKw8Lzewd/Xs08e0aOPslfe&#10;bj1yaK8+deygvv36C/oFfpeEUZ7zPc6lovXPv5820EIYaMXFA55iEyTeaqcAU8mApGkAocmxMj0+&#10;GaCTIjMAWVNxfFpcOgAsWcYDsiZhzYMTp8kDACmmCU4H/FDhGk84Y3pgbKLcNX26PDAtVu4FcN0F&#10;ILtr/FR5aAqAaVqyPBg7Ux6YDmjDvR/mNtbdD8B7gIoXR4De3QArQtaEuGSZgM9AIHsIn+ePOG+y&#10;gWEKQDAO92OtWJKkpGRKQnKq1ZGxb1dudq6wnis/v1CKCwulvLRcqsqqpK29TdasWiZHHz0gb73+&#10;knzxyQdO2TrNWi0A1l8JWKcNtAhZBloALGtMbKDlhw9XTt1yDYoJTB5k/Qv7HnARpGh04acM9q/P&#10;MiXrv3icqYPf2bvGTz8/gh/WVgUYVAThpR0v+HjJ54s+67LMOtzqcvCS3gda7sXbVBMAFAGBAGLg&#10;AFjhi/8ggIZdi5CFY1SzCAZBw909rGYLkGHqD17WmXbH9LMwvHBHnD9SRl06Rn5/x00Sn5Yg09Lj&#10;JSU/WTKYRojIKc2QZABWan6mpGHMLc6SLGxn5KRJfFKcPDzlYfnDn26WG2/+nVx17ZVy8SWXyAVj&#10;LpCokdESgBd3qi92b3y2IYCjoQCrgOHD8bmGA1bCTGEyMBw23LYHDaLyFiwhgDBTmQyChpgtPtMr&#10;qUaxJmoIYJFQRRWLAEWwcvdxfbdoDT8A55otPBUu3Nv6cQFe+Lz4/AzCDOiwnnADmDFVkM+Xipep&#10;SgCyQVQQnUpI5Yq/D2fRTgjD74tpgQAqZ/2ObSpZXuqgnz5o0ZdK6EDLpRC63zdVLH+f0O1bv5tz&#10;4iB+5sF4bgEAoCiDqlDPLZCgFR4TCfDhfrgBECEpEiPTCmOiYyylMCqc5wWZchVBd0HA0IgR0YCh&#10;CItIOgoCsIIJw6z9AnxRcRpGMwvWgFlT40gJjCBcMS2Q6YNYG8FarCAJwFwAYCsgHCDopRMG0BgD&#10;YMWar8DQQIBWgHfM1Y4FANyC8Ln444MWxrOsP2ptB8AAhGiI0QmwaTTwmqMNeLGvwUs9zTGau2kU&#10;wbor1m/NNmWJypP14fKgiEBF9YjXagaA8XpUwNoBTzzGbVf75aKdIMVzcY1OghMAp5OghevbPSxV&#10;EDCEezL1j9ejvTsBqBlg1QkA66RiNQdQ1EMAo1mEU6aoVtE9j4DVzjmrQXOqlqUTAq6oYjXjnoQp&#10;qmM9s5dgnjb0rA1bbKmN/OwEtGYAHEGro3OhARybAtc39XjW5x1aXk1Xv1ZAT5OWVDdqfolTtwhe&#10;eYCJ9LxCTc0r0mTrt5Wl+B9/nTQtXh9m7dY9D+mNv71VL7rkKo2MGWMKV8zIsTpi9KV62eU36E03&#10;3aUTJsdpanq+FhZVAoJmaX19mxlzlNcgqgFJBKp6NlzGdi1AygCLatssLaus10qcwzkCV3ltA7Yb&#10;AVvsmcVrNWlFVS2AsUGrq+q0qqIOI4CxuEzzi0o1PatAJ0yKA/g9oJf/6vcaM/YKjRp9MWKsRo6+&#10;XK+94ff6yMSp+L6VeI69Om/hcp2/bLnOWbTEIIvNhhsBc+Xl1ZqVnaeZGbmaDxCtw2eYM2+OpRFu&#10;ADytWrdV164nWG3WVRsAWxu262pA1mpA1qq12xxobdilazbs1rWbAFWbMAKO1gGwLG2QoEX4wkh1&#10;is2KTeUiTGGfgLUex9bhXAMwzFPxYqNjuhMaRNl5XLtPaQ3vLOExErgQzqHQNTZmEMq2A6JM9cJ5&#10;viLG0fXh4sgmx7R8Pwy4orpFwOIcju05pLv2sumxA6xde7EO8LUd81S8du17FPOubov9tg4dOmY9&#10;t46wXosphQiClvXbovU7gOuEGWI4Y4ynnnja9k/SlfD4CVO2CFpmB2/bJ/RlQNbLzwO2DLie1zdf&#10;fsmULcIWR6YSOtjyDDLeekU/fttTtuhMCKBy6YSALICWpRkCwHzgsnmMLoWQ7oMOtD4jdP3lXf0c&#10;87SA/4K1WwAyApaDLKc++UE1yR2jAyGO9alf/hp3Dk0wnLIFGOI+oQhBuKE6ZcoToYjqFNYaRHHb&#10;AmupNnEeQEQYcqYXuA/XefMMbjulycGW9eLiPK5tytRnACBTsxyEORDzUwwJX1S02McLn80DOIMy&#10;bhtQUQGjgvUhgMaBE2GLo79tkGbbTq0y+CIsAaoIWFS3/PWEL4MoHDOVCsfM4t2DMB+yfBAjVJlD&#10;ocEUlS2nZBGaqH71V6gMuGyOahbm/JRBBFMOCVx2HuadsYZTsk59+Ym+/vJJ3bJxrc6b3alzZrdr&#10;W1uT9nS16Vxsb964Sk8+dUw/wd/MKYIfPsffvvvGQOuHb788B1oJiTJ5erxMoXHFtESZHpcqE6bE&#10;yyMALYLX1NgkmchjcYlYkwrQSgRozZSpgLCHJjtl6+HJCXL/JJZiTAJIxcpDuN4jMwBPU+Lkfuzf&#10;M2Ga3Ivjd2AcPxXnxyUBnhIM0B4CsN03ZYbcT8CaHue2cf17Js+QO6dMA4QlyoNY93AiPhfAKj4p&#10;U6YlZshEwNzUOEBgcrJMYapjUgrmkzE3E587QWYCvrJSsg2+UtPoppgruTm5UlxaYvVczU2NsmLp&#10;Qjly+IC89vLz8sH7b8vXX34q359m02I6Dn4rZxH/9ffTLvpA6/8bvjrlK1Q2eoD1v32g5W17aYN+&#10;2BzgjCPB6yfQ+hH9DAFEsC5pKMECL/QuxY1AwVQ1Z+vt90zi9s8RfLE3c4tAvMgiCE8BgTifaXEA&#10;Nqo5Dr4ILYQ2wBUAIhBrWMPEl3Sm0xmkADIMTjAOwfHwqBEyasw4ufzXl8m9Ex6UGSkzJSUv09Sr&#10;rBLXjDgtL1VyinMkm/NZyRKbOB3/AXhQ7r3/XvnNTTfIRZdfIpdefrmcf9GFMuKCkRIRgxd+QlYw&#10;Xqrxks3POIQpf4CuQfjMNHJgGqQ18mWdFo4TfJyzoksTNIAcCFgCkPhmFw4u3XdgrdlAQOMgxjBA&#10;EWIgvheVvgFYR8AiaA3mPr87npmBqPf9TdHCOQQ5XpMqF4NqGlVBM7bAM6X1vp/KaGmFA/EZbAS0&#10;AZxoYsIgQFlvrX6pgUwh9Ld5rA+2ELwWlS0ftJgyaHVbCAIfU0apZg0YhGP4fHyWTAEMj4oxkAoG&#10;sITQJp2QRJMJQjNGRjgAiyl9TB3kOQQdphdSbWIPrIjoCEv1I1QNCwk06/YInE/Fy/pnAY7CI3H9&#10;sECcGwB4C5aYmGgHbTFhgKswA7FwpitG8VzO4XfNa0YisB1Ix8GQ4dgGrAUPwzUDAVj4u6X6xVo7&#10;U7nC8Tmi7d9FflG5gRbibGtrN/6HbbZLEzTgAlS10W2w19SqupZOS6GbRVACDDXhmClcBCSMTQQt&#10;QBcNKAzWcA3ClEsf5BpCFeHIpSS2AlwYLVjXQbgiIOHabdhvx9iBde24ThPWmhkH5lux3waAM2WL&#10;ENZOpcwpTNaI2Ev/MwUKYW6CBDCsIVAZYLGvF5UsSzdcpN2zl9p6s4On6kUA41oc6yRYtc/D9V3N&#10;FxU3AhdTIHk+Uw/r6czXAnBs6TH3PRpO0Dijoalbi2iYUdEAqGHtVKMWltdYHVduUZlmUxXy0gpn&#10;pmZoQkqmxs9M1SmTYnX8Q5P0D3+4A8D1a40ZcamOGDFOI6Mv0NHnX6aXjLtWr732Zr3pD3fpg49M&#10;07gZyZqRXqBFheVaQqArr8NYrWXlVYC7agBfPUCs3saSSuxXV2s1Aat2llZirCRYVdVgrASIVWhp&#10;WTlAqEoLC0o0L6fIIi42Re+9d4Jee93NOu7Sa3TE+fhMgKuAiJEArLE69pIr9e77J2pWbq42Nc0C&#10;qM7VRYsW6cJFS3XBouXag99JQ2O7FhXValZWvmZlZmtuXoEZXrS2d+qixSt09ZpNug5wtWHDNl0P&#10;0KKKtQ6ARRVr7fodNi5FrFq/3cBoHcCJNu5MH1y7aY+uNJULcAV4oqK1hmmEgC6CD1MCmVa4aiMN&#10;MA7oKkDZCqph3Ad02TqsMcWK6tWOQ3YO56yRMeFqB9MGHYRx3+/HxfmNADn239pmToYHlY2LTdGy&#10;kQAGaNrLflyAL0DXLmzvJEghuL1tF/t1HcI+YAtAtR2xx6vbslRDjAZggLODhx/Xg4AsghaD24yj&#10;R56w/lqELMLW40ef0GOPPWF1WzTJeObJZ/RpxLNPH9cTAK3nngFsYTzpBRWuF05S6TrZB1ouXM+t&#10;N19yPbdo/047eLoS/v/Z+88oS4prXReeY2PaVlHeV7XFiY1AQsLT3nd57723Xb66y7Q30HgPjfdG&#10;+JaQBAgkJCTkkMMLb4W0t85ZOnt/93xm5Pe8M6sacXTvv/vjni26xxyRGRkRGZkrK1c8650xI4Qt&#10;qVsvBW8BUFK0XMGSCyFQJQgL19EKXQhDletzt8GPgCspWe+x/z6mOV4zCxAr3LogSdtSslzNmgat&#10;D7EPyFfYeClKM0qXQCus+/IR0HK40vbbwJFUKu07EIWwpHJSsT6VyXWQVPs6pvRPciXEXNWijhQu&#10;V8y8nrZD8HKIel/ueQIq4MiBKnQTFGh9Pp9LgCdwE1wJqtgXSLmqNa1MTcOWUoHTx37+VylHPVe1&#10;yFedaaD6k8PX5+qVgEtw9rkSJrACnqZh6y9aFPgIRGkO1B89zxcHZl9KmFLth/Y+9QRf4bYrVm4z&#10;0PV3boHk6ZjPy9L+35UPy4Vw9VdfL0tK14eUfTd4g+fmiUceDC7cvyuY2DYcTE2MBJPjo8G2rcPB&#10;2NhQsGvnBO+Gm4OfPv+MuxW6SyJt/Y//BbSkBOUUF1lJdTmAE1oBoFRS1Wg1QE15TZMVA1nlDW2W&#10;X1ZvuQBYTgkwVQFEAUO5FbWWW04ecLYqp9jW5BZaLnC1ubIeaCojnzKA00bqZVMuV/nAVTa2gXYE&#10;VDlqAzDLps0N5QBbRaWtKiu39aXlVljXZNmVwBiwJ9CqrmuzivoOa2jusZqGTp8PVlkvFavdGpva&#10;rKVNiyW3cV0NVt0EcDU2WkN9szUDYp2tbdbV2WVd3V02PDBou3bstEM3Xm+PP/6w/eyFH9nrr/zO&#10;Pnr/LV/Q+K9/Voh3QOu/f+bug3+TsgVUyQRcShXiXSrWf/z179bVmrHIx0dUqv/3fwBRmNwIQ6D6&#10;3BzAgLP/z38Isv7iroVf/vsn+aeBvwb3Ag1FrfP5Qxr0M5gOVazQfdAXr2UAr4VrBQJym/PAD4Iy&#10;oMFVMLUjEGDf22Fbc76k0mgOkWBlzvxoOwZgEHjMAXJm1B9Bieb7aE5OYnqypS9JszMvONtKKgqt&#10;ob3O2npbsZZpV8FWa2dfkWpKKvItN2ejrVi5zL5+xtfs9K+eaieffLKdsGSppQIBUfEx7qI4L4r+&#10;zpfipDlSUrVC9Uip3P6kbCkIxczcs5mgFA5Yugapd4CKoFGQqTlW4SLEug5Bkq5X1wGERFPmOEzK&#10;ndwGKXOM4NJdCFUeYOO8x3CfZwu+aEsugzoWAlwIPVKOFLUxJhoYVn903wR/DlVhAAx3+wQEXdmS&#10;qjUDWscKpARLIWwJqo4AmAfBkPol4BJYhfOvQpfBUL2ccRGUCbTcFRLwEyTruqIT4oEYrWcVBqrw&#10;oBSCIu63oEtzshRGXdAV7+tgCZYUol2LBsdaKiCV6G6FCopBXZ8/FUJVQgr5wFd8MvtxwBdwpXZj&#10;ACXBkhYxnlHKYpNojzoxbMelJFsc4BWTAkwncs+Au2iOz00AlGOBVM47PzbK5sVhin4ZF2tRAFiU&#10;gmpoflZ8AoCY7n8XANamjr7hwwNDWyM7du4P9gBTcgfcvS+ELLn2ydVPUCPQmthzUbjGFCC0G/gR&#10;gGlel6LyCaD2qfw+uQuGc7j2kidgEywJxHZ6StkLw7lValsuiXItVKCMvRzbA7QcBKb204d9HBOk&#10;qT+7AZk9pIog6K57tKtjBygr9Uuugx6VENsHXLkboGDoIuCKfYGRFjO+9IpDbANRciGUEuap5n9J&#10;4VLUQrkWynUwVL8EaiqnMO/7DkgN09yy6x3K5L64m2u5iDyFht8JrErx2rv/Co/Yt33nxcHo9jBk&#10;ulz5FIRieGJnMLh1u5siF/aPAB99gwGfQ9DTMxg0tXQGNQ3NQUVVXZCdWxycf/664NR//WaweMkp&#10;obqVdnyQlLIkSEw/OVi4+KvBySedGZxxxopg1cqNweaNxUFRfkVQBRg1t3YGtU1tQVtnb9AH1PUN&#10;DgddW7awDTyRDgwMADpDQNlo0Nu3Jejq7gw6OtqDurr6oLKyNsjPLw5WrloXfP30M4KvfOVfg/SM&#10;zCAlPSOITUwNElIygkVLTgpOPO1rvhBzlwJYTEzyvFwYXHzwIu7h5cFlAPjuXXuDnsExn3/V3tYV&#10;tHX0cJ6+YJxr38vzpHD/1wFZN998Z3Db7fcGt2K33HFfcDOgNeMmeONt7GsbmJK74O33SMkSVD0M&#10;OD0cHOKYgElztO66/4ngzvsFWo8Ft977qNttQJW7E94Tqlqab3XnveHcrXvvk/r0neAudysMlS13&#10;IaSM3AlD8JK74YyqJfB6wiFMeXId1KLIDmIqT1m5A94PUGm9LilX9wNnsgdczZJCBYC5KVQ80OXK&#10;VpjKfVBq1reeAM44/sAj3w7dDKdBS+tsPX5Y0Qm1PR0o49uyp1zZ0vpazz3942l3wueCZ5/5oc/Z&#10;eu6ZH3lUQu0rBPzzP/pxuMgx6Y+n53P9/IUXPRT8iz95wRc6dtfCn/4M+2nwy5++ELwEcGnNLcGW&#10;LAyU8cvgdc3fmg6U8cc/hPb2K78LXQmlYgFXmsPlytYrvw8+ALDe4bjgSqrWR28CLX983fcFWu+/&#10;JtAij3xB1wxsyUKlC0hj+wOVeet1h673yJfL4Qyczbj+SeXyOVmCK1epABa5EDpECbJUjjpa1Hja&#10;Pnr7ZY4BZEBX6EoYtveB1DMHpdBd0OdreTtStKRiaV8gBCh50AupYaGSNaOGheoW+Z4CStPH/vwB&#10;cESewEtQNOM6qP2PBXvadndBQZmALlS5BGFyH5xxJfR9bctc/QqhTW6OAq7QQjVrJp2BOYevIwCm&#10;+Vah2qX9mXlaR+ZqAVGuZAmopl0GBU/a1jwqmUBI6efh298F6ARwM8BFqqAaWpj403eC3/zqxeDQ&#10;9VcHkxNjwchIfzA6io0NBmOjA8FAf38wNDgUHNi3PXj8kXuDd/i8/0Tb//7Zh0Hkr3/+G6D15L//&#10;+dM8faeVADgFgFEhIJQLLMnNL6+8xoorG3xuViFgJNWphO3c0hrLwfIBpzV5QFVBKbBV4ypWYUW9&#10;rctTwAugqKTW1pcAYuUNlK+3bAAtu7TWNlNvneZmVbf48XUlVba+jPpVDcAU9Tn3xvIqW5FfZGfn&#10;5gFa1bYe6MsD9AoAqnygrwTIKqppB6YEWU2WQ5slgFZ1bau7LSpkfBXA1djSYrVNzVZZp3lmlVbd&#10;WG+VDfXW3MGYsbPduh22BmxqcptdccXFds/dd9hzT3/PXv7tr+zdt1437pf9O8D13xQoQ3O3fG2t&#10;cO6WA5fSv348bR85cGnxYkHW5+pWCFiCLQHVzHytIwqXIEyQ5UrWZ/b//Y8/e/rlv3+Sfx7GXQP4&#10;GRc0BvEeUIHB/4yK5aqIBv4c12A72t3vBFHUodwsB6zjHNrkKid1a56CS8yPBcoEIfOBDYFOCB7z&#10;ooEGhxC50uk4oCFljHoK964IcVmL0+z4f11gK9adb5W1Jdaxpd16BxTms9lauhp5ORTZusJsW7d6&#10;pZ111ll24sn/aosWf8UWLzrBlixZZBnpKQ5XAjhXnjj3/OM4B1Ck87iLnmAJc9hyJeu4UJnjfmg7&#10;dBUUaHFcEAbs6DrlxifYUmRBQangQyrX7NmzACjup84RpfPMdfc6ta/rdGWLtnXeY7iPR+t+6v6w&#10;H7paTrfpoAXQStEiP5Z7GTUnyu//DBSFqpPgKDR9bg5d6o+AC5OKqNTnbEm9EnRJ5ZpRuDim9tSW&#10;t8H5FC1S7oz+2QNZIXBxnHxdg+6d1COHqPQ0S05Lc+iRu18CcCPlUAAj178UwEcR/5LkUig1y+dc&#10;KeKfVKdUQEmLGyd4QAu5FqakJFiy5mRhWhfL23SgIo925J4olSsBQEtOS3EXxWiVVbscS0gmPxVo&#10;YzsulfMAalrUOCE1lvPJ7RDQ0tyseClcArF4QFyRB8NAGAk+FyxUtLp6hx20+gZGI9t37At2Kbqc&#10;YErhvRkI75pehFYLC09NA5WrVQDO9t0XBdsU0W7PgWDvQeULpIAyYEjqkwBIILRHShTwsY8yOx3g&#10;dAwoOsAxwZRULqBJCpYUtT2KeLeTfuzkvDongLVjz0H6dSDYt/egq177DlwJfF1G/iX08VKPBKjz&#10;aO2scF0s4Ehuf6RSoy68SGoW+2xffPENAJhgSq6EAim2L7mGfIAMSNN8MQXTOKCog1LPyBc87Qae&#10;VP/gJap/rcOe1uHyEPGUUWTCvRzfS9+khu1Qv3ZfHkxyT6fo/xjANbFDQSsuDIYmdgVD47vdvU8L&#10;IA9P7A6GBV4jUrzGgjaAqwc4aW3uCOoEXeVA16bC4NyzVwZfOeFrQdaCE4PkjMVBatrSIDOD7eSl&#10;QXLakiA5fXGwaOEpwcmnfDM445sXBGeeszI494LVwbLV64PV67ODjZvzg7y84mBjTl6wdmN2sGEz&#10;eTnZwbKVa4Pzz10VfP2sc4OvnPb1YPFJpwYLFp/AeWgzOSOIik0I4pOSg4TUtCCFvNPOODPYuCkn&#10;qG9uDgbGtgZ79uwLpnbsDcZ5huSa2DMwFHT39gJgXUFTe2fQ2dUXDAJ7o6MTwW4+RwHWjYduD266&#10;5a7g0E13BDffcmdw6213BzdjN912D3ZvcPPt9wNZ95P/IPsPhK6Cd4ZzsxQAQ+AlV8JDdz4Y3PkA&#10;8PPg464syV1QEQelXt0KWN3i0PVYcJtS6kmlUgh4uQyG87RI7wGuyL8TMLvznkeCe4EoRTR090EH&#10;KkGXFK6w3N3U0/4RZQsL4Ys8hX/n2IOAlkK7q4xUsAeALIWIlyoWqlnfCx4QTAFXcj18SOoV+XIT&#10;fJBUsCbY8vlaT3zfwUzA9bjmagFZMrkQflvh4IGz7wJdz3zv2eAH3/sh288F3yH/qe8JuELYEmQJ&#10;uEL40uLGobolZUugJXfCX7zwgoOVAOtnPw5hSxEKlafohL958UVM0QkVlfAXwau/AbJ+qzW2fuPp&#10;G797yUHrrZd/G7z1B5nmbv02eOdluQxqXlaoXr0LTMlVUMelcL0v+Ho1DKQhZetdh67QhVBqlVLB&#10;1wxwyTXwiMKluVs65tsAECbFyedYOWS97osaa1vrZ4XrXJGy7+UEYUDVZx9o3pWgKYQr5YXK1jRw&#10;UU7ltfhxWEdwIxACsoCmD2j3Q8zXw2L/cyULeKLcX4AphzT6NwNcDn7qH6Dj8AUsuSJFeQGQz+MC&#10;pNyVkPTPH0npArwAKQcoldXcqY/D+Vkq8wmpIOtPn0jZChciVjmZ2lIawlRoM8EzBFF/r2SFEDad&#10;Tzse1h24ccVKqUNXCFoOVMCTTHkOWw5WYQALLyPXQ7UxA1panFgRBz/7ABh7N3iVZ+G+u+8MLty/&#10;J9i2dSQYHR5xuBJsjZJObt0WXHbZvuDp7z4RvMsz4IrWnz4WaP3nZ59+9AKg1UGaVQHEFJUASiV1&#10;VgTslNc2+xyrzYDTxtI6IKrK18TS3KpwflW9Q9Xmwkpbl1vm4LUZQMoRFBVJ5arw+VgbiqrIr7V1&#10;+ZSjbEFloxVVtVhBneaEtVhJeTPg1GjZcg2s5VxVlT5va01pua0pqaCdaltXXm1rK+ibB8RotsKG&#10;FqAM4Ktptg30e2NNjStlCqxRAdRtLgbeqmqtCLhScI9ardVF2yU11aQ17laoNcC08HFLR7v19/TY&#10;wJZ+GxsatgN799jNh663p588bL/8+U/trdf/YJ988Lb95eP37d+wv372ocOWTBEJHbaALAHW/3DQ&#10;CqFrxpXQgesLLoJyDwyDXvxP4MtBS3D1P4Crv4WgNQNdX/77J/knkAjBKgQJWcz8BMBD8DU9cJ89&#10;78hA3MFp2pQvRUYwE0YbBJ6ABQVn0L7CpPtaU1g0sODtAw7zBVoOH1JzpABJUSIPMBJ0ueKRmWFL&#10;TzjZzvjG2VZbW2pNHfXW1NZgja2Vlleca+etPt9OOOOrdvqpX7Hjj19oGVnplrUgzdKnAyzExQmm&#10;BDKz/VrUr+jjwv6E1xmqboqIKPdGgZXgS8pWGMSDY5SL5hoEWlFRcjkMYUyqlq8vJjASING+z8kC&#10;sOQ2GHUc92AaJucDJrp+uRBK1VIq4BRoHXUEtLhvwJba0f1QOwIbtR0Xw7XESg2cLiO45ZhgSJ+J&#10;r3/lKQY8aU5WOLdKMCXlKlSzXMny/BDMpGipjqBRsD0DcDIFwVCIdwcs2pdbpCuXfE5zfX6TXAVD&#10;uJKLX4xULbkNSmGaDoyRCoTpuEKvx8l1EDiLTwBUpSDFHufAFR0n0FLEvzj2aY/6ycBXgtQsHZc6&#10;poiBAFwsAKSw7ll8zklp6UAX7aYAV4pISL1onVdzt5SXkgKAUYfyyVlpvrCxAmEoOEYMQBWjNulj&#10;UhLnoV+qH08fteaX5n3pn1wHB4a2Hga2IhPbdwfbFQZ814Fg94FLXJ3Zvf8ij0o3vmtvMLX/0mAH&#10;+9uxid1Aw879HuZ8N+UEUTt84VrqAmcKEa+1uKQQ7b8onK+liIS7ACmpXYoGKCVLsCVXQMHWHrkI&#10;Ak9Kp3bsB7AoD6QonQT69gNT+3Zy7h17gompvZxbCwhf5GqXA5vcAwU8AJHOswugU0S+ncCZXAzl&#10;5qd1wg4CVfsFWoIruRoKzARNDlVXkc82/bvwkusdqEJXxBDILrr4eleu9gNhB9i+8LIbfMFkKWj7&#10;DoYqmNqSS6TSPfuvdPjU/nagcAqb3HNxMAaQaNHfce7hNq51nOvUdU3xGYxM7gyGtk0F3cNjQWf/&#10;SNC1ZTjo7B0Omjt6g6qG1qCgqDJYtyYnOO0b5weLF58anLjwX4PkrKVBEqAVm7ggiE7IDBLTlwSJ&#10;GScESZknYYuDpPRFQcaik4O0rBODtEUnBukLjw8yFmNAU5ZCsS9YGKRkLAqSMhYCb4uCxMSMIDEp&#10;M0hKXQBgpXuo9uNPOiU4+7xlQUlpZdDY1Bx09/QE3X392EjQ2dMfdGrdsI6uoKOrl+2BoLdvkIGS&#10;XBG3Bbu27wsO8oxcfdUNwVVX3xhcd8MtPgfrttvvC24BrG44dGtw6+33BLdJzQK2biH/ZuBKytat&#10;wNWtdz0YHAK8bgaqbrlbboQKlPEIUPRocNtdgq1vAVJAEtAkZUvHFCTjdrkXAl4efVAuhRy7jTwP&#10;7U7+nVp7C0BSEIyZ1BWx+6SOCaoUkZDUtx8DsMLQ8IIqB61pxUv1BGzuZujHvh08AHB5SPdHtIjx&#10;YZ+bdT+wdPN9D1MvhLQHHtF8r28H904rXg8+KjVMATi+7dsPAVCPHVYEQ62zxbb2Aa8nvv20q1kK&#10;iqFt2XeefCY4TPok8PVd7PtA1lPfBbQAr9CdUID1PKAVLmz8o2d/Ejz3nKIUPh/8GNiSvfCjHwcv&#10;ugvhT//OlRDwwn79858FLwFZWtjYFzeWqvXSrzwqoeZthdAlN0KpWr/zVCboehvQkgm23sE0J8td&#10;BQEvpXIffP9Vzdl6ZdqFMDR3D5SK9QXQepV9QZaiEb5GGaWhMiXQUv4MaM0oWopMKPdBV7s4Hs7B&#10;ArQEZ9g/hHUXEJHn86jkEijQ8TxAanpb5dRW6EIoSHor+AiQ84AY7P9JEQjfk0mtAorcrTCcGzbj&#10;dqg+hGqVoAogIg3PFSpuPn+LPIceAErboUthWEdKlNfVtgMW28DYx1K5SAVIroxpTpOUNsrpHDNK&#10;liwEqdAtUOVC178vmur6NmWUhuqW5n6F9WQzABUGwJh2GZzZnz6mfQeyTz8I/vqp5mt95NvKe5/7&#10;9rOf/DC4/babgt27twc7dmzDJoJtE9uCnXt2BlddeXHw+CMPBL996WfBh9xPhXgHroK//fd/U/ou&#10;dg2gdba+1/IKSqwASCqobHCQyifdLHWrXPOnaiy/usmyS2otB/P5WIKucsGW4CqMLLg6twSrsOXZ&#10;ObaxoBzoqXLY2ij3wBLNvwLQaEdQpKiDubSzuQqQq6n3wBcCqs2VgFIlYFZOWsH5Aa+15Zyzpsny&#10;qJunFMhaX1FHn5oBqiYrBLjK6gGqcqCtrJJz1Fl5faNVNTZZbUu71TS1WHVDo5VX11gV52tubrXW&#10;hlZramy2huZGa21tta6uLhsbGbH9e3bbDddebY986wF7/rmn7OXf/dLefuNl+/i9P9pfPnnP/vpn&#10;uRQCXH8RbIVug39v/4fgatpC98EQthyw3D0QqJKLoFQuQCsErFDFmlGzvgzv/k/0LwwHrkE8YDSf&#10;gWh0HCAROw1TDOyPGGDEAF+KjFz+PEIeA+8wAIQUGuCAOnPnTc9xmlZuZoJPSKnxeViu9tDGXAEQ&#10;UMJ2AoNerZ0kMBGoxDBoVmCFjAWZtnTp8Xb+snOssCTfcgtz2V5mZ37j63bqKV/xIBdpWamWnMbg&#10;moF+VGyMzfE+SV0SsKgP6pPcAwV1nHe2gHAe+6Fq53AlxY2+zyhYWpBY4OlQRRqGrheIcZzymh+l&#10;PM3pErB524DWsXNm+TVERQuSaEPqlmz6PB5oQ8CicwvQKBOeV4oWbQpkaCdK94H7qfusPM2ZcwAC&#10;fvwzAJAEUa5oTcPQjGKlbQGX4GnW0QKtGeCaPnYEsuiv4Iv6Pg/LgU3uiHM9T+dR8AsHa/UVEJ4D&#10;PAp+pCQlp3PfM9IALUBGQSsAo1iARcqSoEtuhInAkFwABVpSmWI1z4rPOh4gkhKmUO1Sr2IUkIK6&#10;MdRz18EEgZjWwEqw+bHzTAErYhOAp6RYV7Lm8zkrRLuUsRhAKTmFtpIUGEN90FyxWJsHaEvNSskE&#10;+DISLD5VgS4UOEPniPW1uZKTNL8sxWJipZgJ5KSQpfjfhUBLilZXL6AFvGjR2l1SkBj4j++UErM/&#10;2AoMjEztBq60DtOBYHzq4mBCQLbnwmDHPkAI8NIcrR3sSw3b726DlwBnB4Ipze0CxFwlwxRsQsEs&#10;dgrk9l8MiFxB3tWc82KPlLdX8EXdXbQlZWz3Xs1/uthDhLd29AfVtZ1BfWNf0N43GgyOjgdbJwBA&#10;6m3fBZTtU9COK4Lt9H8323JbVDAPwdYewEtRAt1lUdENL7mO8mEEwQsBLYGQgn7IRVJBNtzd0YEQ&#10;IFOoeKUXXxeqYtoG0qRk7QHA9gFdArFwEWSgTODG8Z1q50L6QD/2AmPb6dtObEogqfsDcMmVUoqg&#10;3DKnuOd7gcKtO/cFg5O7gyG5GI4x0JiU6jXlCyL3Dk4G3YNbg9auoaC+qS+oqu4JSgqbg3NW5QVf&#10;/cay4NTTzwkWLj01SF58cpCQeXwQD3zFpS4MEtIXso2lLAhiEtKBqCygalEQR35K5smA2JIgKllh&#10;5RcFmRmLg4XUX3rCV4ITT/xa8PUzzg/OvWBVsDm7ICgurghqahqChsbWoKWlI2hp7Qm6OgeDptYW&#10;Pp/uoLt3IOgeGA5GxrcHUzwze3fLPfDq4FKu/7rrbg2uu/GO4Hrs0M13AVD3B4duvTu46dZ7ghtv&#10;uTO4SWoW+zcDXjffeh/g9QDA9SD7wNUdDwXX3yy3wgcBqG9RNsy75S65DD4SApiDFYA1Pffqpjsf&#10;crjSXC4pWVK4tH0L+VKrbgfMZkBMSpjcCKVsKU9zvuRCqOAYdzmoAVn3C7Rm4Ivy07AkaBKIhW6H&#10;TwQPKOz7w991F8V7AK5vPfI9V7MEX5ofpoiH91FGgKb5Wx6hUOHh5U4IeGkeV6iChdAl5evRGcAC&#10;uh4B1h6inKArDBP//eBxtp/8zrPBYWDsCba/8x3Nz/pR8PRTzwdPf//54BmZYOsHgq7nfM6Wq1qY&#10;Q9dz7P/weVe2pHIpDPyLL7zoc7d+8VPBVqh2/fpnLwa/flH2s+C3v1CgjF8Gf/jlLwGulwCul4LX&#10;pxc6Fmj9EbB6C6iSG6EULylcDltAllwH3/F5W6HCNQNd7zmEvezugVonS4AllctdCh22XvFFjmWf&#10;z9N6eVrRmgEubb/iUCXQCoNgADSCKdLPFS1BWTivy6HMYesNP4crTaoL1Ph8K9V7J1TMBECCLalW&#10;H78thYqyAiz25T6ofmhf4ds/eSdUtrRQsatbUq28TSDn/RB6XGUi1VwtQZTASEExpJa5WyL5oXIV&#10;Kl5h4Attc07VEVRNg9cn6iv1PpbrouDqg3ccnhzEBFx/p3D5+UkFUZ9NLz6sRYj/RB25+fn+TDoD&#10;U9PugoItuRV62WnYCvNDoJqBqtBlUOBF/pE5XDNt6Jigi3Iclyvgu2++Gvz6Fz8Nvv3E48F9990R&#10;3H3XbcHdd94SPPTgfcFTTx4Ofvernwbv6V5T9k86z2cfB5H/9pcAwPoroPXInz/7dL2+19YXFlqB&#10;VCnBU2mt5VUCQBWNrmgJejaTv7GkzhWrdYVSsOrCaIFl1bY8p4z8WlufX2Zr8yttTX4pZSpsZV65&#10;XZCTb6vySjlOO8UAVVmjrSxrso1FDVZY2mIlFa1WVNEA4LXY+oIG2wBUrSsut5XFxUBYjWXXNtjK&#10;8iogS4EzWi0HCFwL5K0D+DZTNhtgk8uhAnVIISsCsoqpV1HXaJWNLVYFZDUq9DtgVcY1VdU2WkNT&#10;hzU0NFttXYPlFZdYJeVbmpusr6/P+vsHbff2Kbv80oN22y2H7MknHrOfPf+svfaHX9tH775hf/n0&#10;Xfu3P71n//7Z+65s/Y9//8j+Y1rJCudpfe4++D/dfTAErCMRBqcVLQ96MQ1WMzajZknh+vLfP8k/&#10;qTMeql2qzXzggoH9PCk8DPylysxEFZRrXThvSek8O5oB+9x5MTaLOrOBCLnUSbmZp/lNtKV6IVxI&#10;HQJGBBUM4h0oXPGaD9TFWFw0KbAVFQ2MzKdNthWCW0EPNIcnc2G6HX/CUjvnm2fYN8841b5yykmW&#10;tTDDFi5YbEkMirWobYxcwmhLbn++2LLcFDmvFDWpUgIVwaLUN1e01F9S7TsQ0qcjedwLqVzeb0BH&#10;/ZyBzdnAyRxfkyp0s3QYBUhmzwZg5gA6pII7DybiCpfOOdvruqslqStVAjsHQI5TT9s6l4Mg5iHx&#10;Kff5mlvcTwGSq1Fy6wuhyMGJfsjNb8a075Dl+XITnAU4haDlc+0wuQ76saOOsaP/5RjaDtuSm+C/&#10;uKugQrcrWuIcVyLnad2z5ASL4l4r4l+qVMPUVIBLkJXqc7A0V0uwpYWKpSjFk6ampVoqx7WelqIQ&#10;+jHKyW0wSfkAWkpqiqtiAixFL5wPoMWnp3nQCoGUlKmoOD5boCsaSIsBsKI0n4qyDmZJcX6OOIAu&#10;FuBOpD25GMZJbQMEUzIBwvRQcZPSlsB1JNOvOK4jjudHCyonet8VOZF9oE3/egfGXNHCIlsFUwCU&#10;QoALYMa37w+Gtm0PuvpHgpbOnqCeQXVT63DQ1jUW9A2PBcPbdgRTOw8AQhdS7wAQIze+EKp2sr8T&#10;cNgp90NASe6C2paLn9wKNTdL87Z27jk4rUhp/S6gylW0SwItpKs1q/YdvCIYm9gVlFc3Bd84+4Lg&#10;+JNOD7KWnBKc8vUzg/Wbi4LO7iFfgNfDqwOG47uAP7YVDXAnkKbz7tqrc8mN72KAhj4K5oCfXZpL&#10;BuwJyASACvWucjp+EDDQnK0Dlyi8+9WkV/u+5nvtu/ja4MJLbwj2HpRLIbCGeQpESeFSQA6Flt93&#10;6bXB/suuD/ZQdzcQ5uHmAby9gKaCdOwTcAJ32znfnouoTz80920SONnOfZgUuAJeArCJHVIQD5Ae&#10;4Hr3BcNyO9y2l89gl0c07OoZDuoBncrmtqCgpj5YV1gWrN6cH5y/fENw+jnnB18987zg5K+dGSz9&#10;yhnBV047K1h62jeCJad+LTjlG98MTj/33ODUM88Jzlq2IlixbmOwMTsvKCmpDMrLaoIqoKqmtimo&#10;a2gFrtqCtnZgqrsXqOoNevoGgo6ewWB4cCoYFvTyrOzcLZXzACB7FYB1bXDVVTcGNx4Crm64I7ju&#10;htuD69m+QaB1y93AVegiGLoKAle3KwW0blee5mk9QJn7ACnA6c6HgxtveyC44Va5EwJgdzwMSH0L&#10;eHoouPmuB9kGyO5gH/gSKEmtEnAdIu8mGWUFXx6h8O7HXPWSm6DadvByt8JHQtc/4MbVLXdHFETJ&#10;tfAR9h8PHnhIChb55AmUtK1Uixzfo+2HNIcrjDjoc7awBxRcgzwpXYp6KOVL7oUKlvEIYKT0QYV5&#10;f/T7vi1I06LI91JGroYCLQXVePhRzc0K4eoRBct4HABTgIwnBGDPBIcP/wDQejo4/MQPgK2ng+8+&#10;+VzwXeDru999Lvj+d58Nvv99DNh69gdStZ4PngOwZB4K/rmfBD/98c+Cnzz/U/YBrml3whd+HC50&#10;/DNfgwvg+tlP3X4JcL34459Mh4J/MXhJroQ+b0sKV+hO6LCFvf3KH4CqP3gaGvAFZL396m9DgJKL&#10;oNQrUoV7d7VL7oS+/hYQRr7ULalYngJW7iaIOXgJtN6ccSUMAStc5FgLGgMsAi2HLQboHA+jE4aQ&#10;FbobhmD2xYWLQ3OFC3jRPKqZfYVv9+MCK0BL88Rm5mcJqKRqyZ1Rxx2+ZkDM64VwJtD6eAbiMAa9&#10;IYBxHilbrpg5lAFHgjKl5EkV++w9wAiIm1G1BFJaoPhTrdOlfMBHsOVQJchSaHkHrr9LKaNUgPTp&#10;e4ItQErGvtuHgM902b98NA1QgqKPP+TY+7SpMkDTR0ASZbVosQJbzICUAxb1BFJqR+3PuBe60jV9&#10;3Ot8+hHHBGUfAFsfBB+8+3bwxzdeCV7+3UvBK7//Delvgtf0LL3OZyyAVJ9p91PaALCCv/47oPXZ&#10;nyJA1mHMA2Ks3JRtqwrybQ0gtba41oNT5Jc1WG5Jo8/HWl9abxuAqw0c2wA0bQSaVuRVWF5Jva0p&#10;qLTVhdW2obDKFyRWuiavhjbLbF1Bsc/52kx91cmvagGUqA8srQHeZHIdXFumeVnVtiy/0M7Kz7Nz&#10;C8osF8jS/KwVpRWWXSXAoh/0S3O61pfW0J96UsCM7ZVFZUBirRUDWutLKgGwKiuprLGS6loroZ36&#10;+marwyprarEaqwLOKilf6SpXrTU2Nllbe4d1dnXYYH+fDQ5tsYmJMbv6ykvtnrtvt2ef/o4BrfbO&#10;678zYN0+/QDo+uQ9+7fP3rX//pf37G//9rH97S9A11+lZMltUID1Z48mOBOJ0I39ELqkbAm0/hwq&#10;WdOugw5a7H/575/kn6BI7nFR84AVzWMCtDTYl6oSA7iEKguwwWDfFR3ARUAyF5t/XBwD8hC0pHho&#10;4V5BxPw5AJrKAyxRANC8+TEWGxMPkCiK3lyLOU4wA3DMnQNkzbd4qThARfRxcuWb44A3hzpx8TGW&#10;yUB54cIsS8taYAsXZdmSxYstPSPTomNjHK4EVnLPi46NBwrk6qe5VwKZeRarPPoooAld9GhXAKV+&#10;AokefZDzan5aqDqF4BVGT5QyR3+kQk3DqFwlo8gXrOlaZs3SemJSrKRcAU6UiSJ1V0Ly52mbY+6e&#10;J5ilX4IX3xdcce2CKfVtJpz7DCh5gAvKxkTFAUEhOEnR8hDrAFXoBhgGslDqqtU0bDmICaT+ZXp+&#10;3Yyy5WpWCFkOaZhcENW2A5xCuqstXZvuA5An17qoOKAGGIkBlHyxXyAmVoAEyMQLbIAWzaFKSlUE&#10;wRRL4/NJSc9waPGFiwGfdMpKPYoHbFLSUiw1nXJaNwtLVfRAyihqYFJ6uiVnLrBYzpGocO8OYccB&#10;agIlRRJMtPkA07yYaNIEi6N+Ska6nyue+po3JqhTuHf1M4nzuKoGBM6PUVRL9VXzyegvgJaWlm4Z&#10;1Fc/M3nGFixY6H8XM6DVvWVrZHRqD8C0JxgnFXQNje0Iqurag1VrCoJzz98QnPaN5QDOquCb564O&#10;NuYWB83tfcHoVuBskjrb9waT2y8MpnbtA3rk1ndRMBO8QiZ4UvRCX5dLQTEACAGZFsydBMp2AGEC&#10;rx3UE1hMafFcARdlqhpbgjPOWREkJi8OouLSgjmxqe4mt/T404PNeaVB98CoA59gxNuifUX827Xn&#10;kmD/vsuDffuu8HT3nou9PZ0rBL2LHbg8dDswJajzwBg+B+uq4CJ3IQTCKLNf2xeTXqw1t66nnhZB&#10;BsD2XxPsps5O4HGHuwgCX3IZvJB2gLH9lykKYhiUY6/cC0kFVEcCdVA3VMCuDfbQniBs70Ggi/Pu&#10;OMD9A7wUvn7XhZd5vuaMSYXbLlUMoBQMT+3cH4xz7Vux/q2TQevQtqB7ZGswODYVdPQNBm29Ax7V&#10;sLqxOSivawzK6mqD0rr6oKKpOahsaOL+NgVl9Y1BU1tX0NHb7wDVu2XA17Xq7RsKRka2BcPD40E/&#10;93kr7W8VYAN4nnLOXdzzC+mfFlS+7Mrrgyuwa6+/A7stOHQzQHXo7uAmgOmGm+4ObmBbatUtt90P&#10;UJHeQSrYulVq1f3BrcCVlCylN0jpUlkg6vqb7gWkACpASvB0iLqamyXlSSbQuu0eoOmuEL4EWTex&#10;fbPCwbN9MzB1G7A0s36WK1mAlYJgOJjdJ9B62FNXrwAiKVZSlwROd933aHAvoCVgksvgXfeH+3cD&#10;a65ykSfoegDQEnCpnhQsn+cleJOLISbAOhLu3dUwuQwq6uD32H7SIetBgEuLJD8ETCmwhhYy1kLI&#10;gq1HHtP6Wk96SHgB1qMzihaAJdh6jPTxx58Jvv3tHwTfwb77bc3VejbQAsjf/d6zwXcALqXPPP0j&#10;gEv2vM/VksIl2HoeyJK94AEygKqf/iJ48ScKkhEudCwXwp8LuLBfvhBGJfztz3/uYeDDUPC/DF4G&#10;tl5WVEIGyLIZ2HpL7oMCrZdD18EwEuG0igVUKZy7QsM7YGmuluALuHIAe/NVynL8jRC0FG0wBKzQ&#10;pGQpxPuMK6DW19Kixp+wHboPAi6CrncEWdORAqVouZIVuhAqPwQooEggNn3MXfg8T0oWcKPBPvsC&#10;qo8FTtOph3B/H8gh/fhtQZIg560QsKahS3mCLIcv2hBkCaZ0TPshaIUW5pPHMS2CHIKXVDBBVhjI&#10;InQHFGhxHo45cLnNKFWfm7ftddmfhihBlbsNCoT+Dr4+A54EQiGAfQ5N//YJoAUU/QXICsuEgCQ3&#10;vr98GqZaE+szyqq86v3pA9qY3haQyRRpUPYX6v6FNgVbfwG6PgPkPmP/E8p+RL1POM8nnOcjwE6p&#10;AOtPlPsTZT5TtMI/feyg9emfPo0AW4dJHbQ25Be5u19OYYVHFiyqbbGcyjrgpcZyKxpsHXC1tqDa&#10;Va2NRYKqMluRW21r8gEe8nIArg3kr8svt7XYys3ltjxfShfQA6DllDUDXI2WDVitL1bodrkNNtl6&#10;IC4X0NpYB2SVlti5ecBeWTkgVudzrTZWUbaatunL2mLKl5An2CtrAgobbHVxla0FrNZVlAJz5YAf&#10;xzi+sbjcCkpKXXXLqay0MuCqrrHeqqqrrbqu3hoqaqwaYKuqIQ+rr2+wto5ua29ptG5gq6On3fqA&#10;raltW23Xnt12/XVX2eHHH7IXfvSU/eE3P7M3X/kVwPWm/enDP9q//wnY+vOH9t/+9IFFgK3/8e8z&#10;EQj/5Gtv/b8in7n9H8CUzCELc+ACvqRgzbgNfgla/2T/Zh0rtUaqDXAhVYeBvxSnWCBmvpQmYCCa&#10;AbcgSm5kGoALtOZHxwJXAAd1tObULFIpNnJ3mz9bQCOXuuNcUVL7aiOG/WhvX8oS4AJYxABB8dHz&#10;LTE2DuO8x80BymIdQqJi51hSQqylMxDPYKCuAbKCJGiRWSlG4WLIIVQJ8FRHoKh9AY3ASX0VXClw&#10;R9gngaP6F6pXHuCD8gIfD0ZBO9EMyFXO1TzqyZUwhDEttqxz63q4D/NCmJL6Fy0lCwvzpdLpOgVx&#10;AijBmCIvxn4Oc9PQ6ooZ5qHaOcdcLIr9eZwz/Dzmh658tCFAEuAJoo7yACWh2+AMdCn1iIHTx7Qw&#10;cQhiIXg5UJGv+WUyqV0hfIXte990HwSAQK8W9RXoRLtbn9wDpRilY6mAkJQimUAryZL5jJLSUrEQ&#10;nARTyYIwtmNS4oAsBa1IAXgArvQES85SoAyFfteaWYIwuRiyLUgDfuJSgKiUFFfANO9K863mxwPS&#10;CtmucO1yLUxIBrxCVU0qmitsySmuTkn9iqb/Cn4RA6hpjpjyFNkwASiMF2glp1oqdVKom6I+Z2RY&#10;MufWvxnQIo1sndQaTLsZwDNoH98ZVNa1BF875/wg6/hTggWLTgnSFpwQpC08MUhffFKw+OTTglXr&#10;coL2ri2+iO3Y+O5gcsdBQGsXA/+drmjtEfDIvXAP8APgSEHSXK0ptqWcyT1R4CMVy+FrXwhf2/cC&#10;D3v3BrsAsx3A0bKcfA8nnpSYFcyalxgcNTcxmBOdFMQkpAUnf/38oL65Kxid3BlMcJ5JBv6Kghi6&#10;5B0MJgA6uRLKHXI7+VKKtICyIiYKYHxx5ouBMSBK25qbte+SK9i/0iErdHNUII8QvKRWSdXasx+Y&#10;AtD2XHhVqHIJmICrvcDTnoulhF2PAVfk7wGitC3o2gt07RFM0da+S64JDlx2fbCfvN3cF4HWLs6z&#10;G9up/Yuu9u3tgkXqaB6Y3BMV7XDvheqvTGoaqWCMfipYiV//fq7dATaEWIHY6MQubGfQs3UiGBjf&#10;EfSPbfMw8AoHPzA6GYaEB84EUFqkeGJKIeB3BtvlUqr76vPiNAfvYHAQUJU7oBaXvpj0aq2Xdc1N&#10;wfU33BZcefWh4Iqrbw6uu+GO4Jrrbw+uu/Euh6zrD90VXM/2dTdKzbo3OAR8XQ+I3SZl6nZFGbw/&#10;uAnIOnTbfcFNgNh1N9/j+1KqDt1KPiZ16ta7HiEP4GL/ltulYgFUdz0QXC93Qo4JtARXciWUWiXI&#10;ktvgnQDRHfdj9wJZwNk97N8uF0JAS/OxBFgeNp6y9wNHci30eVrYve4u+Bh1ZMp7zFUtHbtDsHVk&#10;LtcT0/O4SNkPA2s84crWt+Qm+NCTvq31s0LQCsO938O2VKx7dBy4uo88zdtywBKIkS/Q+hYAp3ak&#10;rPlaXLTzCMcdtJ6YAS1Bl9bZei74/pPPB4+T/+0ngazvaM2tMDjG00/9KHjqqWd9cWMFyBBkPSfo&#10;0nytH8p9cHrOFnAl90GHrJ++GPxc6TRoCbp+9VPN23ox+M3Pf/E5cPn8rV/6nK03f/9btxC0fu/b&#10;f3QXwnB9LXchZFth39/HPhBwyTXQlSylr4SuhR4YI3Ql/IIJtP4YHpNLoEK8S+Vy0JJKJaCRigVk&#10;uQFQ7s4nBcq3Q5ASDIXwpe1pY98VLUyuglKUPBXQAD0fvgVgCYCAE4HWR8DVJ+8KrP7oxz5yCJNi&#10;JZc+1ZEBaaQOadNw5eoVQOaARVvaVhkdC49zDszP631406MUCrhm4MnrqA0ASqkrWtOw5e59giZS&#10;qV4CKleY/g6uXLVSGfYFQg5WQJRg6k/Yv30EEMmkaJG6mjUNSQItgdVnUqQEYA5fMsrpmNpiX+Ud&#10;zARqbEsd+3fqeztebroNzIHKt0Pwkn3KcQHWnz75iONKyVN/Pvs0+PiTTyJA1mFSB631heWWXVZr&#10;2e6i12hF1U1WUN5oa0ulYNXYGgW+mFay1pIuy6uwlfmKLKgIgwqAoaiCAFVpDWWq3V1wYwGwlFdH&#10;28AUoJVb1mIbK6ptfVmjbVbbJc22mfzNFU1Hwr1LqZK6tZ5+bKwFkmqbbANwtqGsAjhrBrhC98JV&#10;nGOl1LdSypZWW7bmg9GmgnXkAn2F5RXklXENip5YZYW0XVzTYmVVDVbMNVXQZgXwVl1Za5Xl1VYj&#10;2GpotPqmRmttb3Zlq6unywYGBFsjtn1izC45uM/uvvMme+yR++wnP/ye/faXL9gbL//aPnjnFfv0&#10;wzftLx+/a3/90/v23z4LgUsq1+ch30OVy5UuhyyB1RcjDs7Y/+8//6KP5Mt//wz/YqIYsHp0wPlh&#10;kAdBAIN9uQ+66xwD/TAwQzi3KQzLLlgQ0AAkUrUAs1mKijcXUIpN9LIONa4IqeycELCAF83LcpgQ&#10;jJAXEz3XEmKjbIFUj6Q4S2FAnRDHgFgBExgkK4BCEgP51MTUMDQ3UKa1u3ztKuq7Cx7AEgaZCEFp&#10;Nn2ZUZAUyELzkQQxgjspUn6N1NEaWrMAnhC0ps37HrYXRiwUaIX1BSwORNT3sg5zAqxpQGF7HvfK&#10;1Sz2BVwOWnKzpC/RwKtg1U3zwGhHMBVLn2KmlbK5HJuj8hyXoqiyrnYJqhywwnD7M+ZKFMc8n9QV&#10;LeUBT6FyJTUsnI+l+opIOEftCdDYDyFNyhzXSf/nRwM03PtoLeKbkOAAIne8RCBKgJKUlmEJwImU&#10;LEFWcnqGK17xKdNBMYAWwUsaoJVOnXjKq66Uo2Q+43g+x/hU4CkjxdIANgFafALABcjFCLZoJxoo&#10;i0qM9flXiTp/errXmQ+IAxGuisX4+YAqB0DaBNZ0nrgkjqk9tQsg+tppwJkgL4brUcCORLkLUl5z&#10;AbUYsuYDxscn0VYq1x26Dnb0DGwCsg6TRkYYXA8LWLbvCRrbeoPzV20KMk84JUjKOD5ITj85SEjR&#10;orQnBPEKlpCxJDjp1G8GtXWtDMx3BpMajCtS4J79mOZ6AVFy43MF6aBHMZzaeRHHgCnBz26lYTRB&#10;lZvcuR8QEhywrblg+/YDHgKIy4LzNgJaC78SJCRkBvOOSwyOnRcbHBsVF8yLTwsWAXyl1W3ByOgu&#10;b09h1BUJUYE2BHEjuy/y4BPbtu/3OWMOH0DdlIJ6AH47ga4dBw56mHq5Ku648BKgR2HjNU/rEg+O&#10;IYiRiuSRBy8KIwtKudp/8DqgAzA7IAi7zqMc7gB8dlHGlS1Xt64Gzm4AqLDLpXBdG+yTayEAJqgS&#10;hMnF0CFKEAZ87SLPjwNumnO2l/JqW2qX1i/bC2hp7pjmlcldUdC1U4qdgJDzS0FTsI8DtLP/kivd&#10;7dGB7ICCjggQrw0mKDsFjOm6LwQqdQ2uOHLfFLxEypnKHrj4MkDqSl/A+RJA8ZLLrwKibgiuvvqm&#10;4Nprbg2uufZWAOsWT6+97vbgmuuAq+tuC669/k6gS2B1d3DdodCuZf8a8q/GrtW+wIv0plvvD264&#10;VYoVMAVwHQKypGTdAIxdLyUMOwRE3Xz7g6SCrgeD2wCtG24J3QgPOYzdD2w95CB2iHI3SRkDtuQO&#10;KJOLoBQtwdPMvC5FLrz1rlDt8uAZAJrmcN0FiN2NSQ27+e4w6Ma9ijL4oEK8K33CwcvhS6oW0PWA&#10;FCu5EN4LbHFceQ5btCPYEnT5vC6fnwVAAUsyzcUSSD2ogBlA1X3f+h6w9d3gbvLvAq4eYFumCIa+&#10;Lpegi3MpDPxD1BdoPfbYU8HDDwNcjz4VPPoYkPW4XAefdfv2t59z+Pr2t7WtABk/9AAZ3//+j1zZ&#10;ehro+v73fuDh4DV3y6HrWSlbAq0Xgp9Mh37/KfYz7MXnf+prbykE/Is//nHwq5+9GPxqBrjYfskV&#10;Li1wHAbKeE0RCYGr14AuV7jYlrKlyIRaf0uw9TbgFUYl/J2rWx4cw8Hr98GHwJSULOVJ3dK8Lp/b&#10;NT1ny5UtgRap3P8EWb6e1pFUgPVq8AnpR27Titc0SM24H/49YLlrIPAlt0KpXg5AwM2MCXpcmXr3&#10;7RCmpGABWB++pblV05AFdMkEXSFQkU6DlwMU5xB4OUQBRD6vSudW+4CSzJUyHdfcrmmbcSN0Zctd&#10;AkOFakbJ0rwsT6fdCAVdnyogB/vqw2cfAD0fhHOr3KXPLdwXeIWwJfdBoIeyn7xPOUDrMwAqhKgP&#10;yHs3+FQAJmiaASRBEHmfuAr1bvAR5/Rj1JkpE4KaYEvQBmCRCrZ8W0ClcgIp0hmo+gyoEmyFgPVh&#10;8LH6MQ1Y2v6U4/9noJVdVmPnF5bYOkCmoLzO8oGntYXVdk5emWUXAFEltbYOiFkFWK3ILbdV+Yos&#10;KGWq1nIrm9ivtrV5lbaWNLsIMCqstZx8QIl6BUCY5matKQSwylox4KmsgXO22kbBE6C1sa7Z1gM+&#10;Gyoa7LySKltWWmEbK+ttJUC1vKjIVgNfm6sbbRX9XMXx8/NLbUUhkMXxNQq0wXlWY2uKASyt8UXe&#10;hoJCn3dWVEFfiqqxSivhGoqLK62Y66iqqLGainor53qlatXV1VtrS5P19nRaZ3en9fb12NBAv42M&#10;bLHhoV6b2Dpsu3dN2CUX77NbDl1tDz94j/3wmSftly8+Z6+9/Et7543f2SfvvRGqXJ++h73v4CXo&#10;+o9/11pbCp4Rzttyd0LsyLys/whVLVe4/uNL0Pqn+RcFZEXNYWAdFePqkwBEkKQId7HHyR1vOlqg&#10;TFACAAgy5syNoZwUGmBLLnikAi5fo0qAQ5tyvxM8hPOy1IagaA7bmn8UrjeVAEhlpSfaoqw0W7og&#10;y7IUxS5GgCV3Q6kRcgcMlbCYWPoYFcKNXPV8PhnwprlYWuxYgSjkrii3wNn0V4ARRhBkG8CYNzt0&#10;BxRUzAMUpTL5PChASfXCNa5CV8jZXKsUOQ/moTyuWdDkMDq9LbhywKI9nVvrdc3nmEcfVFnuw5w5&#10;mqMlV0AgDBD1MO66fw62SmdM8+LoD+VcXaJfum6FbRcsyZ3Q1acjcBSC1wxoKU+wFapWc46E5A/h&#10;MAQrlQ/X3ApdEWXaV0AUzXOL06LCiRmWlpzpa1MJVKRgCV40f8ld7tKSLAZAShD8ZKYDPAAMIByf&#10;kmhx6VK6BGMplpGZZenATDRwFks9qV5xcgFMSKE9ufMBO8BPQrLma6VZbDxQBFgpoIaiFSpoRRzg&#10;E0P9aAAshnqxSZyPNCklw5IyMoE4QSCQlUialOmBMpJoNzoW8NM5EpMd4uRqKviLow8xAJUfc9jS&#10;PLE0S0nOshS1TV4016p/R0CreyCiSHe9WyeCji1DQW5BZfDNc1cGC08MlazkzFOBrK8AXScFKZkn&#10;BglpS4JTTj8zKKuoDUbGJjy09+SOPcHEjt3BFKA2PrkbuLrQ3dqksMjFbeuUXPsEY4AP22OT+xyA&#10;BGBy+xOACbjGpvZ5lMOdF1/i6lJxdU2QtvikICl5YRATnxxExSVhKQDf4uC0M1cF5Y0twcT4PtoA&#10;7mhj5/4wXLzOs2NPmErR8eh+QNj4btI9+zxQxtRewA6Tq+KU5kRJWQO45LK3W9ABzEjVEngIVgRZ&#10;cg0Mow5eRwogCbzIm1KkQ6BFKpTKyh3QlS4gydWti68FnmgDqNrjoHW1K1x7KSfA2ks9KWYCq52U&#10;2T5dV8qXwsj7el6c0wGKsg5UnFeLKnsIe+1TR+e+CDC6CLA7SHrQF2RWsA7BmaIqyj1Syhpt0r7K&#10;XXr1jcHFgNSlbF9y1SGMfbYvu0rrjl0bXHIFZa68Prj8muuDK6+5GZC6PZxzJbgCtK4DsK4XQLnL&#10;oFJA68Z7gCtFFASYDt0TXAN0XXMD0DUNX4oqeO3N9wSHbhZI3QdchZClUO6HAC2HLUGYg5ciDj4c&#10;3ARE3So3wNsfCq5XecDqxtvuDbTm1k0+V4t9gRfQJeXrNplHLfwW9bXYseZqAV1AlADodqVSsgAk&#10;r8MxQZFMxxTt8A7lSbW6X26CDwNLj4ZzrrBQxXrMIcsNkAqh6vEQvh6Y2ZfiFc7nUsRC1T3iOiiI&#10;egjY+hYpoCU3Qilad3H8IbZlDzqQAVqCr2+R/0joPqhIhI8+8bSrVo8Ca485aD3Dfpin/cMAluZv&#10;ffs7zwZPPvlc8O3DYeCM7z75LJD1bPCUXAkBLq279QzA9ezTCv0eqlsKlKH1tjRnS7Al831g66fP&#10;/zj4pcLAk0rlkqol2BJ4/e4XUrheDH4/rW4dAa3fCbwU8v33rmr9Edh66/cvBe8AW+++8luHrnfJ&#10;F3QJtD6QOyHw9R77mr81M5/rc9Aixd55jTqvU4c8X3tL8KR1uCg/M1fLIYv8D7UelmDqbWCKPAXU&#10;cIVLJgXMla3QddDdB6U4CXg0h8rLSN0CjN7+Y/ABMPWh5mm9E4KWw9ZbgiZFIJSL4LSLIeUdwtgX&#10;PH3wR9oBmLSt+Vnafl9gJwVLADZjOi91P6HuDGx9ojlepH8WTClvGqj8HADbpx9q/x2g5x3aph+0&#10;8YnAkHLuMih4mrbPgCbNt/pUrnnvCbYEVVK/NHcrbOdTtaXjKgvcfPLeu8HHqsP2xzruoEYdAZcA&#10;DND6WBDo8MUxUgc2hzngyGEPAFNZ1RM8TdunwJfsQ0Ee+5+orsy3lU/bSt9/D9ACtgRcn3yi9K+k&#10;j2AeDCNXLn2Fla4M5ZbW2epSAQ3wAqAoIIbWwloNQJ2bW2Hn51TbhqIm21xSb+uK62xVQa2tyK6y&#10;1XlVtnJzpW3Mb7C12XVAWqUtywOUsLUqW9RoeZWttpZ2NBcsu7KZ+g2WV9VieTWNtgHQuaCsGqgq&#10;s+Va6FiLF9c22grAaQV9Oa8UAJOKxfayQvoBBK4DtFbTt7Xkaw7ZRvKzCyosF9DaXFTOfgHXVgV4&#10;lVlBcZkVciyPehXAVSFQWKO5Wlgxdcs5X11zq3V0dltbO2lPuw0ND7gNDvfZtvFRGx8ftMnxftu3&#10;d8KuvGyP3XboCnvsgTvsmScftxee+7794aXQrfCdN35rH779qv3lw3fsr598YP9doeGxiOZyYQqc&#10;EYaCl6olF0JB1mc+h+t/Rr4M7/5P808D+TnHTs89AgTkQiiomjcNAyEQyAAwTLAgRUdBL6R+zFad&#10;uWEIdC1OHEJECCJRUYIYjk9Di9wS58vFDliKi4+21JQEW7QQwFqUbicszrITFi6wRQqUkBRvySlS&#10;t+TeleTtCNAUwU/rU8nFLVxkOGw3NLkuav5TGExCipz6IZAS3CgS39xj2KY/AqsoYCwOkIyPimef&#10;vimIB8dmUVYukHI1FGDJVVIuhEcfC9gAJmpPypXDlUOW1qsSPM11BUp5Ciev4+HaWyFQCaL8XtNu&#10;2Cf6oTwHH45Pl/OAG+wnHQe40L953HtXo3xuVQhQ4SLDIVzNQJdsRu1SSHdXtOQSCGAJqBzMBFvT&#10;YCZw837p3h13nMXExVmqVEWAJBV40npSAiy57UlNUuTA+OQESxB4KfgEQDSfvHkJCiKR5HOjUlRX&#10;alZmhm8nAV3xcj3UgsIKq06qRYFjgR+txSUIUqh4za/T+eKBLgFdCs9AiuZXCbgU5p3nICpWilYC&#10;oCRFCqBS4Av6KbCS22AckJSAKUiG3ARVTsE3pJjJFVH9UuCLhARgENjSfDHtpyanW0YaIMb53WWR&#10;tvWvtWvLpoaWrsOkkeHxqWB4anvQPzoZFJRWBRuzi4LTv7EiWHDyGUHW4tOCxSd8LVi05KtB5sJT&#10;2D4tOG/F+qChuT0YG98VbN91UbBtYnewdXKPB9NQBMPJ7QATALZj18Fg+/YLg5GJPRwPw8IrqMOY&#10;Am6QennyRoEzV7Y0T0tQBABJ1Rqb2hOsWp8TZC05KeA6g/jkZF849+R/PSPYUFge9A2MBVOA1m4g&#10;breiFO67nPYUREJzwcK1thRBcZw+KljGlBS1fRzfy3kEWhyXe92k8ijjitoepRe5C6KULLnsKUS8&#10;r9UlkNov9z1BDQDjsEXeRVcE2xUxkXLalwqmdcTG6cOeA4I1AAsIUth4QYwAyiFLcKRU0AQYaR6X&#10;lLE9gNOFAM6Fl2s9MClU11DvxhCogL+LqHOxlDTqX0gfLroMaJMrI/tq5yDnEES5Gqa2STUvTAs2&#10;u3HsIG1dciXp5dcGlwNYV1x9KLjy6puCy68GsMi/Qi6B190MaAFZHLvm+lvcVO7a6wAsqVlX3xzc&#10;cMOdwXXA17XX3hZcgwm4bgSubrpJIHVvcAN2rVwIAaxDt2hOVjhP6+pDUrmAtOn8WzQ36+a7sbvc&#10;vfB67Fra8IiDAqhpu/WOh13lkqp1PbA2s8CxlDGZ3AkVoVCAdt0tWvA4nLsl9cvDvwNeIWiF4KV5&#10;YLfcrRDy9wFWDwFejwR33PtwcPu9UrseDO6k3N3k3X3/I8Fd9z0U3HOfoEtrcj0KTD1Oee0/FtyL&#10;KV/rcLmL4b2hu2G4TyolDOB6ANCSIiXgcnVLroHAlFwF5Uqo4BgPPPJU8DDbDz0cRiz04By06ZCm&#10;+WMKvEGeuyJS/2HaefTR7wVPPPaUuxNq+7FHv+/5j5P3uKIWAmCHlWLfOfw0wBWGgn/qu9j3Qnvm&#10;+4pY+AzA9cPg2WeeC370g+eCH/vcrR8GPyH96Q+1rTW4fhj87EfPu734/PMA1gvBL3/yE9Kf+Jpb&#10;v3rh+eA3P/sJsBUucvyqz916Eej6hQOXAOvN3/0qeOO3vwz++FsBF/aHXwfv/H4atuRSKPVKwTE0&#10;j4t9wdfbL7/kpvlcAjHN7XrnVfJe1ULJLwUfvBECmtSwD+VuqG3gTAEyvPw0jEnJUoTAmXldHwJY&#10;H7z1SmjTx2RyT/w8ZLzKv0H9V4P3gbR33ng1eO/N1zCt5aWIhUDT22+xHboWCqgEV0o/eEtGmwK8&#10;EMD+88O33/wbxyIfvvNG5P23Xo+QF/ngndciH7//ZgQI8336EKFvkY/ZBvgiQFfk47c5/s5bEfoS&#10;+fS9t8KypB8qfZ/8dzj+3h9p948RQIv6pN7WG17vk3ffoi3VextTSl3K0J/IR6RcS+QDyr6vbcp/&#10;8EfO+c47HH+Lfr4Zed+Pvxn5QHV0HPOU+u9R7503Xyd9PfK+rou8d998lTZejXCvIm+99nLknde0&#10;/XrkrVdfpewbbL8Refv11yNvsP/H11+LvP7qK5E3SV995Q+kr0dee/kPkd/99jeRl176TeR3v/td&#10;5OU/vBx5+Xd/iPzqpV9HPv3ko79irwJZV2Bn6Xstu1zzr+QKCHTUtllOWb1txjYCYLIN5GtO1rm5&#10;ZXZOAVAF3GwATHIqGijbZGsKql31Wp1fBXgBPQX1dvbmcjs3u8zOzSmzNUDYmvxKWw+4rSlpsPUK&#10;bKH5XrQtdz9FNVxdphDvdZZd3WjnFZX6YsZryqpI66hD+wr1riAY5Y1AIPBVUMkxgLC02s4vKLRV&#10;ucWAVSVAWGYX5OTZypwCW7lpk23IL7XNecBXTqXlKULi+nxbv7nYsnNLrbiw1so4dzkQV1VZaVUN&#10;imBYa1XVFVbXVG1t3R3W1tlmg4O9tm1sGAO0Jvptclu/jY/12M6pIbvs4C67/qqDductN9jD995p&#10;z33nCXvxR0DXr4Gu379k777+svEs2qfv/dH+/NE77mL475+873O6BF/h3C4B2Cf2N9L/8ZePfKzx&#10;5b9/gn9hAIeYUNkSGMwJ5w5JTRFYuYsbEDUXc0MXWCkAAP/0SURBVMiaNQ/QCYNcCE6igC25xIXz&#10;oYAowQYAIdDQvCxBjlzrYhnMy2KOi7JYQGsRg/eTF2XYCUsWYJm2KCPVMhn8ZjLgzcjIsNTMVA+g&#10;kKyIdbFxtC0IDN3ywvlZIcz5vCqOhW5/CqQhhU3rTskNT9eia6I/XEfMHPqJudqkawOKfAFhYEcK&#10;XBh2HRgUdHEPQnCUOqfjKqfzA0JcUwifIWxFqY7cB4EXwZgUN3cB9L5KyZpWzQShtBm2RZsCN7VF&#10;ngOVu/lxDZTTIsWh8jYDWqFSJUiaASfZEXVrGqBmVCxXwQR19F+uhAqkob55iHjS8FrCtcViub8C&#10;IQWIyMxcAORIIZIypQWJBVhJQAggkp5sHpzCowhqjlSczY3hWYiPCedJaR0q4EtzpdJS0n1uXbLy&#10;aUtw5e59ape8+ASpTVKeki01NcPSs7I8oqACZ6RwDs3vcuBLOM6i4xTKXUpWGE4+Pikd03ywdN9X&#10;4Is4tZ8o1Urh5YG7uCRXyVwtUwAPoFHql/oiV8GExBTOr33y00KFLSVtMfC12P8umlt7N3V0DxwG&#10;tiJ9w9uC0amdwRjA0ze8NegfGQnqatuDZeevD8785vnBaV87Kzj9a+cE3zhzRbBqTU6QX1QZdPcN&#10;AlW7A613NUk6Sd1xYGunlCOganz7AYcmBcfQmlFarHdscm+wdWqfm5SsrQDZGLA1MrELOAJygJ0J&#10;jm0jX/O45IY4MjoVFBZUBqedsTz4+jeWBectWxcUlJQGrd29wdjWXcH4+B5gTy6JQNUOoA+w277n&#10;YsDtoJ9TgDVBO1KzBFnju+jLngOuYE0CZNv3AFma40VZQZcgzUPGA25al0sKkkcupE0PUKGw9A5U&#10;V7rJzU5wJbA7AHwdvPDaYN+BqwGfS33hY5nc86QsXai1uC7VHC5AS+oWECXYklvihQ5acidUEI3r&#10;gospJ5VKACXAOij3PYBKUREP0KeL2RbgaS6YQMvX/+KY6l4EHPmcLh0TtF0SRk6UcnWRlwm3L7s8&#10;dAtU3sVAnSDqimtuAsauD8Hr2kPBwSs4L/tXOozdCJxdH1wrJQu79mrSa28NrrvutuB6YEt27XV3&#10;BIekZN14t8/LugGguhG74cY7HbauvUFwxfZNdwbX38QxzeEiz8sBVh48wwFNod/lPghQ3fKAQ5dc&#10;Cg+xfxMm5UsmODvkwTPCOoK2Q2xfR96h2+4NblXgDdq5kTpSxDzoBqnUqkN33Mf+dCAOdxXE7qEM&#10;4CbgkvqlMrfc9WBw1z1Sx+4L7rz3QUAMWKOsygi0BG53UfbeBx6j3CMhZGH3CbA47nA2DWRyMbxL&#10;88SALqla2ve5XPd/m3ZUX/lPOpDdL/fE+x4BrB4PHvRQ8oK5ENrC40CXw9a3g29x/CFBGGD3COD2&#10;MG3fT9lH2X7ise86YD3+6JPBtx8XkAnAvhscfoLtJ74bPI4d/vb3gu9/96ng+995yoHrme89HTz3&#10;9A+C5556Jvjh08/69o+eeRYII/3BD4KfPPtc8MJzz5E+i/0g+NkPnw1+/uMfYc8BXc8Fv/rJj4Jf&#10;A1wvAVy/+8WLwW9//lPA66eA14tA189Jfxa8/tIv3F4Dwt74zS+DN3/za8ALEPsdKSD2x9/+irxf&#10;sQ9MCcReJv/3vwDKfsX2S25vvyJI+6Xnvatohq/8xu3dP7wUvEv6wSu/Dd7R4sgv/+Y/Abe/vfPK&#10;byLvvfa7yDuv/jby/hu/j7z7+m8jb7/2Wwb+v4m88zr5r/8eGCD/tT9E3nv95ci7r/4h8u4b2v4D&#10;+X+IvP3y7yJ/fOV3lCf/9Vci7wFL777xauQtHaf82+Qr1XHZO6+9Qvp77HfAyut/xd7FXgC4ngSy&#10;Dr//1qtu2v4I+/jdMPXt/8UArSP26bt/pOzn9tH7f2fvvnXEAC7SN6n/1mEg6wsGbE2btin/NmWn&#10;DYByA7K+YAAXbf5fG8B1GMj63LSPAVtuQNa0vfEPBnAdBrbcgKwvGMB1GMhy+/D999w+/vDDRz7+&#10;+MMrsCLAK61I61iVA0iF5XYOUCKYWZ1fYWuLSQGaVYDIBQXlDkkevr2wxgNTFNV1W0FNm0PSWgWm&#10;KCItrLdlOVWkjXbOpjJblltuywGzVXkAELCjgBrrChUyXmHkm2y1FhgGpHJrm2w5fZDr4KryWruA&#10;vqzILvKFj9fnVtrK8jpbDYQJrNZgijR4nvpaXGYriyvsPM0x4zyF9HFdQamtyim0fGBq44YiW7Ox&#10;0NYAXWvW59qKVRts+apNtm5NnuVxPD8/30pLK6wCaCwpLbMiYKukGuiqrbLmtjpram+zDmBrYLDH&#10;evrabXS41yYmBmzH5LBNjvXZhIALm9zab9vHB+3CfZN2/ZUX2V03X2f33X2LPfnYI/az55623//i&#10;BXvtt7+0t1/9HeD1B3v/zVftvTdetY/eft0+efdN7A3784fvuAnCvvz3T/JPwKEogdFaF0prTAFS&#10;CtUuuPKB+rTqIrCYRzkpX64AUUZwFndcIgCVYHOpL0CJiU4I6zCIdxc/KTykUQDWfAWrUFRBgCgl&#10;Kd6OX5RuixekWVZ6ii0EqtIYwKemJFlWhiLBhcpKCgP3uNgYi4sDBmhDsBK6+wmGQthxlzxgxrc1&#10;h0vujEDWvLmCR4WbB8S4hgT6q/laYflQvZNi5+A1Lz50GaTfs7gHstBlUsqYoClUpQQuKqP7IEXI&#10;9+WiqOsVRAmavF+qzz3zgBmCVN0HnVPHwjpyZ/Ry9EPbAi9XmqgXd1xcuO/ugpiiBgJQ7ko47Q6o&#10;a5qJJqhtpUcJujgWqlchuGlf+UcBWQ5vguLoKFextDh0DKaFhhVIQi51UoEUhCJVn4Ei+rGvNBnQ&#10;StM+IDVfc7jkiqcQ68kKMJHEfjLgkuTueAKvOOAtLj7BYScjM9PdCaUshedJ9SAYgqWUlAxLS1PY&#10;d4WOD0O+y21R7oapAjupWCoLvGmtK4VlTwS0BE1aK0vqmNqaH5NgUbHxrqYlCqAAKuVrTpcgTAE5&#10;koG65NR0rptzpWZyrkyLol5CopQuuTEu8L8LgVZ9c+dh0sjQ6KS7/U0qguDOfaEiNb4/6OkdC6rr&#10;6oPisqqguKImKK1qDJpa+oK+/qFgdOt2r7Njxz7SvcH4xG7ydngbWvh465RUrN3utjdBGbkQCrRG&#10;tpE3rYANA0ljbMu9T7Cl4wKtrRMA2Djb5G+b2uVR8FrauoP6xo6gp2/IF8MdGd3u6pncDUemDgQj&#10;9Hds8kLgbT/gBGTtkEmdOhiMkTc6JcC6FPgCBLUWmLsrXuwwpgiImjumtbx8DpkrWlos+WLyrvCo&#10;iAqqoblge/ZdFuy/EKjad3kwqWAeHBNwab7URW4AD3B0kZQnufzJvVAqlRZVvuQ6d+c7CAzto6zy&#10;dwncfE7XVe4aqIAZl192KLiIelpUWbAk0BJMXXTpDdPgpGAYlwFoikgI6AFSioyoeWWCpgsvBbBc&#10;BZOSdbWD0sWAnNSvSy8HnmhLEQKvvPqG4EqOXXbljcEVV91IekNwudwEsUsuv9aDW1xCGwevvC64&#10;6pqbyb/RzZWsa28LbgCwrrn6Jto4FFwtt8LrKMOxq66/xd0Mr7oWGLseCLvxjuBq0qspf9V1twJa&#10;ANn1pDfeDoTJ1fBOBzAF0ZAi5sEygDIpXjfcfF9wHeB1DWWu0XHgzQNq3HyXK10KpuGgdYtcE+8I&#10;oxoqRLyn97oJvNSmQscrwqHUK8HUodvv4fg9vn2zFky+k/y7qEeZ24Cr29i+9U7aIL3pznv/k2N/&#10;u+Wu+yK33HV/5I47H4zcfe8jkTvufgj7VuTeux+OAFuRO+/8VuTOu74VueuuB9l+gGP3R26/64HI&#10;beQBdxHALHLXfY9F7rnvcd+/+97HIvc98EQEaGL78cjd97B//2HaejRyN+3dfc9DHH+UvEep80jk&#10;Ns51170PR+6559HI7Xc8GHnggccj91DuPvpyP23ec8/DkW898FjkW/ezT7l7ZbTxLc7x8IOPRx76&#10;FvbgY5FHHmb/4cORR7GHHuKc5D360OORJx/+TuQ7j2CPPxn5zhPfiXz7icOR7xz+tm8/efjJyJNP&#10;PBl5+snvRZ77/lORZ77zZOTZJ5+M/PB73488993vRn701FORHz71/cjzz3w/8sKzz0R+/PRTkZ8+&#10;80zkhR88Hfnpc89Efv6jZyM//+EPIr98/oeRl37848hLzz8f+dXzz0Z+Qd5LP/lx5Dc/fp78H5E+&#10;F/k1ZX9Bnd/8+IeRnz/7VOS3P3kOezby4nPfi/z8uaciv/zhU5EXn2X72e9Gfqb0ue9Hfv3jH1Dv&#10;mchLPyJ97unIL6kPaP0VexfIegF7EjsMaB0Gsr5gANYRA7CO2PtvhgZoHQa4PAW4DgNZob0heHgN&#10;e923gazQXnvl8xT74I+vH/7grdcewa5huwPLwza5vfPapvffen0TsLUJwPoHA7I+t7ff/NzenbE/&#10;Hkk/JAWsaIvtaZvZB7Y+t3c/N8DK7UPalH3w1hv064/06y32v2gfUO4fjTrTBlxteo/673E9bm++&#10;5vbum68e2eZeHbF33nzDDcjaBGBteuPVVze9Sfr6q694+uorf9gEXH3BgKoZW4+dJcgqqWsy2fqy&#10;WluWX2XLAakVhRVAV6VtLm607NIG21gmBare1hTXeSAMbeeSl9/QYdm1bbaxWi6AYZCMDUDQyoIK&#10;B6iVwNqKHKAnD1grAtpoc01eqI6tKRGwVXvUQUUSzKtpsBWA1joF36istxW0cV52oa2UK2BhrS2n&#10;vfO1npdUs5IqoK7Sztmcbytyi2wFffZyJRj5m9leD6StWptnGzcCeADWOavX2orVm+2CFWvs3FUb&#10;LWdDrm3eWGo5G/OtiuuqB/SKysosv7zMCiuKraSmxGpbqq2tp9m6e9ttYKgPoBoJFa1tAzY5iU0N&#10;AVoDDl9bR7tseLDTdmwbwvptz+RWu/jAHrtK63HdcK09eNft9tB999h3Hn3YfvS979hzTz1pP/3R&#10;s/aLF35sL//q5/bKS7+0V3/zC3vzD7+313/7ko81vvz3T/BvLnA1X6qP4EOqjtQsIMaDRkjREVTI&#10;9Y987ft6WfNnlCIG6vMUGh4AcWCQwhOqWpofpcAUM2HPQ/iaY9HAVozmaEXPs6SEOEtloJ6SGG9p&#10;QJXUK6UCrQQFKYhjYByX7IqbR/vzduZadHQc/UugLwysgYa4GGDhuFCRmwXYqO+x8+M9yIf6PmdW&#10;qBbNOQa4AaA0f8sB068rmvJy5QMUqXesQEbgQjoDnXKL1LULoFzp4xql2vk98nJzuYeCJcAHKBI0&#10;ab0ttS1XSd0TQZPmcMklU8Cm87sqRptyJ1SAEJVRXUV9jKbtcD6W3AVn2zHYUZhATv07Riaokjuh&#10;ykj1moYqV8BIZ1QsmYA3DOAhFUuh8xOAm4UOGklJyb4IcDJQm5oGiKRnADCaewVEJSZYekaGuwpK&#10;hRJcKfCF1qnyeVfkJ6QLdKRUpQEtguIE4C3Ow6lHeZQ/PlegLZ3PNTNTkf2kLgnesqhPyvkczpLT&#10;aZO26ZvcA9PSM4HwNIvXPCyBG/1LIj9VkQ9dPVPEQ6lWUsV4ZuI1l0uApnICRqCQNCmJ9jF3T0yg&#10;j7E8NzwvCQCclLBonrG4+DSgUUCX4X8XDS1dDlqdHQORMQES4DMFuOwU6GybBGAELlpPa2swOLot&#10;2LZ1KhgbHSfdGWzbtjPYunUPwLTL1awdOwGicUBpfKfP0Rrj+CDlhwVPE3sAqX3BkOoBUIKobeSN&#10;cr5RbQNBDmDkyUYVxdD7sCcYAqa2jQuotgN+nJ9+Dg1PBIMj270duR+OK+jG9guD8W37g8mJi9m+&#10;lPqA0m7SnRc56G3bITXtQDCx+xIPujEhV0L6rHW3FKRjcneouMldUEE8fA0ryil64V4pWwCXgnp4&#10;+d0Xe7j4qV2XBKO7Dgb7OH7gwGVA0+XBfuofkJKlIBr7QojSel67Dyh4BQCmuVp7KHfhNcE+9jW/&#10;SqZgFTsVdIN6u2hrz8Ergp2A1L6DoQviXtpWiHfNB3MVzQNjqL2rgoOA1G4F8qCe9hW2XvPKdK6D&#10;gJvP4ZJ7IXkXkx4U/AFnlwJxl1xyfXCQNjUX60pA61Lg6qqrw/Tg5eRfeS3HrgkUBOOSywGwqwAx&#10;7DLsEvKvBsQukzJ2xQ3BFTqOKcz7JbQnMLxcKtlVQB77F9Om3BGllF117U3e5rXX3eSLGStq4XWA&#10;2DXX3QKM3YrdHlwJlF1+9aH/vOaG2/929XU3R669/vbIVTfcHrny2lsi1954RwSoilx/wx0Rykdu&#10;vPmuyPWH7oxcx3Fgju27IsBV5Iab7oxcf/Pdvn/DjXdFbmL72kO3Ra668fM2brgJO6R2bokAb5Fb&#10;b70ncp3qkXfjzXdEDt1x318BrXdJXwC2nsQOA1vTdv9hgOswgHUYwPo7e+CIAVlH7K57Hg3t3tCA&#10;rMMA12GA6/Cd9zzmBmAdBrAOA1yHAazDAJYbkHXE7r6PerQjA7AOA1iHH7j/Hw3gwp5wA7LcACw3&#10;AMsN2Dqy/fgT3z0MYLl9/ztPHX7me0+7AVj+H8ByA7K+YACW20+e/cFhAOsL9quf/OgwgOUGYB0G&#10;sL5oP/lHA7g49iPSHx4GsP5PjLZ++NQRA7D+wd79w0sz9sg7f/jNNe++/JsOLA/Q2gRoub37+m+P&#10;2Duv/y60137v9u5rf/jc3sBe/QP5XzRA64gBVV+wt1Ve269NHyMFqtZjZwNbWf4S/vLf/y3/iirq&#10;La+60XLrG4GoasCmzM7dWGDLc0tcOdpQ0mY5lc0e8GJ1QbXbmtIa2yh3wapmIKvVsssVsl1l6mxZ&#10;bqktp8za4iqAp9bWFlTZyrxSW51XZudh5+cBTAWNthZwWguA5RRSTtECpWoBdGvLG2wVECcFbTn5&#10;ywvLOGeFrQGe1pcCT2VVlkOZjaTfyCu0r2/MsWXA2Dk5hbYspwToKqHtSlueXWznbcy1ZZtzbXVO&#10;uZ2/Ps9Wrs+2VatySTfaqg3ZthYIy8krss05BVZYXGElgF9JWYXV1tRZZXWVVdRVW1NHs7X0tlpX&#10;b4sNAlG9Ay3WP9xto2MDNj4OaG0btImtfTY62muTW4dsfHTYhgb7bWyUvMFuGxsZtK1DAzYxPGA7&#10;t22z/TvH7eC+PXbj1VfZDddcZTffcJ3df+ft9uh999vj9z9oTzz0oD31+GH7weOPT39CX/77L//P&#10;XQEBhShAIWpevEOA3NUEIQIMn2MEMMyZo0APUnEEKMcBJgIOIAWLYVsRBbVmledTz2EhmrKYAmII&#10;zmbNmkWd2ZYQE4UdZ0lxcbZYLoOpiQAWUOUL3obBEOIT5NIGLMlF0ZUggZ5Abo6HnhdI6VwK4hGq&#10;bDEONh6+HcCLoa9R1BE0SrGbNyvK4ucnUjaWto6jXdqmv/PZl2khZilOrmYJrObGOEAJPGcDagJH&#10;n1+lezKtVs1RGHvAJywjhSqENKlIAi2BlOalCVYddkhnog36NmDqEQGpI8g66ijNqaKcXCKn833d&#10;q6MET6F6JYVLYdt90WHSmXWxBHiCRF+TS2rW9Jpc3h59nad7IuUqTnOXtI6UIv0BMUCWIgvGCloA&#10;oiQP2U4+n0FSZqrFpMiVT0qPIgymhYqWYEdunakplrkgy1IzBUkK165UAJbspoWK3QUQsFK5zExA&#10;awFwp7pYUmqSnzs9fbGlp2VSNtUBKhZQS+J5WJi10BZkLLBE2vfQ8sBYitwMATQ9Iwojr2uQ0paU&#10;toB2MoEzIDGRfrKttbxSUrO43jRAKsWSEoG1hNBlMD423d0LdSw5ZYGlAZwJaQK48DseyHLQwiIj&#10;I1PBtrFdwNP2YGpid7Ad0NkBAE0paIVUKSBqEtAZnwR4OD5B/rgUJ4EUADUytsMha8YUKnx0fEfQ&#10;t4102+5ghHYHt+0IRinrC+2OTjqIjYwDV5O7KEs+gDU8rXaNA15qX+dVZMOtEwJBnUthx8My2xwC&#10;dwd9ANf2iYuC3VMXU+ZgMLH9kmBqOyA1dSEwt5/2Kcd5pGiNbVf0wYOeLyVMipvKbQPCpKppjti4&#10;AncAZnJ/nKS8XAondC/kWghs7RJ8Cch2UwdY01pSgq0dOxVF8UCwfz+gJKUL+BPo7d57WbB3/5Xk&#10;XRHs238VkAZE7bkMYJM6Bljt1YLO1BFoYdv3aA2xgx6xcde+gx4RcB/wpvQAsCWIU4RArQXGef5z&#10;/4WX/u3AgUsie/ddHtl34IrIrn2XRIC+yEUXXxXZf+Fl5F0WoQ+RA+Tt26f0isie/ZQ5cHlkL/UO&#10;7Lk4suvAwcjuAxdT58rIQezSS6+OXEi5C6l7gDYuOnhF5JJLrmH/isjBg1eyf3nkQvIAPupRhvTg&#10;JVdFALnIZZdcHZ77Itphe/+BSyMXXXRFZD/nPHDRpZEL2b7wUsqSXnHZ9bRDX9nWOfZ5vy6LXHP9&#10;HX/F3gW0XsCexA5fc8MdRwxAcgOw3ICsadP2XYcBrMPX33z3YWDL0yOmYzfedRjgoswdRwzA+ke7&#10;474ZewS4ugbrwPKwTUAWdr8boLXpjru/tQnA2nTnXdOp2wNuAJbbbRwDqDYBWp/bvY9uArY2AVib&#10;AKsvGMBF+tAmwOof7K57H94EZB0xYOsLBnhtArSOGMCFPbHpoQcf2wRsuQFbRwzY2gRouX3nke9s&#10;ArTcgKt/MEDriP3we9//ggFbm55/5vubfvz0U5uArCP20+ee2QRouQFbbi89//wX7cc/+oL95sfP&#10;bfo15WUA1ybgyg2w+oL9/LnvH9n+9Y+e2QRkuf2ScwJZsvXY2UDW/2PgZsfEuG0bG7GtGtD2DzD4&#10;ZVA7NGxj/f02zPbw4CCD3VHbu3OX7ZictJ3bp2xi21bqTdjUNuqOjth2BrwjA4PW37fFurq6rb29&#10;w+obG62+vt5q6+ust7ubY720OWA7hrfS3oi3Oc55tg6PMmges4mRMdoYYjC91fo6eqyzpdX6u3qs&#10;u73T+rp6STtop9NaSbvIH6R/XZ3d1tPZZx2tHdbR3mIDW3psaEuf9fd2s99mrS0t1tbcQpkO6+vt&#10;sd6uPhvoHeAcnHd00Eb7+6ynp9OaW5ustq7eGpso39ljjR1d1kibBVJkKmqtEFjILau23HItOlxn&#10;BTX1QFCFrSoqs/XFApaqaTVJkfrqKNPE8QZbyf4qIOkCgOUCrYWlwBJlHK+ahirgR4sMS6laQz2F&#10;XJf7n+qvB6rWFQNPRXWAlKIBVjhMSRVbUyT1qdqW5QFvpYBaMW0UVnvUwPMAs9VSwSqabXNlk2Vz&#10;Lq2ttVF94lzrAaD1ANdqtafgFqVAmK6B/DNzC+2MTQBWHiCVm2Mr6fda4OusNbl2/uZ8W72J8+UW&#10;AXxVti4HYFufa2vWAl6bc2zVxmxbsTrPNm/IsZycPMstKLLiskorq6iymoYaq6wtt6qGMmvoqLP6&#10;jnpr7a0HslptYLDDBoY6+Ty2OFyNjPTY1rFe27Z1i20b6beRQT7T/m6eQz7zPp6F7jYbUuRCPs/B&#10;HmCMZ3R0gGd2UM/OkG0bHrYdPI9TE5N2YNcuu2z/frsYO7Bz5/QT/+W///L/ol2dOs5igYwYhxfA&#10;CGAR2MwCFBTtTwP1qBmgkfLDtgPONFRp3tP8eUmuNGmeliLmuUoULfUE+Jkvd7UQkqLZFmQlxB1n&#10;ifExlozFx0ZbfFyspQFaJ2Zl2ElZCyw5gYF1bOiGGAKK6pPK5s8jP+xPQky8xUUDS4IsLG5ugs2f&#10;LWVOgAhAKhJgVJTDYGJ0kqtjvvaXz9+SSx9AJsAEyASUHlVRMORAFEKmFLBjBTCAi8DU3QXlbij4&#10;mgYsKVK+PhX37dijpTQJdkI1SX0P+097ciPEfN4afdM1OBCprGBJJsAiFdD9vaugoGlmDlY4N0tR&#10;BMPw9To+4z6oYBnhvtRFXb+CXST4elGCk3QAJBWgik+Ls0QPKqHIfAoYkW5prmgtskyfkwX0aBFi&#10;KVBSjaYDXgieMjIyLSOL8lh6erqDlhYzjlVodg/LH7rwqU3BVGZWpi1YoPOqrcTQLZH2U1IV9n2B&#10;LaBcHHUTU+kn55YKlZG+xM8jZUqQpfleGUBWGrCVMN2fcO6W5pBlWrq7Jy5wuNL1KKpgWupCd32M&#10;TZBbowJtyFVRLoMcB7IEbqlpwKL6kbaEaznB/y5mQKu1rS8yODzpUDOyNVwXS3OvxgGjnTuApG3b&#10;g7FtAqsdlNFcrD3h8SmB0B633uFxYGgXALQrGBqZCHoGx4L+0amge3R7MDCyM+gZnqCdnUH/CIA1&#10;przJYFiARnv9lNH2MMflPjg6xjmBvrExoA0oC8FuB9DHMfo3KkDj+MgIcKc22R4a2R2Mju5zGxnb&#10;R74g6WAwOLo7GKC94W17sT0OXH3UGQD8pIhNAVmTExf95/jE/r9xXZGJiX2R8a27IpOT+yLbJvZH&#10;RrftiWxle2x8T2ScYwBXhOuOTMomd0cmJvdGdu5ke9cByu2ObB2nLsdUZivtbZvaExmb2BvZPnUg&#10;Mj6+P7Jrx8WRHVMXRrZvp/w45+IcOg9QFwHkIpM7DkSmOMd27cumOCf1J6cox7kmdnBs1/4IkPVX&#10;IOddgOsFtp8EuA4DPIeBrMP7LrriiO296MrD+y+6+jCQhV3xDwZgfcGArMMHL78qTKe3Aax/tCuu&#10;OQxwHQa2DgNYRwzIOgxsuQFZhwGuw0BUuE0KYB2++PJrDwNY/2CA1uGrrrnp8JXX3XYYsHqE9Bqs&#10;A8u7+rqbN1157S2brrrh9k2A1qZrbwwN2HK7nrzrOCYDuLC7Preb7/7CPmDlda49dNumGw7d8bmR&#10;rxTI+qLdcd967GzsSxXif+N/1YX5VllcZKWlhdbWWG89QEJHG6AAIIwObQEYBBBtDCx7rWtLJ/uD&#10;NjW23XZN7LTxsWEGn/0MNvusu6PdOlraAY9OAGnAxoAXLQYrINo+NWHjE9tsB2C0Z+cOt60j1B0Y&#10;oO4WGxsesmFgZRSQEqC0ARe9DFzHRgYchIaGABEHoq2AFO1N7rAJoGwUONo5RV9odyfn2ToywoB4&#10;jPZGbQjY6gN0Onu6rbG50Vrbmq2trcM66eco7Y1TdnSL+jkIzA3aVsrvHBuzHeMA28i4jQwzQB6b&#10;ZOA8zIC6l4F0n/UCU9200YW1Nrdac2Mz261ce6e1cM/a2tqsnfb7tzA4p/1B7ktPZ6e1A1mdrS1+&#10;n5Q3Othn24YYyPf3etlRoG6Q+9AOkDW1NFtjY5NVAoYNrV1W19ZtNa2dVlTXbIVA1frSUtsASGUD&#10;VEVVdVZBfkFlgxXWNtvG8ipbC4Sdk1sCDFXaOrZzKLO5st7z15XXAErAUWkNx2ptDSC1qrzOlpVU&#10;27nAzerSWju/pMKWl4SwtKKw2ZaVlTmErSmkrFSvogq2gScgbSN9WK5y5C8HiKQ2SRXbDGxtKKix&#10;lblllJGq1my5VY1Am8K/qy2pZ7W2HvhbXVxu2ZxPYLfWIwwCZ0DdBXmlgFYOaYGdk18EaJXb6nXZ&#10;thbAWrOpyDbkVQFQlVZYWGorNwBYmwpsbW6Bh3xfnV1o67JLAK0iy6duUUmJlVVWW3lFpdU2VFlp&#10;ZZlV11dbfUu51XVUWk1bpbX1NtrgSJf1D3TY8ACf4WCr9Qy22cjQgAPT4HC3DfTx2Xc2WE9vi7V2&#10;NPBMNVlbazPPRCNA3mpDXW3Wz7PS2dZJOf4OOoAyYHlwC38jPf02CIh38Wz3tHVN//V9+e+//D9X&#10;fICQGCBpziwpNIIpBcMQyMgETVKzoi0aSImeH+sWgg3HqKvtWMHX/DigJ95ioigTRZ1ojgE5s2cL&#10;OjT4nwV0zQFq5lIuyuJjtDDyvBC8YmJ83laCwrrHxlt0DOdQ1ELaEXxIZVMQDoGX3AQTYhLpj9wJ&#10;FQKdY7OjLC6K80cluM3xwBdxFoW5uyPXJgUs4bgk76/Kz5urMnL/k2IF1Ej5oozgRcEnlDcDcNrW&#10;HLX59MPhRuDEvoDsGMoKiLQ969gweEV4LAQggaLuldwOpUjJxVL5M+uVOUABRyovuFOkQKlbalNt&#10;y+Q+KBdBV61kXmc2bUk5U9+n514JTDmX1hSLAV5TAJIkhVFPSHJQkRvgggULgRLBBTADuAhY0oAl&#10;AVhSFiDEfmqm5skJuoAhoCgmnnuboDlOybZo6WKfc5WSBuxQXjCVDOwkJsYBNXIvpJyfS/Ail8Es&#10;y5I6tVBgA+zRvhQunVPzpJKTOQ+gpjWtBE0eVj5JkJTsEOj9ow8ZwJr6K+VMEKdgKYI2recVBrhI&#10;on4aEAZM0adU+p+WsYhyC33+VWKCzgNgJcpFMZzzpTlb6QBdcjqAlrYIGFvofxdHQKulM9I3qAAY&#10;E+4SOL4V0AGERuQqODYZbB3fHowMTQBAUqekegFAWyeAm/FgGEDbunVXMDwCPA2P/+fo1h1/Gx3b&#10;AbhNRYaHxyODo9siA0PbIlu3TrG9I9I1PBEZGJmI9JLXPbg10ju8LdI3OhXpHtgW6ewfox8cHxiP&#10;jA5PRoaHxiMDg6o/ERmi3sjgZKS3ZzgyNDBJmcnI0ND2SC/lewcmIl1bJiPtPeORvv5dkcHBXZHu&#10;vslI95apSA/5vf2TtDsV6ejbFmnbMh5p7B2LtPdujQBbf8XexV7Anhyf2n8Y0HLTtgwIcgO4DgNZ&#10;hwGuwwCRbwNUh4Gsw0DW4e3TBmi56djkzosOA1ieyoCsLxiw5ab2/lcDuA4DXLQT2q59B2l//2Gg&#10;asYeAa6uwTqArTzSTYCW274LL/+C7b+QPOVjABdpaHv2X+K2+4DqhnbRxVceMUBrE/DzeXqQvL8z&#10;IOsLBmi5AVluQFZoF13hduF0erG2L6Xc5dduArB8X+3LtA9kydZjZ2P/j4GbtqYWa6xrsOqKCqss&#10;r/SJ52UMaBrrmqyzvcPaGJB2MgBvZVDawYCzp73Tejo6rJ8BeUdrK9bmKkAvA5Se7h7rZmDS37OF&#10;wcmgdXdtsZ6ubutjkNvc1GolDKLWrFxl3/jaN23J4pMsPZV3An/PybzjkqTYx/IuikslTbE4vidi&#10;juO7IopU3xnHKS+VPN5RSemWFJ9usTFJWAJ1eZ8lYInJlqJ5oPG8y2K0rqOOZdFmhsXFJVlcbKrF&#10;x/H+SFB93n+8T3S+eNKE2DSLj1UbvIPok5aNSE3iXcU7TnlJtJ1MnTTNH+WdlJKQgvGO1jnofyp1&#10;MlMySVMsIzHDshIXWibnyeC9pfwFvC+XZGBpGZaZmEqaaYuSSVPT7ETeyafwXl2almKnZi22U3jn&#10;nsr+SbwnT1m01L554ol21okn29eXnmQXnHq6rfvGN23NN79pG84/z3KWLbec1autNCfbqoCuxqpK&#10;Po9GBowMGnvbuf/AAwPKrg72tcBrb6cND26xbVsFNEMMPjV4bOczbrMWnoU+Pq8hQRPQMgW07Bif&#10;somtpJMTtm/3Ljuwby9QNGWjlOnl8x7o7aO9ASAJ2GJA2tXVYc1tDHRpd3x4BAjCALapqSnbS1s7&#10;J3awz7kBucmxbbZ9fLu3t51zCZgGGBgP9wNwvf3WDch1AYKdPT2uOHUDj/39W2wIoJscHQOsttk2&#10;IGfb0BDQuM0O7thh+7ZvB+bGgDEFQCCljRGpa/Szk2e3tamNZ7EFyGrCGhloA0fa5vnsllpGWSlk&#10;Use6GWz3dHFv2pu51nYbAqqGtmzhvoZq1wBpVzuAyvV2MgBvZ4BeU99g9U1NVtfM31V7j7V2DVpj&#10;5xYraWi3/JoWy69utI1AUgHwkl+D1bX4sQKO5VUpUiCQBDgtLyiz5UDRCqBlWVElabUtK66yC8hT&#10;9L8VCohB2fVA2gqAaRnHV0oJU2RAgGxVcb6dV1hsZxeW23rg64Kiap9rtbGijmNVvk6WQr+fUwRg&#10;5Vb6GluCoZUA1xrNwwKo1modrNI6+hwuRJxDf1eV1NgF2WWUU/RA2uGc6+mfQsxvKNWcrhpbXwEE&#10;cg3LgLAV+aV2ZlGOrdvM3/46AHJdnq3ILrZ11M/hWuSemCNlbXOxrdmQb5s3lVp+boVl5+Taxs15&#10;tnkzaX6B5QNweaUlVsx7Kq+42Mpriqy6pdjq2iuspqvC2vsarau/xQaH2m14uMuGRjqsZ4D9wWYg&#10;vINnp4XPt5F3EnDF5znAZ93JZ9SvdxmA3Mu7rg/gHtQzICjvAs47genufj7vXj5H/m66+q2npcva&#10;Gpqm355f/vsv/0/AoXlW0XILPFZwEA0oHQesxDo8xQA3cQCP5mEp3HgsIBUNjESzL+iIc/A6zrRQ&#10;r889YrCvuUhSUjT41xytWXPnAHJy45NLHgADeM0GuubPnWvxwFg6XzaZ+sJhMB+rctExrlJ5CHVs&#10;9jFAxJxoSwCgYulrHF+S6oPW/5p7LOcBgqTCxQoagQyBhwBp/px4tgWJXNcswZLa0bWG7o8hpGlu&#10;VRj84lgAyhc7FnQ5fEm5EsSxD9g47HF/BFS6VqlgWsNrtlwIBVoc17aUpBDMpJhNB7oQVPl+qIZp&#10;0WCHLvYFZnIHdBdCgZsrVoJTAVUIWz5PS6Dl6pUUMkFd2K7qq08C0FgpiNj82FhLkoLjwDOtHqVo&#10;rhJAAnxJgQpDtidZGl/GGZl8cQNGCseeBkAlpzMoAaw0h0lRAgVPsVpMOpkBQJYgJhWokgomlUhq&#10;E4OFVAGSFCZFDZRrn2AJmEtbYGlAkiBL5dIXAEB+znRbvGiRZWYBOECPoEmqm0NUJiYlzE3taIFj&#10;2uVYEv1WKHcpaXJllMthShJtJgNVQJPgLS5BiyFzvRrwMEiJ1Tws4C0lnYFL1vGWzkBESlmyB+JY&#10;bGla9wvQSk09AlrrOvtGHhwcnvyYFEgZifQPjkX6h4YjvX39kcGBkcig8vqGI319A8DN1khbx0Ck&#10;q2so0t7dE+no6I10dQ5EgKy/AlvvAlgv9AyOPYkdlg2NTBwGsg73j04d7h+Z/AcbwICsL9rgxGEg&#10;6wsGZH3BAK7DwNZhQOuIAViHAax/MADrHwyomrFHsGu2TuzrAK7yxrfu2kTqBlxt2jq57ws2Tv74&#10;1N4jBkwdsYnJMP374zMGbB2xHVMXHjEga9P45H43wOqIAVhuANYRm9ixfxOg5QZkydZjZ2P/pVWW&#10;ucDDbN4/R/MeOnZugs2em2Jz5yfxzk3EEuzYOXFYPPnsCzQYxC9ceop99fSz7OzzVtqK1Zts46YC&#10;y2MQVVBcYfkFpbYxO9fWb8ixtRxbuy7bNqzPseyN+baegU32xgIryC6y3OxCy8sptLKScquvqbO6&#10;ujqrra2x2qoaqyovt3IGM6XAVlNTs7U2NFtnU7e1MhBsrGm0OgaBGowPuIsVA9bmZganzdZC2tHW&#10;Bnz1kC+oEmj1MUAFurrleqXtTmuoawa0CmzFBSvsq1853bLSFgI5KRYPRAmw5KERz/dUErCT4JZC&#10;XgLfBbEeqCnmOMpExVkU8BUPHMXF8l3C90rUfL57gKpkQC2V76Ik8h1+gK1kQRUAlcw7ReXjYhOB&#10;IgFVksOUYE3ApbwE3jPqSzzwJqASdOlHwQT2UwA0LduRSpuCuvhpuIunX4nkC7i0MH8m76t02k3l&#10;fGm0mQGsZcptmjay6FsW79bFvAf1nZkFuJ0o8OL9KRf8JQvSbSn7SzMybGkWgJWeZWeecJJ9fcmJ&#10;9vXjSZeeYGexfTbAtez0023ZaafaqtO+YevOOt/WXrDMNixfadlrV1phzgZrqC4FkOutu73eXeT0&#10;q/0wA8gBtnvkLrWlCyjaYiOAkcC5u7XdmupqrZ2B53DPAAA2EoLW1gnbu3OnTY5vc8Vpt9Snye0O&#10;T319QERbo7V3tFpPT7cN9ofANUDaT7sjQ8MA2laHtG1bt9n4xITPg9lJ/QmgagBA2kqZ7RPjth2I&#10;E2htA3DkPjjWP8iAediGAKie/l7rpf0uueoJsgCnUY4LrqRiDQM8W4G+nZzjwPYdtgdw2zY6bKMA&#10;mhS3kX5AbGDU+hk4C4Zaucb6ukZrBIga6+usHmvn+vsYTPfwrA4CWlJBhgb6/Bq7eZ47gc/BLUAV&#10;sNoLrPYAXXJh7Gjrsg4pHJ1d1snfQAft1NQ2Wk2j1Cz+PjoHGKAPWF1Lp1U3tVtRdauV1LZZcXWL&#10;FVY3WS5/U1Kr8mrJrwfEKptsY2WdrS0DsACgNcCR1qdaV6a8elsJAC0vAaoKqoAwufcBY3kVtlzl&#10;AZvV5XW2jvZWAzsrSss4nmdrS0oBq2pAC5ghzeW4AlysKa4xRRw8T1ED87SmFXAFeDlglVdzbgFf&#10;g20GnnIFT9jmykZbV6pw8g22nrJStwp0DUDfBtpe5QE2ymxtZRXbZXYB7a8sKrGcauAwp9TOX5dr&#10;yzfm2IrN9GlTma3LLrVswC4P0MrjenLz2OcdVUAbeTnFvONybMPGbNsMdOUWA1olZba+II9z5ABb&#10;2VZeXWRVLaVW1VENjDdirdbWXe+wNTDKZzPYZt1DXdbV3WrtnfXW0dkCDNcB7YBzV6v18uwOdAm0&#10;2vlspWxSvo0yvNMG+FyV38e7rpf3WLf2O3hGmnmGGlqm3+Rf/vsv/08AI3c6d/+TwgOgyJ1N4KJA&#10;Egl8qWg/BvBRJLwYuQ4CI8oTeCXyJaLAEFJ7FLVQbbmyMneezZH7YBQAwJefIgXGUG42oOWmOUTH&#10;AlvztTCyQr9H84UHwMyXAjTtiidQA0oEQt4vzaOivyHwSCHiC1N5Oi/AFDM31vvhihVgNX+2gmEo&#10;YAbXxXHNMVO/o6ViUcdVLKlXwIurYlKzuGa1KUBzRUv75PtcNsoqkqFgKQaQVBszoBUCHtcnN0L6&#10;56oXMBXOv6J9UimDuvZZcwRGlBHIcUyugYLDUNEKg10IotSOgEr9m1G2ZuvaBWu0PeMuqLllWlg6&#10;nkFCsuYcASHxwIgi7qWlABaZSwAXqTtZgAzH5Tbnak6mg4bWxYqXqyZ10rIUCCONbfaBKMGWAmLE&#10;JcRbVOxxAFu6ZSygHqCltas01yoDeElPo83UBMuS4sQXvoBJqlcWQJOZudhVsSQBHMCUtWAB/VkE&#10;mHFe9VMKVTIQxOBBqpXmZWWlAUmUldtiupQsV7MyXZ1TJMoUuf25yyBtJIWBOZI06KEtuQTGMZhJ&#10;0TbXGapXckGkPu2mZS601MwFtmDhEluQtRSAW8B1LeReZAJdi/zvAtD6RmtL53bsQUzK1mFA64gB&#10;Wm4A1j8YsAVIjbsNDI8/Mjw8eQ3WwXYetgnAOmJA1REbGJnwtHc4zFc6Y0CW2/DQ+BEDrNwGBtUW&#10;2wOTX7ABrHeAev27/sF6+zk2bT1bwhTQOmJA1nrsbOx/W1jRYDqOQXJy0gKekSyeg0xLTV5qqSkL&#10;LIn9WI7FxynwjlQJnrf4VAbKKVgqf9+AOYP0WAbLqp+GJfOcyKVVfzPRDJLn8bevNQSPnQ3o8K6Z&#10;TToHmz2L/WO1jEQcpkinMfzNH2fHHMs7Y56WbaCcUt63x/KuOnb2cXY075BjeeccOzvajjo2yo7m&#10;/XWU1HGOHXVMtB1NXaXH0N7Rx8baMbPCdrXvRt2jeZ8cM4vzaJ8+zKJvx9Cfo8mTzYvm7yV9sS0+&#10;/hT7xlkX2PnL11l2TpEVMOhyK630/c2b9YswcLWBgQn7RfklDFjyrSiv0IoZUJWUVFh1RbU11DZY&#10;DQO6fAZhFUBXeTHHCkusorTcGusYkDBobJVa1dxqLQ1NWKM1edpkw+1d1t4ityvlNVpbi0Cr2QZ7&#10;B22gb9BGBkNlQ65UGhT3aj5Ld5c1NjbYhnWb7Kwzz7YTAIiF/B3H8VkIgGL1Q1O0lhCJ8fnCmocr&#10;74v44xIAHT5LuY7P1w+F8ZZwnOBM+5Tls4ghPzY6jjy2+b5IAH7SeG8IlNSOygq6YvjO07tWkXbj&#10;eT50PFFAdRxABTTF8n2p8nHRgqsQ9PQdKghM4tmSkiagS9I6fzECQqAtTlDG86bz02+pcumCNs4V&#10;z/HU+BSAC+gSaPFuW5jCe5xnNYP32+KUZFvI++/4DACL9/bxvOMWky7NzLLjMwEt7s9pi5fYqYuX&#10;Alon2NeWLrWzAa6zT/mqnfeV0+xMngWpW8u+drptPOdc23j+Mlt+wQWWvWGDFeflWQPw3FhXZb3t&#10;mlfUCgADx3xm7XwO3S1NgIUUGikyLQ5Z9XU1wFmjDXb32NjgsI0DSFPjwNWOSVLNU9lmuwCZHeMT&#10;AA8Dzi4AQ252lJfKMzzQb+OjYzY6DNiMjNj2qUnbOTVl28a2Aj5jABfgJqiamPR5WQP9Pe4quEP7&#10;W0eBrzHKSkka8vlZ3X0AG2A1APBooNvT3Qv4aP4MzxjnkqokEOoF4rdy/nHAaxv5UrgGKTcE8G0b&#10;GXZonKAPQ720ybPbyrMrVaulsdkaAKKmxhbuQSflgTva7gGgegGufgBOgNfBQFuAJnVLcNUr8GIA&#10;3t3ZYe1qr7XTWvg7qQPeWqRitbRYbX2TNZBX2dBl1W19Vt7YZRWN3ViXFQNV2i+Qy2Bts22uarD8&#10;6gYrrW+1/CpFF9Q8J4Vnr7b1pQ12vuY/AVirCqvs/NxiV7bWqExFrYPXigLgy8O+l7FfbRtob5nK&#10;5lfaeTklthIAE6StoS0BW0Fls2VX8rcIMK0GhHR+LYa8oajGzqb8GoAqGxjLKW+xjWUKpKHtBttI&#10;/YKqNkCw3rIryCujnNwPSddxDrW3sVyKWb3PAzuP9865m+lvfjEQVuLBNdZsLLINpFq0eLVCw2tu&#10;1sZ825BfYNkF5ZZfph+OCn2+1vp1JbZ6bbatXLvRf0QqKCrlXUf/gKzc4gIrKs+z3NJcq2yqshqF&#10;eQek2rqaAa0G6xvQulrdHhhDId/b2uutvSN8T0nlHe7r4j3VbUOkspFezd1rc+toraUcZaRadnTa&#10;QBufOZ9xV0ubdQLLna1tvv3lv3+Sf3M1n4kvYyk98+VuJ2jgi0agpblWvsaSgk/EyMVwPvkMIBj4&#10;S6kR0OjLJCYqnsHDPGBqvsUKfqQWAQO+OLDmR/naVgqJLkgAMuaGADXHAzZIyZEJvACH6bDkDhtS&#10;ahxG5vBFKPVI7olSxo6jr1KsNK9MMBXjx7UvEHP3RvoRRkRUvwWSM+6CAicGR64MyeVOwBVuy+VO&#10;CzAL3FQuVIro87QS5X3QfWHboYhyDky04VEEAR4PgkE77o7oSlmoPnmQEdUDQENlLWxD1yb1ytWw&#10;aTBTREHdC+WFwKb7HSp3R1wHMZ1Pv4rGxyVYIgCiiH4LMo63hQsXMxhUVD653AlYGGCmY5np7lqX&#10;zLZH5BMcAThRSXz5x8Y7GKXx5ayFgBXiXREFFcUvOp7BSmJ8CFV8catMUroWCRYoJVkaaabPpUoC&#10;ujLZZlCamGwKgiF3xORUuQlmAFvJABaglpXl/QjDwyvCoOZkSRnL8DQDmMsEyhYsSHOVLROwE2wp&#10;GIfW6kpPT6VtAZZcCxnkaP6V2gIIBW5yX5QrouabpaSH51JwDA/tTpq2YJGlZAGHGTLdqyza5dwM&#10;oFPTFnokRP0DrgRb67BNst6+fiBlZBOAtWmQtL9v+Egq6+sb2ARkuQFcmxyqhsfXY2dj/1sCy7y5&#10;cTyDAgeeXwaocxjEz54bz77mMwoa4kkFFfydzZdikOzl5s0DRBi8zub9MktQoHeL5oBi86MSyeOd&#10;MC+O9vlbZVA7h/ePlljQsbnszwd0pMrM0z7tHiugETjQzmypN/MTKZNE+ST+ppSnH0lI+Rudzd//&#10;HNJ51FP9GAbV0bynBF3xcRmWEL/AEhMWMRhPw4APRaVksBzHoFl9UXCcaN5psQI1BsqJ1EuJ59nR&#10;vEGemeTkTCAtBZDTtfOeAKIERLP8WgGeo/V3CvQco79d4AhgmsW2UsFQeE90/1SX8vyNH8O7Qnb0&#10;MUoBrOk2tX809/5YwdIxUSFIzRKIhWWO0fkczOY7mB1Dm7O5TwK1Y3ScNgSCum+zuL/RXEvGwuPt&#10;9DPOsvPOW2Fr12RbTm6JbcwtspycQisAlPK0XVjg8xoKC0osd3Oe5WxkYEKaTZkSgEog1cRAsIaB&#10;WkV5hZUVlzlolQFhleXVPgDVHAWpUpqz01LfYA01dVbDwL29qdW6GHS0kTbU1lkzoNUtl67OLp+7&#10;MiQlY2DQ5+0M9IZKRHdnO3+PTbTPQGvVKvvm1+U2eLyl6wcZoEXrAUbzPRMXqwi1WmZEMCR4Cn8g&#10;TBCMRSW4uhXHMxPDd4Bcz70Mn3XoJq/vl2jKx1iSXAt5ZuQCnxAri3HXREXU9Wi105YAFAnCYnjO&#10;1JZgKY59LXsSx7Ok7yG506clp7tiFUc/BYYJDoaAFe9duSfK4jmvw5d+MAOwEjmWFJ9g6UlAFe86&#10;nT+N92qGXMH1vuYdl6F9rj+d9+hC8k9My7IFmosLgC3l/XsywHUa77tTFi2x045faqfx3XDG4hPs&#10;LADrjIVLAa8T7JyTvmLLTzvdVn/zTLe1F5xv65dfYAUb1ltpfq4111ZZf1eLjQJUA90dfHYMNpsa&#10;rR9IGOxlgDmwBVBp4/Os989doKUAAaMDPYDWVg+XLVVqRp3aPjFhk+Psj/bZ4JYBVzZ7AS6BlqBm&#10;ZGAYeBoFtgYApwnbMbXd52Zt1Xyv8XGfl6Xt0eFQcRoHsAR0u4Cy7ZNSvsasD4iT+6GgpoW0tbvT&#10;OhjwdtFnuaYO6NnieroBx4Etve4SuFWui3L5A6o0d0ugN0VfJ+QCCDTquWxubfFrrKutt4qyKmvk&#10;3shtVj8oCJwG3CWwl+e1x9XYXrZbpFIBk1JvFRCjsaHet9sZbPfQt076I3dBBexoaJa1Wj1/G1X8&#10;zVQ2AlpN3Vbb1Gvl9QBWveZptQNUnVZY22FFgJXmZWluU14NfWrssMJKwU29rSyotmX54ZwrBbdY&#10;UYLlVgBDtbasoNJWAkUrC6ttpZQqoGWFov8VVwI6gFE1sAbsqJzmSZ2XUwScVbq74XqASUC1uQJw&#10;klJGGxvIX8c5zssrCV0LBXFF1OXdsp42litceynnLi0B1Co8UIfgK6+swdYWAXGcX23JdTCnshHT&#10;QspaQyvfvrYp387h/KvzimzlOgBqXYFtpO11eeW2Eghbl18aAtfmAvIKbWNBvuUDZflS6oGwzZuK&#10;bC3vrwsArs25ebY+d6Otysml30WWXVpk64tyuJ8VVt2k+Vo1fF5SrRqsuaPJevsArS3d1t7TZJ2d&#10;TYBWEwDfDky12GB/J89qtw2T9nfXA1UtNj7QaiM8+2P6u+BvZWtvh/+dDPN+G+7otQ4+r/amJncV&#10;bee9+OW/f5J/8/lSljtcFAOquXxRCxQ0uJdbXLy7TzD4ARDkKhgtpYovb0Xe0xeYAkzEMMgR+Mhl&#10;cK6rUVJ6BBfA0XHH8eVH23w5Oag5aHFszhyHjrmAhWyWwpQffWwYRALoEGQcS95sQEe/LkZRVkqV&#10;zhNDG6440QepXu4aSJ/i+bJU2dD4Ep0PaMmipECF6pPcBBX8Qm52HkkRIHJwkRse/VWgjWOVkic1&#10;TYDkLnwCH/JjtRCyA1GoWqkPat9hy6FLATTC+ycQUqRAhyL1lfPpC9rVKIc0wZNgTOcTUIbQpX2B&#10;llSuGXUrXJOM9h1mpeQd55Eco/lSzpBKA3ykMOAQBGUCEKnAhYI/SOURHMXI/QWIUACIrIULbcHi&#10;xQAG4CV4ceACXFxxEkhJ8VFQDLkbplsUX+JaEDgpLcUWLFpgWQuWWHJapmnuVwZ5WUCQwrTHMiDQ&#10;ulYL+FJfsvhEywJoXKHimNqSm99Cjum86q/OJbVsfny8z/GSe6Lqa02sGM6puWGCw0ULFthi+pwB&#10;cC1YqOuTMieAlCsiILaA62VwsTBLgSwWWEryUle0tB6YB7mgXjr3JYM+Z8pdUMBFn6TGJXJPkuRe&#10;KGVPkIelMZBOArpSUsP1tP7v+ucwzrOpAbagxN1NHRowjmkwLBVW8wpn628RE4jERAtK9JzouaKc&#10;nikNqI/WQJ4B9tFSO/Ws8QwzmNccy2OPxY5hIE866xjNC+S8UljkZitA4tix5Ou4ys0FmGaRLzA4&#10;WjBAWwIpb0vbRzPA53yqN4eB/lzeGYKFY+V2q0G/ymjgT91wQfCwrrdLHwVpnqd3A38HCmQTXn+4&#10;P5+/V82NnBcF0Ole6O+dv6tZroDTP5WnrNQewYfuj8yhDOjTPVObUqMduHh3CboEdVrfL0rwpB9e&#10;pHAwyI3mnsbGSF1gIA1ouSLhbmSaf8PfDX8viaQaOGvuamI8+XFJlAHo2Y7HEpPSLYb3o+b9zAPM&#10;wkilnJ9++uel+8G7NAQofWZ6l/C3zed31FFzuGd8Zv7DSXhcqZZoCC3c1z3SPZ2Br6P4nI9Sfexo&#10;2juKekdRPkzJ0zk5v0AstPCeSU1TOpfnKYrrylx0sp186hl23rkrbePGfAYhGnwAV3nFVlJSbiVF&#10;ZVYswMopsNzsXMvdlGcFmwrIK7ZSQKekpMyqNKkcKykFriq1EGglwFVp5WXlVs8gtItBowabHW0d&#10;DCzarJUBY1dru8NVZwuDS7brG4Gv+noG5s0MfBUEYYhBKgObHg1SuzEGrr3a7rBmBvFV1ZVWkJdv&#10;a1avBLTOsKVLlgK/UpISQgASJAEg+vEpkc82FqCKBsijeV71/SDX83jyEgVC7Mv0w6DDj9QwBQ2K&#10;jrJkgCeNd2s8+1LJXMHiOdB7NzTOAxjpB8jQBHixPCe8AwVbPBOJmsul54fnWJak54bnK0FQRb5+&#10;jJSLvoApMTZU0jwSL8+UyqQpIippKnClhfwX8LylsZ3MtWbwXld+igCL9+UC3p3plMlSueQUWyRX&#10;66REO5H32ld4n5/GO+1UQGsp78+vAVrfZPt0AOsbS06yc085xZafcpqd969ftWVf+4adc+rXbdXZ&#10;59i6ZefZRoC2IGeTVVUU87nV2SCfQ18bA8XGOutikDgIpGwFsgRaQwxIFRBCkfk6WhsArVabkNI0&#10;vsOVpnEASnOWJgGtyW3AF3lbh/rdRbQLiJaiJIVJUQUHpSiNjTqUbSUdo67cCaVsOlQBaaPk+bGx&#10;IZucGrOdQNae7VK/AKNtYz5Abm1uot8N1gSgN7S1OCR16Fy94fysgT6erZ4u9hkEb+mzMc49MTRo&#10;uzjvLgBvjwJ3jG8LoQ5I7AOI6hsa3TWyub7RamtpG+AUKDYDR40NnI9BdZsrVGHAjWae7er6Omvm&#10;WVfEwVb1o0Wusq3WSrme7j7rAMhaAa166jcBWtpua+uyBu5xaX2LFVW1AF3tVlLVagUVjVZQ1WQV&#10;DR1W17rFCjVfSwoWcJQDGHmQiQLNiaqx1Qq9Xtpoa8rr7HzA5DxFGQSKsgsVor3SVhXXufuegGlN&#10;UZ2vbbUS2Fqep0WNBWGUAc6kLF2gKIPUzwaGsitqAKk621BS55ECNRdsTQnnJG85YKcQ8BsU2AJb&#10;B5Ctoj8rNpXbsqIq2wyMbaZeNnXyKgVqDbaKOqvyaEdqGu+YdVxDCFvNwGCFncW753wga42Ce2zO&#10;s/PW5wBalN8MeG3IBrzybfXaPLc1a4tt1frpkPJFpe4quLlAgLbRzl+53tav32zL1q6hbr5tyC6w&#10;bMArtyDPysuLra6hks+qAtCt4TPgMwO6mprrraUVMG7ns+1oBIqbeT47rZvne2QgjDooKOvqqLMB&#10;dxFst/6uVhvl+RvSDwiuZnXatu4tNsb7UEEx+ignVauD5/LLf/8k/+ZrMMdAJyE6GaCS+sOXBvua&#10;IxXPi14uDtEMYBT+PZybhemXP/+i0K+CAi1BlAY54ZwjAYPAKypK87U0MJvHQAdI8wWL9cu4AEX1&#10;o6kvYGHAAVjMwuRi57AlwBFoCeSmAUVzq6IEHQwiPMw8MBQLeEXrGIMyhXOXSZnTF1mcBluYrsnn&#10;YmGCoFC1U7/IA3gUEl0gdYxUNYGWzkGbIehwTNCka9KgT/UZzMgNUQCntbdcJdPgjnMLokK4og51&#10;XYXSwEnbDnTKY59rFUQpeqBD1TRo+b2bVru00HM0X75yRfFQ93wZ+y+gSamWmAhcAQseRU9zlRTI&#10;AmBJEzRpflNmlqUAGOmLFE49yxKAivQ0gGPBYlu4dIkrXQoWkUQZhUFPSge0pGiRCs7i1M4CtZVq&#10;WYvSPeiF3P8ygBlF80vJULj3MNKf1C+pYOmAyiJgavGixbYEW8C5MqQc0b7UJSlIqpNAWYGWr6fF&#10;dhr9Vh+SuY745ESfD5bqsJPl87cWLVliS5YssqVLaXNhJv0B+ICvrCypa/Q5K8v7lZKsgBZSsgRZ&#10;aR70YxFQKZfJVI6HATWANfKTBFeAmIAqVQEz5N5IHwVbKcmZDmoxDGjkTqm5ZLo2AVwsgyUNsAUF&#10;AgR97lJS9TkrUqQClDg881k7zPNMyGbxzM1m4Ks5kLMAj3D+n4AnVE/nzgFe9IxyzJUQwQn7Oofc&#10;Wmcz0PZ5g3oe9Txp8D1tUmND+JpxMdVzq7IMvAVBKqN9rxfWdUDzYyrHoJ5zCZ40QD+W/bC9sP2j&#10;/kXPKef1fquvIVC4GkxZQZart9P1BFaucjnUhW0LqtzFVj/UsO1KM3/bWrtPP364G7CC2PC3fix/&#10;d/oRZBbvjbm6z7xnBGICLgHULOpJ5XJFS/AAcGnZBkGZYOcY/n48eqj65z/s6G+Zv1XaitKA2ZUG&#10;AZcG6PxdHUfK+d2tC0vls5fbmN5t+nzlkpvIwFZKheaPxjAIT0hI5jng75Jjch9WZFZXxHVOzuc/&#10;luhz0b3xH14ESwKtELb0ObmrMeauwQ5YUrT12YXPkteh7FGUdTgjlWlfcOaQpeMqL9P5uM5juc96&#10;1+mZE6RJOZOLo+6v+pu14Hj76qnfsOUr1jI42WSbNVk8O9+KAKzCwhKAqtRKGaAImmoqq6wWoCor&#10;ArJKS626ujac9N/Y7KGyq2tqpyGrwgpLSgCxMquprrbmBgae9c3W1KB5Wgwwga0uDT4FWQwyexmE&#10;dLe2McDWXK0uD7U9pLkz2CCDXikdA31dwNcWBrgd1shAv6y8yPKyc2z5BefZqQDCIqAhg/efQCs6&#10;ju8JoEjvR30+csXWj2J6xvT9Fg90J/H56Ue6aL4f5BoYyzMTw+cey+eXKDijrgdmApqkas2fNxcY&#10;43uEzzyeMkoTBGWkAi0HLsppuZFEzqnzJ8byfUlZKV2JmNQ0mb5LBfeCrSTgyEGL78wZ0BJUhbCl&#10;9SMxoC0uJsZBMgQruenHWXJCgmWyn8J+cpzcDGM5nmhpgJzUrUxAa7GCB1HvRN73J/Ju/Up6lp2+&#10;5EQ7nnfh6VmAVtZSO3PhiSFonfAVO3Op5nCdYN888RT75imn2QVnfMPWnneOZa9abkWbNlplUaF1&#10;NtbbYEeHDTJI7GLw2dXUZCNbum3bIJ9VT7f1kj8MuPQBY/36Fb+7y8YGxmxCgSYALgHW1qEx2za8&#10;FWAaAnQGXMXqA3J6ATYFhRgbGbIRbEzlp8Y9HPbkxDjANebK2NTkhI0DUVOT4w5rUrdku7fvcMDa&#10;5XUEZ8MMhvsYKAND9TU+t0yBVzroW7fmmnW1udvi8Ba5Efa4siXI28P59k9N2W7Ot5Pz7tw+ajto&#10;T+A2OtRn3cBgi+YdAnBV3I+S6nqr4flubyOvqdXqAS/9XdTp76MtjL7Y1NjoroXtDLjbNMDmvjQD&#10;o+1t9MddCHutBeBqae2yev5G6hvaeNbbrbax1WopV1rTjLVZbmm15QMl5bXAF/sVjZ1W29Rn+bUd&#10;ll0GLJU3AUAKTFEbut8BWgqVvra0wXKqGyyb/VV5ZbY2v9rWYSuxjWXNttbDsNd4NME1pFLGVhfI&#10;5RBoylMQiko7HxA6J7fM1pDmU349oKVzFNS2AWm10+XKHdTWAleKQLhSsKc1uoqr7fycKltH26sK&#10;AK/CRtuQD2AV1FoO5Zfll3h4+NW8c9YUlJCWOSRuqFBAjGrTPC8F9FC5tQWVWJmtzi2wnOIKWwt4&#10;ZXNNKzcX2tlrNtvydXm2Cuhal10CYNVYcXmtFVSWcr3FdsHqDbYayFqxcoMtX73e1rCtsO8KlLEh&#10;p9AqS4utCSCu47Nqbm0EoGuts70BuGqyRp73JsFWG59jZ5P19bQCWAoS0wYot/I81fH8ttg4z9ZW&#10;njvN1xrluR7j3bYVqJeLYC+QPdwKhAHpXTwf3cB2V3vr9Cj8y3//5f/NnSV4irXYeQwaePHrF70k&#10;XvYxAEQykBXPtuZqySVCeQqQ4e4YfJnEsi8A88AT+vUZSBFICbLkHhjNF4WCYsilUCpWOGdJi+7O&#10;cdhyxYsvMsGPK1wCHABDCtp85UlFkush5/F5YToPxxWKPk4DMAYSUQwOoxik+twt1aWcQEwDPLnv&#10;SbETFPkAl/1wHlWYhu4fGuyEYCXwkSrlQTw0x4x8QdMMIGnb1TDqqs/hfKlwcBdGROQ8GmT5gEnq&#10;lOqrHQ2Sw20NALX/9/fC52fpnByTaidXGH3BxsczOGCgr4V1tfaV1q/SgF/zrNIFWdNKVnKKACvL&#10;gSIT0EkETpSmaw0qgZigiy/c+DTgSLABpEhBEugIcAQrgqWEVAYifGmr/cULMm3x4iUAFnAGNGXQ&#10;XoIWJqa81K8UvsyleCmVi6LmWy0CrDT4OV5gRN0FQNbixUstE6BbCNxkLaQf1NUCxbJ4ric+FUsC&#10;vLSGVwqDE643nTbTM5PpXyJ102zRoizqh8EzMhcssIW0qfoCNKlkSxfST/UpTW0oYIfUtSRL5zoW&#10;SMGjfko6A2XykqnjqhaWlMH9U2COzEWWtoA2BJ20owAbUsx0fxwCub5U+qrIjVI4QtchoMQHxQIQ&#10;gfTM8x2melbchZTnxNUsnpGZACtSkAUXYWAV/ZCgHwbktqvnXEoTdXiGfQFxhzHaxeSyO0fnZKAd&#10;KluCpnDwrtRBSoNw7WtQflS4LtsM/HnZo2f58SN1/JmmX96WnvHPoUjtSUVTerR+CPG2VIfnmToz&#10;PyTMlPHnXalvh2qz8mYC7szRdWFyzdV1ROuHHcrMVXu6Lv5mdV9k+iFE4KJ7OI+/Cf9b475rqYU5&#10;vDv0nvEfOSinga3mXupvVnm+IDnvMsGXlGD/kYYyOubAxbtOC54Lotx1bNoUZEcuZv5jhgbdDJo9&#10;ABAD5UQGtXIHi2dQrP5I5VBkVMGWBvbzNWeT86ufs/Uu4b66CzDp0Up9O3QHdijXfeQeheA0203b&#10;en702Whxcodi6h/Le0HQpvstGAsVsLD9IyqYtt2Uj6k85koi9zlUtACOuDQG3KfamWeca8tXrbEN&#10;m3Isv6DIcnPzrCCvyArYLsJKgKraagYegFWdXP7Kq1zFaqpr8MiBbc3tVtdQYw119VYBjBUXllK3&#10;FFArs/LySquuqqV+vdVpjk9tI3VarIM6crHSHJSe9l7r9fDYHa5+ycWrT8EQ+vp88C13Ha0x1Mug&#10;paO9icFqDW3Sfn6OXXDeeXbSSSdaVpbW09McquP8MwvXbNSzMQ+AkgeE3L2jLF4Axt+tfkCMAbJi&#10;+L5QECepXP6DIZ9n3HzN96Wst8VnS/0E6iQJfo6LthT96MhnH8d3lubnysUwdCuU+x/vnFiBEc8K&#10;4CbAUmAiwZi+K2d+VPTniHeIQEpKWZS+28hXX+P5rox3YIu1VI6ncT0ZvP8zgLJ04CoFoEqiX/GA&#10;YLrAKiHOl0ORy+AC9pempNgC7kUW79Es3u2Lee+fkL7QlvAdcHLGIjuZd9vJAq1FS+yrvJfP9KAY&#10;S+0c0jOBsG+ecLKd9ZWT7Jv/eqKdddopdt7Xv2arzznT1i0730pysq2Je99aX2vDfB5DHQpmwmfW&#10;ruiCLUBzu3UzaBzmsxsEmPu7tgDUfMYMQocBmlGgSiAjoNk2pjDqUo+0xtAgg9Uu8mlTnzuff/8W&#10;hXkfcTfA3dsVCn57GOQC8+iF5O/YPgl4hfO1xscEcWMeBEMRDXcAXIL1TuC8oaHeGgB0RQHUHKkO&#10;gK6vv8d6p5Us9dUBb5j+DfZ7AI0dtLWHdnbv2Ml5pL6NA/39PhetsxNA4prbGSTrua6tqLRWztHR&#10;2sTfSb3V8/dSW1NvlVXVPjhv454oTLsiEvb0KFx9u7ULtNr4G2hvwzpoV+HnB621hfxmrKnb3Qfr&#10;+FupBdSqGgCr6hYrr2u3QmCqtLbTimu7ray+i7wuy6sCwiobbXNpnStZq/MqbbPCsgMlq0uAH/4W&#10;cwGtDQDOCmBqbV6NbSwMFw9eW9QI/FCvsNbWFdV6uHXNoVI7awQ/RQIg4AyQuiC/1BcLFuxIpVpP&#10;/XwpUsCMgm2sou4KQGwdYLUiuwCoK7dludTJrbCVueVefmVJHedW36psGTC0bHOZZXMezbXaIJPi&#10;BVCuK660HN41G7mfG7jPy/MBqbwc20xf8oC37JIKDHijT8vX59g567Ltm4DWOcCTQrsXFhUBccVA&#10;oRS4fNtcBMyt22jnrFhhZ69caWcsX2mrNmyy9QUFll/Gu6uy1soqiqyihndeQ5WDcXMLYCXgagGe&#10;sabmRt5DAHtXK89Xhw32KJBJq3V1NFoXfwNDXe3hDxE9ikBYb8Pd7TYJdG0DvoZ4DvQDxYiCyDQ1&#10;WDcmN9vquprpUfiX//7L//MBHQMfn3/EQEbQpC8HqUz6lU3uCXKp8EAYlJHSpXLx2ufLwhUeBkrz&#10;AAXBlAY2ApfQFU/7DLj44hN4CWBC1SaECkGOAE1fWvr10SMb0r4ALprBqdIE9mPYjnPljcEogwjl&#10;K8JgNIMm/dKYKMVHX5jqP/0RWGngpmvzABjUC39Vn1EPNJBkAMj5fGCsvjpUhQMhX/uKfXcTBLBc&#10;paK8AxKDGocs9gVOM79az7j7OJxxTIOiGTVDA0YNnnxQSxs+2KLMjKugzusRHLnPaYkpPnhwAAJk&#10;MoEgzT8SCMn9Lhm4SpXyIjBh8K/gDunAxqIlJzD4+IotOv4kS190vGUtWgrYLOG4FKvQvS8J4EkH&#10;nLIAolTgS6qS4CwLOEoBOrRIcWyKXBDTbfHCTDvx+BNswZKFlrooE3hLt9QFAIfUMilIAIwiCfo6&#10;WQIjziGg0vysDNrOAvYWAjByJczMWGxZbC9UHcrqvPEMBmK4BqUJSZh+oWWwEF4nBvBkcr70dM03&#10;YPBAn7I4n8Bq4cKl2BKfi6aw8YvZTpa7Y3oq5071tcEEXgs4j4KA+ILK5MXTfgLni+X+JuneLlrE&#10;dQCCwFsKcJXKvdZ9SgFcNc8rkfubjCl6otzH5K7pwVmOCQFGz47DCunMZ6n0GLnCTn+uM+bPC8+E&#10;YMvdTHlW9HcnANFzNo+B8Oxj+NuZhhRXfXh2Haz8HMqnHbXLvv6GpPq6Asz5BFChGkzfVF55Rx1N&#10;eiznVp+OZSB/DG0o/xivo+desO/9lcLKQN//bqb7Gs4hDM/rPwpwHa42kzfTpxlgEFwJBHVu9UXH&#10;Q+VWbYbHZksVo/w8YGs+1zuPe6F3hweZ4e9EbelvYwa0BFkKIKMfZdyV138ACZeHiIoWVOlvWClt&#10;8H7RtuaAKl9zQzWPVH+PqiclSp/fPMGYv3dCFTpa4Kx3nwbDvNOkTuj9pwA9rkIwEJ5HG2EwIEAM&#10;4PKBM+Wij5O6xfvQVXuBIP0k1btD93zms9f9VSTR8HPSfdE9ChV7P869/Zd/4TPxz1L3WnV0n8Nt&#10;3582Aa+WftA7SvUc5vi8/LjutQCYZ+sY7qugWT8GKBVwSd2Xm+TirJPta189085bsdo2Z+dZnoJc&#10;FBa6alVSUmJVVVVWU1tjldNKlaIJan5VXXWN1dfUWnMDA00GllWVFVZVUW3FxSWWV1hi+dQtl7Ff&#10;WlxmFWWVVgug1dc2WXcHA1xFE+zCSFvqga6mJp+booAIg1JDAKw2BqEdDEy6GLgogtvgFgbI7Y3W&#10;CNTVVpVZzub1dsbXTuNvP4t3g94dADFA4kEsYoGWGP6mAC7BkCDLQUbfJzwLsVx/LNA5813iEXN5&#10;FvTjYZx/p2gRfT5jwGk+z1Is9eNoR23HxshdMIQiQb6i4wqWfP4yz40AXd+P/qzwfOg5EpTJo0Nz&#10;xhyqyJNXh+YqC+b0jMbFcpznVWXjALokriUFuEqLT7BkjqWQnxxHW7HzLZH9mWVRkuL5rkiKtZTE&#10;WEvmHsiNOyM1BbBKt4VK+f5YBGwtFHBlLLSlvKeP57vihLTQnfCrvJ/PWHSCLTvxK3b28afY2See&#10;YmeesNS+AWyd+dVT7byvhQEy1p93thWsWW61RbnWUF5qPQxCBxh4DgAK/Z1YV6eD1hiANKjPq6vf&#10;OhrkLspn29ps/QwuBVByAZWr3uS2Eds+ocASYz6/SqplT3eLafHXEYBseGgQONti2+VeOLHFVa0d&#10;O3bYqC9gPEr9bbZ1Yiv528LFiceGSUdtu0clHLZBwE7rf9UAhQ0NDQBPE4DVZZ0AXY/mYg1t8cAq&#10;mksVKqc9NsyAeLi/z0ZHhmwnoLWLtncDc7u3T/g6X3ou++inBt9SVuvrq6y8soy/jxJrrK0GkBiI&#10;1/OM1jX63K2aWs7NfWpsIq+xkQF72/Sixl3WAqQKtJoZeDeS36FIdH1D1t7RZ3VAVU19h1XVtlgl&#10;Vs1+ucK2A0oVQFVZdZu7ERZVt1sZ+4VVrYBCo7sTrgeWpFatzKlgG3jSvKcCYKW41tYDOCtzq201&#10;ILS5CNgpaQJoNM+q3jYWNVBeChj7cvUrrgOkKJ8HIAE/awsqbBWAdc6GQlu+scRWAFrZBbUATI3l&#10;enCMWsCJMvmVwFmVLc8ptDMBnrM3FNt52WW2alOJLc8rsxXFwFt5HWCoNbR0jkqfl7WOY+sU2ALI&#10;2qjAHUCW5nwVVdEX3jtrpGjl5tv5hcW2IV/ugDWWAzwKslZtyrfla/PdDXDVphxbvjnH1uQWWiFl&#10;5TKYXcT7gvfSKsBv+ZpsO3flOjt31TpboeAYG3NsQ16JlXGe8upGq6wGlpsA6daOMNAJYKXPtbml&#10;yVo7mvkMG0zzEH1uVm+r9XW02ADPbW+ngmNUWxc20FlrI1t45ruabLS3zbb1NNpoB5DF38EEfwc7&#10;gK9B2mzlXaZQ/3JL/PLfP8k/Bw++nH1AwsDIFSX9CsiXgr5w5NqgwYZ+HVQ641+ucgKjI0oT24Ip&#10;/ZLsqpYUISBrDl9YGtDN40vFj2tAol+xqadBhQZWM9vqi//Sz8Aghi9G/yJU+/RLvzg6TKku/fUB&#10;mhvnYGChPAGVBq/6Bd1hSNejtjUgpb8CO8GRBnA65osha2BEX2cWFg7LaPCigaYGKdoGGKkTuvSR&#10;p36TSnGQu1UIbtG0MT0wdZsGM1L/VZpUgyANWtWmn5/jcrlUKuUwWb9QChYEVHxB+tpWfEEqxLoi&#10;CCrwhBbfTVTgBoekTAeyBUuAqkWLbfHiMEy71q0SQGluUmKqfvUVIMnFDpBYkGnxtJvkqk4GUCLA&#10;SjFBTwplEuVSCOBkLJQKBTQBLIsXLQS6jncgEdBoXSvNn1J4d6k/GQuBIs6VyRd6mAJzWGY6likX&#10;vyXmixdTT6AYL3Dh3Oq7FgrWnK0E4CYhKQNTSPoU7gPXTl9cdcOSGDwIxBZkLAK6FCVQYesX2CIG&#10;CxmKIkjbGemLLTPrBK5LIMh9SOV+0f9k+qjIhnInlKtiquanAYPpC6VkLfZQ7xmY7pFHOnT1Ks7d&#10;MxX1S8ERNPCX6qpB8mwGuyFYzeJZI2Vfrp/h30S0Q4E/N5i2ZwbQUjJC4zkCNlRWAz5XY2dpPlX4&#10;bPkaboCJK1fant53wMJCkArztT9HzxTPuJYMmIHA2YDVsQ5Wx/KsCsjkqgp0zdIAH+gCwrQfBqIJ&#10;wfBz5UvQFQ70dU1+zeRLefVj2AwoCBz+PvVtlVEfHLDCvvq1HEU/ALK5ANdcKc5AgOaFKk/lXPVV&#10;eaWY/sb0g4/Oqx9xBC8CLf14E8WAM9zWMc1n1Lbu9yzfns+2Brd6F4U/pOhdEFoYpIdBL5/rPB/8&#10;Cp7knqjBdKh+KBqcL2EBPM1jcCwVS3NWNTAWgGkwLUVDoJUoVzC2BVxqW9vqawi40/eW+y434aP+&#10;5Vju1bF+nQIjLS6u+3XUURwDgGfu3QxoHUVZldFxpbr3R6ss216Xsnq/CMA0n9QVL+6dzwvjOZOL&#10;5xwBu54xUoUgX8CzftpXT7OzzjrX1q7d5EpWRXmNRxIsLykHoGoAm0arrqq2stIyV7jKGLiUAlA1&#10;VXInbPAgGNXlijJYZLk5wFo+Axwgq5hyijyYx+BIc71qKusBqhbTYq993WHENo82KJdCDwjQbJ0M&#10;WgRWTU0NHjSjjcFpFwN5hRRXUAUtlNvSXEe/im3zhrV2+ldP4d2UaXHxwC4QEitXvzjghs8i+ji+&#10;O2R89vrOEjAl8NnG8xnr+8SVLEBLy5lE886Wd4TU0PkCJD47WRyfY5RAaxqYBGv6rvP5WToewzl5&#10;JsK1JnUsXHxeIKW5XnL/C+d0AfvU0/Og58jr89xGA1ZapD8GYFKQjQT1l7wE2k0B5FMSEjwIhrsy&#10;Cqx0bcCaQCuRa5W7YHy8+jGPZy/GUpOklMXZQr4rMnjXZ/EuzUzOsqVZC20h79alvBtP4PvgRN6L&#10;X1mwyE7OyrLTePedveQUW74UqDr+K3YWwPWNJSfaGSeebF89/gQ761+/aiu/9g1b/rXzbO1ZF1je&#10;yjVWlp1jNeVFVl9RYX18Vl0tfHatGmwyqBwUrLQD1PV8hiXWyYByoK/TRgAYqUZSmTyKIJC0a0qg&#10;NG4jQ/3W09PhADYqd0EgSnlDWrtqfJttnxqxndt32p4du21k66gNDANiwNBW6krd0ppXQ4O9vtiw&#10;Amn09nZaW2eL1TfWAVmVQDuw1wm09zDAHQKyhoGr0QF3F+zmeetXlDjOP9jXbVt98eJhn5M1KZUM&#10;2zYs6FO0QmCSci0MjOtqqoEqqVaVls+9qKpj0MzgXC6CYfRMRQxsYxDdanWUk3ttQxODas1d69D8&#10;q1YgTO5ozViLNbS2W11Lh9U0tgNTTcBUvUNGZV07sNUGaDVbTVOHldV0AFytVlDZBOBg5c2WW9Fi&#10;G4CkHMBpbV6drS+oA4oAnoL6cJ6V3ASBqVXYeZvlQldt2eUtll3abDkVCqCBKfy6K1yqD5QV1PhC&#10;wytyK20FECTlSVEFz9xU5OtWrS4oAbKAOo4JwMK6NQBZpa3KJS+v1M7fXGTLALVzdRzwOof3QS51&#10;8svlbij3xir6BZTllrhatiaPuoDTZvLXFpUDc8BiqYJ4FNv5vEPOLyy383i/CLJygcackiorBNbW&#10;bi6wZcuzbcWazbYKcFLkweWb8mx9XqEvWLy5qNRVq5W5ubZiE5C1eqWtzQXYsotsDfBVDCxWVDVZ&#10;Kf2qru4CdHl25A5dV2cVDXXWzLtJimRLF8854KRgGP1s9/KM9wFTA+T1sd/TVU1elQ1xfLgfsOpt&#10;t8nhDhvva7QRKWCA/4giqsrltrbSuutqrQMQb2r6ErT+af7pl+Q5fClrsB/OXeILgJd6Al8cybzs&#10;pVppwKJfePULoVwI5dOuQZ2HNGcgpJC6+vVYXyr6ldchi0FG6DYYqkauZvlASAOnGWVJkCUY0UCL&#10;QRADBLkNap6VQsH7L4SCJgZi83Ue+hYtlUr9nB70zqNODF94GujqGnyeFl+iM/NAfC4LAzt3haKM&#10;5ktoYBLCkPIZ1E0PhrUtBUruPzOugjNlNFfGFzdWfQYzArsQokKAmi3oEsBpYIOF8yU0VyN099E5&#10;BWs+gNZAygdIc8JfxTWwA6YENUulBDlohXOYPGx6cjKDfkXsEyAwwEgKI/dpHpZc+gRZqXypZi6S&#10;eqV6WZaUuYgyC0OASdH8J6lZiwCfxUBWVuhOSNlEziMXvjjgx+dpAV5pCyjvgAJAAUmLlyyy4xcf&#10;bws1+RxIEbApip/mM2WkLQJYKCeFadFJrpYJCgU2mfRDUdpSUrLIk3sigJWQarFxSQ6CcidUsIws&#10;QCkN4AqVOwXB0FwqRXgTnC3kOhk4CJyy0mwh1yCVTMpYKn1XkA65+y2gvFQ0QZPmpEkVTE2Ra6Xa&#10;ACjZ1rVK0ZKroOavJQsquZ8C1QWLl7oSpwAbKemLLFnzseLjbS7PfjhYZuDLM+0A5fAhKBLA8Eyz&#10;LxjQYE3PsABBg2z9HYRuoaHpWXJXQpWZVo68PNuzHbI4zvMheDrmqGk4wWZA5RhARcdn8hz2lKoO&#10;5pCi55h8qVaCLlfgZpH6cgqaD8gg35WVYxiYM7DX4B1z9Yo21LeZgDQz5qCjNlWWdjT4D2FLUEd/&#10;1N/pvupvRZAwA23qn1+rrlH95Br1Nys1y0GRvPCHkVCVCc8Z/o0oVTu6/w5Zgqm5HKMPgiwtfj5H&#10;7xTMgQsAO3Y28EuZ+VHcW/IEQxrouiuw/o4ZGEsBi5Zixd+d3nXzNaCOSfABs46FARIw3itJDHbT&#10;FciAQbzUDf34pEGv3NU0yNbgWQN8vev0o42UsTjK6Lwh2Om6uTc8P3Ll9Ovh/ul+CbQE4jMAL5j6&#10;l385OgSo6WfOlSvdT9rwd4aMev6+4nmaebfMHPf5YLzDPDiJFK0Z2JrHuwuL17pMmUvsa6d/3Vat&#10;Wmv5QFZpWRmgVWtV5VVWXgo8SZFioCNVqpDjGzdmU67AyosrrKyElMFOaVGllTKYKQCo8hnMFJWU&#10;Wll5mRUUF/svyoWFBT6/q4lBS3c7g+meXhvZMmCdbd0eabChpt7aNABlu625ySMKNjA4b2fA2tEs&#10;dxwpWl02zAB+ZKDXuhgwV5Qz0FuxzL4KaGXoR5MEgAMwkdoco7msWiIEaPG5wYJsPn8Bk9QqD1Kh&#10;z5v3tH6si+U7Io77kchnLKDWZxvFM+LzpvSdRz3BkyIBah6x5gnrudDnLTgSjClPCqnOlQQcyWXQ&#10;3er1HarngHb0LMi10J9DvgtDtU1KFuAEJMoVUBbFs5tInuZixZMfFTPfXRYTgKukhHDeWAL5yfFy&#10;GeR64/lOjqVMXLSl866Ta6siE6bFxZMmTq/HpXW4EiyT/IW8k4/nvX9C2kLSdDsJUD1jyUl29uKT&#10;7cyFx9upgNepC5bYN046xb5+wol2zin/aud+9V/t/G9+1c77xtdtxVln2drzL7Dczet5BgqB8lJr&#10;YbCoRY0Vznqot9sGgZFuqTWATief5+CWDhsd7gdehoGoYUBmyNe7mgSaxoCY8bEhGwGetpE/Pj7C&#10;fhjWfWJ81CYAsh1T47ZTbnwTkzY0PAwsDfjcLo9kuHXMA2T09Xdbb1+XdcoVj/7U1VVaQz2D5MYG&#10;6wAA23s6rQewGhkasq7+HuukbP8WAIv+dsgVrLPdA2EIqibGhrEhj3Y4OSrXxtDdUVEJu2irsanW&#10;KmsqrZjnvLyi3Go4l1zKtKaWFi5u4TnuBqaa2tqtvkk/VNQAfbXWUNfogS6kcDVpEeK6emusbyKv&#10;weoaW4As2m7vtWryCssbLa+s1oor6gGvDiumbnldmxWQn6+AF6UNDkLr8mtciZKSlU3+BilV2Irs&#10;UluTXwWENdh69tcCXRfkyl2v3vIqgbOqFtsMYG1me01pq63Ol7oURiNcCZyt0ALCBdUAEyC0ucRW&#10;YmuAKAW5kDq1bnN5GLgCEFsHEG0EzPy4A1mZK2BrCsptHTC0uhiIKqyws8jfUAiYck1StDR3K6+k&#10;nvdGFX2u9tDyqwG0lZxjbRH1Systj/dRXhn9Yv+cvGK7IKeI85XbZupuBu4KAcML1uVYdnaZrd6Q&#10;b+etWe/wtBrbuKnY1uXk2vpsQVe+nb9+k60HwlZrPlYuAEZ76ylXWFZtJRU1fAbNAHMDn60AXXDM&#10;Pa+qtopqrQXIc9QKENdXe1TCXoC5r7MemGoA0Nt5fnhntdRaZ3ON9bXXAWI1NgiEbetvs2299TYm&#10;t0Leaz11VQBWlbVVlVs3fx/N9WGgjS///ZP8U+RAfen4lwZgIHe7uCgGsFEMthUuW78S8kWiQY4G&#10;A1Kw9GUiyNKXjMx/EeRLRF/8GmxoPSopAD7XiuNSu47Vr89RGiRpMBf+4hsuJEwZvvwER3IHjOPL&#10;LAy8IeWKcwicsGjATOqWFCztz2PQ5HNLGGhIGXBVjmMa3Ai8HPzUPl+qmifiZRngSX0KlTOpbgIj&#10;BqgytUe7rjpp8Mv2zC/r+iVY7l6utknB8n2FaOa4ygviVF73T9s6JlCjTZUJB0DT2/RX5nN72Ne6&#10;LBkM+BcDCUuAlUUA1BJAQetDyW1QboIChkwFfuCYACdOa0kBYAIIBXxIWwiMLFpiiWmZFq3oaTqe&#10;KViR6yCgBhApzVp8gkfe87lRriLJhS+EjwSBFoMXnWPxYkBjAZCSngToAVX0b8HiJaErIm1JMYoX&#10;iFBXUQQ1uT45PTy+gC/tdOBIEf/SUgEiQEuwpEh+cXzhJ3uQixAkFR1RCpa7C2aqXal1M9uau8WA&#10;QfPPyFdIec3xSl+wALDTosNS7wA4+iywE4RmLcgKgUwwKONexXKdgswUrkHh20MVTu1zX7k/Aj6F&#10;gE8BQBO5B1LNkpIBVa7Po+Dpc/PPbFo98M8uTAUFcgeToqRnX8/eLAbH+jvRs+hzuXguHKh4NvxH&#10;BX3uruDwjCmVOx1tuaojlcfzaBs7AmR6znQ+gQnHQ2UoPKf3zQfvoRLi5yd1V0IBiStBIWQ5XB11&#10;tKcOXBw/hsH9DFg5CHEuhzrBAGAg9SR0eVN99gUAXJ/O4/fEz82+90P59I9tnx9Gqrb0t6n3hqtv&#10;tC/33zm+HZYNr3/63sr8Oj7fnjFXCHlv6Lpmz5kF3AgiAC4GxX6dDmLaB16AL7kcCro0qA3d+2bA&#10;S4Ny3jO8txyE+HxC5UHvhHC9uxjNWZ0Xy7tO7oEMmmPC+TlSvDQAV9AEvWc8+IJ+hIqhHINyLyco&#10;Y5Ctgf6MsqX7FgLoNERxbTOKVnh9UqSUH+6HboGzeZfy/uJdEroKhnUE7Hp/+FxR3mX+XCrPTT/+&#10;hO8kD4gy/W5SkJH50cBGfKotWfIVW7FsFZBUxICZAR2A5VCVn88gusQVrDytSZOdYzkMVgrzCl3R&#10;qlIY95J88vPIz2fwwvFNOVZYUGy51C0qLbPK6hqsisFKHYPNBv+Fv70Z0NKaQp2d1sIgpq6yzgNl&#10;NDI4VWCBLgUqaJtevJiBZ3dHuw0BV4KsgT4FV2i0miqFaV5vZ5x+ui1dvNhS5HbM5ypPgHgtPyGV&#10;h32BsqBXiudctuP5jATM+tEuQZFpef/LO0KBkuLI00LB+uFQ3hKx3EvlCaYF3Qp6IWVM0BU1H+P7&#10;a37UHIcl/5GR+y2lSt9v+s6SC6L+5vXdFa/w7jwDet7UR8291XYC/YyN1TOoZxGYAwylcEnR0oL9&#10;yYCWysTFy40RqI87zudhJScqcmEcluRu1olJ7CfEsA+caV5tQqKDVibv/nT9KHck1ZwtQCstBdhK&#10;tROArCXpCv0ObGUstq9kZdg3Fwu0ltpJvE9PPX6Jey+cfMLJdtq/AlxnnOauhGeeeoqtOvdc27B+&#10;pZWW5FhFWQnPQynQzOCRwWl3SxufoQKfMPBUqPM2zbtSOPdJm9q23dWnya3ADLZNEAPYSL3a5i6B&#10;wzY22m99fQpOIRe+Ubeefs2bGvYFiRUmvbuny8bIHx8Z8UWHFdiiGxjvBMpbALtmoKaxvtZaGDRr&#10;ENvZ3WatgFRnR+ie2irw6urw+VI9vT3WD3TJdXDrNGTJBXEKCNT2+KigrhdI67Kuvs7/f3v/4WVJ&#10;ct3noptje7qnq8t777urvTfVVV3ee++9d13V3owBMAZjMRg/g4HHgDAE4Q1BEgQJkiBA8yTRPFKU&#10;dGlkKOlKIsVr9Na67/L9vh3nDKC13l8w9+RasTJPZmREZJ7MiP3l3rG3LamsMQnKU1Pjuu4BgdaQ&#10;zaCB5Zr1jK8xByxidkaoglX9RhtC3LeZaQGV2jQxPWYTUWFewv3cPCaFqzY1h2OLNRudmrfesWlr&#10;FugMjMxb38SC9Y7O2dDYnEMWbtv7xhbdNLBDsFXbPiyACZqouq5xq+8IwIQXv3qBUItgpGWQeFqT&#10;1jlILKsF6xhdtK7xFWsfWbDGXswF8ewnQBNwXWwfF2wxd2tawDVhlc04zxi2M02CFQFcTdeQtWBS&#10;2DZkp92tOsA1ZDWd/XauuVOQJzDr6LdLHT1WIygimPEFQI9gxt16fwfHrHlQbesfcPPB/tEZh6k6&#10;1YdWC9NDT8pPQOQugi67+aKgrkPXpXrqVH4V0NQxYJdaetRPCQzVhkbcyHf0Wkev2tjdZ83taLE6&#10;BH3tKrvDWjrarUmgVa9ErK2m3k7B3JDaMG7DExM2ODpmI2NjNjkFTA+7tmlcMLSwtOD/8fI6Hitn&#10;XVO7sTRr60rb81O2PDdm81PDyjto88sTek7H7NGNGXv8yrw9cnk2Yj6o/JMjAq0RW9J6AQctM+O2&#10;MjMVkcJjy/t+SRbYpCWmOawg+DDvCVtxvuplpBJFP8wdwlwCoQVbdxxhMPi4wCMBAHOKqJc+N9fR&#10;OcHkRoM85oIIPAhbOpdByU3mNBgyYCH0ADwIo7iNd2hyYIkCFMKntpWHhBYByIqClQu1aBQiWoWo&#10;Uw2ER4Q65pyh3SI/Qm/Qwqk+vvSqHASTAF+AIZox5oiojX4/GGCZQ4N5Fxqt4JYa2GJODXmjJjkA&#10;qoOX1gg4eA5zyFOd1OET1CUQBfMeBMWIOZIGyLxCnEYUCrSKBToCI0EGoAU8YAqYl8s6xwoKCgUc&#10;BPsVxGh/vqCmQOcwrwiPfYASc7YAGBw7MIeJuUdAFBCTKVjLyy9ws8FEwRYQwnwlHFL4XCtgpag4&#10;OJtQXoALTU+K8gNkmDNSNt4AU9AUqS7akVmQb2laY8pH+9LV3rQcysQ7oK4pW3UKoDD/S6ctgrVM&#10;ARwBkZMlDLCNQw7mkrmref0O18I55E9XGcFMkXyY/rmXQrUZSHONmO4Bdecx50q/XXumNicSI0l1&#10;0/YsIEt1A3cJqjc5I0fbyqfj1IkL7zgJWQ/HYUa2z8GB59I/IKDx0dqhQAIwQOHPF4I6z6ASZoTR&#10;/BwH6D0fz6ueA4csJQcaPR+UFaBLzwte5e4B2sJ+BHHKd6Ain9oSICuyHSnLywCyAB5BkZvg8Zz9&#10;AhqrB7xNvKeujWJuFpCl/bTZ8+pZDOfquNahTeGYt0NQx/r+eygDGMDsLWz78UhbWPv7GGkT7WQf&#10;2+9ptNR+3sMHuQbt93AS2s99pj7q93rVNgct7Q+wpXdZ1+H7abdfE/daZQhu+e3aRiU0RFGNOu83&#10;IScIMcF8mKDl2K13mu3wcci1ScqHowzAi4TZl3uWQ9AGugRpABeae/oPtB8+d0f9pLsFV4pqVFJw&#10;+c57zX4Ebz0DJAApmA3ysSpoxf2+RkALCPv/B5YAlv/27aDBop+hz3KvjarLzVG5r3rG8Lx4L/dG&#10;dbi3SvVTeCJ8SG0h7hf9TVHxAautarA+CSSTY1M20NdvPd291tXRYX393R5weKC337q6BFmCLrRc&#10;E2OTNsakcQlL/T1D1tnea50SbHq6eqy7o0uCTYf19AjIRvjKL1haxuvakq1J4N5cwvX3igvf0xPT&#10;Nqly8M62KsDCCcYqLrElrK4szrvwvCUh+MrlTcNt+IZ+L0roGRnstcaGS3agYr/l5+mdFkAEa4Bw&#10;392BBQDE+ML/K/gN/7fGFDSPwI8gKi0u2Z1c4IkQuAK4AGc81ybpvQecGcMALfeIC8j7uCIw8udF&#10;cKXteOUn7Aj1uxUGsKUEUPmcL6CWcVL/BxYLwftgmAMGmCcIChP1zBCo/+FEAZP2432Qj5uYAWak&#10;KL+AKy1VAKV9yQKuNO1P05jMtXJubhqu3QVRAqfsjGTL1u989Zm4eieYcY4SMbcykzOtIC3PNVxF&#10;OZlWmJlqOZnJ7iyoWHkqBFwl6nvz6LML1Y8XF1l+Sb6Vlhfb/gPlVqJUXlFuR48eshPHj1ptfaWg&#10;t9HaWlpsuL/PZkdHJYCu2LxAAicROEhZFOgQ/wxzQQL9XrsiONq5pnTdrl/DZbsACxftAimCDANe&#10;mJfubO14wGKPo6VEDKvbOm8VN/8Cr1s6F63XpqBsA6cpqmNrXTCkZwjtwywmWYIttudw565nDDNU&#10;As0uMj9qeT7idCMAls/N2tlyyHr8kdvuZRCPg4/exnsh3hG31PbLrgGbmZqwEQHWkEBrfGLcy8Xp&#10;xoIAbkNtoP2EJSBQ8obAcJnjeuYX5gVVfFRwE0Lcu9OuVcEh7dqw5dUtm15YtQG9G30CDOZcdQ/O&#10;WP8YWizW89Y9MmftgibWgFabexac8rlRdd3j1tAxJvhAIzVi51r77Uxzn9XoGE4q0Fg1CKYa++as&#10;BscX/bNKMwKsECC4pmvaqgQ65K8RsAFaaLfqBXAtAxPW2DOmY7iGHxN4jVlt66CdF+RdbBa4CK7q&#10;dV5V24DVCogudQ0KfPqtlnhafbiZH7XqtlYBWqfKDaaHjf2Crd4BXQ/u3kP8rMaeKTsviKruHhB4&#10;CZaGJ615WBCJWSKmhoIp3Ls3dqkMYmbpmpuZc6aECWJ7F33WqPUqb8fgoMcEvNjW7qlR4NeI5l3l&#10;dusYgdl7hkesX/d7WIDVNwIAC4T13E5OTtrE7IStrM3azKKgSoC1tbnk2tntTcw/+U9n1adN2NW1&#10;GVtaHBVsDdvi7KBtrUzZ9fV5e1J91yPba3ZX+a8vz9j11Qm7tjRtGzOjtiLYQqO1tjBpO+rvYsv/&#10;Qxa8b2Xtk7C7TwOAgAEBBOEMYSSdCb4MChGhg/0INoAUpjsIOAg0YTI6cCQBQADGl0Q8b+3Stn9V&#10;Zq0Bx11ha9BjG8HGHWdo0GL+wgMa0DhG+XxdDmZXfAlXuRLQWDPwIdAywBF/iwGQwY16GWDxKAWs&#10;IWTgsQuhKIASIEQbASdiGalsjmnwJQ8CTNDmBSEZUOPLZDA3JEmIUXmYIrK9RwJOFNY89hHQpd+4&#10;ynbh2ssHTBMFV8AXgpCOq533SLACtNybWQru0zUI5udbSVlp0FjloY3BFC542MsROOTl47BCg6by&#10;EWw0m/2FJTpWIujKd+gAQHAMkZdX6hohHEJkYU4nsCosLLfcglKBhcAFmFH+ZEGKa7M0MMen4hwi&#10;U6CVbSXFEmQipnQlJaWCrhLtLxE4ocFKck99GSqXczFBxFV6TmGRpavduJmnbelotASDuJIHfnzO&#10;VBYOMQAoNEsSAgRraLYIOuwBhQVKWXnaJ4hC44YLeJ9DRpvVVuZOJWekefwr3NKnZwmQ1Hb3DKhz&#10;mI+WSmBk3LRnFVtCUoElK2Wl634CkjpGMGLuV6qgCk+JyamAXK4laA2U7Y1P0jO7T4JpeBYQfF2w&#10;RQBmjcDrvyNAot8IcA5e+g1oBM0QIBABISXKAvZ5hgCN92BEQjcmgq5x5TmhTKBD+Xw7ksdhR2vm&#10;JLImBbDRc6WyMCl8D1J0TljTJiW1zbUkLsjjMIN1JCHkKwFqlEGiPIehaP3eBpXDMbXLgUzJr0vP&#10;s9f3c8nrjEAY2+9BovJHIRFzyXCeyqAc7o/em+gcLfoU7mUAN+XTu847+fOw5dtci5KD1nsaLZ2n&#10;/iF84AlgRf/kAdP5AITGQ32c9zHql9xTIHm15uMKzgvo79BkAFZ8WHpYx+lz6BMBszg9HzhKiMdE&#10;DaFeQm+ahF88xiGsu+mzhGwS7zleJTGBfg8U6e/4j7TNGucWfIAJGq5d9gsC5qCl0v3gHisBgzjZ&#10;IL9r1wEs+jr6IT1buKe/n2dObXtQbSaeGG7e2Qd44Blxr4R9goOXl1dYfX2jm/eNDI0IYoZsUDA1&#10;NjxtY0Ozbho4JYFuRILQ+PC4ew8cGZkQdA1Zf++IBJphD2TcLRDrVML0sE8gNDkyZXNT8zY1M2er&#10;C8u2vrBmKzPLNkuwYgkxzH8AspZ0fGOJIJ8RIVnC8DqaBiCL4K0rOn9x0QN9Ymo1OjJpvRLeLlae&#10;tvKyAstRX4VWCJByZxTxzJUK/ynjDVDE/+kgrX3ezyvxoQ3z8xT9R0AWEOThSXQOc674zzHrw/su&#10;WlKcVjAv2eciUzbjTqTcZJxj6BjQxTMX6tD5QLdScnyKyhPQCbKCswy0UYQPiI+YOya6Ji4uQc+b&#10;toOb9yQ3108XWKWjpdJ/5V5P8cqapH5OUJXGXFocBwnEMjC1TkmynOx0K8C8Wn1hvtbZ6RnulTZX&#10;/S7QlZNWYHnq+3LUx+Uq5QnKSvOCZ9li9ccl6g8L07OUhw9ZArNcLAQyNA7kqP/PV8qxktISK9tf&#10;JtAtt2PHjtr5Mxfs4nlMCTtsVM8PcaXmZ6ZtdmrSlgGJpQX9r8vBs58AaUsAtbl5xUGEQNRXBTjX&#10;BVtAE6aDj9wGrkKg4ps3BVeCLQetK9fsxuVtW1H+1ctbtoH3wqtX7Mr2Zbt59aptCJqAnI01YlkJ&#10;ZKanbGxkWM/smI0JhvBWOb845RCPKeGiQAuz1M0t1S+IunVt24jz9cFH79jjd27ZY3duKKHduumQ&#10;t7m5bWvry4KjWRufGbHBkV4bGR/xeVoLejb5QMAcM6Bya5O5aFtqG/PSLjvE8dFgeYWYWYvKi5OF&#10;BYHViq2urUlIX7allXWbJWbW0qZ1jgiy9D4OTQqihvS+jQqoBCtdzG0SbLk3QQEQ4NQ8IFjqnRcM&#10;EYdKMCLAqe7stXMCnzMtgqz2ITcnRKtU2y/gIj4VcaoESgQTrhNw4d7d51epnNruKZ0/YheZh4Wj&#10;CswJBV3VnQAY+wGtYYHasNV2Dlpjc79dahEYdfTpt2CrAxAaVH0CtO5pz9vcP+ROM+p65wSDS9bc&#10;i1v3aYfEdl1Tm+roGhy3XgFjr3675kptbBC4tQzNeDyuNu1vEnQ1qE3ndI0nBHdnGzvsXHO7NQie&#10;Wrp6rVbPYAsffjBl7OwTTA1bY3un2tat+9BhTWpj18CI9QqoBnVvh5UICL2ytin4XtPzIRjf0LMl&#10;QLp2fcceffyuPf3hD9iHPnjXPvzUY/bC00/aUx+6Y889fds+/MRde/bJx+zpx7ftyccv262ri/aB&#10;q6t2d2Pebgm87mwt2BPXN+2D25t2d33Jbq3MKs3Y1fkJW58estWZQduYE2zxIWIh5nXw/zGLDz57&#10;cXWMgJHogw6CBGYOdPoMZnzdY2IwJlIIHT6xXAMMQpFrkrSNI4ng6GKPEU/E3Vl7OeHLMceDRzEN&#10;WgBVBMLC3BWECoQptF4MZuRjW4Oc1j7wRYUuBA2dQz3kY3BzrYILWdRDGyVAKT8QFdVU+dwtz8uA&#10;G1xmI+C6tkv1Rr+2+9wuneNw9oB+I8go7XoggBVBkBP2SiB3AEPIBuICVGHSwzwuTyoDLUbU1TJu&#10;l99zwaw2AoAJicGtORCVl0/AXQBFg5xghblImMKl+aAHMOX5XCzAJcNjSeHAoUigE1yv5xQUWV5R&#10;kWVrnSv4CR70BCBolzLRQAExWQ4taKvQQKVnC4oERO4AI7tAZWswzi+0woJyyy4kZpVgTnWk4ShC&#10;sJcg0EnNUj7VAwQRu4p5Xxm0S+skCUCAIXmYI5aRxzZxqvKsQHWg2UpMU/0ZORKWCDIcvBB6nK0M&#10;tUeDPqCFww8gzOdVCboAsbTMYOqYnKr2qoyU7BRLloCBuSSQyXy0bCBLZSQpz97EbItPybPk5CI/&#10;37VtmeV+LxywUgRXqcE9PmaYySnphoOE4DETEyyej6ChCc9KBJr8GdEzigDM8xh5LvkAEAUtwCQK&#10;agHMwnPr4BKBJKDrvnt2eYruR0sUBY/ovgAkWnMeQCVYAbgCZIVy/VyHpJA/nEveB/zckHYZoREI&#10;meDt5dxoPsqOpOj5oQzy8UwHEHRYjNaJxupevYP+O9wj1g5qkfbx3vC+uUaL+xGtQym0IXIPuWaH&#10;htAXRM0f+ZgSrin8RqvomirvK7Sfe66+CI0V5oIOWbt2+TH6AfomPBD63NCHdUx5SO5YQ+fSxwQT&#10;YvqRUD/XCHChPcfcEfffCNGedB/475nzE6/8OAyif8T0K0WCdzqCtJ4hNFoe5Fj9aSpaUvpAlRU+&#10;RtFHCoYi94w+I4DWg+55ECcX9/AbENYx7x91Hd5/cr7ahdkgnhI9thj31z/0KKm/xPFFmCeK+bL6&#10;LPoy5hYl6P1xwT3bDh8+Yk1NzTY0MGTjEj76enqtva1Lv8dtdHjKtVZDEs5w8T4mwBofnRBMCbD6&#10;+q2rvd26O3sEW0PW0dlhgwM9grN+Gx8bdQcanmYFW9Pztjy7ZAsCrenpcZvGE9uEBHEJOSuLq7a2&#10;vCphXBDm81VmIvO0JATPLdnoBI45Rm1ucsymx8dtTBDX3d5g588e9aC7WFowZ5h772AFSKtv9/9R&#10;Y4W78te9cMsJjT0p+p0g0HRrBj2HrmVSP+6eXuPwWBhnSSrLw5uw1v8aNNS7XVuJUw0HaqCL8n2s&#10;BMaD+ahrr9CWCapTlD9Jv5P3YXYv2NIzkJKUJpASPCWnu2lgemqKA1Km+n7gi9ARaK5IGalpOp4m&#10;eMKDK55c1bepj8xQH5aTzbzWPCtVf5unvjxffXiOxgtSYUG2FeRn+bpYYFSsvjc/N9ehtCivzCqK&#10;D1hpUbaVabwo0f79Rbl2srzYDqkvP1BYrHOYh1tkhcVKJYVWUBTGGTy6lulYcXGZju3X/v1WUnLA&#10;DlccsqNHj1nlmUprrG2y/u5+14TioXJhZsY2MJ9b0f8smF4XhCwLLDbXt2xbsIQ2Cpfp13d27O7N&#10;O67VIvgw87fu3r4t8LmrfdftypWrDmXXlXdHsHbnmgDs6nUBFpqxcD7zp9bXA6gvC+5mZ6ZsdHTE&#10;pvS8uZfA2SlbEGQtLgm01pZ8LtfOJlC0qvasuMfBRwVXj9696U417qodd7QG+K7u4G1wS5A0qzIw&#10;/5sMHjm1np5SuXOztoJXOUEVceB21FZga9O9Ge7Ymu4B14yb92VB3orAam1JQKjnHHfz8wtLDloL&#10;Sxs2v7RlY7NzNjA2ZX1jc+4qvbpj0Dp7RwRVwVSweWDS91W1jlitQKauF20S4DXtkHShY9gqO4fs&#10;fFuf8gl8BEqVHQKlXmBn0i52E5B43HDn3jI4a01DCwKwSattH7Eq5avtnLLKJuZgjaosAgiPu6fC&#10;2nblaRoTbPXa2dZea2gTUDUPWFVTr8rv0brL6lr7BXajHgi5rou5VmMqY8jnY6FNu9g7ZjV9Aq/h&#10;cesYGnMAa+9TXW291qj60FzVEourd9TaiOcFjOGdUPk6BF29AzN2oXvQTquuiw0dVtXSZecbe6wG&#10;E0a0Z618+Om3dm03d/WojEGrEXj2jfTboIB7gv5Fz+Gm/petawL1Ozft9qN37c5jj9vtRx6xJ596&#10;2p4iPfO4vfTRZ+yNN16yt9942T759sv2qY+9qu0X7ONvvmTvfuJN++w72vfWC/bpN5+zT735rH3q&#10;tWftky8/ba9/+FF79alH7IVHrttzt3fsaUH8Y5dX7crylF2fn7LN2UFPO0vjtj03YRvz4xEpPLa8&#10;75e4PRJYH9YgpAGIycGYCSKA+KRgDU4MNmmYZ/gXQEHPPuBFgpNrtjTwKIUvfWHQ88ndOheNlX99&#10;1WAWnR/hGi+t8daEsMGXVv8aHUkuqCFAKh/norFCwPLJ8whNCFU6B4HK55/oHJ8jpsGRcjiHNW1w&#10;wQ/wkWDjzjMkiOyNarYIpio4Yp6VB4LFrfaDOoawovWuB3CiIUFFEMX8MZ878wDH0GQlSVDUtd2P&#10;0EkevsTzZTPJz3ePchJ00GCxBjh93oTaEYWuByUU7I1PdA1KYkqqICFTA2ih5eCKHWcUGjgzNJDi&#10;7CEpTZDhGivcpgukBD2ZRWiRMMsr18BaZukAS0GBJeOkIjvfXZ8DTVEQQ1MFbHgsrfR0yxTAZRXm&#10;a7/q0+CdLeEF88UsAAoAUzmJWqcI2tI1YBPMN7uoVNAEtOVbSk6xzmV+E+BXLOhRuRlAIYOzQCy3&#10;TACWb2mYDAoegZs0QVNiao7P7cIrInO/slUertMzmDul60wU/MQTTiA5w+IkqCaorcytSknPVflZ&#10;Ar1MS1C+pHRgMd2SJUQk6tx0CQ4lpYd0veVqExCoNmUI8tIKLSlJ9afrHmQItDKKLANHF2kAWJaE&#10;z2Sf35WYkqZnEVgm2CuQpaRnKQpW4Vni+UUwD1/HgyDG8wlc6JmLCGYOWkAKCbAAjhww0BhJgL6H&#10;BGAFbZYDEgK3UthWnarrPa0SUBJZ369zSdH90TXnsaZO1+iqTRwL5+k98W0gjhTOY80cE9rn50ff&#10;Pa45svZQCXqeXdOkdgE8gBWJMqlzD9dNfurg2nWN0TrCfeH+6FzaF2kza+Zw+TnAhM4nX/T+YUbH&#10;ufyO3luOc31uJqz3G5hyANQ23h/dUYb3P6qD/NrvQMXcUMEV/QthJpi/s1t9yEN8dEFQV//hWnjl&#10;p7+hTNd+0KepXa71oD9Tf4WHyDAXZ2+Y+0NcJoEMnuzitT8Eb8dkTElCd3p8qgCMoMoB2pgnhIAO&#10;3PnHJV1nFLjQZgHaUe0W4AVgRV3G47CDPjb0sxLyJcizRpNFEGccXbiZsp+j9gougK3dnKc8e/cF&#10;j6UFhaV2+NgJa25ot9F+wRMTz9v7rKO1S0Az5tAzPTZjAzrWNzBso0OTNtQ3LrgasuamTmtp7rBO&#10;wdbAQLdgDG+EyjM4JSF0zubm5t0hQHCRTPygRZuYnHczKyALl/CsF+cJZqx6BFlouoi5tSC4mh6f&#10;dPDCjfyUAGtidNQmR0ZsuLfP2pua7MzJI66FyUwTzOi6+DAIiAJAfo91r/jvmPeK1hLABZCjYUI8&#10;nICe6RAsWP8D52qN4yWeNddK6XnAHNA/9AFxlMk+5lPp2eH/5zw+CALUzO9KE0wz14t60+IzLDVB&#10;kL0vzZISAawUS00WOKmfyVQ/lou1Qk66O+/JUz+fpz6ssECgoz4dl/U56ncJsl5UVCi4KbbS0jId&#10;K1F+TLmZP1VoFfsrrLSkzPLU5xcW5VhZaYEdKC+3srJ8K9Z2eZm2dby0FCgqtSOHKnROuR2qKLUT&#10;FRV2/MAhO3XkoJ06WGEXDh+2M0cP2ukjFXZC+45qfUD795P27xeQqQy1o6SkxIoK1Y6cXDfPzlOb&#10;80qKreLQEbtYWWXVVbXW0tgsIO6wUT0389NztiKYxqX5lkCEWFHbW1ddE8X8KuZa3bxx0x6/+5jd&#10;uXXbbgq4Hn/8lj366B3XZl0TSK2tE2ML874rDjFXt3ccaq4LtK5om/24aN/e2PC0RDwrAdCYnpkJ&#10;B/9pmxcMYZrKnJt1wQ5QhiZ1GUcY2r565bJ7QiQ9cuu63bp23XaurNrGNg4qZmxxjVhYczaj8yen&#10;JmwGs0SVi4kZsLWyJNDa2glaNRxvrG1qO2jZgC40tOvMEyNYsUBrWfkJYcC7MjPPvK95m5hZstGZ&#10;FcHAug1NLljPqKBKgFUnsMDTX5XApqazz51MADMXugatlgDEbhI4bi2jc+7OvV5Ac6Fr2M509Hmg&#10;4Uudw3a+XXl7gKspuyQga+ifE5jNWuPgvPWMrblDjUYdq+qcsIsdAqLWKTsnqDrTPGoXW9QGAVeD&#10;QOtS04jKE1z53Kheq28X1Al6atq77ZJg55La2IymrQenHCMRUz+AC4DCQceAMd+K+FrdAqtelduk&#10;PA061iTgwnV7tcpGO1bXNWnNzEFziGSeFrG2dLxdx5v7rE1Qd/JCnZ2ubbWalk5raG23i82d1tzR&#10;ZT0jgNmQDQv4J2ZnbEn/ybqAfe3ajm0L3q/e0v/8gcftkac+ZI89yfpJ+9CHn7QPfOgJe/LJJ+zp&#10;Zz9kH/3os/bKS0/bm68+b6+98rx97LUXtC34euVZ3/7MO6/ap99+yb78ubfsW194x7757qfsq59+&#10;y772mdfs6599zb7yqZfss288aW88f8s+8oFr9sS1NXt8c86ur03Y1dUpu7k+Y1cWx2x9fjgihceW&#10;9/2Svi/D0gncyNc/DUAuUGjgIp6Vm0FocPEJwQgbGpD4jZDjv5UwpwngI+EGoQXw0QDE10XXFDlc&#10;8TVQwoB+uzZKv4MpjIRYBKmoUOTlIvxIEHFBC+2U2qMygSwXPNhWOxCQHK4EXEHAirTB8yAcBgHO&#10;nREwwGqNEMrcqnjAUpAVvydRdfD1Eu2V2iR4AqjQXu3ZnaAyJLwIuHY/mCzhMEHbArQHtP/+BP1G&#10;2NZa5zxwn+pXuWi4CDb7P7lVlqCG+dn9wKOufZfavjc+WTCiARn4EUDgQRDPecyjwmQuMS05mMUx&#10;OAuGgKI8Db65edrOK7VsBrniEsspKBG0FAiEshxkcLmOCRye9rIBMzRL2h8vkEhUPRmCsEwBUFl5&#10;hc/FSs4TpOQR4DjbcnHfXiKwKsgXLGktYEoTrCUAVtl5lqpzU1VXco7yC7yAqKzc/WpPheG9EC1W&#10;gupI1kCcKMDJUNmpakNyOm0SUGUJ6jJy1B795pqUClRmTma25QiC0gVeCanpPl8Kl/M43WC+WoYE&#10;j6w8tUdtSUwTrHFc18k9SQZG8wvdTXuBgDMrt0L17ve2pGQWC+wKLCkZz4a63rxytQEzywLVpbam&#10;qK2CvkQJQw/vS9RzFkyxwjy7iPArIOLZcTNAhHyOaQ10AAsIxlHQCvsDRPgxCcxRk7+oKaADR2Qb&#10;8AK6ouf8/NqB5X/aD6wFzdd9zPNRuX4scpwUNT30eU/3A0ocVz6140El1w5hQhgxFQzlsi8kByKt&#10;o2XtVtq7S+8216frdhNe3knK0Zr3imNozYAuBFXerwBGvHshBXCLlP1zx6LXGH6HMskbvVbyU6bf&#10;Y+XxvsTzcE4kv9YOLALIMD+L/077va+I7lP59Ae+FjwiVLspIf2XrkvJQUv9CUIz2hCPEeh9GOZh&#10;YX4NJl8J6i9wE54al2ppaCw85ETwYOdmy+o33FkQ5zAXSHkSlAcTMsArid8I/yqbdt3H/6jr5Bo9&#10;CbxwmhHmcDKvk3XQhNNXos1ys1a1C9f03r+o34nbG6ALJzy7tGaeFiawDylPXIL68MRkS9N7xvtf&#10;Un7I9h89YRfPV1u7hJTm5nZrauyw7o4eQdW4jZEGx21oYMyGhydtWOsOCTBtbd3WUN8h2NJ2a6/O&#10;6xWcDVlP15ANSPibEWgRiBgHF7NzC25aRWDj0aFpGxoatvHhMZuaFJBJQI2aXWFahgOMQR3r6+23&#10;kWGB1QRe2phnM2NzWk+Pj9rE0IA11TXZiYPH3QQOT5CJCbr/uqdAUXBaAeQGE0L+Q4+RFtnn/6v+&#10;J+ZF8izjzGmv+mfO8Xl3usfEgdyr32jGgpYSSAPM9Oyp7+Y4zk04x137Kx9OLtyBk+oP2qtky0hW&#10;v60+JTNR/XCS7rn6Gcz4KkrLBUflgqkcK8jPELzkOjSVl+J44oCDUnFRkZuRAzSl2ocHVyCrRH09&#10;c3gLSousSH10kcoqEUjtLxOIlQt2ysoEVzqnJM+Kta/i4GFBlf7nUgGW+nqAqULgdGB/qR06sN/O&#10;nDhip44KrA6V25mDB+3c0aNWffK0nT950irPn7Bzp4/a2TMnBbbH7NTxE1ZRIeA6UKxzD6qMEgGg&#10;ktoHyJWW71ddR+zk8bN24VylXRB01TU2WW9nrwe8xlwUc72VlTWB06ZDF7GyCDT86J1bWt9wV+3E&#10;xHr0DoGI79id27fdbPDW9et2bXPT1vBYee2GzpOgvIP5oeCFWFgCthsSooGwjdVVW1qYEdQDQJMC&#10;IYG76ibAMHHZmGPFXCsCFePanflaV7c3VccV12hhPoj54m3Ve2Vn3VYloONkA/fzqxvMpZq1yVk9&#10;v0oA18TkuLt45xldF8itC6yWVxY8IDcmgpjDzut94J1YXlzyfcvEZFqa8TlbM4KruYV1G5tdsr5J&#10;tXtuxeNm4dq9Q6DVJpCqc1O/IXehfl7384KABjO+S51jITF3iXyD03ZREIM79nrOEawQU6uqbcTO&#10;tw5a4wCAJXAZnLEaQRUeCKu70BotCYQWrK5zSgA0Y5Vtqqd5SNA0ZhcbBXmtYwKfCcGeoKt52B1Q&#10;1Aie6nAVj9arsceqW7qstmPQKpsFXTpe1ao8PSpDYHgek73+CWsSeNd39Qua8Gw4ZIfbOuyEEu2s&#10;6wMiBWoCwjpMEgVfjb0TnpegxDUdKksJ74c1LcrX2mcXmzqtUn1RbUuPNeqetOuaGzFpHp+0Ud3v&#10;caUlPSPbPDN3HrWbjz5q23rWttGcPvqI0h3b0rGrNwX/+t8xYeVDwNXLzANc0nO1bleurtvt25ft&#10;1o1Nu3Ntwx65cdnuXt+wx25t23MfumMfffZxe/uVpwRUH7Zf+sQr9tVPvWbf+syr9p1337Bf/eI7&#10;Wr9pX/zki/blj3/EfumdF+3dV562N565bs89tmUfur5itwRb2wuTESk8trzvF0xdEAj2SijhSx0C&#10;FGYQHjg4Aft3DUSCHwAoTPZmzgGaGg1OAM6DuFPmy7K2HaIYwAQw+u2CFQISgCNhB09+bqpDPVEY&#10;0kAWvhjzNfZBCQ8MhHh9Auj4cogmgfKVdA5fa9EquBmR2sDcjIcQmDQ4IkRRH/VSdhBsI8Ij0IXg&#10;+GBImP7tup+8Glx34a4eTZaucU+S9keg60HACthifg0wxlfRfRIuMd8B4NRG12LRnjgJS6pPgnlU&#10;c4UWi3lZ96o9D3Id3MOERNcsZWnAZX5TPgBVwLyiTIEAcJXm0JWsdWJGmvYx70nQg8mfmxWW+7yq&#10;jGxMBostHbM+nFzkCT68DEwGBSdaJyUL2gRu8bgDTtG5uQWCDgGYYAs4QYuF8JVaWGQ5RZgHalvt&#10;SlHCC196bolgBqDJtWTMBPOLHcKSBVlpqj8LjVZ2idouUFQ7klV2mlIiGixdG5omNFJ4RyQoMlo2&#10;5kfhIr5Q7csXKHGtAKc7rGCOQWGe5RftN8wX8ZyYqHyYN2IaiTv2FF1jJt4CHQYFaLr2LAkk+UWl&#10;+l1sOYUCLoFZRnaxJaXkW5KgLz2txDLSQ3uzckoc9hJTMgwX9HES1jBxQ6MA9Ee1C6wDRIVnyOHG&#10;ASfAlWuCMPsTrDiA6PlEQxF1LsH5AVp+dj5rLzMCW8AYoOHAQ91aky9sKz/1aB+wBOA8qOf1gXt1&#10;Lvt0Pnlc26N3waHK65VgqGePdjyohNYKbTAJ01nKDsJjgBryePsRQmmXX4/yqwzWUUCKQhjn85v3&#10;mP6CMt0DqLcv5HNI8jaEfZQfwAioUl7l92vUMW+zkkOTfgOS783xip6n7WibuQ7qom7aHrxBBiAB&#10;shy01Jfx0Ya+IbovOJPQeQjPehf9uPIFGFP52oc2JE5wEgR4CekkfuNJMEEwpX4H50GpAq90CdnJ&#10;cUm+jXYLCIt7SAK8nqV4NFx7EixF/Sr9aGLiz2ArUefF6TwcOaAhBex57jAZdK+ESvdE5mg5OHJd&#10;umZ+M1cLjRX9KP0spoFBi5bs8LVb25gJRiFrj+qPV904f2EeY35BiZWXH7GyQ4ft/PkLHkOrpqZJ&#10;wNVlXQKt3t4BNxscHhxxTdaogKuzrc9qa5utsqreqiKpsb7Vmho6rF3CVZ8EokkJhsszi7axvGJL&#10;S3iAm4+YEQqiBG6jI2M2w7wIAGpSwufMnM3PzSuv8s8u2HD/sPXhZl5C1+RY0GrNTc/p2IwHhJ0a&#10;7rOO5mY7c/yYzzFizhPjkUOVawg1Zuh6+f/CB0AgWccFRGzzEcW91mofeTzYve6VzzdmXOFZeOAB&#10;/6jHWOQfFrVNOBMsKFxTpt+AVzAt5GMdx+MsSXAVhfME3e90zMETQspMybFc9ZUFuvelhaVWUJBr&#10;eTlZVlpUbOXFxQKhMjsgaDpQVi7gQnOlvOqTi9QfY6oHaBUWFluRAKxQ/XNhscaLnGwdZ96t9uVr&#10;uzhPcJbrc2nz9bu0GM3VUQGWIKik1Mr3H7CKA4KsA1pXVHgMsiMVJXasosyOHiqx88eO2AUg6/gh&#10;qzx90s6fOWEXzh6zc2eOC7IO2slTJ+3YEQFbRbkdOXzQ9gu6jhw8ZEcPHrHDB48KvrR96JgdOXTC&#10;Tp04ZWdPnbGzp89b5dmL1nCpXjDeZj3dXTY8NOROUtYkAF+9dtXu3Lhq21u4Tt8KkHPzln3g9l27&#10;e/O2YOem3cR5xvYVW1petrVVvBHu2PblbT9/BQcryxKKl1c9SPLOFnOhCFQ8b0OCHwJpT06M2Nzs&#10;tC0BO+79ck71oWlaEfQt2KbAi7lUuJi/cwvX8sHr4N3btwRzW7aKqd+yAMnndGF2qOd5dcZm5qds&#10;ZgE38pOCujGbmBdIriy61mx+Lrh4J3zBrCCPYMUzeg9w/DKnRPDbmZkpmxifVlJZMwsqb96m5hZs&#10;aHrBBsdnPfVNzVqL3j0cUbQPTzls1feOC2AEVgOT1tQ/KQhDozVq9f3jgpVJuyDYaRD8NHSN6diw&#10;g9iF5hGrah92jRYJ88FLlNM5Lmgbtcp2tEaCrw6BWuukwGzMKlt0juCqFkgTXF1qF8C1jgi0AJxR&#10;O1ffZ1UNgisHniGB1ahVUXefYKpnwM4Kgqrbe61aoFWJK/XuQTvZ2iUARKs1aOcER2cFW+c6uq25&#10;e0DXM6zrwUsiIKckoKrr7FZZ/bqmbjvbJoBrGRLQ9dkFoK5VZTf1aF+PdQ+M26Dux9CU/vdZ9SnL&#10;67a2uW3bV27a1hW8VgLNd+z6lVu2vrFti6t4qNzwez49M22Dekb6J0etZ3TAxqcF0JNDNj42ZCOj&#10;fTY8Maj/ZVCwPGJT06O2OD1pW4tTtr4yZVc3lu3W9ox98PaafejGqj3/6I698sGb9snn7tpnX/6A&#10;ffUTz9k3PvWi/fKnP2Lf/NxrDl0A2Nc//ZJ9+a1n7FMvPWmvPXnXnry6EZHCY8v7fknSgJPoA9E+&#10;n8eEaQVf6FIx4cJkUAMLAz1QQywPviai8XLPggKcXcTo8a+saI2UT3l9bpUGKGArABgTyTHHAEok&#10;vCH8aR/5EaT2ahvzG9dE6XwGS//SjRCEwKGERgphzE0DlYev2ExYjtrnO2BJaGHeFQKqQ57yBeAK&#10;gh3aBIcsj1kkIEJo9a//Aawe3q027AKsNLhiCuiQhXAqsFL+3Q/yZVT7BWBAFaDFXC6frwVoUZbu&#10;HxPQMRe8VwKiC0i6LtLD+xLcCQNzp3AakatBNduBSwOyBkugKjUjRTCSrnwCpPRk946XmKLBnBgt&#10;GThtQFsj8MnA/C4/eNxDQwRcaRD2eVwCmCzlTU1PNRxfYKaXmEbsKs7FXDDf0jChEyBlCkjwRggQ&#10;oTVKEYwlCnByCtTOArWHuV6CpmTgibrySixbEBQ0WDjFEExlqU5gUfCGm/ksCQfpuj6CI2OWmC8B&#10;It/bRfwq4mYV+hwt4NJhKi3NvQcy1wqzx9wCrkPgBXCq7VwDc7dwuJGSnaFtgRSarALaQ95cKygq&#10;cS1XtvZnA1o5RZaSUah7oDX3PLPICvIEYdmqKz3DEjz2jqAa4RWhHjBwwReBnW2eC21H4Mc1DhFY&#10;8mcTCIrCE78RmB1SIlCAkMx/r8R+zAUDUIW8nBdAid88oxGoioBHFDSiMOJtEHD5xxDaGdnv4EY7&#10;aQfn6BlE0+Rzp9jHWvl8fpHaRV1RaPE6qE+C/YP3RM6nDarrASCS+WCR8nE5H7wthna9pz0mATHu&#10;cCNSn64PLQDlRGGL/dT93jb5VG70ermH0WsK9yO0zc/RmmMOc9pPPdFroB2ACsD186D1gPqlBx9S&#10;uQ5SvI86pu0AYSoz0o+8N+eLvkfrYDomoR3N095gOsiczL3qG/gY5GaC6h8xpQaw0hMEUOrrmLeF&#10;AE+8Jp+jg3ZDwnZWsp49JYTwlMQ0j5eXkqo8eLdUP0ffRZ8XtFrhWmgrWqzQ5gBZPI8/Ay205XH2&#10;gNqzV4AXH5+mstDmCEDiVC4aHBwZEXQ5QfX6859rxSUHrExC97ETF6yyssFamtqtTam7tVug1Wtd&#10;7T3WJ2GpH+9c7ZjodFqdQOzixVo7c7ZK2w0OWW0tHVZP3Jq6Ogek8ZFJm5dwuLiwZNMSYghIjNnW&#10;hAROvBUicPKFH/MpvvC79zUJnmOjEm6I3zUgYYaYQxPEP5pzjQRghiv4Bcy0xsesrbHeTh0+ZNkZ&#10;GfqP8H6r/0nXzH/l7vz1Tvh4w3urxHiBC//wjIZnn5hZPnbp3oW5crwrPEvAlsrUf8G45TEjlQ9P&#10;hHsEYTjF2EPYAHf9j1YLmN6tukPoAGCPeFtJ6qPT1a+kJet/TsqwrPQsy9V9z1Ffmae+M0/9G3Oh&#10;mDtVpL6yrKTYykpLrUKQVVZe5h+Z3MOs+u98HSe8R67yFqhPLFC/RtzBAvWredpXmCMo03aJ+lbM&#10;DjMzMwR1KVakvhAtWJH6WzRP9KdlgrlDBwEuNF9lHkakorjUjgqaTlYcsBMHDtqJg2V2/uQxO3n4&#10;mB04pH0nj9rp00fs5ImDdvzIITty/LAdF2gd139w4uAJgdURAdgx/T5pJ4+eEFxpfVzrM2fszOmz&#10;dvbEOTt97LTSSavR89PR3GEDEqoJ6ou3QGJX4VXymtLN61fslmDr0TsBtO4ItK7v3LRNCcdufkgc&#10;tk3mQV12T5XzAnU0omixNjeY73XZ52utLy8KgMbc9HRuesIW52eUV8/QAt7h5m19VfC+PGezC5N2&#10;4+qOzw0DsO7exgOifl+/GuZ+XVu3ZeVd1nkbazj0uOxzzGYW0U7peZydtJGxYRsdGfLnnlhxyzqG&#10;Z8F5tLWTgitMY7U9rrZMoGWbnLEpPdOYDPKezMwu2qTaNjWj90D5mZvVNUSsqSnrHMNZxKQ7x+jS&#10;dhVAIjiq65uwxiGBF7AkuLokqKpsJUjwqIBpxJp6J6xe+6oER409KgPHE70ELhaACUiYl+Vzs3om&#10;7aLHwZoUEI3ZmfZROyOoqu4YtQuq56zWZ9vG7UQjpoLj1qDtS81j1sB8rybM9zoERP2Csw6ram52&#10;T4f1xNNS3Q1o01p6BXlddlqQVNvV70GPL7Z3Wo36l8qWbkFen51pa7da5nBhTigoq8bZhsqpbUcr&#10;16+yQjBjNGB1OnapdVjntVpzT581a1+37s84c94uX7FFvFJevW5bV2/YtrY3t68JqrZsRP1HF/M9&#10;dZ9HcTQiCG8fH7GG7g7r6xuwbsF/c0+ntQ92614PWq8gq3dUa22P6/npGRywoaFBm53Sczs1oD5t&#10;UOA+qudi1G5sjNutjUm7uT5hj26v2iPrC/aBy/P21PUVe+bOZXv1iRv2iReftF988xn7yideEGi9&#10;rvSqfeMzL9u3PvO61q/Z5199KiKFx5b3/cJAg406X/AQajAR4it1ukCLGFqYzLi72wjQ8PWOL63M&#10;kWKAYoKxf2Hm65+EEzcBdGEA8z/yIcwAW2i7ECoQGDQwahsTDtdmqW53AQ988dWRfBLC/Iu6zke4&#10;dKHIy2AQDQMjQOa/OZ9BUe0LXsg0sPJ1U4Olmw5Sv4Q/hz7B0V48AjJfC3O/B5iDg7DNl/l4JeX3&#10;+ViYCAbIAr6AKUwE0XBhUnj/vQjSDNj6rXOCuWBImAjeLwEOTRZmQPerrbsYuBOTBDcBsvI0QOYq&#10;ZaGJEuiwL1XQkZmTpYE0Ak8aUHFeEZeWYXs1cMcpublbeqElZCYKztAUlVhhcYUG7zINzMVWUFAs&#10;mMi1bAEV52egmcrKCNqgjByLE8zF6zeBhguLDghMBGz5AEueEg4sSixNoJJVUCZ4KrUkN2kEqLIE&#10;aWiUghlhsgArM6vYTQkLyw64y2jXrGmQzy8scw1Wsq4nVeen65oy3JU7Jo3MI8OBBXCohPYMrZ3K&#10;wUW9tz8XM0kBYGGRIDDAWYbax/yx+FQJMhJciB2WV4yjDuXRPcQJB0BIYt4ZmrOkdOZ3KUnQLJDA&#10;k6t9WWpzHpq6pEw9h/z3QXh3eNAz5lqFiNDrzy4wEIEchH+fV/NzyT33Rbb9+UWIj5THPKT3TP1I&#10;KtOBQWWyjibKBia8fAeakAcNUxSWyIMrcOCCOt0tOIK5lxnKC1AjCOMjgM5xGEJY1zvhruf9t8rU&#10;MTRdnkfneHm0QW2kHC9TvzEJRLPFb+Zwcj71OpzQRq2jwOMCrZ57zqeOEIJB++kbeF8j9ZKPmFy0&#10;zX/TPq8z1O3XoWsnv983v76QvC6V5WBE2brXJNdYPaD7oetk7TC1S9uCLfIGrZXqj5zv/Yf2+xwc&#10;bbuTBPq/SH/GRyEX1vVe0x+6tgvQkoCOZiRNEBM+ThGnKc5S4xO1D+0WGiwJ6Wg6JORnJKdbNqZj&#10;SWkCnxBYN0ughXBOrK1k9QfueS4uLjx7uh8Eg2b7vXhl3nY+QOl/1X5MB3epT9vNhyuBxsO7k7UN&#10;bOHwITmEJkBjo+3d6qsxU05KSdf7wMeTAtdunDl70lpaWm24d1Cp3/o6+623e9AG+4c9nlZbe69r&#10;rOrqmq2xodk627uss6Nb8NWl1GOdErDaW9oEZhKedf6ghBYgaS6iqcKFOw4RZiXozAialpivtbxk&#10;6xJWXThWWpyToCkBdGpi3GFqSYLzlH47hElAnRwbd83WovaPSCCqvVRt5SXq4/A+ug9NKtAT5ki5&#10;ebuuGysIzPoYWxjDMBsMmiveS/7XoPVCw+UecDUGuOWE7itu23FwEpw/Kem/Zb4y8/E8zhWhSLTG&#10;MUaqINnBKgGrD9UpMEtJItZVmnv8K1J/lKf+N199Wpn652L1o3nZhVaIKWAhAFRgpcWFuh4BlMaA&#10;crRWgqIiwU9ZYbkV6DeeXVPT0zxgfa76SZxhZAoyszPUn+LURLCem5FquerLszL1XKWnWnpqhuWo&#10;j8tX35rjH9iyrFj1E2x+f1m5HRFosSaMSLGgzrVfZcV27MABO1CSq1RkRw8cskMVZXb26CE7c+yI&#10;nT553I4fF4Ch4Tp6zE4dOSm4EmhVHFR5RwRhaLGO2blzWp88ZUcEVicEXCcOn7IzgrETynf66HGr&#10;OVdpDbUN1t7aJvgO2qZFwc/O+pp76rt2ZdtuXiOo8Q177NYtu4Fb9c0t92C4JjC5ur5pi8vaBtZ5&#10;zgQym6trdmXnit28ekUgtmGrS0A8zwwJuJoR2EzZjIRmnGLMzk4ItqYFd+sOd7cFWXg8BLqubG/a&#10;VUHfdYIgq02ry/M2Pz/mZaytLdjqqkBqflrCtsBJMDcioXxyatQ1ZczB2lgNIQqm9OyO6jke17PL&#10;PK4xPcfEn5v2eYdqz/ScuxGfImDxlLYFX5jODgxPWP/gmPWNTlrH6Iy1DQm0Rqete2zGmtBaCYgw&#10;G6zvn7SGwWmrH5iyix3Ddraxxy62DLjzi+auCWtSAq5atG7vJn7WjMBlwoMZt/XPWEsv4DZulQKt&#10;S+1jdhZtkUAMyKpVfjwNYnJ4sW3MzqncylbBVStmhIDQmACr22pb+626vs0q1TdUqh+oFYhVqy24&#10;dG9o77fG1l4BU49VdQbNVnVbj53vI+hwv53X+ZUtAi4dvygAa9J5QFWd4AlHGM3E3+pBE9flzjdq&#10;O4HGEZ+r1jUwbn3j0za2uG4TG1u2Iri6fucR27z5iC2uX7bFtU0B7IoN6b6Njc9aj8C+sa9P96/f&#10;anra7FJvh8B1zJq1r727R23ttKbONt2vencz36f/aWwSz5JDNjg+oP+lU9DVZTMTQ+rLhmx6ZsAW&#10;ZkdtfWHIrq6M2fbCsN1cG7NHVmfszvK03V6dtDtrSuvT9vjlWfvgzoo9f3fNXvnQFXv7mVv2lXee&#10;tS9//DkB11v2XdJn34hI4bHlfb8g7CBsEBU/TPCNEwDFSziIBlxkgAkDEHFKcOvu7t0lAPCVEBMK&#10;N6vQeT5ReDcmLAxcDHACF4QYhx2EMQQGBB7VpQHO82oQfEjQ5g42ECokXAS4AuCAmSC4umCm89h2&#10;kxq2EUQi+RFCcGIQNfsKwYcFXHz91Zp6yRP/MKaPaK50XHDEHJwwP0t5mN+i/A/y2+dncUxtFnCh&#10;2QLGMDHkuAu0wJdg0qESoZ12qG33aX2f2nU/CaEPSE2U8MVAmS+oKhBsFeVZYUGhBsFi1+YAQhkC&#10;I7RLmPal5QoeCvItB4+C+u1BhlPTBA4S3LJy3fwOjU9hYakVFZWq3HLlFURkF1u2BnUG53SgKCvM&#10;rcrBkYYG12xgRG3gCykBjLO0newAJTgrwvSuUG1gfpXapDYkC26Y95WCBi2/yE0QkyVEpApcAETm&#10;YRWUlPicryyVna19zOEC3JKzMF1MtbgUCSYpSV4OscGYewVgEf8Lc0LicaUI3AAtNGFpSuk47FDb&#10;mMvlLt6zswRanCsY1P3ApXwOWjTMIIExHIFIkMGtPEGJ8SKIGSUCZrIgL16wFZecZgkCrL1xSS68&#10;AlVBOEdQJ0nYZy2hHy0P8aaAkOD4QYKvoOnee+73faSoeZ6DlfLwvPHsAS3AF1DiAX+BKMqIJH4D&#10;YaGcUAZxr7xMleUQofVDggzOA/wCVKkt2u8aJj1jDok6N0ALoKZ8rlkSNHGM3zrnQX5HjoXrC+VE&#10;4cfr5NlVWdSD2V9woME9Ie0KHgsFK1yTQ6XqdG+f5FN7QngE4AjTv59dB/n4IOPQqt8OQdrnH2si&#10;dfu9i6ypP5wLDOndi/QB79Xh4MF8GT5u6N4IrBy0dG0OVXwAktBMPb5fv/3/oU6/hoi5Y2RN3xXa&#10;RR/B+x8+nNBXxaPJ2pNoe3dJOGefrgEQC6aCQduPZiVB+xLVnxEYl/lc5EXzhYOEJJWRhoYrPkVg&#10;JcFZ72+yYCtN/WtyoiAoCdhKEijh0EJ9iNodzARpu9qs9vHRiP6F/Zgi8zGHOWbBTDtDgr7es2TM&#10;EVMEWokOWg/q2B5BSGJiqiXpuU/X+1pYWCbQOmqHT1ywtuYW9xI3NDjkcbC6WntsYGBUkDQn2BoV&#10;WHVZf0+PdXf3Wn9/n40OD1t/V691dnZaR2eXNRKsuK3D42hRxsTYhPKMuhfDgb5B6wPcBgdtenLC&#10;vcHheW6deToSlOcFYWga8OA2FvFWCGChiZjByYCE08lRCbnzQUMwOiCB7NIlKysutlQC/u4FkvVf&#10;RD7uMW+K54H/krlV/tzxX2sMIgaie42ln/exgDGI/x7HJhwPz4KbCOq+EjjYgYv/Vf22x0wjThcw&#10;JbBKS06wpMS9bt0BKCei0VSbUvkAlKz/W7CTnJJhKakplq5+K1f9L/OuCvMzLT87wwrUVxUV5lt+&#10;nrbzsi1ffW2Rm/wFDVWO+jtiJ2arj8wWLOUxt07PTFpKqmWo7Ay0/6orLz3dstKSLUv15Aru0nim&#10;3Kuh+lD10WlqQy7m2UBXtvrI9BwrVf+MpqsE4C4tsCNlhQLXNNuv8aNMkHWorMQOC7qOVpT7+sih&#10;g3b08EGrOFRhhw8fsmMCryNH99uF0wIsTBAPHrRjFcfs2MEDgqzjnioOH1Z+wdXh03bmyFE7cUjH&#10;jhy200d0ztGDdur0GQF8g7U0C/T1v64uLnhMK+bHbF9etVuCHrz/bW+teCwu0urKoqBr21bWN1wz&#10;urGypOcIcF92r4PXti/bNnOvVhdtdQHN6rStLAnE1pgXFbSiM7OTeg61b33Brl4RaF3bsduq57aA&#10;68a1bZ+vdfWy4O6yoE1QhxdDzpkjCLIAbWZGwDTWbwNDvVoP6pmdFIgJwvBiSN1Lix6seW50wuZw&#10;7oKGF6jSM90/NGgj46M2ODEh+MIr4piNjo/b8PiwDY+MWu/AiHX0jlhn35j1D09a++iUtQNawzPW&#10;K7BoG5zygMQ1PaNWNxBAq6GfGFpor6IarXGfN9UiGGvpEUxoG9BqH5i23uFZlT1lnYK0JuWrEbhd&#10;7BbQ6PxzTQN2oWXUKpsEXc1DgqMxQdOYypywsw09Sn1WpTx1neN2SVCEh0HmSVXWtdqFxg471thm&#10;xxu67ERLt13SO19V12O1wB/zqARclQKkDgFWbe+gXRBwXVDf0dTWaxc6+uycYKte67qOXp/fVak+&#10;CCjDffuppjY739oiYByw9v4hAdKUjcyuCqiu2erWddu8ctPW9V+tXt6xhZUNm5xdsG4BK27i6wR4&#10;F9U3NaiumrY2wVTor5qb1V8JsloEXA2dSq0d1timOnprBaT9NjQ0YsPD/eqHhm1OwDU73muLSrPT&#10;/eqLBOnzk3r2Jm17ccgdW2wBXBujtrXcb1cXRuyGwOvRjWn7wM60PXF5xj6wNWdP78zak9q+vTps&#10;z95cttc/eMM+9fyj9sU3n7WvffzFiBQeW973C4IQWqUQL4QBR9vxGqB9flaCa7OYBIzwAmxhzx6c&#10;VgiuNBgh0AQtE8DFoBVnu3bvUl5coAfhAHMsBrjofAQ3zVJCmPLzNNAhxCF8OZhpfxS0OC98bdb5&#10;OtfhCcEjoi1zl+r6jUACUDGhmTyAmE+CR1BD4IrUC2C5uZ8ENwQ5n7clQWrPLgZorQVPzK94eFeC&#10;1+HxbwRhDNoP3IcgrXPcUQYgh0AGLKo9ug4EI2ALyLoXwVfXhLCTIEEqPSPdcjAPRLsjoHIzN7xG&#10;lRQagXsTCdQrWAAUgK20yPwlICK3IM/KKyoEFwWWx9fQAsEUDiKKcj3eFV9C85XyCgQfuSFgb04O&#10;8KGyVV+64CvLPQUyRwoQKhDEAHHE4VJ7NKBn5is/mi3M/4AtIEeDMl4EgZkMnYMjDXeHrjpyi8q8&#10;fSUlFVZSftDyNVDj4TALCMMkMEsCB0nXlpQioTJFAoKgB1M/5qYRiBhHGcw1Q7Plc7eYowZs6T4Q&#10;rwvQwmOimzUChILL3NwiAWKR5QGWah/er4iNhUv8PIFmNuAmASdZQke6BJQEwR3e1hJTdY8l2DJB&#10;3oFIz4PP7UGYdaE8aH14BwB/h6wINGBO5+ZrgiMPCuxAEoDDASyS3oMdbZMPyCKhmUFI53l+z5ug&#10;Q0UExDzdL/gBhkLiWXdtD88822pz8BwY9nkZOt/N6zgeyefmffer3ZFyXPPFtvZjXueaH9oX2R8V&#10;SsO5ITkYAT9KtBtB1OulPLWVer0+/WYf57hWSOUAmbTbNUbs4xqoX+2kfgIeR+HWhWG9N65lok72&#10;AVeReoOJpd7xnwOtKDTxv/n8LOCR394PBcAiBQ0X+VhzP3WtvI/0VfQNOkYbqRshHQEdUzTyMBfH&#10;vQ4ioCsv2jkEc/47F8oR6FUO/R8JyCKArfel6rfQerlpYVy8ttWfqO/AE11KfLILw0mCrMw0CeN6&#10;L4iplJycbAkS1uMEW4TG8PAYahPtxwFGMIsWWOu3x9riv4n0jXsfTlV/uM+dXuzdm6Jzk/1DQpyA&#10;Lz4hSX1PmsWnJLopMQJ2KQL02bPW3txmvZ091ilhp6mpw7q6ut0ZxvLUnM2MTGp7VILwoAvDfT19&#10;DlQDEooG+vutp5fzOrWv23oFY4PkG8SD4aBga8hGRwRlgq8xlYFb9wVB1MrKsq0sLtqkBM8RnGMI&#10;sKbci9u0LczOBS3W+JgNqb7BoX6bnBh1AXl6ctwGVV/thUor1XufkqBr3QtoM27xcVDb/gwBUowl&#10;9OXhfqGBZGzxZ4vE+6f/x8cAP4Y2izGA9x6wFkTFEU5EILWP/yxR9cULqOItJWmf4AXQYnuvUpz+&#10;Nx1TSkxiLaAWtCQLggBpvMmm6j9OSxcgqR/MUX+ep3UmnlTTUgRmCR7fL1P9Ex4FOV6YnyMQy7ZC&#10;PBAWKCk/poYetF79Yj6m3uo3MQlHi1Wo4yWcp34zmxhb+p+BsMy0TMGZ8qYJ0lLVpwrQcMiBS/g8&#10;9aVFebl6FvJsv/rOEvWb+4sKlPJtPx4Ky5k3Vmr7lQ6U77fDGnfK8GJYtt/neB07WmFnjx+2Y4fK&#10;BVrFdvTgYeXfb8cFY2ePHbZDRw7a/qOHrPRIicCqwk4fP2Dnj52xs4eP28nyY1ZaXmGHdM7hAxVW&#10;W1Vlfe0dEmbHbHNhwa6sr7lmapt5WHPMddLzKGjaXFm1K1vbDlnMw9rewJxQa6BpZ9W2N5cESes6&#10;d03HlEeQtL2+pPMWbBMg03p5ZUbHMANcEZyt2J0b23b3xlV3yoHZ4DUPkL3twYw3Vjdsc1WANosz&#10;jzGfozMyMiAhnJhx3TYzNeaQhTYLhy6bAr7NVQJzL9s68ZmYk4WZoBIfFZh3iLZ2ehpT2mE92wTK&#10;nVR5YzY8Nu6xszoH9M4Mj1u/9neOTFhT77A1dA8Jsgg4jMc+nFpMegBiIKtGIFWnhEv3+q4Rq+kU&#10;ZOECvnPY2gVlXZgNdk4IvCatowsN17hrs8hbp321PRNW1z8mIBkQbHXbmcYugQ5zrHrtkuDtUvuw&#10;nW7oFzAN2CUB2MUWpWYBTEO39rUIwFoFZwKnxnY7W9thp+sER5dq7cKlJmtUnjMCm0r1Fxdbeq22&#10;pcuq9PtSu8oWZHVRluqsau0W8PRao0CsoXPQKpWnurXTLjV0qj2dVtXWbvXqe3rVNwzOLdiSnoHl&#10;y9u2dPmaza9v29TCso3PLvo961FfA2AxTwzPiNXtXdbcoTJa26yZOFvAlvqslq4u3Y8u61KfUtel&#10;/d2CL8Fzz3CrjU/12tzciJ65cbsqaL+2OWM3gKSb0/bo3XF74s6mPfPYlj336Jo9+8iKvfjYtj1/&#10;e8ueubFhrzxy1Z65umIf2l60J3Ym7INbk/bI5pg9tjVmd9cn7fZar/ZN2KN6Vj58bclevLtubzx1&#10;LSKFx5b3/QLguMclwRMDF6YUBFP02DTAFWYZxCzRmmCfgJabDEmw8K/KEnQ8tpYGNrRGaKrwmMUg&#10;h8aHr658KUbzA3jtkuCAsASc+ER9/fZB8OcEvveELAQsBkeVCcz9vNvtKLwRU4byPZin7wOy8NTF&#10;fgkjGlgBIIRqzgtulCmDpOsBtvjqqW2CDz90/14JT6kSmJIdEl1zoPzh6yiAxmAdAT3qAAh1H7gu&#10;j3GjujAZRJuFYw882qWm4eAiy9LwopevwU/QkK+BLRUtVg5xo3LcFK8gv9hd+6KJwbwOjRYmcwXF&#10;xVZ2UANe+QErKi32Aa+gpMyyS0usBBe+ZQcEHMS9KnKzEAIFZ2EGKKADavKYVyUIyS0M7s9xCkGe&#10;pJxCn4OVKCEsSRCUpgE4RSlJbU1V/WiOMvQb6EpJzxb0lahtmLvgOhjTwyzVf0D1qy14GZSggbdE&#10;5pjF6RlKkSCQkpUeNErE4NIaJxxopgiAjOYsS+e56WJEUwXI4do+u0DHJRimqv7cIrUTSMXMUves&#10;oFj3TwIIXhhzdI3cs+IiAaegM1dAmEKcLAk5eF9M0r13wJJAC6DzfAUBnGcJGJGgjlZE67AtcHAw&#10;CLAEBDHHifVDDhbkDb8pi+Tnev777H5iIf3C/eHcSBlulqfnzjVlepaiWqwovFDWvffcp7ICrAXQ&#10;ChAYYIl90fP0bLk2LJRB4hygwbU6kTLuF2xhokc5DpJa33ef2vWA9v/cdUbLoFy/Hi8n5A/vYkjs&#10;8/czcv3husOacnYrvzsWUF6HV9bkUTtdW8a29oX3TudF8jj0RN572rD7Qbx8AliR9vCOARV6T8kb&#10;LcfvC21h27VWum6uU9vu6ILy6at8W8fZT33q694zH4z2N9RDnxb5oOQxuehP/D4Ejb+HldC5aPAR&#10;xBNc68E2rsPj7WHadf8ed5iRoP4g4aFEn/OK6SXuxDG5Br5c4xWn8gRTKckpgq1EwZa20WoxNwgT&#10;QAn4zPuhj3XzQSXvt3TNboqsut4LZiy4eIA+bK/6J0zdEvSsqw60WIAW5spxyQkCrRyPi7dfgu6J&#10;MyetqbHBTQE72rqsvr7VOiWkjErQm5bQMqU0IMGuv1fCpcCnW0JKZ3ubDXT3WG9Xu7W3K7+El97u&#10;Xo/FNSVBeZKv9VMSJCcnbH4ORwDTNiZBcnx0XPtnbWkR5wKLAicJTTpnQgLm+vKKrUs43dCxyYng&#10;lntyeMQ1W3OCsAUJptMT49be0m4njx+3/NwcB6GHmSsFaKHVUsKkDxjm3uNN0McP/bdYWQDQAeYD&#10;XGEyiCm4f8ADstRncxwTQRyXOFzpP0hD24gWS/0GAYIzUwUxgqqE5DgdE2yl7HNYSiHp/mYKrnIE&#10;MwQUTiUulvoeNFpotpKVcFREPKyEJJUt0MoQGKXq/09NUv4U4CtDfXeelRfjvr3MKspLrEJ9PQ4t&#10;8oiLpT6wohgzQKCIBCjlWUVBkRXmZFiuwAvtVJaDlfph124JyFKzBIIagwiArP056seziU2Ykuxa&#10;sYKMAGpl6nuJl1UBZJWoXm0Xqm8tVB9bqL4X4CvVOAR4VZQftDKNATjcKC8usiNlSvv3Kx20YweO&#10;2sWKE3ZS+S4cOGuVx0/aueMn7BRu5LXvwIH9wXV9YYkd1e+6i+esvrbOOlo79N8P2qLHTuu3WZwR&#10;jA8LtuYE6IQMAJgESesbdpVYVasBrrZx0b656pB1fWtdadVu7mzYrWuX7Y4AijxXBF9Xtpbs5vUt&#10;u31tx25cI1jxqj1yY8fuXrms/FuuSbuh9fUdAdcWruLHbWEeTdaYLSxO2NTYqOBoxIZGh218fMiW&#10;lqcEZDjKIC6XAFGQuKHn2SFrasYmRsZdu7s4g1OYaZtiriGu5/U8o9Ea0bM+qHdrWNt9I6PWPTBo&#10;nYOj1jEgsOoe9LlLdZ19goY+d3fe1DHtrtKrukfsYs+onWnts5MtAJZARTBSpd9N3cF0sLZlUHAh&#10;8Gjqt5rmAWvvIJCvjnWOW7PKqukSqHVOCXwGBUr9drau2+NRXRA4nanttAuCo6r2PjvV1GF1zT0C&#10;oRE7q3w1bZgQ9lhlfaedE3Sdq2uzCw3tVivIqhZ4naqptVNVdVZZJQgjqLD+01qVU93ab5UNPcrT&#10;Yy2qE2cWl3S8AQ1Wk4639NhF/a5p7tC63aq03ST4IuBxn0B1Qvd2an3d5i9ftklBd+/ErJtV9ggU&#10;+wcmrKtv1NoBU/VnbZ0EL1ZZLW1Wf6nD6lV2Z7dATsfqWlqtra/XAxqPCHZHJidtlBh/iwLi1Wlb&#10;31qwR+7uhODET9y2p5+6ah95/o699erj9sYrj9vHX/mwffK1D9hbr9yxj736Afv8W0/bpz/6AfvC&#10;60/bl7T9xTeetk+9cNc+/vxVe/vZK/byY6v20t1le/rqlD15ecBuLPfYjaUxuzE/ZtfmR+zO6lRE&#10;Co8t7/uFWDm7d+0SXPAFWoKHBqgUBmcNMrhxxzwDwPIJxxJEQqwSBBUgCVAJghXCiAs8GvAAI7x1&#10;MW9ptwBlF3OhcERBebtxqY72SAOc8uL10AUTBkT9fs/MD2FCiQERmKEOF7g0KLJG8KCuMHchABxm&#10;NZjukXwbAU8pasbnX4QluCFA+YCrc3w+CwOzwMkhjWMakJn4Thsw8ULQZVAOX0YRylS+znPhV3n4&#10;vVtCFBPVEYLukSD5gO7XQ3sfFqDg8StTEJEnYMm0rELmSuDAIUcwkSug0YCM9ka/UwViaHWYBI1W&#10;J7sw3wo02OZrMAumcqxLrLS8TPCBc4ciDbYaiIvLXfOVL4iqKKqwwuIyS6ZOpQIdzxVo5RUIknIK&#10;LSWj3M0CScx9wtFEBuZ5mQGskjOZiyVAQSuktpAvKwJEhRrgcwRFBUUMvIKs4lyfj5BfiBlhuA7a&#10;n8JXXQEO5yZmpLiJI1qyNA3YaTlcI3OtJBToXGAJkCPYMSaFaMNw+pGpe4RGLVnAiEkgZonuCCML&#10;JyI5uq5897yVl0vMGd0PXX9Kluriq69AlQDHiWpHvASMBAlKe/YC/jwPkedA/ykJ7cz9ghw0WA5H&#10;90SAStAEsOzWf/yQBPq9Ou8hNEXKv8s1RlGIAmgAn/8ZrMJaYAPsqDzXWpGPeVBaMwfLv6TrnQOK&#10;gKSHBAu79Q6hUXMI4zniXIRrXyPMq+2RsqLH71ebAQb2oZXzYyoPrU7IA5AAGwEowj3Q/mgir9oQ&#10;BTbq4Nmn7QGYKE/na1/4CKLz+U250XvBts53iCLpuIMNMBPJj/BLcthROxy0VF54t0O9fGBhDg31&#10;YNoXPriEeoNWi32hn4qafvr5XieQGSnXgepnyaHQ310+mgTI4n32d1rnhHaG/sIhT/XyUQUvjgH0&#10;6O/oF2gX/Rbab/VnOg+tFv8l2wnqExNxFKQ+aK/2JagfiFO/x0esOJ23V6AQp8ScH+b4pOjZTMas&#10;FrMzCfcJ2ocZIdYEcUoeA0z10K/cK0i/V88P2/epbW4mrW36Rzyc4tY9BCiOt+SkdP/gkIAJuPpz&#10;PHvm5hfY0QMH7JyDVqO1tba7Zqq7vdv6e4J79RHB0VC/hL4uPMWNSGDEA2G39fV0WZ/29ff2WH93&#10;tw319QmWxtykEC0WGqmF2Vlfo6XCtTcOLeZmJmxlCWH0so4vCrzGVO6ww9Q8XgUllM74l/5R12jh&#10;IW5ekLZMkFliF42PWHN9k504esQy01MErIxBWFcAR4wzmAvu1X/AfY/35GaEGoPozx2wPOm/01j0&#10;MObsDwFfcf5/uzmqjmOtgQYSDVa6ADUjKdmyBETp+k/SUwVa6sfSUxIETfscujIz9Z+laVvr5DTB&#10;cVqSJQiaUzLS1efhhCjdiFmINj9VoIUmCk17MDFMdk0WgYtxOoXWKUt9br76xhL1+eVlhQJioGa/&#10;Has4olSu7WI7Ivg6vr/cju4vtdOClNOHDtjRUgFPaa4dUAKUCjKyHeBSBFLZaLEyi13DhYdVAiZn&#10;JSqlZAgKM6xQ7SlUP1mgdWl2vhVnC8bV/xZj0sgHrmyNU+r7s5Xy1ZfjMbFA+4v5oKd+uUTjV6HG&#10;tdL8YjukMedQqYBLz9cxgdgxTAYPHbWzAuRTx47Y+aMn7PwRAdeRQ/p9WGPYATusdOroQTtz7Lid&#10;OXHaai5WWXNNg3U0t1h3W7sN9/W76ejq/KKtCrQwO93eEFytLtvK/KytrC/bjcsbdkWwtbVGPCv9&#10;3lm3W1e27AN3r9sjNwEtnbO+YNcur9rVnRW7eWVTsCW4urJtNwRZd69uK99Vu3vjmu+7fnnNtlTu&#10;vJ7b2Zlxm5sV8C/gKl7P+VifjU/06dkct/W1OdsG8FTujgBvRyCwtrBo83rmp8cmfZ4iHx9wiDEh&#10;gX6Y92hYoDYwbL1oiQeH3FytY6DPugYHtB607hFBg97Blj6cNAxbkxIu0FsGJq27b9ZdtF8SbJ1q&#10;HbDjgqhjdUNW3dFrxNuq7xwVVOgcHEfUdlkj5n4tfdo3YI3K39Q2bPVtQwKSCWvsCh7+qgVUp9BE&#10;VXfZiZo2O1PXaSeqBUhNvQKVATvZ3GnncWjRNCQIGrSqpk5BkEBMIMR8q4uCmJONrQ5NtS39oayq&#10;Bjt3sckuVDW6CWBNB20bsKqWbqtrH7BqlXdJba4WxNWq/6luJRZWm8BM5Qi0gKy6rm4b031cW92y&#10;xe0rNru1ZdMbGzai+9s1MWc9gz26ll4lwaVAtFEw19Q5LJjsVluaBHQtdqmuxeoa2uxSU7u1C1ib&#10;+gZ0bwdtXLA7iTby8pJtXdu0q3d27Pbj15Ru2HMvPmGvv/qsfeyt5+2tt56zd95+xj75zgv2qXee&#10;t0+/86x99p1n7IufetG+9OmX7fOfeNq+8e7z9vXPvWTfevej9utfeN1+7Quv2Xc/95x989Mv2bc/&#10;+6J97VNP29c+CXxds9c/tGYfvj5lj22O292VYbu53GHXF/oiUnhsed8veFLCJh1BAzNB1gxieyUI&#10;4NEPt+lukiNhwT38aVBDU4NZHBAW3LZLaJEw4kll4RGLfG5KqMHNTQUlELjzCuVN1CCXzBdYDXo+&#10;h0MDXjD5CKYcCDoIEAgYLmQg+GntAg+CkdbBWQG/1R6du3t3QpgTpRT9Chw0YBLuNJg6jKl8zmGA&#10;9XlagJaOA1YIXG4upGO0iflm3AuE8fvQQkSErzDfLAhqURhkzgTQ53O0dK/uk4C1W/dtL4O2Bq5c&#10;7PMFRiWlBYKnDEEPsIVTjBzLys8S6GgQBn4Y1AQUzK/KEpQUFOfrnDLbf6jCikpLrLhE0FVU4lqq&#10;fEwGNeCVF5Rp0DooSCm2rKwCAdB+Kyreb+mZaIfQZpWpHJ1bXuQe+TJzD7hmiIQGC/M+NG0JaJv4&#10;YpyVZYnpmDhiIpgV5nXlC7JK1C61lXa5iaLam5uXJYjEcUWhmxGmqqwcDdKZEhoy+bqq35hM4g0x&#10;eNHKczM+zAGTtD9XZaOxw/Ogz09T2Wi53LRSg7hrvwA513jlCKBy/f4UFhcKtAo9lkxBAZqsIkEX&#10;8884X0CXIVDNTve5b0kSKHZJyH1QwhkfAqLOEhxAgCBBiUPRPYIiJSBrt9KDEfhCmwVsPaznfy8A&#10;BHwAJeRRuo85W4CGoIqyArih0fqZ1ilosiQgO3xpW/veM11TWwLIADsRWIlsA3CubeE5i9QH/HAs&#10;AAWwoGvR/gAq0fooT9vaF84N5UahCrAjIG6At7APYHL4oVwlzndX615XALkAUaFNHrT4Qe3H4QRt&#10;pi4l6va28Q44lPBhJBwLoKVtkn7z/ng93OfIcQRfNECsEZiDuWUQlnF0wPxRL8PP5x6p3YKa0C/o&#10;P6Z+7gvwo3cR7QfQE/IBTdQf7pdDJEnt8Pcb02FABWBRfeFdpw1ovYOwHoVjBzPVz7OyW/doj54N&#10;d46hfo+4f/HqP+KUP0UwwBwuAI0PWVHPde58IW6fxe1T/oR9Ps8nmLwGc0KPYQh0xRGrD9DGzPRB&#10;wVbojzw2H88Ua/VhPw9dD6HJiU9SmXgdTBXIqY/R+1ZQlGcHKg7Y+fOVVit46Whvs04JJ/1dQzY8&#10;GFywTwl8RiQE9vf2CbpGbFwC4tgQpoH9NqjU16f8fT02on3jQwGaxkfGPXgrzismRpn0Txp35wA7&#10;CMEbxDlat+X5BffSNi8hFNOrRebPTC3Y9MyYBNgR14LNM8dmMZhkLQncpkZHrLGuxo4eOuSOJpLU&#10;p8Y9rHu5R/8rXiH1fKXsS9K9FXihMXTQ4sOg4FP3gz7e+3X/LzU2KfE/uimoH+NDIv/7XoHbPkva&#10;R6D+fZYm0MpITrR0zL4FRumpSlpjPsjcqAzBcaqOu2mg7m2G4CpdsJWqbTTpOYIWzATzBFyZOOER&#10;0GA2itfJbAFjmgAsTaAFbKcxn1T9VJ7OKVWfX6z+rbSs1ONeYWJ35EC5eww8WlFmx/aX2fGD5XZc&#10;+04frrDjgpXjB/bb4UPFdqBsvzu/yErL8o9dbjaYnGkFjAs56rOzsq0gLdvyMgR06YIoHc9W+/LU&#10;VxfoWI7GqnzAS9uAH+FGcrIxe9SabR3L0zYmkHnqi4sEXgRgztd4VaIx4VBJqZ3Eq2WZkuDweHmZ&#10;nT5y0E4KrmrOn7P6sxft4vmzVnn2pJ0+cdTOnTph506esJNHj7sJ4tlTp+3CqXNWdbHaaqtrrKOp&#10;1UYHmR84oGdnyjaW5wVUy542V+ZtW2B19fKKa7Fu7Gy4JuvG1TW7KQH6zk2cZGzZ5tq8niXMDZcF&#10;WFuutboqMLopyLp1ddOdbpDuoAG7uuMarY3VRVtZZN4g3gSZ7zWlZ3lcv0dsYW5Mx2eDCeLmml0B&#10;tIC/tTV3AMOzjYMXnLjwsSB4Hpz0+T+93T02rHeqV0J/T3+/dfX3WtdAv/XoHerlA8f4tPUJtNr6&#10;Bq2td1hAhDZrwJr7SUNWT0yqwUkHnBM1AqKGPoejKg9qPCBwEVy19tjFejRMvdYs8KqrF4g0aN04&#10;6DDUQPDj5n4HMDRLnH+qrkGA1WTHLrS4CeGF5m6r0nknG3vtfJ1Aq0GgpO3T1Y12obbDLjSojuY+&#10;d4pxVoBUWdOpOrvs3KV2O3mx0U6ePWcX9f+dFbydEzxVYxKo9XmBT3V9q3srrGzp0r4eq2ro1jnt&#10;duZSvfZ36hoFoeqDRnHFfv26rV7ZsWlt90/OCpTGrbl3SGDVYY0djSoXQGuxyvpmAVa7gFDtQMt2&#10;qclBi3lZbe091k9MQPVNo+tLdvXGDbt+QxD+5GP2xHMftCc+8ow98/Lz9vorr9jbb37EPvnxF+0T&#10;73zUPvvZN+zz775uX3z3NfvC50ja98nn7Guff8W+9u5b9nXB1Xe/+Kr92i+9ad//ktba/v7nP2Lf&#10;e/c5+/VffNV+8MW37De+9Jr9xpdftm8IuL7+6Sfsy288bp958bag67I9fWvGHt2aCEJ4bHn/Lw8j&#10;OABaEk7itE7ETl2DNBN/4yQI8PU3+rXQv9IyOEnIYFBKjk90TZTDmYSTOAkqDPiY1mGm5Tbwys88&#10;JswGGczco5cLT8CdjklIoFyfeA88+WAowcm/NGq/tv0Ls9Z+jvZTvju7UDn+xVnlhInswTbfnVOo&#10;Pv86rf3AFsKJa9ZcCIvkUx6EMgQ6F84YjFWmC7AOVRJyIkKYC4UqB3ND6kUIdo2I8gbTSAl5CHwI&#10;iAzYGqBz0EoxF0rAADQVlQkISjTAFRNdn4DDxIcCZjQo5+Mgo8DySwQuxYISgURugc4pLrYMCUgc&#10;x4EFmh3mLDGXi0DH+XkFVphXosFcYKTBEzfOOMUoFHAVaPDDnJBJ8GUlFcqP23OBSkGJ5eWqDgFS&#10;hgZUYDAJMxG1J1dQliIQIlYXnv3QZuGOvZCy/Ctnnn7nWX4ugYDVdq3zBEt8iXWPgggZOt9NCSVo&#10;MFiHWGCCKh1PlkAB0GXmEIuryOeOUU+6IC63WGULQIGs9Fzy5Vtafp5r7HLzi3UtAlUdw2Mjpo+U&#10;x/1lflah7mFertosAcC9rKVJiJFgtFtCVHgO9J8hXEeEbf47njeHev2X7h0QsNA2sPUQArvSg4Kj&#10;XRJwfd6Q/w7H0FB5XpUdICjsI+YV8AU8kAAwz6vzHibvL+i5+YWgkQptCDAD3CP4B1AK+4ADBxzf&#10;F+Zz3asEIAWw0DONcM01kEfnOGApRcGI80i+HSnT23WfwBDojJQfhbsAZ/qte3P/vSTuy73KG+oK&#10;4KW2kgSf3E/qjoJLVJvEGuGXbY5HNVm8a8SyCtpw8gFfkfda7zGaZEALjUT4+MEHD4Tj0PfE6Zi/&#10;o1x/BNrcFFC/vQ7aoDUQxFwdyqNtXOMe1UUoCfovv29K9F3hvvObvoi2hf4q2r9Ezcz2CsKAUQdS&#10;6tZ9QquF2eRuoMvXuNLXtWt/nNqVFh9v8VoDWrsFWcCYa8XUrzp4YQIXJxhTf8vcrWRPyZaYkOQa&#10;LvY9rL6XfpQPOYAWa0DrF/RM+Ucg/eZjlsMW/RYe9fapb04UZEmYTlJKTcmw8rIDdur0OWtqbLP2&#10;9nbr7Ohw0BrsE2gNjXt8nymBEBopvr4z52pqcszN+HBqMSihcAjHGENDgqtR13aNKA9e1YiVhTkg&#10;0IXHQNxaLyzMSajdtO1NTLK2bWmJ+FrT7qGQuStz8xJi55cklC7YgiBrenpGQuyShOK1MFdmZckm&#10;R4at9tIlq9i/37JSMyxBIJSw92Efq7gnfMyLhi7AMyawxbw4Yj3G6f9CO7p3T4KeH8YdxiKAOVhU&#10;MF+T55B4W1HTwcR9+yw1Kd5S4gVOSpgOpjH/SgnPfgBWRoqAC20UwJVGaIpk9XVJgmRc6acoAWDq&#10;V9PyLE39HZr1zDQBGKE6KE/QlqrxIRlPlck4twDAMO1LNY+TpX6/QP3eobIyK9U4QEDjQ+VlSoIv&#10;jQenDlUoCWAEM6f2lwi0mFtVbvsFZ2i1inGokaFxQGCUqb43U2CVreSAla3xSP12pu5lbkaG5at/&#10;zqJP1jOSKZAtVf9bpPNzOSc9TX19lhWqX83NTHfnHDkqLw9gU/+N6/pilZerPp82FwooS7Py7Eix&#10;xpuiEIy5bL+eucNHrebMaas6ftYqz5yy6nNn7cLpU3buzFmrqjxvFy+ctZqLlVZ57pydPX1GEHbc&#10;Lpw7ZQ2XcAvfbJ1Kk2OjNjcxaquAz8K0wGfG52Hd1XN1E1gSVH3gJg4utgRaW3ZX29d3BEKbArP1&#10;BQcuzAjJ99htNFhb9sita3bzxjW7vi0w296yWzuX9bxuuEv3leVZ1TEl4Jq2jaU5r3N+dtTT6vK0&#10;bW4svVfu+tKKg9bK3LybwQJcOMnABT1zs8ZGJ1w7jFOZgcEBgdagdfT0WTewhddPPH0SUqF/zDp7&#10;R62lc9CauwetvX/Y6juGrKVv0lp6x6waSCK1Dllls0CpY9hOC4xONggwBD1VTcyH6hdkCWJquqyh&#10;QWBFAOK6YbskcDpX32nnta7U8QtK5+s67OSlDp9jdbK63Y5d7LBTtc2Cry47rf3HawROylNxqc3N&#10;CM8LnM7XtqieDjuidEH11al+QIwyDpytt/M672J1hzXo2OlagRbghgliZ5/qFGgBQ2jAdPzcpRY7&#10;VlnnGrWmtnbrGFR/QrDztXVb3bpiy8trNj6zZJ2DmET2Wr1ArLapS3DVbA0dgsD6dkFWq52rqbez&#10;lfVWw3ULMs8LtNq7B2wEs8MZ/SebxEp73D7wwaftyWeftyefe96e++gr9uLLr9hLr71iH3njZXv5&#10;jTft4++8bp/9/Kv2i7/4jn3xC5+0X3z3bfvaVz5p3/7a5+xbX/mMff/rn7cffPuL9hvf+bz99nd/&#10;0X7y/S/YT7//RfvJ9z5jP/nuZ+zH3/q4/eirL9lv/bIg68tv2g+/8rL94Esv2a9/4aP2a18QhAnE&#10;vv25F+1bn3zevvj6Xfv4czciUnhsed8vDxOo8QEJMRp4MOMjIHGKBvhkDQgIIZ4QmJQQ1gIYhQHO&#10;I+srMYkcN7oJSg5EEjSAFqAqeBfk6zDCEvbzCE46pgEQOEMYQ8gJAqsEBQQ41ckaAdm/NGvbBQgJ&#10;Oy40IwCpHkz1EIaCUET7gkD1MzBSWWpHdE4XMOTghbCken1el29TTsiDcEZ7+aJOUGLK8pg2XpbO&#10;iQhd5A/nhP2u0VI5e+Nx9Yvb3VwrdUcVOHsAPDR4CWLyBDu4QC8pxXmFwKUwz3IEYbmlABbmgZjK&#10;BQcYRRKMSvdXuPc/NDUZwJGOB896GsiV8MqXU1xqBbl4G8y3TIFQtvLhXr2s+LAA6ZDq2W+5uSUq&#10;RwIXZny5agtzuLJxdy4wkbCA5gdHGB64WBCTI7jLUNuTMB/R4J0ryGKgJSZXrs7L1oDrATgBPQ3+&#10;hbo2PA7mqH4HovxcNw1kLhZOLHDxnieozMPMEFgU2JEylJ96MQ8sLNtvOSWllq3ycooEToKnDJWf&#10;qmtPRdumAT1V5eACP0ttQQNAYGZidB05UOLlJgs2kzOYF5HpDgIe0vPn7vUl2AahnuciaJfu/YX7&#10;BBRRGEFbxH5tC7jcZFBA8oCgCScYuwF18upYOK53QYlnF02DP7Ns3yOY0e8guCOU6xnhmXTY0XMU&#10;qc+faW0/qDocWnjP/HmOPO+0KVI++x2SgB7K1vEAD6HdwB1wRj6ggXP9HOpUGXxEiW4TloFEeZ44&#10;n/3UqbWbMQrCvMzINQRTyVCfz19jrXr28J7z/Hu/QD6uB/jUvkjifO43iXOibtZ5b6L3iPeT/a41&#10;0nv03jtIv6Pf5AsaLj780H+Ee+JAp0Qf4p4EtR8g4zwHM7Tvqse1b7Qvkrgf0fsa7ln0t8qO9DMB&#10;5lQ/bVI/xT76PT48eZu5Vm8/1y7gUt0I+qQ4tZVng49YmBKSCKHBR6kkJQ+nQTu9jSTmDknQJ6Cx&#10;BzUWdLnr9wBeaFwIvBv6PsGv6uVDD6aErtlSYhvNFv0bZsw4BcILYbIEatcq6x0sP3DQLlyotubm&#10;TuvtwqNgt3V191kP87H6BwVKkzaOdy9B0xDzGEbHIpoqXLcLvsZHbHZswn8TFJZgwgDZ8CAOMEZt&#10;xt2xL+iYoG1yytZXVyXcbtvW1pYAasMmBXKjOLwYHnRHAYvE3EJ7JcF2fX3NNjcRctFOMF9mx+fh&#10;jA4MS+g+Z+U4DRLsYCqIVvChXXqudX/5SAg8A7BB07rbPwoyH87HKT76AVf8h/rtSWMF/y/7+CAY&#10;v0/3SpAVtzfRy8fhRmp8iiUJkvngmMo8LQFWtgApQzCVjfYqNdFytGaOVrL2JyYJ0pLjda8JwaFz&#10;MR9My7H4NP2fOp6SItjCekBrHGgkJSdaRmK6yt8btGWYGAq+MpLSrChX/aT66pKCTCsW+LiDjPwc&#10;9edF+p1vB0qK7aRg63h5iR0uKxZ85dpRYmRxXHnzstIcpPL46KXfWBcUCYBK1D9mCQDzs/KVR2OA&#10;2lOQof4as1IlzAlzlXJ0HvPhCrEm8PIyBVvq792LIXAl4NI4kK9UhMm6g5eAjGMa3wpVfr7yMrer&#10;VG0CCs8fP6L1Abt4isDIx+z86cOCrTN2QbBVXXXe6i9VWW1VpZ0/K/g6r/3nT1rVhUpB9kVrb6i3&#10;gZ5umxglbtWkLepZ3FyZsSsbs3ZnB5fwzL3atEduXrNb16/Y3atX7dFbV/UMbSqPoH11WTDFvC3M&#10;BZUXDdaNbaUrDmWA2p3ty8F7oZ7BzTXMFHk2Z2xhftLjbwFcQNbs9LCeZSBv0U0SHbZWdI5ga0XP&#10;/obWmDpiQjgzNeumskMCqcFegVW3YELX0SnI6lIaGBBcDY1a3wDarQHr6hvx1NE9ZA3tQ9aI44r2&#10;QWvoGRaIjVtDt34LvEjVHQKXlm6rUZ7TAEYrpn29dkpwdKGmU8ChVNdntfUD1tjer3K67FKboKqu&#10;R3kETA0AVqs7sThbC7z0uKaqqlmA1NQj6GqzE1WtdkIAdkLQdkwgdU4Qc6660Y4Ljiqq2u1MTavV&#10;N3fYpVa0a60CpmaBnmCvUe0S0J0VaFU2CfCa2q25s99NAy+1dAq+BFwNdTreqDLbrK6rz4ZHJmxG&#10;9259+6rNr2/ZzOKiDRNPTPeuva9P5/foXOZv4U6+y+q1XSPQuqTrPV/XbBcFh+frOq1Ox3oGJ21u&#10;actWdq7Y9bt37Ymnn7EXPvKSPS+YeuK1V+35V161F15+1Z55/kX78HMvaP2CvfDqS/axj71jn/vC&#10;Z+0rv/R5+8bXv2jf/+4v2a//yi/bb/7aN+yHv/I1+73f+Ib9wY++ZX+o9Cc//rb9+U+/Y//6D35F&#10;6Tv2b/7g2/av/uCr9qc/+qL92W9/yf7wVz9jv/+9T9nvfuNt+/E3Pma/+ZU3BF4A18v2nXdfsu9+&#10;7ln72jtPRqTw2PK+XwjSSLDNhzX4AE/JfEll4EGoQdhg8JIw4p6dNNDvUb7EPbjYxeyPwY2vtQx0&#10;GsA02CE0AT98OXTBiIHNBzS0TsqrfXyBDoJUXEToEqAI1vxc5eF8tgNsIQAqUQ/lRAZMvnojGPEV&#10;mrwOccpD7KH3vnir3Oi2O+XQNmUBe8TwIk4KKTogu1mJ2gU0US+QGDQB1E89KssHa65TgpYE1gcl&#10;6HHMr3nPHktJT9UgmWf5AgbAqVCQAnTgYTBfAydu0jNyBFylApgi5j2VWWlJucCqUGBBsF4BBy7b&#10;S0ussPyAFZejzRFw5GjgFJTl5mVbeqZAAwByqKJsDaIlzMMqdjO+8pIw4bi0qNRKS8tdY8VkbBxm&#10;ACi4WMfTH54BsyWAMU+KeVpo0YhDlabBs1AwmIk2jX35BDLOtTTXHgnQBFkMuPnAkY6XFKHtQvvF&#10;F1RMEDVwa2DO4sspZieqI1P15hWWGIGHcwtUtupIw727rgeNlEOkwBQQy9e1ZKvcTByH5GrQVjuy&#10;NfCjHeNLMcGcMQ9kfhZtKFC5BAFNzQgmL/HxBIONN7xOAuNuSiqhDIcoaLE8MCxzXQQTQWgOEOIJ&#10;UBB87NF+1rsi0EV6UNueBDz83gVUuZmg9gEsSq7l9DJ5zvT8aTvUQb0qj3JUv3sxVH0BVFQ+z5ve&#10;C5/bpGMOCLSb/OzzNWCkNut4FB5CnWo/1+Llq9xI+6IAEQUMUoC3kFwrGwG3AGIcD1ov2kd+hNkA&#10;cQi0eo9ol/ahQaA/CGZ7D0fKD8DFu+HmW8rncfL07vuHDd5r2uR5lF9l+AcLzvc17zgfcQAPtNa8&#10;v+E+uNZKyTVi2u9ti7QF0HIzQ29TdH+491yn31+lcJ8DXL0HWTrfgVDJr0PHeT7oS+gzcKbgH1R0&#10;bzCLdsBVOT6flDL5rXuHZou5fD5vy7d3WYL6j2T1L2l6HpN2C7DUXyXQL+q456PdSgAX9ynEFNzr&#10;JoXuFAONVkKKQABTQp7pYA1w373Aver1/ixot+gfH1C/9oD6pl3KR9yu+IRkS0jC8536Cr27Bw4e&#10;tpOnKq2qqtmDE3f3dVuHBJh2XCh3dVuPhJr+/mHr6RmyXgmC4xOTNjtDPCxMAkeDuaAAC83VyNCI&#10;jQ4Se2vI56OgpQKyVhaXdc6szczOGcFkdwRZmxvrRsDYOZU1o7zM7Zok/zxagWXbVFoXYG0rL/m3&#10;8T63jqOMeRsfGrbKM+cEGzkeo4yA0kA3//HD+g8S9Z6jxWIMwq3+nvv3CGYTHK7egywl79vVdwen&#10;R2GsQ+uFCSH/caLuF45KknXfUzAd1L0HeFPikzQmsj/OUvFAqP8D5xcZySkRT39oHnU8Sf+xYCs5&#10;BS0k4AUkp7kpaHwiwYwFURobUgVqSUnxPt8sKzXdPRri4ZcPm9QJfOWrD8tWykrP8O0C9fXMicJZ&#10;RoHGliL1e7hnP1QUYnAd0LhRWlDkIOXnphHPS4Al0COeYp76+iI+wqWmqd04zBDIaQwBntBcFWRm&#10;WKHy5OfkC6aydA7ONbIiwJXl83BxS5/PBzqNNXlKudrOQstFHvXjxep/i3HmpP0OhhoDygpxa08Y&#10;k1wrLyU4c3D0cezQETtz/JidPXHCLqLpOnfGTp0+aXUXL1p9VZW11V+yhppLVltdrX2V1tZQbd0t&#10;9dbf2WZj/V22LNC/trpiN7Y27Ybg6JGbzLO6Yo/dvunu2nF4cfv6jt1hjpYAiwRgXQeycOW+s243&#10;BGZA1g0/vmlXr2zYzg7hBwROq4u2tYHnwmWtF21nc1H75mxpTs8ssbiWZtyM8crmgo4t2bXLO3Zj&#10;Y8c2F1fd/HVRzz5pWe/DpABiqG/IevoGguntwGAwIxwYsN7BYWvv7hVY9Vp376Dev1Hr0LuIRqtF&#10;YNKmd7Cpq8eaBV61Aq76ziG7ICACqs6zbhFAdQwLXPoELpjldVulgMjTpVaBVptdEITUNPYLgPrc&#10;5fp55TkncLpQD1wBT112VgBV2dRvZxt6jZhcZwVKFZVNdvRCs50UcJ3Xb46fE9CdvdRip9R/HD/f&#10;bpWCtDM695gACzPBC9q+UBsgr1LgcxYI0vbZhhYBGR7/+qyyWfUq78mqeqts0L7uLhsSOC+sbtrq&#10;9rbNC1pHp+esb2jMr72xo9PaBJSNOr+uA8DqsOp21aOyKwG52iarF0TWtre62/Zh9VXLQPOjj9nt&#10;J56ypz7yoj31quDqtTfthbc+Zs+//qY9+9FX7EPPPGc37z5m127dtZ0bN+3uY4/Z0888Y5/+zCft&#10;K19+1771jS/Zr35PgPX9b9lv/+Db9rs//Lb93m99y/7Z7/6K/fHvfc/+8g9/1f72T37T/sOf/8j+&#10;/Z/90P7Tv/xN+6//6jftv/2r37b//Oe/Yf/hT75vf/NH37Z//dOv21/8zi/ZH/3qp+3H3/6E/eiX&#10;37Yffukt+967H7Vvfu4jESk8trzvlyQ8Uz2MO9tEwRMuiZM1uKRYggYrvGbhrhiTiiS8ZiEAkTSA&#10;JT4c4sXs1QCGQw0EBv/q+3PmGoAQkLNHAxnmGZjU+RwuDYohPkww2fMv5xr8wpdtCZsMpA/hGQoo&#10;EyAhRCAkUa7qjXrx+vmvlGEehQZWttWO6H6EEQApBB0O7YvfwwAnIT5dwrkGo+R4UroPuADkLpXv&#10;X9yVfM4DZWlgBga97WojwjsumD3pWuLjky2ZgVdAhGalqKTYisoFAMUlAggcSIQ4U4AFTiFy8Jwn&#10;+MI1OZogwKZYcFZcVu5zqjC5KBCAFZWWCVJUrgY/5kDhFh3TwXwNsnmFAg0BCeZz+RpoKaNEcHWo&#10;9IDgTZBWLGAT7GVosHQTEp2XIRgBWJg3kJej+tEMabAkeHJ+vgBHgJartuegiVP5OYKodLU3Q23N&#10;0zXgzALTQFwt4+GwrFhQJnAqUt4C8mmQzdf1Yk6IiQpAmMMAna+ycEuvdhYI/gA2YoFlaX8GX0GL&#10;ywWL5VZarHaX7bdCXTfxtFJUBvO+cnw+WKbaqjIFebhAzqVN+Wq38hVl6d4SYyw1W89HgGZiLPG1&#10;HwHeNZoSfu/zOVII4CG9p81x6AAwHgxghbANbAhEWEdhi23y7AKWMAOMQFYw3wvg5kI6z6Oef/IF&#10;T4M6n+ePZzMi7HMOCQjwpGcK8zbWLvjrWNCORTRGkXZ6jCs/R+8L7QCytC8Kh7QdLTXaZ9e6OQhE&#10;wQIwCqDidWg/4EA9CLBeB8ciye+TQIsPGg4wJF2DH4+2Q9fJPocnzmGtfNHfAYBCe3ineF+CCTBa&#10;Y/Lpnfd8QcvAxxH+FyDIgS6SomDiZetee/w9QZdrs7Sf/MyfCscDdPo91bkAEfcQmA3XEdoU2ql7&#10;RDu437p/PDP0RfQdQQPKfdK1AGURyAuAFflfuMfcC+qjDh3DC6EnbWNCCGglqf8gJaqtbmoNVOoe&#10;BKE/JCAraLeYnxUAKzkxRUJ/kvc/9ENRwHItutZA1v1a76KvVLl4IoxPSBVspVi63nOCg5eW7reT&#10;J07b6dNV1tzca11dEu56Oq2TOSCtTM4f9a/Kg4Mj2j9kAwPDNjw8KiAat8UFAc/wiOBKICY4I2YW&#10;LquX5yOmgBJuluYXbWMJc791W15YllC6YsuCru11XGWv2trKoi3NztgksbbGRmxmetJNCzeVf3N5&#10;zVaIjSTY2tzY0DmbtrWs8wlqLLBD25GnayCmFf8vYxJmuLxfwVQQoEKTqP0+JoUxyj/y8R4qxe2O&#10;fBjUef6c6R5hipoAwGodH8fHxeDiHbBKA572CYAcvvTfJSboP9D/J/jKcG9+aa7pApAw+cNrJOaE&#10;mepbgzdJ5mGlOWAl639MF6BlCr4oJ15ghde/RMEbc85Yh3hdArukVC8fWMrR+dkqB3gqyskR+KS7&#10;CSKhAQpyU6ykIMNKgaNM9Y9olAAx9Y3MscrLVP8KYKcLttLUJ2dprBBMEVsrIy3TSuiv1VfjiTAz&#10;RX1sep4VY3LORzT1y4WqD1fwrsESaKGZIs7Xfo1N+4v32wH11SWFpe4Mg7nChBzBUyH59heznW9l&#10;AqxS9dOFeYBWoR0ow6HHfqsoOmiHyirsULnA//AxD2h87uRJu3D2jF2qOm8NdResvalagFVjTbVV&#10;1tvCfK1662lttVE9f1PDg7asZ25bz9V1CdWP3bpmH7x7yz5w+5bduRHmWV27jAYLk9U1u7K1Lpja&#10;sit4KbwsoBdEAVs4ssD5xebmmm3vrNrGlp7BlXk919O2tb7qLt9v6Pg1HcfhxtqS9q8t2Jae5S3l&#10;u7a1pvNxsHHZbm1u246eX4+lNT6rZ3fZFqbmXHM7MzHlgYwntMbr5ihmhL0DNtA/Zn392h4Y1zs3&#10;bN19I9ZDPC3iTkUcQzS2BWcPuEWvaukVBPU6+FRrH/BV0xbmWl2sabU6QVPNpQ6rq2YtQKpqsnPV&#10;TXapkdhXHXZJoFXXNCD46rJTdS12pqlFoNUqWFJ5aJ5U17nWPjt6scNOKJ1RGccqBVYqr0pwV93a&#10;Y+cEcBcFcmcvtNvxC60+Z+uM6jlb2+5zri419FiNyjtb1y6gUxIMXRRcVakNZ3TuKQHW6Yv1DmVN&#10;vepPcKizsGhjiyu2sLFlk7OL1i4obWwj9lW36mq3mlocbrQJ1rqsqVGw2NBgx6vPC7bqrU33Adf3&#10;bcTj0/+6c+OGPfbhD9uHXgoarJff/Jh99BPv2Efe/pi98PpbSm/bI888b7fvftC2rt60MUHdsP6X&#10;0ekZu377tr321sv27i9+0r7xtS/Z977zVfv+d75hv/lr37Lf+Y1v2U9/9F37o9/5FftnP/6e/cs/&#10;+jX7qz8WUP3Fj+w//uWP7O//6sf2j3/7e0o/tX/8658o/Z79w//yO/bf/s2P7D//xQ/sP/3Zr9lf&#10;/+G37C9/92v2xz/4iv30m5+2H3zxlYgUHlve90vKnmQJBIkCrCQ3l8hQR5/ogTo1MAlO4gEbDUrv&#10;DW7axrQnXscxz2DCN9qwYBbIQIbAgzCEkKJ8gjTivPA1Nhp8083vNLh5PCwX9Bj8JKj5OXt0DvCX&#10;pHwINRKS70cgQygCcoIWi/KBMP/6rP3k+xlsoYnSb+UluTASEXYTE5I1sKS7hic7O9fhogyzvNQM&#10;S9qnwVLA9LDa7A4uGJRVT/BgRRuDoIhmhMnp7jL+oYf863M6sU0EIAVFWUoajARKZeWCJgEMjiUw&#10;3Sl023sCUwoQcksECfsDfPE1EDDSIARklOzf74BGOVlqY3JG8GCVCmwJtJIEdDkFGlQ9dhWQpfL0&#10;u1AghJvzMg1i5aUVHhjTtWQaLDN0fpYgC21bZqYG1yyBkAZOD5CMqaCADY1TlgArrTDHUvMlMGiA&#10;xUEHpotZajteCvFcVqD60KzlZAfIyWOAV11sZzPQSyhiDhhCXo7AiICdaJvSVKcDVkaOyiHIcanl&#10;aJDGVT3mlHlo9gR5uRICSgSpOLhAe5euwR9vhnxNxRSGCdh5EgTwjMW8NZxl5KquVOaj8P9JYHWv&#10;dPxPEobvFUQEgT4CPQjSEUgIc+0EKgjO+o1WCGABsNBeAS789sQ5lOVaLT13COXaDiaAobwg4Gtb&#10;CcGOZzX67Lm5khLHMDHzgMRKD96jMgVsABQpCgJRkAnlBaGefK7x0jZ59+jZDgAogV7vEG0Mc8zC&#10;nCbADoF0t94Hj1WnsqPtROgM2+GeADEOEJF91OuQoXtJ+x12VB55AATORaPEBwqEVdf8cp6/0+Fc&#10;hzb9BsQALf/NxxTyUJfXx/sc6QO8TPoB5QNsVCf1RsNQOHz9HOwAur5vNx9TtOY87efYz0Maxzgn&#10;qoljm+tzUFJejnMODkNwFHKf7nHoYwLYkA/NU3T+mdevBFixP1pecI6xy/aqjnhdx8PaR0pAi65+&#10;KU7/BaaFCRL8+b+Cpi20KTqnjD4Wpx/AA+bZiXqmU5hvJWEdbR/WAm4+qHPp/9Bo+ZxU9quMB1RG&#10;fHyaJSalWQomwVm5rs3CbLCxtslaJFwRvLOzt9c6e8Yk5I1br4S+7p5+a+noNuLP9PcP2ZiAanwC&#10;72uzNqX1yNCADQ8RK2vUpianbHZaaW7a5manJaAStBXva1uCrFmbn5m0xfkFn7+yMDPnc7xGmdOl&#10;ND05o/MEXksLEl5XbX151VaW5zyw8dISGq4NCccbEnbXbEaCWENVtYT9XI1LCXqmBVSAkZ5V4pfx&#10;ARCtVjA51b17gI8Zgi3dazcDVeK+8oGQ550Ax2gOsVxwwPLfwG2c33N3uLJ3r+Aq0U0Q8USYTIgT&#10;tIx74yxFEIbFR5ZgCI+EqXh0ZJ2MuT2OLfAiCHgBYMmWIIhCu7tXZSQl7VNeXcM+PQvaz3yzFMCL&#10;+WEqk/rRjuGIKiM53XIE2O4FUVDmXgq1zkjO0DnplpaWaFnqxzPSlUf1EOAYrX4BH/nU/xblFns/&#10;nJudZcUF2VaucahY/XOp+vqSHPXh6j/xIJiv4wWCspw0gZWADXfuOL/I1ViTg8WDa7syHZyYN8ac&#10;sXKNMUc0xjAnDA+EpQUlVl6iMU+pTPWUqU8uYlyib84VJBYKtEoK7VhFmR0WhJUXlwrAsgRruYK0&#10;HDuEg4/DFVZ56oTVnTtnbXWVAqxqa6qpEmzVWm9bg3U3N1tLQ711tzRaX3uLjQ3021IEth69ecWT&#10;g9HOZddm3by6rfW1EAD5yrZd2VxRWrKrWm+sLdn6+qJrr9YFTOuCpw2BFM8xJrLT0xO2iuMN7dvZ&#10;Wrat1QVbXZixJQEYmq3ttUW7qmM3Ll8ThC2rfEBs09YIYSBQWJoSrM3O2NTIpM1Pz7pnzVkB1pSe&#10;e+ZsDaEJHhz2eZH9Aq2BkWHrAhY6+/Xu9VpdC2Z/HVbboO1m3sfgph2HFJdah6y+Y8QuAiJdg9as&#10;9xcAYo4U8FLVKDCJOMSowmHGxVafs1SNeWBDh89rOi14OVbbbCcFQqcFMUcuNtlFvAm29dvZFuZy&#10;CaiU57jKOFLXJqjReYK5E/qNE479Zxt0jqDpYptVUkdVu50VlAFwaLlqBFmn6xvs5Pl61d9uZ9S2&#10;07WdduBUpR09V+MOMTp6em14fM5GBDozev/nlzbcGUhbe7fVCDBbdB/qcXZRV6/yBGt1TXbhUrNd&#10;qG5TeRet8tIlD0Q8PD5pk8RXu3HLHnniSXvq2eftmZdfsWffeN2effNlpdftxXc+bs+/9Yq98Nab&#10;9vyrb9jdDz8jsL6t/3rJunv7dc8adC+7bGZx3u4+8bi9/tZr9tUvfdG++/Wv2q9/52v2W7/2bfvR&#10;r3/Lflew9fu/9V3757/3fQetv/3T37T/+JeCqb/+qf393/zY/vvf/K79d8HWP2j7f/93P7H/7d/+&#10;nv0f//an9j/+/e/b//lvf2L/QxD23//Nb9vf/cl37K/+4Fv2Jz94NyKFx5b3/eICG0KYBqeUhHSH&#10;kIQ9SfodrwFLA9BDwBTmFxq4HtirgS1JA1yifyFM3JusYwIyoAYnEVr7l29AR4NaMPPRoAdoaRtt&#10;0HsaKA2Mrq1SPo8Lo3NdoCGPBkC0V25GiOAQObZLdThYaZ/DGYIsX3KVEGIpF8hCwGUiv7eH85Sf&#10;cxBSMtOy3PSCL4+YuxHg1p08ZAkm0rN90HUYlPAUNTlzwQ0BSwlB8V5BFvFs7nvgQdsbr0FZA11G&#10;BuCChkUDl3vCA5rKBCAa/AQpmO4UaGDJLgoBdwGcdA12aHgIBpytNuUKdApLBRuYwal9iWlKGtBT&#10;BRopGvAS0JjxFTIzM2jJBGNFESAr0nklgrQD5WWClArVq/3MfRKolGhwLFKZ2br23OwUy8lJESgd&#10;ELhlWlo2DiuyBEA5biZYrPYlq+w41ZOYo+O6N8wZw6GHBw/2r6dBi+XrvCIrzBUsqr05gFi2oFIw&#10;CGClM8E6TfdEA3mKriUpPcsysvMtS4Nzdn6x7gFBlHH6oe0ctF1o/7Isr1QDswZl5n1h7khAZeLS&#10;5Ok+EmAZ00eCMrsZpNrjjkAyMi1BQg+a0+j/xP8XdYvugYMlPDsMcEzPkc9DUmKOlcOGBGzXUiBk&#10;ax/OMB66N6LN0r73zAmVglZL63sEW5yv8khAQlToRviLzjGiPteS8PxqDXAFKIoI6DrHhW6eNT8/&#10;aGSoAyE8Ktx7+yLnOWjxvrFWuQl6R5MR4DGPigicAJHXpXfCtUoqy+GJ+tjWuVFzR/+QQN0kvVO8&#10;uw5cqtsBSskh6CHdC8rUtjsliFxjtGwvQ+cEs8LwbvpHC39vKQuw0vvldXFOAC1gzCHIz9V+rlmJ&#10;a3dHGj7PjjZw3i79juSNQBJrIDVsh3sWTCW1T3XR3p/9N8AN5Sj5+dRPG6k3ePGjray5draBOYRm&#10;8nFeuDbqZK2kfUGjpbYqJQBMus69Oh/Qitd/EqffbkKofipB9zdB/VzCngQHsKh1AFCAWRv/V/zD&#10;mGknOmQlE4yYD2D8L7pnoY3cR/WDOv8hHD7QbyrFCbTi+WimdzBLwnXZoaN27EylhLcmq2tsklAH&#10;ZA1Y//C04EdJ64GhCRsanrQxCS/TEhDnZhdsUoIhYDUyPGT9Pd3W190t4Bp2U8GJ8XGbnBwPLtol&#10;XK4trnqMI9xwj0sInpuatsmxaY8ltCD48nhC2r+AtmtJYLa2JgF3U0KtBC0JstS3sLjo8ZI2lNYl&#10;uI4PDNkFTAcFDUlxug8CK7w4MiYl674wLzje+3w+AvAxMAA9z3v0HXSNoX8MwDRT/4Fv81EODVYA&#10;HIehhwGv4GwDoMMbb/I+Yp8Bu0naTnJTQubYJe0j3laipSYkW1J8igMXgMVcK7ReroV0h1IhDmVC&#10;fLw7wcCrIYCFm3rKTWYOGPO7lI+wKliYJKhcNGC5KUAV/7v2uaWJ2iDgTkkAutQ3U1+afierbgE1&#10;QanT1Sfmqn8szAV8St0Fe5nGAsy7yzTW7NdYUV5WbkWMCQUF7rACUKIPxxEH3gNxsJQusOPjHLG/&#10;slVHVlpa5AMXcARwFbgVQ3FhmaAJ0GIOGeAVNGrkAeLQkBUzruRnO4TtL1E7ioscvMrL0HZl+HZR&#10;cZ6bFB4/dFD/90mrr7og2Kq0zuY6622tt762JhsUYPXod0dzjQ30tFtfX4eeuyHXQl13t+1X7PZV&#10;QdetaxHN1mWlLdve2LC11XlbWpwW2KOx0rM9P2WzsxM6HwcXUzY+PiYQmhAI6ff8jPIvGS7bb6m8&#10;nY1VWxFkbSzOCqiW7ObOit26vGW3L+/YI9uX7aZgbHt10zYXl21xck5wtWgzo5O2IJCY56MC5rdT&#10;szbm2twx6+0ZtIF+NMiCrKEpGxrRvoFB6+gdsGbiYjX3CIwEPsw5au6y+sYeq2/tFWz1WXVTv9W2&#10;DdsZzP6auq2hA3PCTjunvMDW2boWu9CEyZ7gqK7Vjp1vtsOCm9O1LYIlNE3EvuoQZLU5cJ0RGJ3T&#10;OVUtgrPWfjuJIwzBE2WduNTuJobnLgmU1I5jynukqs2OVGJS2GTnHe4G/Tiaq3PM56qstaMXBFkX&#10;m+3omQY7daHVjl9sVN/TZMdPa/+Fi3axqc0GBaFTsys2u7xmE3rPuwWcTd29qrtB4NNsNS0dgqt6&#10;3Ys2q65ptAs1dXb6fJ1Vqf1VTS2C03GbXlqyNf2/Vx551G48/bQ9/cJL9pFXXrMXXn/DXnjjTXvq&#10;lVftsVdfs6fffEe/P2FPv/aWPf3R1+zRp56xjSu3BGnTfs+r1B82tHfYuPqnnbs37eXXPmq/+O4X&#10;7Je+/GX7yi9/3r7zjV+yX/3u1wVb37Sf/PDb9oe//W37iz/4FfubP/0N+7u//JH9r4Kn//pXv2V/&#10;/9e/Y/8ouPrHv/2x/R///qdKv2//n7/7Q/v//ud/pvTP7Z/+87+w//s//Qv7v/7uj+z//Jvft//y&#10;5z+MSOGx5X2/IAwwkZjBCiEArRbxSYLQIiEBYUCDWYLgKklgFR8RDACwvQ5ZDFgIZBI+JOzxRRZT&#10;Ikx5Ho7TMQQG9um3f7VWfQ5NJAkV/I56zWLtDi60j2NowtxcT9vhHAQhCW0umCE0kZQXEFN66EG0&#10;WczdYh95VLYLdQhHao+uMS+TIIzF7p2P4LaY3rlzCYEAEJaSnObCOkKgA6AEKYT1+x9UQkPCPg3g&#10;OFfYq4EyW4I/jiVy8nMEAnjEUxKo5OVrMCtVPcxX0iCDK/dsgULZ/nLL1wCF2V9OngYzDXC5BaU+&#10;JylPgyEQkpqFSWGB4A2tmyBDUJEmMEtVWQWlGgg1MBXgAlhl5ZbmW/mBA5Fo+4dtv2DLB758Br18&#10;d+mbJ7gBelIwEclItoJcDZpZ+30+E/O+gCjWxSUldrhov8XrfiRk51hKVp7qxmmFgFRQyn1K0+DJ&#10;NeFdMEP3i/g86dm5qkfwmq686QLItFyVjXar0DVSeEHM1DVlZgJKOL7AnBFw031TubihzxJo4n6e&#10;uWJ4X8wpFkwV6j7QNiXMB/FqiIYPb4k48cjBDCZVwohg9GEJS5h0hvlz+o+UgtAsYVTPDQK5m4VF&#10;EsDzgCDJNVH8n/zH9zzg2++BltIDv4DXQQn1PHu+PwDQe3n1nDHfi7JCOapTZTqg0AYdR/tFvLYH&#10;tHb37lrvVj43+7sHYNN7o7YCcgj/UbM35vGEeVFAgcqJ7EdjFTQhEiRVPkJnvJ7vOAnzD98rANK7&#10;QPnkcccSvE/aDlos2sI2YKD7ov0+70vt9fL9t66PdnK9tF/5uUYcfYQ8XAMA8zOtmF+ryvbrVVnA&#10;l2tl9N67WaHK4AOIQ4u2f/b+hvc5gA7bOu4OOygjlOlla9s99/m+XRKWgR5dq++LtkH3zJ+BALjR&#10;awlu6nXPuMfajxmlAy7XwbVTJ8nvAfULYrQ/CuW0n3JpA2X783U/x3U/VIa3UXmj4Mv/iMlgvOpL&#10;5H/RPocsXSt97F4l95Cn/wVtDIAAuMarr/S+FrNtrflAhdMgdxwkIMCszU2zdSyYSKPZ0nU6ZNHH&#10;xjtk7X440XbvTVEicDjvZ77trzhq589XS6ggmGevtXcIsgbHJexN29DolPUpTUzjbW1NAqgAS4Lh&#10;xPiUT9jvkzDS09VvQ4OjHqB41F26jwm2xm1+TmkWE79Zd92+voBr7FUbFKARtHUeT4LLSw5OKyur&#10;try4IMFzUufMKN9SiL0lEHNPhNPzNrcw73O0tlfWbGFi2vo6Ou340WMS9jMtOQ7Iwmw9TlAKzOp/&#10;5p7u0j1hHHoA0NJ4o318PORZpM8P4Kr7qOQmg7rPeNIFuBK4pwKnoFEKHwSZRxySIEnH+Zjg2i7t&#10;Izh1muAH0MLMPFVQRLswrw+OpMKcriQCHyclqn8iMDGgrOOJOEpCaxXv2+naD2QREBlPhmi3MDWM&#10;S9hn2YnplpmYqXYFrRmWJmjZMhMzLE/9a05ypnsqxHTR53cx90r3CIcUBeq7i/NKBDhotTIjrt01&#10;zqjvRCuVJ6AqUt8KJDH3rbyozE0CmeeFJgrTP+Z+Feap73bzQZxyaFwTaBUVaJwQZO3X8Xz1x0AZ&#10;Wi2gqbiI+VjMl823EtVTiDZN42IpZRfmuGfa/PwsQV+elaEBK8fEHTf25XaookzpgMfcYv7W6RNH&#10;3BV8ffUF62yqtvbGautqrrLe9ksCrzYb0nMx0tttY31jNjs+aVurK3Z754rduXpV0HXZbl1nvWXX&#10;rgQHK6vLCzYv0JqeG9OzPWYjYwM2PjpsQ0OEMcCTZo+NEYx4bMiWF6bdbfv1mwK165ft2tam7RCn&#10;a33Rbm2HoMi3Lm+6l0IcbWyvrduWIGtNz+4S87Om52xubNwmgQE9w3ghnJFQPzk6rndowEaGJq23&#10;e0iw2G9j2h4jQLjexcH+cWtu6rPKunarZg6WIKe5rdk9+1ULpoCu2uZuuyQQY85VtcCL7YsNXQKQ&#10;XocitFacj7OL41WVVnGm0k5UNQuaGu1Mg4CspdMutXbbuQaBUlOXnYxork6juRI4HUNDVdulcvut&#10;srHXqrQG2qpUx5nqVjt8oUXg1GInztfb8XO1dv6i9rupYZOdOtfgGqvyk4124LTqP9diR8602OHK&#10;Ois6VWnHzzao72mxph7dc92PKfUbE3Oz1jEyau1dfdaga7zU2CKYVH1osGpqrLKmxWoFjOeqalR+&#10;tQNYt4B1UfC8ce26PfKhp+1Dz79gd1983p56+WV78ZU37Pk33rYXX3vbnlF69pV37COvvWPPvPqW&#10;jr9hT330dXvyIy/b2qOP2PTqunWrL2sf6PM0NT9nN2/fsCef/7C98/bH7J1Pvm3vfv6T9uUvfsa+&#10;89Uv2Pe/+WX74Xe+Yr/3g2/a7//wm/av//lv2N/+2Q/t3/3L3xJsoc36qf3v/+737X/7t1qjyfoP&#10;f2D/lyDrn/7Lv7B/+vs/sX/6b38aSX9m//S//rH933/3zyNSeGx53y94BmQOAROL8eCUzldQBhzt&#10;Y+DHo6B/CdSAhbngHglzwBWAs1vbuHT3+SAa9Eh4L3STKeBmt4Sg3UF75QkhGIFRAyBesRjMHkJ7&#10;pXrc2YTOZ94BoOUCjoSH4DBD5ancBzWIIpghAAFfLqQhMOrYAwgc97MPszENutSr85m7cD9Crspn&#10;UE0TbORL8CjQ4JOpASkfgGAeA8CggQrvU5zvX4wRvjSg0xa8E5I8MCvC3l4JShogiftUWFLmWigP&#10;wJuf6w4qcIteUFLgk4aJ+ZTLHC2+9hWWWp5Awz38aUDKE2SVlFYo734r0uCDaV0mXpsEJ9nazhBg&#10;JGZmu8e9nOJcgdp+KywuCo42Sks8oHFRaamg64DaUe6aMiAkNwM3vrkORJmZGZYtKGFeVoHamCNQ&#10;ytIgimv2AjRsmDfmEi9Fg2N+iWVoAI4DzoAgtYHAwWjh0LhlCoZyBEmZmQK+3GIjNlY+rtd1TdmZ&#10;gJWEgGyuIdsdXwCP6YKodF1vPhq74rJw7WivCso8T4pgDK+DruXLKlX+4J3Q42KpDWlZWYIy7dM5&#10;xPAqLi2zIly+4xo+Ld/iJeDs0rOGZsont+u5QrgKwjZCeMQdP3AANPD8aJ+DkY47yGg76m2QFAUt&#10;QAjX7A5YnK/kQnoEPhDa0TLhst3NAB2qKDcI3y64e94AWVHtGfscsvSbMhygtM9BS8K7C//ah+Ys&#10;mgLIaL+bD4a5ZECVw5aeWRc27wkAx7EAAAAe2jxMXVVGFEpoo/L4NmXqGhwelM81e6qbtZtVRtob&#10;1S65qbDubdQ0j3sYBSV++0eaSD3s4+OLv/9+nZF61a5demddE+7nhoSGMWoKyNqvgeT3hHbpP9Lv&#10;KHBFAwj7vVFinpN/5HFcOP++AAAGDElEQVTAE/RE1rSF/w3wcoDy7XCt4X8CHJXHr0W/qZP2sM1x&#10;ykfLBpxxb/z+6H/Q79B2PkqhkQLkuP8RTSjnYt7oz43aqv9pr/9faLMk8FOfkgOi7oN7f3WLAQn3&#10;9JERbQx9IR+dEtysOoAW0BWCwkfNselPga1Ee2hPqj2ckGkpaWjOC9Q3VNiZs5VWWdtgDc2d1tHZ&#10;b4NDE9aP+ZKEvJ6BERsbn7UpgdHIyIQE0UlB2KjH/OkVaHV2tFlPd68HNu7Xuren14b6e21iVMKi&#10;gGx+esHmBFposab1e0oCJl4IpwVcCzPTtrq0IIF3w9aBLQm9i4uLgq0FW5qZd7fyzF0BuObnF3xO&#10;zYYE1/HBEWuua7CK8grLTM308QhzQf8wqMRzz/2Oe0BjkxKgtVvPFOaD3Ec84QKpfBx0T4TcN92r&#10;ENMMjVKia7R4RrinmBUCYWgT3ZGT7r2Dl46zP2lfgmXEJ/t5mJkDQelJAiTXdCULppIsSTCUsE/l&#10;YA4YH+dzt4Ap5mKlCrxwFw9QpaYkuSMNNFvxSng3xMthoiArzjVd6Zakcdi1mfEaZzTWAFxovNIE&#10;WHikTOEjUwpmimoHDoIEdTinYDuL0BrE90pNsWzdOz5IZaYnWy4aKvW3mM7jpKhQz0YpoFQEDJVa&#10;sfrgiuJS/S61/eq70YCh/ULzVV5UaIdKy61M+4rVhzP3Ci+IJeq7CzROlbItgPP9ecz5wmFSnpsO&#10;YtrIh7KcrFSBFqaExSpHYFdSZKUq++TRQ24+ePxghR0uL/M5yucEWzWVp5VOWdWFU9ZYc95aGs9Z&#10;T1unDXd12kB3m430dwuS+mx2SrC1smTXBUAbeBnc2bYbV7bt2vaWba0J8hfnbGZWgD8/5eavff1d&#10;IVzBYLdAS++Ctke1Hh/rV55Ju3F90x65fdUevX3dHr1y1W5sbdnNy+tKzNlSeTNTdkXlekyv5UVb&#10;n5+39cV5m5+asgU9yxNjg9bf228jA0M2Pjxh05jhDk/aYG+HDUmoHwS49H6NjY6qDZPW0zNhXT1D&#10;1iyQIh5UjWDjlACltrbJqpQIwltb3261ghE+lpwXVFULmupaBVwt3Xa2mjlVDXamptHB6GR1k6Co&#10;0o5U1dvZWrRXLQKnFjvfDEg12+kagRHaqzqBmaAOJxknBFon63rsmMqqFGABWScpF+2WgOdENZ4I&#10;W+x0lco+U23n1b7z51rt5IUmO32+yY6eqrKTZ2vswImLVnH6op24UKN8mAuesRNnzgkE262lb9CG&#10;JmdsTO/9mN7/nr5x1d9m59We05Vqe02DrrPN6uoEXIKtal07Wq2gdeqyAd3LpfUNu3rnEfvAh58R&#10;SL1qzwiwnsSr4Ktv2NMvvmzPvfKaPfvy6/a8QOupl3T8lTftQy+8Yi/o99P6/cjTH7aNxx+xRT0j&#10;kwsLNk5w6oU5W9tYt7t379jTzzxtL370Rfvoay/a62981N5++xX73Kfesi+/+45984uftl/9+hfs&#10;R9/7qv2/fvgt+/M/+L79L//iB/Yf/+K37b/+6x/b3//VT+y///VP7R//5if2P/79Hwm0BFn/5Y/t&#10;n/5BgPUPAqx/+H+H9Pfa/q9/GpHCY0tsiS2xJbbEltgSW2JLbIktsSW2xJbYEltiS2yJLbEltsSW&#10;2BJbYktsiS2xJbbEltgSW2JLbIktsSW2xJbYEltiS2yJLbEltsSW2BJbYktsiS2xJbbEltgSW2JL&#10;bIktsSW2xJbYEltiS2yJLbEltsSW2BJbYktsiS2xJbbEltgSW2JLbIktsSW2xJbYEltiS2yJLbEl&#10;tsSW2BJbYktsiS2xJbbEltgSW2JLbIktsSW2xJbYEltiS2yJLbEltsSW2BJbYktsiS2xJbbEltgS&#10;W2JLbIktsSW2xJbYEltiS2yJLbEltsSW2BJbYktsiS2xJbbEltgSW2JLbIktsSW2xJbYEltiS2yJ&#10;LbEltsSW2BJbYktsiS2xJbbEltgSW2JLbIktsSW2xJbYEltiS2yJLbEltsSW2BJbYktsiS2xJbbE&#10;ltgSW2JLbIktsSW2xJbYEltiS2yJLbEltrw/F7P/H3uzP0WDSuE8AAAAAElFTkSuQmCCUEsBAi0A&#10;FAAGAAgAAAAhAD38rmgUAQAARwIAABMAAAAAAAAAAAAAAAAAAAAAAFtDb250ZW50X1R5cGVzXS54&#10;bWxQSwECLQAUAAYACAAAACEAOP0h/9YAAACUAQAACwAAAAAAAAAAAAAAAABFAQAAX3JlbHMvLnJl&#10;bHNQSwECLQAUAAYACAAAACEACkHRC+wEAAA3DQAADgAAAAAAAAAAAAAAAABEAgAAZHJzL2Uyb0Rv&#10;Yy54bWxQSwECLQAUAAYACAAAACEAK9nY8cgAAACmAQAAGQAAAAAAAAAAAAAAAABcBwAAZHJzL19y&#10;ZWxzL2Uyb0RvYy54bWwucmVsc1BLAQItABQABgAIAAAAIQAnnhqe4QAAAAoBAAAPAAAAAAAAAAAA&#10;AAAAAFsIAABkcnMvZG93bnJldi54bWxQSwECLQAKAAAAAAAAACEA89d0RIHzAgCB8wIAFQAAAAAA&#10;AAAAAAAAAABpCQAAZHJzL21lZGlhL2ltYWdlMS5qcGVnUEsBAi0ACgAAAAAAAAAhAJrtdJooBhAA&#10;KAYQABQAAAAAAAAAAAAAAAAAHf0CAGRycy9tZWRpYS9pbWFnZTIucG5nUEsFBgAAAAAHAAcAvwEA&#10;AHcD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0290;height:3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kX/CAAAA2gAAAA8AAABkcnMvZG93bnJldi54bWxEj8FqwzAQRO+F/IPYQm61XAdK40YOJRAw&#10;oS1USe6LtbGNrZWxlNj5+6pQ6HGYmTfMZjvbXtxo9K1jBc9JCoK4cqblWsHpuH96BeEDssHeMSm4&#10;k4dtsXjYYG7cxN9006EWEcI+RwVNCEMupa8asugTNxBH7+JGiyHKsZZmxCnCbS+zNH2RFluOCw0O&#10;tGuo6vTVKijPH1kov/T60+5Wl+4w3XU2aaWWj/P7G4hAc/gP/7VLoyCD3yvxBs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pF/wgAAANoAAAAPAAAAAAAAAAAAAAAAAJ8C&#10;AABkcnMvZG93bnJldi54bWxQSwUGAAAAAAQABAD3AAAAjgMAAAAA&#10;" adj="1856" filled="t" fillcolor="#ededed">
                  <v:imagedata r:id="rId15" o:title="" croptop="5962f" cropbottom="7205f" cropleft="10686f" cropright="8304f"/>
                </v:shape>
                <v:shape id="Picture 3" o:spid="_x0000_s1028" type="#_x0000_t75" style="position:absolute;left:9893;top:4905;width:33112;height:23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evxLDAAAA2gAAAA8AAABkcnMvZG93bnJldi54bWxEj0+LwjAUxO/CfofwFryIpiq4SzWKKyge&#10;ZPEfnh/Nsy3bvNQkav32ZkHwOMzMb5jJrDGVuJHzpWUF/V4CgjizuuRcwfGw7H6D8AFZY2WZFDzI&#10;w2z60Zpgqu2dd3Tbh1xECPsUFRQh1KmUPivIoO/Zmjh6Z+sMhihdLrXDe4SbSg6SZCQNlhwXCqxp&#10;UVD2t78aBW596PxcdsPV5ldvjqvOYvt1yudKtT+b+RhEoCa8w6/2WisYwv+Ve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6/EsMAAADaAAAADwAAAAAAAAAAAAAAAACf&#10;AgAAZHJzL2Rvd25yZXYueG1sUEsFBgAAAAAEAAQA9wAAAI8DAAAAAA==&#10;" adj="3600">
                  <v:imagedata r:id="rId16" o:title="DC Zone monitor" cropleft="4670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A70927" w:rsidRDefault="00A70927" w:rsidP="00A70927">
      <w:pPr>
        <w:pStyle w:val="Default"/>
      </w:pPr>
    </w:p>
    <w:p w:rsidR="00A70927" w:rsidRDefault="00A70927" w:rsidP="00A70927">
      <w:pPr>
        <w:pStyle w:val="Default"/>
        <w:rPr>
          <w:rFonts w:cs="Times New Roman"/>
          <w:color w:val="auto"/>
        </w:rPr>
      </w:pPr>
    </w:p>
    <w:p w:rsidR="00A70927" w:rsidRPr="008D495A" w:rsidRDefault="00A70927" w:rsidP="00A70927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89A5E4" wp14:editId="50ADC929">
                <wp:simplePos x="0" y="0"/>
                <wp:positionH relativeFrom="column">
                  <wp:posOffset>3362325</wp:posOffset>
                </wp:positionH>
                <wp:positionV relativeFrom="paragraph">
                  <wp:posOffset>265430</wp:posOffset>
                </wp:positionV>
                <wp:extent cx="3752850" cy="19526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7" w:rsidRPr="00AB7882" w:rsidRDefault="007B0CE9" w:rsidP="007B0CE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right="14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NEMA 4 rated enclosure</w:t>
                            </w:r>
                          </w:p>
                          <w:p w:rsidR="00A70927" w:rsidRDefault="00A70927" w:rsidP="00A7092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right="144"/>
                              <w:rPr>
                                <w:rFonts w:ascii="Arial" w:hAnsi="Arial" w:cs="Arial"/>
                              </w:rPr>
                            </w:pPr>
                            <w:r w:rsidRPr="00AB7882">
                              <w:rPr>
                                <w:rFonts w:ascii="Arial" w:hAnsi="Arial" w:cs="Arial"/>
                              </w:rPr>
                              <w:t>Plug and play installation</w:t>
                            </w:r>
                          </w:p>
                          <w:p w:rsidR="00E57FDF" w:rsidRPr="00AB7882" w:rsidRDefault="00E57FDF" w:rsidP="00A7092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right="14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 year warranty</w:t>
                            </w:r>
                          </w:p>
                          <w:p w:rsidR="00A70927" w:rsidRPr="00AB7882" w:rsidRDefault="00A70927" w:rsidP="007B0CE9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 w:right="144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75pt;margin-top:20.9pt;width:295.5pt;height:1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0sCQIAAPMDAAAOAAAAZHJzL2Uyb0RvYy54bWysU9tu2zAMfR+wfxD0vjjxkjY14hRduw4D&#10;ugvQ7gMYWY6FSaImKbGzry8lp2mwvQ3TgyCJ5CHPIbW6Hoxme+mDQlvz2WTKmbQCG2W3Nf/xdP9u&#10;yVmIYBvQaGXNDzLw6/XbN6veVbLEDnUjPSMQG6re1byL0VVFEUQnDYQJOmnJ2KI3EOnqt0XjoSd0&#10;o4tyOr0oevSN8yhkCPR6Nxr5OuO3rRTxW9sGGZmuOdUW8+7zvkl7sV5BtfXgOiWOZcA/VGFAWUp6&#10;grqDCGzn1V9QRgmPAds4EWgKbFslZOZAbGbTP9g8duBk5kLiBHeSKfw/WPF1/90z1VDvOLNgqEVP&#10;cojsAw6sTOr0LlTk9OjILQ70nDwT0+AeUPwMzOJtB3Yrb7zHvpPQUHWzFFmchY44IYFs+i/YUBrY&#10;RcxAQ+tNAiQxGKFTlw6nzqRSBD2+v1yUywWZBNlmV4vyolzkHFC9hDsf4ieJhqVDzT21PsPD/iHE&#10;VA5ULy4pm8V7pXVuv7asrzmBLnLAmcWoSNOplan5cprWOC+J5Ufb5OAISo9nSqDtkXZiOnKOw2Yg&#10;x6TFBpsDCeBxnEL6NXTo0P/mrKcJrHn4tQMvOdOfLYl4NZvP08jmy3xxWdLFn1s25xawgqBqHjkb&#10;j7cxj/nI9YbEblWW4bWSY600WVmd4y9Io3t+z16vf3X9DAAA//8DAFBLAwQUAAYACAAAACEAnE6B&#10;b94AAAALAQAADwAAAGRycy9kb3ducmV2LnhtbEyPTU/DMAyG70j8h8hI3FjSrkW01J0QiCuI8SFx&#10;yxqvrWicqsnW8u/JTuxo+9Hr5602ix3EkSbfO0ZIVgoEceNMzy3Cx/vzzR0IHzQbPTgmhF/ysKkv&#10;LypdGjfzGx23oRUxhH2pEboQxlJK33RktV+5kTje9m6yOsRxaqWZ9BzD7SBTpW6l1T3HD50e6bGj&#10;5md7sAifL/vvr0y9tk82H2e3KMm2kIjXV8vDPYhAS/iH4aQf1aGOTjt3YOPFgJCnRR5RhCyJFU5A&#10;kqq42SGss2INsq7keYf6DwAA//8DAFBLAQItABQABgAIAAAAIQC2gziS/gAAAOEBAAATAAAAAAAA&#10;AAAAAAAAAAAAAABbQ29udGVudF9UeXBlc10ueG1sUEsBAi0AFAAGAAgAAAAhADj9If/WAAAAlAEA&#10;AAsAAAAAAAAAAAAAAAAALwEAAF9yZWxzLy5yZWxzUEsBAi0AFAAGAAgAAAAhANUDrSwJAgAA8wMA&#10;AA4AAAAAAAAAAAAAAAAALgIAAGRycy9lMm9Eb2MueG1sUEsBAi0AFAAGAAgAAAAhAJxOgW/eAAAA&#10;CwEAAA8AAAAAAAAAAAAAAAAAYwQAAGRycy9kb3ducmV2LnhtbFBLBQYAAAAABAAEAPMAAABuBQAA&#10;AAA=&#10;" filled="f" stroked="f">
                <v:textbox>
                  <w:txbxContent>
                    <w:p w:rsidR="00A70927" w:rsidRPr="00AB7882" w:rsidRDefault="007B0CE9" w:rsidP="007B0CE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right="14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NEMA 4 rated enclosure</w:t>
                      </w:r>
                    </w:p>
                    <w:p w:rsidR="00A70927" w:rsidRDefault="00A70927" w:rsidP="00A7092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right="144"/>
                        <w:rPr>
                          <w:rFonts w:ascii="Arial" w:hAnsi="Arial" w:cs="Arial"/>
                        </w:rPr>
                      </w:pPr>
                      <w:r w:rsidRPr="00AB7882">
                        <w:rPr>
                          <w:rFonts w:ascii="Arial" w:hAnsi="Arial" w:cs="Arial"/>
                        </w:rPr>
                        <w:t>Plug and play installation</w:t>
                      </w:r>
                    </w:p>
                    <w:p w:rsidR="00E57FDF" w:rsidRPr="00AB7882" w:rsidRDefault="00E57FDF" w:rsidP="00A7092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right="14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 year warranty</w:t>
                      </w:r>
                    </w:p>
                    <w:p w:rsidR="00A70927" w:rsidRPr="00AB7882" w:rsidRDefault="00A70927" w:rsidP="007B0CE9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 w:right="144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AFF9D" wp14:editId="5EFCFC14">
                <wp:simplePos x="0" y="0"/>
                <wp:positionH relativeFrom="column">
                  <wp:posOffset>-257175</wp:posOffset>
                </wp:positionH>
                <wp:positionV relativeFrom="paragraph">
                  <wp:posOffset>265430</wp:posOffset>
                </wp:positionV>
                <wp:extent cx="3619500" cy="1943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7" w:rsidRDefault="00A70927" w:rsidP="00A7092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right="14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10 channel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iputs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for up to 10 zones</w:t>
                            </w:r>
                          </w:p>
                          <w:p w:rsidR="00A70927" w:rsidRDefault="00A70927" w:rsidP="00A7092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right="14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Split-Core DC CTs for easy installation and replacements</w:t>
                            </w:r>
                          </w:p>
                          <w:p w:rsidR="00A70927" w:rsidRDefault="00A70927" w:rsidP="00A7092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right="14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 need to route DC feeders through the enclosure, CT leads extend up to 30’</w:t>
                            </w:r>
                          </w:p>
                          <w:p w:rsidR="00A70927" w:rsidRPr="00AB7882" w:rsidRDefault="00A70927" w:rsidP="00A7092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right="14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CTs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avaiale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for 250 A and greater </w:t>
                            </w:r>
                          </w:p>
                          <w:p w:rsidR="00A70927" w:rsidRPr="00AB7882" w:rsidRDefault="00A70927" w:rsidP="00A70927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.25pt;margin-top:20.9pt;width:28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ORhDgIAAPwDAAAOAAAAZHJzL2Uyb0RvYy54bWysU9tuGyEQfa/Uf0C817vrSxKvjKM0aapK&#10;6UVK+gGYZb2owFDA3nW/vgPrOFbzFpUHxDAzhzlnhtX1YDTZSx8UWEarSUmJtAIaZbeM/ny6/3BF&#10;SYjcNlyDlYweZKDX6/fvVr2r5RQ60I30BEFsqHvHaBejq4siiE4aHibgpEVnC97wiKbfFo3nPaIb&#10;XUzL8qLowTfOg5Ah4O3d6KTrjN+2UsTvbRtkJJpRrC3m3ed9k/ZiveL11nPXKXEsg7+hCsOVxUdP&#10;UHc8crLz6hWUUcJDgDZOBJgC2lYJmTkgm6r8h81jx53MXFCc4E4yhf8HK77tf3iiGkZn5SUllhts&#10;0pMcIvkIA5kmfXoXagx7dBgYB7zGPmeuwT2A+BWIhduO26288R76TvIG66tSZnGWOuKEBLLpv0KD&#10;z/BdhAw0tN4k8VAOgujYp8OpN6kUgZezi2q5KNEl0Fct57MKjfQGr5/TnQ/xswRD0oFRj83P8Hz/&#10;EOIY+hySXrNwr7TGe15rS3pGl4vpIieceYyKOJ9aGUavyrTGiUksP9kmJ0eu9HjGWrQ90k5MR85x&#10;2AxZ4axJkmQDzQF18DCOI34fPHTg/1DS4ygyGn7vuJeU6C8WtVxW83ma3WzMF5dTNPy5Z3Pu4VYg&#10;FKORkvF4G/O8j5RvUPNWZTVeKjmWjCOW9Tx+hzTD53aOevm0678AAAD//wMAUEsDBBQABgAIAAAA&#10;IQA7DoNQ3gAAAAoBAAAPAAAAZHJzL2Rvd25yZXYueG1sTI/BTsMwDIbvSLxDZCRuW7LRwlbqTgjE&#10;FcRgk7hlrddWNE7VZGt5e8wJjrY//f7+fDO5Tp1pCK1nhMXcgCIufdVyjfDx/jxbgQrRcmU7z4Tw&#10;TQE2xeVFbrPKj/xG522slYRwyCxCE2OfaR3KhpwNc98Ty+3oB2ejjEOtq8GOEu46vTTmVjvbsnxo&#10;bE+PDZVf25ND2L0cP/eJea2fXNqPfjKa3VojXl9ND/egIk3xD4ZffVGHQpwO/sRVUB3CLDGpoAjJ&#10;QioIkC7Xsjgg3CR3K9BFrv9XKH4AAAD//wMAUEsBAi0AFAAGAAgAAAAhALaDOJL+AAAA4QEAABMA&#10;AAAAAAAAAAAAAAAAAAAAAFtDb250ZW50X1R5cGVzXS54bWxQSwECLQAUAAYACAAAACEAOP0h/9YA&#10;AACUAQAACwAAAAAAAAAAAAAAAAAvAQAAX3JlbHMvLnJlbHNQSwECLQAUAAYACAAAACEA9ujkYQ4C&#10;AAD8AwAADgAAAAAAAAAAAAAAAAAuAgAAZHJzL2Uyb0RvYy54bWxQSwECLQAUAAYACAAAACEAOw6D&#10;UN4AAAAKAQAADwAAAAAAAAAAAAAAAABoBAAAZHJzL2Rvd25yZXYueG1sUEsFBgAAAAAEAAQA8wAA&#10;AHMFAAAAAA==&#10;" filled="f" stroked="f">
                <v:textbox>
                  <w:txbxContent>
                    <w:p w:rsidR="00A70927" w:rsidRDefault="00A70927" w:rsidP="00A7092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right="14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10 channel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iputs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for up to 10 zones</w:t>
                      </w:r>
                    </w:p>
                    <w:p w:rsidR="00A70927" w:rsidRDefault="00A70927" w:rsidP="00A7092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right="14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Split-Core DC CTs for easy installation and replacements</w:t>
                      </w:r>
                    </w:p>
                    <w:p w:rsidR="00A70927" w:rsidRDefault="00A70927" w:rsidP="00A7092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right="14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 need to route DC feeders through the enclosure, CT leads extend up to 30’</w:t>
                      </w:r>
                    </w:p>
                    <w:p w:rsidR="00A70927" w:rsidRPr="00AB7882" w:rsidRDefault="00A70927" w:rsidP="00A7092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right="14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CTs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avaiale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for 250 A and greater </w:t>
                      </w:r>
                    </w:p>
                    <w:p w:rsidR="00A70927" w:rsidRPr="00AB7882" w:rsidRDefault="00A70927" w:rsidP="00A70927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495A">
        <w:t>Features</w:t>
      </w:r>
    </w:p>
    <w:p w:rsidR="001E62A0" w:rsidRDefault="001E62A0" w:rsidP="0072096D"/>
    <w:p w:rsidR="00E57FDF" w:rsidRDefault="00E57FDF" w:rsidP="0072096D"/>
    <w:p w:rsidR="00E57FDF" w:rsidRDefault="00E57FDF" w:rsidP="0072096D"/>
    <w:p w:rsidR="00E57FDF" w:rsidRDefault="00E57FDF" w:rsidP="0072096D"/>
    <w:p w:rsidR="00E57FDF" w:rsidRDefault="00E57FDF" w:rsidP="007209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5"/>
        <w:gridCol w:w="2537"/>
        <w:gridCol w:w="2537"/>
        <w:gridCol w:w="2537"/>
      </w:tblGrid>
      <w:tr w:rsidR="00E57FDF" w:rsidRPr="006A75AE" w:rsidTr="00B650E5">
        <w:tc>
          <w:tcPr>
            <w:tcW w:w="6122" w:type="dxa"/>
            <w:gridSpan w:val="2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FDAC0DA" wp14:editId="36256182">
                  <wp:extent cx="1171575" cy="1428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3333" l="8943" r="97561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074" w:type="dxa"/>
            <w:gridSpan w:val="2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6A75AE" w:rsidP="0072096D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Part ID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Veris EA20BB020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6A75AE" w:rsidP="0072096D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0-200A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6A75AE" w:rsidP="0072096D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4-20mA Output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6A75AE" w:rsidP="0072096D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Window</w:t>
            </w:r>
          </w:p>
        </w:tc>
        <w:tc>
          <w:tcPr>
            <w:tcW w:w="2537" w:type="dxa"/>
          </w:tcPr>
          <w:p w:rsidR="00E57FDF" w:rsidRPr="006A75AE" w:rsidRDefault="006A75AE" w:rsidP="0072096D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1 1/8”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DC5AE6">
        <w:tc>
          <w:tcPr>
            <w:tcW w:w="6122" w:type="dxa"/>
            <w:gridSpan w:val="2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6A75AE" w:rsidP="00C53C5C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Part ID</w:t>
            </w:r>
          </w:p>
        </w:tc>
        <w:tc>
          <w:tcPr>
            <w:tcW w:w="2537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CTH-401LST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0-400A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 xml:space="preserve">4-20mA </w:t>
            </w:r>
            <w:proofErr w:type="spellStart"/>
            <w:r w:rsidRPr="006A75AE">
              <w:rPr>
                <w:rFonts w:ascii="Arial" w:hAnsi="Arial" w:cs="Arial"/>
              </w:rPr>
              <w:t>ouput</w:t>
            </w:r>
            <w:proofErr w:type="spellEnd"/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Window</w:t>
            </w:r>
          </w:p>
        </w:tc>
        <w:tc>
          <w:tcPr>
            <w:tcW w:w="2537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>1 1/8”</w:t>
            </w: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E57FDF" w:rsidRPr="006A75AE" w:rsidTr="00E57FDF">
        <w:tc>
          <w:tcPr>
            <w:tcW w:w="3585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C53C5C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E57FDF" w:rsidRPr="006A75AE" w:rsidRDefault="00E57FDF" w:rsidP="0072096D">
            <w:pPr>
              <w:rPr>
                <w:rFonts w:ascii="Arial" w:hAnsi="Arial" w:cs="Arial"/>
              </w:rPr>
            </w:pPr>
          </w:p>
        </w:tc>
      </w:tr>
      <w:tr w:rsidR="006A75AE" w:rsidRPr="006A75AE" w:rsidTr="002466F3">
        <w:tc>
          <w:tcPr>
            <w:tcW w:w="6122" w:type="dxa"/>
            <w:gridSpan w:val="2"/>
          </w:tcPr>
          <w:p w:rsidR="006A75AE" w:rsidRPr="006A75AE" w:rsidRDefault="006A75AE" w:rsidP="00C53C5C">
            <w:pPr>
              <w:rPr>
                <w:rFonts w:ascii="Arial" w:hAnsi="Arial" w:cs="Arial"/>
              </w:rPr>
            </w:pPr>
            <w:r w:rsidRPr="006A75AE">
              <w:rPr>
                <w:rFonts w:ascii="Arial" w:hAnsi="Arial" w:cs="Arial"/>
              </w:rPr>
              <w:t xml:space="preserve">Higher Amperage models </w:t>
            </w:r>
            <w:proofErr w:type="spellStart"/>
            <w:r w:rsidRPr="006A75AE">
              <w:rPr>
                <w:rFonts w:ascii="Arial" w:hAnsi="Arial" w:cs="Arial"/>
              </w:rPr>
              <w:t>avaiable</w:t>
            </w:r>
            <w:proofErr w:type="spellEnd"/>
          </w:p>
        </w:tc>
        <w:tc>
          <w:tcPr>
            <w:tcW w:w="2537" w:type="dxa"/>
          </w:tcPr>
          <w:p w:rsidR="006A75AE" w:rsidRPr="006A75AE" w:rsidRDefault="006A75AE" w:rsidP="0072096D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:rsidR="006A75AE" w:rsidRPr="006A75AE" w:rsidRDefault="006A75AE" w:rsidP="0072096D">
            <w:pPr>
              <w:rPr>
                <w:rFonts w:ascii="Arial" w:hAnsi="Arial" w:cs="Arial"/>
              </w:rPr>
            </w:pPr>
          </w:p>
        </w:tc>
      </w:tr>
    </w:tbl>
    <w:p w:rsidR="00E57FDF" w:rsidRDefault="00E57FDF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Default="001E62A0" w:rsidP="0072096D"/>
    <w:p w:rsidR="001E62A0" w:rsidRPr="0072096D" w:rsidRDefault="001E62A0" w:rsidP="0072096D"/>
    <w:sectPr w:rsidR="001E62A0" w:rsidRPr="0072096D" w:rsidSect="0014030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 w:code="1"/>
      <w:pgMar w:top="0" w:right="540" w:bottom="0" w:left="720" w:header="576" w:footer="576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C4D" w:rsidRDefault="00193C4D" w:rsidP="00D94A72">
      <w:r>
        <w:separator/>
      </w:r>
    </w:p>
    <w:p w:rsidR="00193C4D" w:rsidRDefault="00193C4D" w:rsidP="00D94A72"/>
  </w:endnote>
  <w:endnote w:type="continuationSeparator" w:id="0">
    <w:p w:rsidR="00193C4D" w:rsidRDefault="00193C4D" w:rsidP="00D94A72">
      <w:r>
        <w:continuationSeparator/>
      </w:r>
    </w:p>
    <w:p w:rsidR="00193C4D" w:rsidRDefault="00193C4D" w:rsidP="00D94A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Eras Medium ITC">
    <w:altName w:val="Eras Medium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altName w:val="HG創英角ｺﾞｼｯｸUB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23F" w:rsidRDefault="0074523F" w:rsidP="00D94A72"/>
  <w:p w:rsidR="0074523F" w:rsidRDefault="005B45C2" w:rsidP="00D94A72">
    <w:pPr>
      <w:pStyle w:val="FooterEven"/>
    </w:pPr>
    <w:r>
      <w:t xml:space="preserve">Page </w:t>
    </w:r>
    <w:r>
      <w:rPr>
        <w:szCs w:val="20"/>
      </w:rPr>
      <w:fldChar w:fldCharType="begin"/>
    </w:r>
    <w:r>
      <w:instrText xml:space="preserve"> PAGE   \* MERGEFORMAT </w:instrText>
    </w:r>
    <w:r>
      <w:rPr>
        <w:szCs w:val="20"/>
      </w:rPr>
      <w:fldChar w:fldCharType="separate"/>
    </w:r>
    <w:r w:rsidR="003C7A24" w:rsidRPr="003C7A24"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  <w:p w:rsidR="00E92DF0" w:rsidRDefault="00E92DF0" w:rsidP="00D94A7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text" w:horzAnchor="page" w:tblpY="1"/>
      <w:tblOverlap w:val="never"/>
      <w:tblW w:w="12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587C1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41"/>
      <w:gridCol w:w="2519"/>
      <w:gridCol w:w="6480"/>
    </w:tblGrid>
    <w:tr w:rsidR="00DE3E25" w:rsidRPr="002031F4" w:rsidTr="00A97290">
      <w:trPr>
        <w:cantSplit/>
        <w:trHeight w:val="20"/>
      </w:trPr>
      <w:tc>
        <w:tcPr>
          <w:tcW w:w="1324" w:type="pct"/>
          <w:shd w:val="clear" w:color="auto" w:fill="3587C1"/>
          <w:tcMar>
            <w:top w:w="0" w:type="dxa"/>
            <w:bottom w:w="0" w:type="dxa"/>
          </w:tcMar>
        </w:tcPr>
        <w:p w:rsidR="00DE3E25" w:rsidRPr="0014030B" w:rsidRDefault="00DE3E25" w:rsidP="00A97290">
          <w:pPr>
            <w:pStyle w:val="Footer"/>
            <w:framePr w:wrap="auto" w:vAnchor="margin" w:hAnchor="text" w:yAlign="inline"/>
            <w:ind w:left="720"/>
            <w:suppressOverlap w:val="0"/>
          </w:pPr>
          <w:r w:rsidRPr="0014030B">
            <w:t>www.AlsoEnergy.com</w:t>
          </w:r>
        </w:p>
      </w:tc>
      <w:tc>
        <w:tcPr>
          <w:tcW w:w="1029" w:type="pct"/>
          <w:shd w:val="clear" w:color="auto" w:fill="3587C1"/>
        </w:tcPr>
        <w:p w:rsidR="00DE3E25" w:rsidRPr="003C2476" w:rsidRDefault="00DE3E25" w:rsidP="00A97290">
          <w:pPr>
            <w:pStyle w:val="Footer"/>
            <w:framePr w:wrap="auto" w:vAnchor="margin" w:hAnchor="text" w:yAlign="inline"/>
            <w:suppressOverlap w:val="0"/>
            <w:jc w:val="center"/>
          </w:pPr>
          <w:r w:rsidRPr="003C2476">
            <w:t>866-303-5668</w:t>
          </w:r>
        </w:p>
      </w:tc>
      <w:tc>
        <w:tcPr>
          <w:tcW w:w="2647" w:type="pct"/>
          <w:shd w:val="clear" w:color="auto" w:fill="3587C1"/>
          <w:tcMar>
            <w:top w:w="0" w:type="dxa"/>
            <w:bottom w:w="0" w:type="dxa"/>
          </w:tcMar>
        </w:tcPr>
        <w:p w:rsidR="00DE3E25" w:rsidRPr="0014030B" w:rsidRDefault="00DE3E25" w:rsidP="00A97290">
          <w:pPr>
            <w:pStyle w:val="Footer"/>
            <w:framePr w:wrap="auto" w:vAnchor="margin" w:hAnchor="text" w:yAlign="inline"/>
            <w:ind w:right="540"/>
            <w:suppressOverlap w:val="0"/>
            <w:jc w:val="right"/>
          </w:pPr>
          <w:r w:rsidRPr="0014030B">
            <w:t>Your partner in monitoring and portfolio management</w:t>
          </w:r>
        </w:p>
      </w:tc>
    </w:tr>
  </w:tbl>
  <w:p w:rsidR="00907181" w:rsidRPr="00DE3E25" w:rsidRDefault="00907181" w:rsidP="00DE3E25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0" w:rightFromText="180" w:vertAnchor="text" w:horzAnchor="margin" w:tblpY="1"/>
      <w:tblOverlap w:val="never"/>
      <w:tblW w:w="5000" w:type="pct"/>
      <w:tblBorders>
        <w:top w:val="single" w:sz="18" w:space="0" w:color="F4A01A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72" w:type="dxa"/>
        <w:left w:w="0" w:type="dxa"/>
        <w:bottom w:w="72" w:type="dxa"/>
        <w:right w:w="0" w:type="dxa"/>
      </w:tblCellMar>
      <w:tblLook w:val="04A0" w:firstRow="1" w:lastRow="0" w:firstColumn="1" w:lastColumn="0" w:noHBand="0" w:noVBand="1"/>
    </w:tblPr>
    <w:tblGrid>
      <w:gridCol w:w="3942"/>
      <w:gridCol w:w="7038"/>
    </w:tblGrid>
    <w:tr w:rsidR="00315A09" w:rsidRPr="00315A09" w:rsidTr="002455E1">
      <w:trPr>
        <w:trHeight w:val="20"/>
      </w:trPr>
      <w:tc>
        <w:tcPr>
          <w:tcW w:w="1795" w:type="pct"/>
          <w:shd w:val="clear" w:color="auto" w:fill="auto"/>
          <w:tcMar>
            <w:top w:w="0" w:type="dxa"/>
            <w:bottom w:w="0" w:type="dxa"/>
          </w:tcMar>
          <w:vAlign w:val="bottom"/>
        </w:tcPr>
        <w:p w:rsidR="00315A09" w:rsidRPr="00315A09" w:rsidRDefault="00315A09" w:rsidP="0014030B">
          <w:pPr>
            <w:pStyle w:val="Footer"/>
            <w:framePr w:wrap="auto" w:vAnchor="margin" w:hAnchor="text" w:yAlign="inline"/>
            <w:suppressOverlap w:val="0"/>
            <w:rPr>
              <w:i/>
            </w:rPr>
          </w:pPr>
          <w:r w:rsidRPr="00315A09">
            <w:t>www.AlsoEnergy.com</w:t>
          </w:r>
        </w:p>
      </w:tc>
      <w:tc>
        <w:tcPr>
          <w:tcW w:w="3205" w:type="pct"/>
          <w:shd w:val="clear" w:color="auto" w:fill="auto"/>
          <w:tcMar>
            <w:top w:w="0" w:type="dxa"/>
            <w:bottom w:w="0" w:type="dxa"/>
          </w:tcMar>
          <w:vAlign w:val="bottom"/>
        </w:tcPr>
        <w:p w:rsidR="00315A09" w:rsidRPr="00315A09" w:rsidRDefault="00315A09" w:rsidP="0014030B">
          <w:pPr>
            <w:pStyle w:val="Footer"/>
            <w:framePr w:wrap="auto" w:vAnchor="margin" w:hAnchor="text" w:yAlign="inline"/>
            <w:suppressOverlap w:val="0"/>
          </w:pPr>
          <w:r w:rsidRPr="00315A09">
            <w:t>Your partner in monitoring and portfolio management</w:t>
          </w:r>
        </w:p>
      </w:tc>
    </w:tr>
  </w:tbl>
  <w:p w:rsidR="00315A09" w:rsidRPr="00315A09" w:rsidRDefault="00315A09" w:rsidP="0014030B">
    <w:pPr>
      <w:pStyle w:val="Footer"/>
      <w:framePr w:wrap="arou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C4D" w:rsidRDefault="00193C4D" w:rsidP="00D94A72">
      <w:r>
        <w:separator/>
      </w:r>
    </w:p>
    <w:p w:rsidR="00193C4D" w:rsidRDefault="00193C4D" w:rsidP="00D94A72"/>
  </w:footnote>
  <w:footnote w:type="continuationSeparator" w:id="0">
    <w:p w:rsidR="00193C4D" w:rsidRDefault="00193C4D" w:rsidP="00D94A72">
      <w:r>
        <w:continuationSeparator/>
      </w:r>
    </w:p>
    <w:p w:rsidR="00193C4D" w:rsidRDefault="00193C4D" w:rsidP="00D94A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23F" w:rsidRDefault="00193C4D" w:rsidP="00D94A72">
    <w:pPr>
      <w:pStyle w:val="HeaderEven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166157" o:spid="_x0000_s2056" type="#_x0000_t75" style="position:absolute;margin-left:0;margin-top:0;width:610pt;height:820.95pt;z-index:-251634688;mso-position-horizontal:center;mso-position-horizontal-relative:margin;mso-position-vertical:center;mso-position-vertical-relative:margin" o:allowincell="f">
          <v:imagedata r:id="rId1" o:title="vertical_transparency20"/>
          <w10:wrap anchorx="margin" anchory="margin"/>
        </v:shape>
      </w:pict>
    </w:r>
    <w:sdt>
      <w:sdtPr>
        <w:alias w:val="Title"/>
        <w:id w:val="177566714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D0FAC">
          <w:t>Document Title</w:t>
        </w:r>
      </w:sdtContent>
    </w:sdt>
  </w:p>
  <w:p w:rsidR="00E92DF0" w:rsidRDefault="00E92DF0" w:rsidP="00D94A7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Y="1657"/>
      <w:tblOverlap w:val="never"/>
      <w:tblW w:w="12240" w:type="dxa"/>
      <w:tblBorders>
        <w:bottom w:val="single" w:sz="24" w:space="0" w:color="07297F"/>
      </w:tblBorders>
      <w:shd w:val="clear" w:color="auto" w:fill="3587C1"/>
      <w:tblLayout w:type="fixed"/>
      <w:tblCellMar>
        <w:top w:w="173" w:type="dxa"/>
        <w:left w:w="0" w:type="dxa"/>
        <w:bottom w:w="144" w:type="dxa"/>
        <w:right w:w="0" w:type="dxa"/>
      </w:tblCellMar>
      <w:tblLook w:val="01E0" w:firstRow="1" w:lastRow="1" w:firstColumn="1" w:lastColumn="1" w:noHBand="0" w:noVBand="0"/>
    </w:tblPr>
    <w:tblGrid>
      <w:gridCol w:w="5040"/>
      <w:gridCol w:w="7200"/>
    </w:tblGrid>
    <w:tr w:rsidR="001B4655" w:rsidRPr="002557C5" w:rsidTr="00E034BD">
      <w:tc>
        <w:tcPr>
          <w:tcW w:w="2059" w:type="pct"/>
          <w:shd w:val="clear" w:color="auto" w:fill="3587C1"/>
          <w:tcMar>
            <w:right w:w="0" w:type="dxa"/>
          </w:tcMar>
          <w:vAlign w:val="center"/>
        </w:tcPr>
        <w:p w:rsidR="001B4655" w:rsidRPr="00EA79A7" w:rsidRDefault="001B4655" w:rsidP="0014030B">
          <w:pPr>
            <w:pStyle w:val="Title"/>
            <w:framePr w:wrap="auto" w:vAnchor="margin" w:hAnchor="text" w:yAlign="inline"/>
            <w:suppressOverlap w:val="0"/>
          </w:pPr>
        </w:p>
      </w:tc>
      <w:tc>
        <w:tcPr>
          <w:tcW w:w="2941" w:type="pct"/>
          <w:shd w:val="clear" w:color="auto" w:fill="3587C1"/>
          <w:tcMar>
            <w:left w:w="0" w:type="dxa"/>
          </w:tcMar>
        </w:tcPr>
        <w:p w:rsidR="001B4655" w:rsidRPr="00DD0FAC" w:rsidRDefault="00E034BD" w:rsidP="0014030B">
          <w:pPr>
            <w:pStyle w:val="TitleRight"/>
            <w:framePr w:wrap="auto" w:vAnchor="margin" w:hAnchor="text" w:yAlign="inline"/>
            <w:suppressOverlap w:val="0"/>
          </w:pPr>
          <w:r>
            <w:t>DC Zone Monitoring Hardware</w:t>
          </w:r>
        </w:p>
      </w:tc>
    </w:tr>
  </w:tbl>
  <w:p w:rsidR="001B4655" w:rsidRPr="001B4655" w:rsidRDefault="00B7010F" w:rsidP="00230990">
    <w:pPr>
      <w:pStyle w:val="Subtitle"/>
      <w:tabs>
        <w:tab w:val="right" w:pos="10980"/>
      </w:tabs>
    </w:pPr>
    <w:r>
      <w:rPr>
        <w:rFonts w:ascii="Arial" w:hAnsi="Arial"/>
        <w:color w:val="444444"/>
        <w:sz w:val="18"/>
        <w:szCs w:val="18"/>
      </w:rPr>
      <w:drawing>
        <wp:anchor distT="0" distB="0" distL="114300" distR="114300" simplePos="0" relativeHeight="251683840" behindDoc="0" locked="0" layoutInCell="1" allowOverlap="1" wp14:anchorId="1B1507F5" wp14:editId="10DF0644">
          <wp:simplePos x="0" y="0"/>
          <wp:positionH relativeFrom="column">
            <wp:posOffset>207777</wp:posOffset>
          </wp:positionH>
          <wp:positionV relativeFrom="paragraph">
            <wp:posOffset>-92064</wp:posOffset>
          </wp:positionV>
          <wp:extent cx="2173217" cy="74814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BAC2EC19000_ctl00_ctl00_imageItem" descr="http://www.alsoenergy.com/psite/images/content/alsoenergy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3217" cy="748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C4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166158" o:spid="_x0000_s2057" type="#_x0000_t75" style="position:absolute;margin-left:-26pt;margin-top:-60.7pt;width:610pt;height:820.95pt;z-index:-251654145;mso-position-horizontal-relative:margin;mso-position-vertical-relative:margin" o:allowincell="f">
          <v:imagedata r:id="rId2" o:title="vertical_transparency20"/>
          <w10:wrap anchorx="margin" anchory="margin"/>
        </v:shape>
      </w:pict>
    </w:r>
    <w:r w:rsidR="00230990">
      <w:tab/>
      <w:t>Energy monitoring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B7" w:rsidRDefault="00193C4D" w:rsidP="00D94A72">
    <w:pPr>
      <w:pStyle w:val="HeaderOdd"/>
      <w:rPr>
        <w:rFonts w:asciiTheme="majorHAnsi" w:hAnsiTheme="majorHAnsi"/>
        <w:color w:val="F4A01A"/>
        <w:sz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166156" o:spid="_x0000_s2055" type="#_x0000_t75" style="position:absolute;left:0;text-align:left;margin-left:0;margin-top:0;width:610pt;height:820.95pt;z-index:-251635712;mso-position-horizontal:center;mso-position-horizontal-relative:margin;mso-position-vertical:center;mso-position-vertical-relative:margin" o:allowincell="f">
          <v:imagedata r:id="rId1" o:title="vertical_transparency20"/>
          <w10:wrap anchorx="margin" anchory="margin"/>
        </v:shape>
      </w:pict>
    </w:r>
    <w:r w:rsidR="00312426"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47747EAA" wp14:editId="5B2C2B81">
          <wp:simplePos x="0" y="0"/>
          <wp:positionH relativeFrom="column">
            <wp:posOffset>150918</wp:posOffset>
          </wp:positionH>
          <wp:positionV relativeFrom="paragraph">
            <wp:posOffset>-73025</wp:posOffset>
          </wp:positionV>
          <wp:extent cx="4306570" cy="648970"/>
          <wp:effectExtent l="0" t="0" r="0" b="0"/>
          <wp:wrapNone/>
          <wp:docPr id="13" name="Picture 13" descr="http://www.alsoenergy.com/psite/images/content/alsoenergy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BAC2EC19000_ctl00_ctl00_imageItem" descr="http://www.alsoenergy.com/psite/images/content/alsoenergy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657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62C3" w:rsidRPr="00E962C3" w:rsidRDefault="00193C4D" w:rsidP="00D94A72">
    <w:pPr>
      <w:pStyle w:val="HeaderOdd"/>
    </w:pPr>
    <w:sdt>
      <w:sdtPr>
        <w:alias w:val="Title"/>
        <w:id w:val="-38133018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D0FAC">
          <w:t>Document Title</w:t>
        </w:r>
      </w:sdtContent>
    </w:sdt>
  </w:p>
  <w:tbl>
    <w:tblPr>
      <w:tblW w:w="5000" w:type="pct"/>
      <w:jc w:val="center"/>
      <w:tblBorders>
        <w:bottom w:val="single" w:sz="36" w:space="0" w:color="F4A01A"/>
      </w:tblBorders>
      <w:tblCellMar>
        <w:top w:w="360" w:type="dxa"/>
        <w:left w:w="360" w:type="dxa"/>
        <w:right w:w="360" w:type="dxa"/>
      </w:tblCellMar>
      <w:tblLook w:val="01E0" w:firstRow="1" w:lastRow="1" w:firstColumn="1" w:lastColumn="1" w:noHBand="0" w:noVBand="0"/>
    </w:tblPr>
    <w:tblGrid>
      <w:gridCol w:w="7834"/>
      <w:gridCol w:w="3866"/>
    </w:tblGrid>
    <w:tr w:rsidR="00D22956" w:rsidRPr="000F694E" w:rsidTr="005D742F">
      <w:trPr>
        <w:jc w:val="center"/>
      </w:trPr>
      <w:tc>
        <w:tcPr>
          <w:tcW w:w="3348" w:type="pct"/>
          <w:shd w:val="clear" w:color="auto" w:fill="000000" w:themeFill="text1"/>
          <w:tcMar>
            <w:top w:w="216" w:type="dxa"/>
            <w:bottom w:w="144" w:type="dxa"/>
            <w:right w:w="0" w:type="dxa"/>
          </w:tcMar>
          <w:vAlign w:val="center"/>
        </w:tcPr>
        <w:p w:rsidR="00D22956" w:rsidRPr="00B04A24" w:rsidRDefault="00E962C3" w:rsidP="00D94A72">
          <w:pPr>
            <w:pStyle w:val="NoSpacing"/>
          </w:pPr>
          <w:r w:rsidRPr="00B04A24">
            <w:t xml:space="preserve">PowerTrack™ </w:t>
          </w:r>
          <w:proofErr w:type="spellStart"/>
          <w:r w:rsidRPr="00B04A24">
            <w:t>QuickStart</w:t>
          </w:r>
          <w:proofErr w:type="spellEnd"/>
        </w:p>
      </w:tc>
      <w:tc>
        <w:tcPr>
          <w:tcW w:w="1652" w:type="pct"/>
          <w:shd w:val="clear" w:color="auto" w:fill="000000" w:themeFill="text1"/>
          <w:tcMar>
            <w:top w:w="216" w:type="dxa"/>
            <w:left w:w="0" w:type="dxa"/>
            <w:bottom w:w="144" w:type="dxa"/>
          </w:tcMar>
          <w:vAlign w:val="center"/>
        </w:tcPr>
        <w:p w:rsidR="00D22956" w:rsidRPr="00B04A24" w:rsidRDefault="008A6C61" w:rsidP="00D94A72">
          <w:pPr>
            <w:pStyle w:val="NoSpacing"/>
          </w:pPr>
          <w:r>
            <w:t>Icon Glossary</w:t>
          </w:r>
        </w:p>
      </w:tc>
    </w:tr>
  </w:tbl>
  <w:p w:rsidR="00445FB7" w:rsidRPr="00445FB7" w:rsidRDefault="00445FB7" w:rsidP="00D94A72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3983F5F"/>
    <w:multiLevelType w:val="hybridMultilevel"/>
    <w:tmpl w:val="B7560892"/>
    <w:lvl w:ilvl="0" w:tplc="2A5435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9ECF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B6C4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64F3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20C5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869D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02E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CA25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5296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F7B309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5FE218E"/>
    <w:multiLevelType w:val="hybridMultilevel"/>
    <w:tmpl w:val="0B02C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C522BB"/>
    <w:multiLevelType w:val="hybridMultilevel"/>
    <w:tmpl w:val="985EDE0E"/>
    <w:lvl w:ilvl="0" w:tplc="3B26A1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866E6"/>
    <w:multiLevelType w:val="hybridMultilevel"/>
    <w:tmpl w:val="822E8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CF738C"/>
    <w:multiLevelType w:val="hybridMultilevel"/>
    <w:tmpl w:val="3DAA0DCA"/>
    <w:lvl w:ilvl="0" w:tplc="44AE1A7C">
      <w:start w:val="1"/>
      <w:numFmt w:val="bullet"/>
      <w:pStyle w:val="ListParagraph"/>
      <w:lvlText w:val=""/>
      <w:lvlJc w:val="left"/>
      <w:pPr>
        <w:ind w:left="1440" w:hanging="360"/>
      </w:pPr>
      <w:rPr>
        <w:rFonts w:ascii="Wingdings" w:hAnsi="Wingdings" w:hint="default"/>
        <w:color w:val="3587C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BD049AD"/>
    <w:multiLevelType w:val="hybridMultilevel"/>
    <w:tmpl w:val="D3285118"/>
    <w:lvl w:ilvl="0" w:tplc="2A5435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6"/>
  </w:num>
  <w:num w:numId="12">
    <w:abstractNumId w:val="7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6"/>
  </w:num>
  <w:num w:numId="18">
    <w:abstractNumId w:val="7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6"/>
  </w:num>
  <w:num w:numId="24">
    <w:abstractNumId w:val="5"/>
  </w:num>
  <w:num w:numId="25">
    <w:abstractNumId w:val="12"/>
  </w:num>
  <w:num w:numId="26">
    <w:abstractNumId w:val="10"/>
  </w:num>
  <w:num w:numId="27">
    <w:abstractNumId w:val="11"/>
  </w:num>
  <w:num w:numId="28">
    <w:abstractNumId w:val="9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DateAndTime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EFC"/>
    <w:rsid w:val="000126EC"/>
    <w:rsid w:val="00027943"/>
    <w:rsid w:val="00031A2C"/>
    <w:rsid w:val="00032689"/>
    <w:rsid w:val="00033F31"/>
    <w:rsid w:val="00034D94"/>
    <w:rsid w:val="000613B8"/>
    <w:rsid w:val="00067306"/>
    <w:rsid w:val="00081A9D"/>
    <w:rsid w:val="000849E7"/>
    <w:rsid w:val="000947E8"/>
    <w:rsid w:val="000A5690"/>
    <w:rsid w:val="000B34F5"/>
    <w:rsid w:val="000D0BF4"/>
    <w:rsid w:val="000E3971"/>
    <w:rsid w:val="000E5167"/>
    <w:rsid w:val="000F694E"/>
    <w:rsid w:val="00114A6B"/>
    <w:rsid w:val="001223B1"/>
    <w:rsid w:val="001245E7"/>
    <w:rsid w:val="00124B60"/>
    <w:rsid w:val="0014030B"/>
    <w:rsid w:val="001623B2"/>
    <w:rsid w:val="00164466"/>
    <w:rsid w:val="00187752"/>
    <w:rsid w:val="00191698"/>
    <w:rsid w:val="00193C4D"/>
    <w:rsid w:val="001A2B73"/>
    <w:rsid w:val="001B4655"/>
    <w:rsid w:val="001D6E4B"/>
    <w:rsid w:val="001E62A0"/>
    <w:rsid w:val="001F5EB3"/>
    <w:rsid w:val="002031F4"/>
    <w:rsid w:val="00222105"/>
    <w:rsid w:val="002229DD"/>
    <w:rsid w:val="00230990"/>
    <w:rsid w:val="00236A5B"/>
    <w:rsid w:val="002455E1"/>
    <w:rsid w:val="0024577B"/>
    <w:rsid w:val="00252A22"/>
    <w:rsid w:val="002557C5"/>
    <w:rsid w:val="00265B15"/>
    <w:rsid w:val="00284C71"/>
    <w:rsid w:val="002C2D6C"/>
    <w:rsid w:val="002D6424"/>
    <w:rsid w:val="002E49C8"/>
    <w:rsid w:val="00312426"/>
    <w:rsid w:val="00314D68"/>
    <w:rsid w:val="00315A09"/>
    <w:rsid w:val="003222D8"/>
    <w:rsid w:val="00323921"/>
    <w:rsid w:val="003254DE"/>
    <w:rsid w:val="00345EA7"/>
    <w:rsid w:val="00357140"/>
    <w:rsid w:val="00362E2F"/>
    <w:rsid w:val="00363E4B"/>
    <w:rsid w:val="00365C05"/>
    <w:rsid w:val="00366E18"/>
    <w:rsid w:val="003713E2"/>
    <w:rsid w:val="003738CF"/>
    <w:rsid w:val="00385033"/>
    <w:rsid w:val="00392FFE"/>
    <w:rsid w:val="003A5CFB"/>
    <w:rsid w:val="003B63A0"/>
    <w:rsid w:val="003C2476"/>
    <w:rsid w:val="003C7A24"/>
    <w:rsid w:val="003D27B0"/>
    <w:rsid w:val="003E3E23"/>
    <w:rsid w:val="003F7E21"/>
    <w:rsid w:val="00414984"/>
    <w:rsid w:val="0041557C"/>
    <w:rsid w:val="00415CEC"/>
    <w:rsid w:val="00416D32"/>
    <w:rsid w:val="00423816"/>
    <w:rsid w:val="00432EB8"/>
    <w:rsid w:val="00434669"/>
    <w:rsid w:val="00434F2A"/>
    <w:rsid w:val="00445FB7"/>
    <w:rsid w:val="00451388"/>
    <w:rsid w:val="00460AC2"/>
    <w:rsid w:val="00462CC8"/>
    <w:rsid w:val="004644D5"/>
    <w:rsid w:val="00475BAC"/>
    <w:rsid w:val="00475C25"/>
    <w:rsid w:val="00491596"/>
    <w:rsid w:val="004D0CEC"/>
    <w:rsid w:val="004D388C"/>
    <w:rsid w:val="004F3998"/>
    <w:rsid w:val="00507B5F"/>
    <w:rsid w:val="0051241F"/>
    <w:rsid w:val="00521268"/>
    <w:rsid w:val="005302A0"/>
    <w:rsid w:val="005415A6"/>
    <w:rsid w:val="0054651F"/>
    <w:rsid w:val="0054793A"/>
    <w:rsid w:val="00561534"/>
    <w:rsid w:val="00565CA4"/>
    <w:rsid w:val="005763D6"/>
    <w:rsid w:val="00590F48"/>
    <w:rsid w:val="005A1570"/>
    <w:rsid w:val="005B45C2"/>
    <w:rsid w:val="005C33BE"/>
    <w:rsid w:val="005D3266"/>
    <w:rsid w:val="005D4EEE"/>
    <w:rsid w:val="005D742F"/>
    <w:rsid w:val="005F0BAE"/>
    <w:rsid w:val="00602668"/>
    <w:rsid w:val="00603784"/>
    <w:rsid w:val="00614763"/>
    <w:rsid w:val="00616944"/>
    <w:rsid w:val="00637374"/>
    <w:rsid w:val="006521E2"/>
    <w:rsid w:val="00655D5A"/>
    <w:rsid w:val="00673010"/>
    <w:rsid w:val="00680FD7"/>
    <w:rsid w:val="006927D6"/>
    <w:rsid w:val="006A14E7"/>
    <w:rsid w:val="006A71B4"/>
    <w:rsid w:val="006A75AE"/>
    <w:rsid w:val="006C0D27"/>
    <w:rsid w:val="006C6118"/>
    <w:rsid w:val="006D127D"/>
    <w:rsid w:val="006F2AA8"/>
    <w:rsid w:val="00703C4F"/>
    <w:rsid w:val="007135A8"/>
    <w:rsid w:val="007202CD"/>
    <w:rsid w:val="0072096D"/>
    <w:rsid w:val="00735ECB"/>
    <w:rsid w:val="007402D0"/>
    <w:rsid w:val="0074523F"/>
    <w:rsid w:val="00747E80"/>
    <w:rsid w:val="0076227F"/>
    <w:rsid w:val="00764550"/>
    <w:rsid w:val="00787CBE"/>
    <w:rsid w:val="00791E6F"/>
    <w:rsid w:val="00792BB2"/>
    <w:rsid w:val="007A63D5"/>
    <w:rsid w:val="007B0CE9"/>
    <w:rsid w:val="007B6FCB"/>
    <w:rsid w:val="007D45DA"/>
    <w:rsid w:val="007D4BD4"/>
    <w:rsid w:val="007E16B4"/>
    <w:rsid w:val="007E3EFC"/>
    <w:rsid w:val="007E6898"/>
    <w:rsid w:val="007F2940"/>
    <w:rsid w:val="007F38F9"/>
    <w:rsid w:val="007F749E"/>
    <w:rsid w:val="00805214"/>
    <w:rsid w:val="00805C57"/>
    <w:rsid w:val="00815513"/>
    <w:rsid w:val="00832DA1"/>
    <w:rsid w:val="0084686F"/>
    <w:rsid w:val="00860184"/>
    <w:rsid w:val="0086119E"/>
    <w:rsid w:val="00872BE6"/>
    <w:rsid w:val="0087720B"/>
    <w:rsid w:val="00884964"/>
    <w:rsid w:val="00884EB0"/>
    <w:rsid w:val="008905C2"/>
    <w:rsid w:val="008A5728"/>
    <w:rsid w:val="008A6C61"/>
    <w:rsid w:val="008B23AA"/>
    <w:rsid w:val="008D00D9"/>
    <w:rsid w:val="008D03C5"/>
    <w:rsid w:val="008D495A"/>
    <w:rsid w:val="008E11DA"/>
    <w:rsid w:val="008E5EA3"/>
    <w:rsid w:val="00905C05"/>
    <w:rsid w:val="00907181"/>
    <w:rsid w:val="009071EC"/>
    <w:rsid w:val="00920743"/>
    <w:rsid w:val="009245A7"/>
    <w:rsid w:val="0092685E"/>
    <w:rsid w:val="00934879"/>
    <w:rsid w:val="00935431"/>
    <w:rsid w:val="00935B6D"/>
    <w:rsid w:val="009426CF"/>
    <w:rsid w:val="0095239C"/>
    <w:rsid w:val="00952B51"/>
    <w:rsid w:val="009662FC"/>
    <w:rsid w:val="00973860"/>
    <w:rsid w:val="009A4E98"/>
    <w:rsid w:val="009A72D5"/>
    <w:rsid w:val="009B1B23"/>
    <w:rsid w:val="009D7DDC"/>
    <w:rsid w:val="00A020A9"/>
    <w:rsid w:val="00A10BAA"/>
    <w:rsid w:val="00A13E39"/>
    <w:rsid w:val="00A20733"/>
    <w:rsid w:val="00A23D55"/>
    <w:rsid w:val="00A24776"/>
    <w:rsid w:val="00A531BF"/>
    <w:rsid w:val="00A5531A"/>
    <w:rsid w:val="00A650C4"/>
    <w:rsid w:val="00A70927"/>
    <w:rsid w:val="00A972BB"/>
    <w:rsid w:val="00AB7386"/>
    <w:rsid w:val="00AC6C13"/>
    <w:rsid w:val="00AD04EA"/>
    <w:rsid w:val="00AD40EB"/>
    <w:rsid w:val="00AD7708"/>
    <w:rsid w:val="00AE066A"/>
    <w:rsid w:val="00AF1350"/>
    <w:rsid w:val="00AF63D5"/>
    <w:rsid w:val="00B04050"/>
    <w:rsid w:val="00B04A24"/>
    <w:rsid w:val="00B110BC"/>
    <w:rsid w:val="00B30AFA"/>
    <w:rsid w:val="00B31602"/>
    <w:rsid w:val="00B37785"/>
    <w:rsid w:val="00B473E1"/>
    <w:rsid w:val="00B55BFC"/>
    <w:rsid w:val="00B63731"/>
    <w:rsid w:val="00B7010F"/>
    <w:rsid w:val="00B90B29"/>
    <w:rsid w:val="00B9658A"/>
    <w:rsid w:val="00BA73CD"/>
    <w:rsid w:val="00BB4271"/>
    <w:rsid w:val="00BC02B6"/>
    <w:rsid w:val="00BC02F8"/>
    <w:rsid w:val="00BC12E4"/>
    <w:rsid w:val="00BC20E3"/>
    <w:rsid w:val="00BD0505"/>
    <w:rsid w:val="00BE219B"/>
    <w:rsid w:val="00BE7C39"/>
    <w:rsid w:val="00BF4A4D"/>
    <w:rsid w:val="00BF7BA1"/>
    <w:rsid w:val="00C00C9D"/>
    <w:rsid w:val="00C02C65"/>
    <w:rsid w:val="00C16819"/>
    <w:rsid w:val="00C20FDC"/>
    <w:rsid w:val="00C26EB7"/>
    <w:rsid w:val="00C33998"/>
    <w:rsid w:val="00C34D69"/>
    <w:rsid w:val="00C54E99"/>
    <w:rsid w:val="00CB04E6"/>
    <w:rsid w:val="00CF13D0"/>
    <w:rsid w:val="00CF2DFA"/>
    <w:rsid w:val="00D00BA8"/>
    <w:rsid w:val="00D22956"/>
    <w:rsid w:val="00D259DC"/>
    <w:rsid w:val="00D26BBB"/>
    <w:rsid w:val="00D447E5"/>
    <w:rsid w:val="00D46765"/>
    <w:rsid w:val="00D63592"/>
    <w:rsid w:val="00D63DD7"/>
    <w:rsid w:val="00D77D45"/>
    <w:rsid w:val="00D94A72"/>
    <w:rsid w:val="00DA2762"/>
    <w:rsid w:val="00DB0651"/>
    <w:rsid w:val="00DB13E0"/>
    <w:rsid w:val="00DB4EA8"/>
    <w:rsid w:val="00DB542C"/>
    <w:rsid w:val="00DC1D7C"/>
    <w:rsid w:val="00DC6168"/>
    <w:rsid w:val="00DC67F6"/>
    <w:rsid w:val="00DD0FAC"/>
    <w:rsid w:val="00DD130F"/>
    <w:rsid w:val="00DE22E8"/>
    <w:rsid w:val="00DE3E25"/>
    <w:rsid w:val="00DF2C3F"/>
    <w:rsid w:val="00E02173"/>
    <w:rsid w:val="00E034BD"/>
    <w:rsid w:val="00E05698"/>
    <w:rsid w:val="00E12D52"/>
    <w:rsid w:val="00E30617"/>
    <w:rsid w:val="00E31B56"/>
    <w:rsid w:val="00E35BB5"/>
    <w:rsid w:val="00E459C5"/>
    <w:rsid w:val="00E5174B"/>
    <w:rsid w:val="00E51F9C"/>
    <w:rsid w:val="00E57FDF"/>
    <w:rsid w:val="00E6010B"/>
    <w:rsid w:val="00E71792"/>
    <w:rsid w:val="00E8399A"/>
    <w:rsid w:val="00E92DF0"/>
    <w:rsid w:val="00E93078"/>
    <w:rsid w:val="00E938DB"/>
    <w:rsid w:val="00E962C3"/>
    <w:rsid w:val="00EA1179"/>
    <w:rsid w:val="00EA3923"/>
    <w:rsid w:val="00EA6111"/>
    <w:rsid w:val="00EA79A7"/>
    <w:rsid w:val="00EB3FBF"/>
    <w:rsid w:val="00EB5BE0"/>
    <w:rsid w:val="00ED0CB4"/>
    <w:rsid w:val="00ED455E"/>
    <w:rsid w:val="00EE6BB7"/>
    <w:rsid w:val="00EF7D7E"/>
    <w:rsid w:val="00F01886"/>
    <w:rsid w:val="00F06905"/>
    <w:rsid w:val="00F07270"/>
    <w:rsid w:val="00F15138"/>
    <w:rsid w:val="00F30AF6"/>
    <w:rsid w:val="00F43D12"/>
    <w:rsid w:val="00F71236"/>
    <w:rsid w:val="00F821E3"/>
    <w:rsid w:val="00F9424B"/>
    <w:rsid w:val="00F949B0"/>
    <w:rsid w:val="00FA2E06"/>
    <w:rsid w:val="00FB1943"/>
    <w:rsid w:val="00FB643E"/>
    <w:rsid w:val="00FC11D9"/>
    <w:rsid w:val="00FC20D9"/>
    <w:rsid w:val="00FE38DC"/>
    <w:rsid w:val="00FE491E"/>
    <w:rsid w:val="00FF1155"/>
    <w:rsid w:val="00FF5045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1" w:unhideWhenUsed="0"/>
    <w:lsdException w:name="Placeholder Text" w:unhideWhenUsed="0"/>
    <w:lsdException w:name="No Spacing" w:semiHidden="0" w:unhideWhenUsed="0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30B"/>
    <w:pPr>
      <w:spacing w:after="180" w:line="400" w:lineRule="atLeast"/>
    </w:pPr>
    <w:rPr>
      <w:rFonts w:ascii="Eras Light ITC" w:hAnsi="Eras Light ITC"/>
    </w:rPr>
  </w:style>
  <w:style w:type="paragraph" w:styleId="Heading1">
    <w:name w:val="heading 1"/>
    <w:basedOn w:val="Heading2"/>
    <w:next w:val="Normal"/>
    <w:link w:val="Heading1Char"/>
    <w:uiPriority w:val="9"/>
    <w:unhideWhenUsed/>
    <w:qFormat/>
    <w:rsid w:val="00EA79A7"/>
    <w:pPr>
      <w:outlineLvl w:val="0"/>
    </w:pPr>
    <w:rPr>
      <w:rFonts w:ascii="Eras Demi ITC" w:hAnsi="Eras Demi IT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698"/>
    <w:pPr>
      <w:spacing w:before="240" w:after="80"/>
      <w:ind w:right="360"/>
      <w:outlineLvl w:val="1"/>
    </w:pPr>
    <w:rPr>
      <w:rFonts w:ascii="Eras Medium ITC" w:hAnsi="Eras Medium ITC"/>
      <w:b/>
      <w:color w:val="144F99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4030B"/>
    <w:pPr>
      <w:spacing w:before="240" w:after="60"/>
      <w:ind w:right="-110"/>
      <w:outlineLvl w:val="2"/>
    </w:pPr>
    <w:rPr>
      <w:rFonts w:ascii="Eras Medium ITC" w:hAnsi="Eras Medium ITC" w:cstheme="minorHAnsi"/>
      <w:b/>
      <w:color w:val="144F99"/>
      <w:spacing w:val="10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41557C"/>
    <w:pPr>
      <w:outlineLvl w:val="3"/>
    </w:pPr>
    <w:rPr>
      <w:sz w:val="23"/>
      <w:szCs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F7B309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i/>
      <w:color w:val="F7B309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caps/>
      <w:color w:val="45935D" w:themeColor="accent3"/>
      <w:spacing w:val="40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9A7"/>
    <w:rPr>
      <w:rFonts w:ascii="Eras Demi ITC" w:hAnsi="Eras Demi ITC"/>
      <w:b/>
      <w:color w:val="144F99"/>
      <w:spacing w:val="2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05698"/>
    <w:rPr>
      <w:rFonts w:ascii="Eras Medium ITC" w:hAnsi="Eras Medium ITC"/>
      <w:b/>
      <w:color w:val="144F99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4030B"/>
    <w:rPr>
      <w:rFonts w:ascii="Eras Medium ITC" w:hAnsi="Eras Medium ITC" w:cstheme="minorHAnsi"/>
      <w:b/>
      <w:color w:val="144F99"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4030B"/>
    <w:pPr>
      <w:framePr w:wrap="around" w:vAnchor="text" w:hAnchor="page" w:y="1"/>
      <w:spacing w:before="40" w:after="240"/>
      <w:suppressOverlap/>
    </w:pPr>
    <w:rPr>
      <w:rFonts w:ascii="Eras Medium ITC" w:hAnsi="Eras Medium ITC" w:cstheme="minorHAnsi"/>
      <w:color w:val="C4E5F3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4030B"/>
    <w:rPr>
      <w:rFonts w:ascii="Eras Medium ITC" w:hAnsi="Eras Medium ITC" w:cstheme="minorHAnsi"/>
      <w:color w:val="C4E5F3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pPr>
      <w:pBdr>
        <w:top w:val="double" w:sz="12" w:space="10" w:color="F7B309" w:themeColor="accent2"/>
        <w:left w:val="double" w:sz="12" w:space="10" w:color="F7B309" w:themeColor="accent2"/>
        <w:bottom w:val="double" w:sz="12" w:space="10" w:color="F7B309" w:themeColor="accent2"/>
        <w:right w:val="double" w:sz="12" w:space="10" w:color="F7B309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F7B30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F7B309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link w:val="SubtitleChar"/>
    <w:autoRedefine/>
    <w:uiPriority w:val="11"/>
    <w:qFormat/>
    <w:rsid w:val="00B7010F"/>
    <w:pPr>
      <w:spacing w:before="600" w:after="40"/>
    </w:pPr>
    <w:rPr>
      <w:rFonts w:ascii="Eras Medium ITC" w:hAnsi="Eras Medium ITC" w:cs="Arial"/>
      <w:caps/>
      <w:noProof/>
      <w:color w:val="3587C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010F"/>
    <w:rPr>
      <w:rFonts w:ascii="Eras Medium ITC" w:hAnsi="Eras Medium ITC" w:cs="Arial"/>
      <w:caps/>
      <w:noProof/>
      <w:color w:val="3587C1"/>
      <w:sz w:val="24"/>
      <w:szCs w:val="24"/>
    </w:rPr>
  </w:style>
  <w:style w:type="paragraph" w:styleId="Title">
    <w:name w:val="Title"/>
    <w:link w:val="TitleChar"/>
    <w:autoRedefine/>
    <w:uiPriority w:val="10"/>
    <w:qFormat/>
    <w:rsid w:val="0014030B"/>
    <w:pPr>
      <w:framePr w:wrap="around" w:vAnchor="page" w:hAnchor="page" w:y="1657"/>
      <w:spacing w:after="0"/>
      <w:ind w:left="720" w:right="720"/>
      <w:suppressOverlap/>
    </w:pPr>
    <w:rPr>
      <w:rFonts w:ascii="Eras Demi ITC" w:hAnsi="Eras Demi ITC" w:cs="Arial"/>
      <w:color w:val="FFFFFF" w:themeColor="background1"/>
      <w:sz w:val="36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4030B"/>
    <w:rPr>
      <w:rFonts w:ascii="Eras Demi ITC" w:hAnsi="Eras Demi ITC" w:cs="Arial"/>
      <w:color w:val="FFFFFF" w:themeColor="background1"/>
      <w:sz w:val="36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rsid w:val="0041557C"/>
    <w:rPr>
      <w:rFonts w:ascii="Eras Medium ITC" w:hAnsi="Eras Medium ITC" w:cstheme="minorHAnsi"/>
      <w:b/>
      <w:color w:val="144F99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F7B309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F7B309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45935D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rPr>
      <w:rFonts w:asciiTheme="minorHAnsi" w:hAnsiTheme="minorHAnsi"/>
      <w:b/>
      <w:dstrike w:val="0"/>
      <w:color w:val="F7B309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rPr>
      <w:rFonts w:asciiTheme="minorHAnsi" w:hAnsiTheme="minorHAnsi"/>
      <w:b/>
      <w:caps/>
      <w:color w:val="F7B309" w:themeColor="accent1"/>
      <w:spacing w:val="10"/>
      <w:w w:val="100"/>
      <w:position w:val="0"/>
      <w:sz w:val="20"/>
      <w:szCs w:val="18"/>
      <w:u w:val="single" w:color="F7B309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pPr>
      <w:numPr>
        <w:numId w:val="18"/>
      </w:numPr>
    </w:pPr>
  </w:style>
  <w:style w:type="paragraph" w:styleId="ListBullet2">
    <w:name w:val="List Bullet 2"/>
    <w:basedOn w:val="Normal"/>
    <w:uiPriority w:val="36"/>
    <w:unhideWhenUsed/>
    <w:pPr>
      <w:numPr>
        <w:numId w:val="19"/>
      </w:numPr>
    </w:pPr>
    <w:rPr>
      <w:color w:val="F7B309" w:themeColor="accent1"/>
    </w:rPr>
  </w:style>
  <w:style w:type="paragraph" w:styleId="ListBullet3">
    <w:name w:val="List Bullet 3"/>
    <w:basedOn w:val="Normal"/>
    <w:uiPriority w:val="36"/>
    <w:unhideWhenUsed/>
    <w:pPr>
      <w:numPr>
        <w:numId w:val="20"/>
      </w:numPr>
    </w:pPr>
    <w:rPr>
      <w:color w:val="F7B309" w:themeColor="accent2"/>
    </w:rPr>
  </w:style>
  <w:style w:type="paragraph" w:styleId="ListBullet4">
    <w:name w:val="List Bullet 4"/>
    <w:basedOn w:val="Normal"/>
    <w:uiPriority w:val="36"/>
    <w:unhideWhenUsed/>
    <w:pPr>
      <w:numPr>
        <w:numId w:val="21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pPr>
      <w:numPr>
        <w:numId w:val="22"/>
      </w:numPr>
    </w:pPr>
  </w:style>
  <w:style w:type="paragraph" w:styleId="ListParagraph">
    <w:name w:val="List Paragraph"/>
    <w:basedOn w:val="Normal"/>
    <w:autoRedefine/>
    <w:uiPriority w:val="34"/>
    <w:unhideWhenUsed/>
    <w:qFormat/>
    <w:rsid w:val="00E05698"/>
    <w:pPr>
      <w:numPr>
        <w:numId w:val="27"/>
      </w:numPr>
      <w:ind w:left="270" w:right="54" w:hanging="270"/>
      <w:contextualSpacing/>
    </w:pPr>
    <w:rPr>
      <w:rFonts w:ascii="Eras Medium ITC" w:hAnsi="Eras Medium ITC"/>
      <w:sz w:val="22"/>
    </w:r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paragraph" w:styleId="NoSpacing">
    <w:name w:val="No Spacing"/>
    <w:basedOn w:val="Normal"/>
    <w:uiPriority w:val="9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rPr>
      <w:rFonts w:asciiTheme="minorHAnsi" w:hAnsiTheme="minorHAnsi"/>
      <w:b/>
      <w:color w:val="F7B309" w:themeColor="accent2"/>
    </w:rPr>
  </w:style>
  <w:style w:type="character" w:styleId="SubtleEmphasis">
    <w:name w:val="Subtle Emphasis"/>
    <w:basedOn w:val="DefaultParagraphFont"/>
    <w:uiPriority w:val="19"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rPr>
      <w:rFonts w:asciiTheme="minorHAnsi" w:hAnsiTheme="minorHAnsi"/>
      <w:b/>
      <w:i/>
      <w:color w:val="775F55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pPr>
      <w:pBdr>
        <w:top w:val="single" w:sz="4" w:space="1" w:color="F7B309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pPr>
      <w:pBdr>
        <w:top w:val="single" w:sz="4" w:space="1" w:color="F7B309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rmal"/>
    <w:unhideWhenUsed/>
    <w:pPr>
      <w:pBdr>
        <w:bottom w:val="single" w:sz="4" w:space="1" w:color="F7B309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pPr>
      <w:pBdr>
        <w:bottom w:val="single" w:sz="4" w:space="1" w:color="F7B309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NormalWeb">
    <w:name w:val="Normal (Web)"/>
    <w:basedOn w:val="Normal"/>
    <w:autoRedefine/>
    <w:uiPriority w:val="99"/>
    <w:unhideWhenUsed/>
    <w:rsid w:val="00A24776"/>
    <w:pPr>
      <w:spacing w:before="2" w:after="2" w:line="320" w:lineRule="atLeast"/>
    </w:pPr>
    <w:rPr>
      <w:rFonts w:eastAsiaTheme="minorEastAsia"/>
      <w:kern w:val="0"/>
      <w:szCs w:val="24"/>
      <w14:ligatures w14:val="none"/>
    </w:rPr>
  </w:style>
  <w:style w:type="paragraph" w:customStyle="1" w:styleId="Body">
    <w:name w:val="Body"/>
    <w:basedOn w:val="Normal"/>
    <w:link w:val="BodyChar"/>
    <w:autoRedefine/>
    <w:qFormat/>
    <w:rsid w:val="0014030B"/>
    <w:pPr>
      <w:spacing w:before="240"/>
    </w:pPr>
    <w:rPr>
      <w:rFonts w:ascii="Eras Medium ITC" w:hAnsi="Eras Medium ITC"/>
    </w:rPr>
  </w:style>
  <w:style w:type="character" w:customStyle="1" w:styleId="BodyChar">
    <w:name w:val="Body Char"/>
    <w:basedOn w:val="DefaultParagraphFont"/>
    <w:link w:val="Body"/>
    <w:rsid w:val="0014030B"/>
    <w:rPr>
      <w:rFonts w:ascii="Eras Medium ITC" w:hAnsi="Eras Medium ITC"/>
    </w:rPr>
  </w:style>
  <w:style w:type="paragraph" w:customStyle="1" w:styleId="TitleRight">
    <w:name w:val="Title Right"/>
    <w:basedOn w:val="Title"/>
    <w:autoRedefine/>
    <w:qFormat/>
    <w:rsid w:val="0014030B"/>
    <w:pPr>
      <w:framePr w:wrap="around"/>
      <w:ind w:right="540"/>
      <w:jc w:val="right"/>
    </w:pPr>
  </w:style>
  <w:style w:type="paragraph" w:customStyle="1" w:styleId="Default">
    <w:name w:val="Default"/>
    <w:rsid w:val="00A70927"/>
    <w:pPr>
      <w:autoSpaceDE w:val="0"/>
      <w:autoSpaceDN w:val="0"/>
      <w:adjustRightInd w:val="0"/>
      <w:spacing w:after="0" w:line="240" w:lineRule="auto"/>
    </w:pPr>
    <w:rPr>
      <w:rFonts w:ascii="Eras Medium ITC" w:hAnsi="Eras Medium ITC" w:cs="Eras Medium ITC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1" w:unhideWhenUsed="0"/>
    <w:lsdException w:name="Placeholder Text" w:unhideWhenUsed="0"/>
    <w:lsdException w:name="No Spacing" w:semiHidden="0" w:unhideWhenUsed="0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30B"/>
    <w:pPr>
      <w:spacing w:after="180" w:line="400" w:lineRule="atLeast"/>
    </w:pPr>
    <w:rPr>
      <w:rFonts w:ascii="Eras Light ITC" w:hAnsi="Eras Light ITC"/>
    </w:rPr>
  </w:style>
  <w:style w:type="paragraph" w:styleId="Heading1">
    <w:name w:val="heading 1"/>
    <w:basedOn w:val="Heading2"/>
    <w:next w:val="Normal"/>
    <w:link w:val="Heading1Char"/>
    <w:uiPriority w:val="9"/>
    <w:unhideWhenUsed/>
    <w:qFormat/>
    <w:rsid w:val="00EA79A7"/>
    <w:pPr>
      <w:outlineLvl w:val="0"/>
    </w:pPr>
    <w:rPr>
      <w:rFonts w:ascii="Eras Demi ITC" w:hAnsi="Eras Demi IT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698"/>
    <w:pPr>
      <w:spacing w:before="240" w:after="80"/>
      <w:ind w:right="360"/>
      <w:outlineLvl w:val="1"/>
    </w:pPr>
    <w:rPr>
      <w:rFonts w:ascii="Eras Medium ITC" w:hAnsi="Eras Medium ITC"/>
      <w:b/>
      <w:color w:val="144F99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4030B"/>
    <w:pPr>
      <w:spacing w:before="240" w:after="60"/>
      <w:ind w:right="-110"/>
      <w:outlineLvl w:val="2"/>
    </w:pPr>
    <w:rPr>
      <w:rFonts w:ascii="Eras Medium ITC" w:hAnsi="Eras Medium ITC" w:cstheme="minorHAnsi"/>
      <w:b/>
      <w:color w:val="144F99"/>
      <w:spacing w:val="10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41557C"/>
    <w:pPr>
      <w:outlineLvl w:val="3"/>
    </w:pPr>
    <w:rPr>
      <w:sz w:val="23"/>
      <w:szCs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F7B309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i/>
      <w:color w:val="F7B309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caps/>
      <w:color w:val="45935D" w:themeColor="accent3"/>
      <w:spacing w:val="40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9A7"/>
    <w:rPr>
      <w:rFonts w:ascii="Eras Demi ITC" w:hAnsi="Eras Demi ITC"/>
      <w:b/>
      <w:color w:val="144F99"/>
      <w:spacing w:val="2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05698"/>
    <w:rPr>
      <w:rFonts w:ascii="Eras Medium ITC" w:hAnsi="Eras Medium ITC"/>
      <w:b/>
      <w:color w:val="144F99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4030B"/>
    <w:rPr>
      <w:rFonts w:ascii="Eras Medium ITC" w:hAnsi="Eras Medium ITC" w:cstheme="minorHAnsi"/>
      <w:b/>
      <w:color w:val="144F99"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4030B"/>
    <w:pPr>
      <w:framePr w:wrap="around" w:vAnchor="text" w:hAnchor="page" w:y="1"/>
      <w:spacing w:before="40" w:after="240"/>
      <w:suppressOverlap/>
    </w:pPr>
    <w:rPr>
      <w:rFonts w:ascii="Eras Medium ITC" w:hAnsi="Eras Medium ITC" w:cstheme="minorHAnsi"/>
      <w:color w:val="C4E5F3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4030B"/>
    <w:rPr>
      <w:rFonts w:ascii="Eras Medium ITC" w:hAnsi="Eras Medium ITC" w:cstheme="minorHAnsi"/>
      <w:color w:val="C4E5F3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pPr>
      <w:pBdr>
        <w:top w:val="double" w:sz="12" w:space="10" w:color="F7B309" w:themeColor="accent2"/>
        <w:left w:val="double" w:sz="12" w:space="10" w:color="F7B309" w:themeColor="accent2"/>
        <w:bottom w:val="double" w:sz="12" w:space="10" w:color="F7B309" w:themeColor="accent2"/>
        <w:right w:val="double" w:sz="12" w:space="10" w:color="F7B309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F7B30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F7B309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link w:val="SubtitleChar"/>
    <w:autoRedefine/>
    <w:uiPriority w:val="11"/>
    <w:qFormat/>
    <w:rsid w:val="00B7010F"/>
    <w:pPr>
      <w:spacing w:before="600" w:after="40"/>
    </w:pPr>
    <w:rPr>
      <w:rFonts w:ascii="Eras Medium ITC" w:hAnsi="Eras Medium ITC" w:cs="Arial"/>
      <w:caps/>
      <w:noProof/>
      <w:color w:val="3587C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010F"/>
    <w:rPr>
      <w:rFonts w:ascii="Eras Medium ITC" w:hAnsi="Eras Medium ITC" w:cs="Arial"/>
      <w:caps/>
      <w:noProof/>
      <w:color w:val="3587C1"/>
      <w:sz w:val="24"/>
      <w:szCs w:val="24"/>
    </w:rPr>
  </w:style>
  <w:style w:type="paragraph" w:styleId="Title">
    <w:name w:val="Title"/>
    <w:link w:val="TitleChar"/>
    <w:autoRedefine/>
    <w:uiPriority w:val="10"/>
    <w:qFormat/>
    <w:rsid w:val="0014030B"/>
    <w:pPr>
      <w:framePr w:wrap="around" w:vAnchor="page" w:hAnchor="page" w:y="1657"/>
      <w:spacing w:after="0"/>
      <w:ind w:left="720" w:right="720"/>
      <w:suppressOverlap/>
    </w:pPr>
    <w:rPr>
      <w:rFonts w:ascii="Eras Demi ITC" w:hAnsi="Eras Demi ITC" w:cs="Arial"/>
      <w:color w:val="FFFFFF" w:themeColor="background1"/>
      <w:sz w:val="36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4030B"/>
    <w:rPr>
      <w:rFonts w:ascii="Eras Demi ITC" w:hAnsi="Eras Demi ITC" w:cs="Arial"/>
      <w:color w:val="FFFFFF" w:themeColor="background1"/>
      <w:sz w:val="36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rsid w:val="0041557C"/>
    <w:rPr>
      <w:rFonts w:ascii="Eras Medium ITC" w:hAnsi="Eras Medium ITC" w:cstheme="minorHAnsi"/>
      <w:b/>
      <w:color w:val="144F99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F7B309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F7B309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45935D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rPr>
      <w:rFonts w:asciiTheme="minorHAnsi" w:hAnsiTheme="minorHAnsi"/>
      <w:b/>
      <w:dstrike w:val="0"/>
      <w:color w:val="F7B309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rPr>
      <w:rFonts w:asciiTheme="minorHAnsi" w:hAnsiTheme="minorHAnsi"/>
      <w:b/>
      <w:caps/>
      <w:color w:val="F7B309" w:themeColor="accent1"/>
      <w:spacing w:val="10"/>
      <w:w w:val="100"/>
      <w:position w:val="0"/>
      <w:sz w:val="20"/>
      <w:szCs w:val="18"/>
      <w:u w:val="single" w:color="F7B309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pPr>
      <w:numPr>
        <w:numId w:val="18"/>
      </w:numPr>
    </w:pPr>
  </w:style>
  <w:style w:type="paragraph" w:styleId="ListBullet2">
    <w:name w:val="List Bullet 2"/>
    <w:basedOn w:val="Normal"/>
    <w:uiPriority w:val="36"/>
    <w:unhideWhenUsed/>
    <w:pPr>
      <w:numPr>
        <w:numId w:val="19"/>
      </w:numPr>
    </w:pPr>
    <w:rPr>
      <w:color w:val="F7B309" w:themeColor="accent1"/>
    </w:rPr>
  </w:style>
  <w:style w:type="paragraph" w:styleId="ListBullet3">
    <w:name w:val="List Bullet 3"/>
    <w:basedOn w:val="Normal"/>
    <w:uiPriority w:val="36"/>
    <w:unhideWhenUsed/>
    <w:pPr>
      <w:numPr>
        <w:numId w:val="20"/>
      </w:numPr>
    </w:pPr>
    <w:rPr>
      <w:color w:val="F7B309" w:themeColor="accent2"/>
    </w:rPr>
  </w:style>
  <w:style w:type="paragraph" w:styleId="ListBullet4">
    <w:name w:val="List Bullet 4"/>
    <w:basedOn w:val="Normal"/>
    <w:uiPriority w:val="36"/>
    <w:unhideWhenUsed/>
    <w:pPr>
      <w:numPr>
        <w:numId w:val="21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pPr>
      <w:numPr>
        <w:numId w:val="22"/>
      </w:numPr>
    </w:pPr>
  </w:style>
  <w:style w:type="paragraph" w:styleId="ListParagraph">
    <w:name w:val="List Paragraph"/>
    <w:basedOn w:val="Normal"/>
    <w:autoRedefine/>
    <w:uiPriority w:val="34"/>
    <w:unhideWhenUsed/>
    <w:qFormat/>
    <w:rsid w:val="00E05698"/>
    <w:pPr>
      <w:numPr>
        <w:numId w:val="27"/>
      </w:numPr>
      <w:ind w:left="270" w:right="54" w:hanging="270"/>
      <w:contextualSpacing/>
    </w:pPr>
    <w:rPr>
      <w:rFonts w:ascii="Eras Medium ITC" w:hAnsi="Eras Medium ITC"/>
      <w:sz w:val="22"/>
    </w:r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paragraph" w:styleId="NoSpacing">
    <w:name w:val="No Spacing"/>
    <w:basedOn w:val="Normal"/>
    <w:uiPriority w:val="9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rPr>
      <w:rFonts w:asciiTheme="minorHAnsi" w:hAnsiTheme="minorHAnsi"/>
      <w:b/>
      <w:color w:val="F7B309" w:themeColor="accent2"/>
    </w:rPr>
  </w:style>
  <w:style w:type="character" w:styleId="SubtleEmphasis">
    <w:name w:val="Subtle Emphasis"/>
    <w:basedOn w:val="DefaultParagraphFont"/>
    <w:uiPriority w:val="19"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rPr>
      <w:rFonts w:asciiTheme="minorHAnsi" w:hAnsiTheme="minorHAnsi"/>
      <w:b/>
      <w:i/>
      <w:color w:val="775F55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pPr>
      <w:pBdr>
        <w:top w:val="single" w:sz="4" w:space="1" w:color="F7B309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pPr>
      <w:pBdr>
        <w:top w:val="single" w:sz="4" w:space="1" w:color="F7B309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rmal"/>
    <w:unhideWhenUsed/>
    <w:pPr>
      <w:pBdr>
        <w:bottom w:val="single" w:sz="4" w:space="1" w:color="F7B309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pPr>
      <w:pBdr>
        <w:bottom w:val="single" w:sz="4" w:space="1" w:color="F7B309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NormalWeb">
    <w:name w:val="Normal (Web)"/>
    <w:basedOn w:val="Normal"/>
    <w:autoRedefine/>
    <w:uiPriority w:val="99"/>
    <w:unhideWhenUsed/>
    <w:rsid w:val="00A24776"/>
    <w:pPr>
      <w:spacing w:before="2" w:after="2" w:line="320" w:lineRule="atLeast"/>
    </w:pPr>
    <w:rPr>
      <w:rFonts w:eastAsiaTheme="minorEastAsia"/>
      <w:kern w:val="0"/>
      <w:szCs w:val="24"/>
      <w14:ligatures w14:val="none"/>
    </w:rPr>
  </w:style>
  <w:style w:type="paragraph" w:customStyle="1" w:styleId="Body">
    <w:name w:val="Body"/>
    <w:basedOn w:val="Normal"/>
    <w:link w:val="BodyChar"/>
    <w:autoRedefine/>
    <w:qFormat/>
    <w:rsid w:val="0014030B"/>
    <w:pPr>
      <w:spacing w:before="240"/>
    </w:pPr>
    <w:rPr>
      <w:rFonts w:ascii="Eras Medium ITC" w:hAnsi="Eras Medium ITC"/>
    </w:rPr>
  </w:style>
  <w:style w:type="character" w:customStyle="1" w:styleId="BodyChar">
    <w:name w:val="Body Char"/>
    <w:basedOn w:val="DefaultParagraphFont"/>
    <w:link w:val="Body"/>
    <w:rsid w:val="0014030B"/>
    <w:rPr>
      <w:rFonts w:ascii="Eras Medium ITC" w:hAnsi="Eras Medium ITC"/>
    </w:rPr>
  </w:style>
  <w:style w:type="paragraph" w:customStyle="1" w:styleId="TitleRight">
    <w:name w:val="Title Right"/>
    <w:basedOn w:val="Title"/>
    <w:autoRedefine/>
    <w:qFormat/>
    <w:rsid w:val="0014030B"/>
    <w:pPr>
      <w:framePr w:wrap="around"/>
      <w:ind w:right="540"/>
      <w:jc w:val="right"/>
    </w:pPr>
  </w:style>
  <w:style w:type="paragraph" w:customStyle="1" w:styleId="Default">
    <w:name w:val="Default"/>
    <w:rsid w:val="00A70927"/>
    <w:pPr>
      <w:autoSpaceDE w:val="0"/>
      <w:autoSpaceDN w:val="0"/>
      <w:adjustRightInd w:val="0"/>
      <w:spacing w:after="0" w:line="240" w:lineRule="auto"/>
    </w:pPr>
    <w:rPr>
      <w:rFonts w:ascii="Eras Medium ITC" w:hAnsi="Eras Medium ITC" w:cs="Eras Medium ITC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7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6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zy\Documents\Marketing\templates\Median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Median">
  <a:themeElements>
    <a:clrScheme name="Custom 4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F7B309"/>
      </a:accent1>
      <a:accent2>
        <a:srgbClr val="F7B309"/>
      </a:accent2>
      <a:accent3>
        <a:srgbClr val="45935D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Project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B5EB3E-6F92-4073-AC97-174A32E53D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D303161B-FFC9-4E36-8689-8F101FE8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</Template>
  <TotalTime>33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>Microsoft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>Solar Thermal System</dc:subject>
  <dc:creator>Lizzy a</dc:creator>
  <cp:lastModifiedBy>Alison</cp:lastModifiedBy>
  <cp:revision>4</cp:revision>
  <cp:lastPrinted>2013-06-27T17:21:00Z</cp:lastPrinted>
  <dcterms:created xsi:type="dcterms:W3CDTF">2014-01-30T21:08:00Z</dcterms:created>
  <dcterms:modified xsi:type="dcterms:W3CDTF">2014-01-30T22:02:00Z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